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76118911" w:displacedByCustomXml="next"/>
    <w:sdt>
      <w:sdtPr>
        <w:id w:val="563912446"/>
        <w:docPartObj>
          <w:docPartGallery w:val="Cover Pages"/>
          <w:docPartUnique/>
        </w:docPartObj>
      </w:sdtPr>
      <w:sdtEndPr/>
      <w:sdtContent>
        <w:p w:rsidR="00D76D7B" w:rsidRDefault="00D76D7B" w:rsidP="00D76D7B">
          <w:r>
            <w:rPr>
              <w:noProof/>
            </w:rPr>
            <mc:AlternateContent>
              <mc:Choice Requires="wps">
                <w:drawing>
                  <wp:anchor distT="0" distB="0" distL="114300" distR="114300" simplePos="0" relativeHeight="251659264" behindDoc="0" locked="0" layoutInCell="1" allowOverlap="1" wp14:anchorId="508537BF" wp14:editId="21B86A0A">
                    <wp:simplePos x="0" y="0"/>
                    <wp:positionH relativeFrom="page">
                      <wp:align>center</wp:align>
                    </wp:positionH>
                    <wp:positionV relativeFrom="paragraph">
                      <wp:posOffset>-133985</wp:posOffset>
                    </wp:positionV>
                    <wp:extent cx="6800850" cy="8991600"/>
                    <wp:effectExtent l="0" t="0" r="19050" b="19050"/>
                    <wp:wrapNone/>
                    <wp:docPr id="4" name="Proceso 4"/>
                    <wp:cNvGraphicFramePr/>
                    <a:graphic xmlns:a="http://schemas.openxmlformats.org/drawingml/2006/main">
                      <a:graphicData uri="http://schemas.microsoft.com/office/word/2010/wordprocessingShape">
                        <wps:wsp>
                          <wps:cNvSpPr/>
                          <wps:spPr>
                            <a:xfrm>
                              <a:off x="0" y="0"/>
                              <a:ext cx="6800850" cy="899160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9A36D6" id="_x0000_t109" coordsize="21600,21600" o:spt="109" path="m,l,21600r21600,l21600,xe">
                    <v:stroke joinstyle="miter"/>
                    <v:path gradientshapeok="t" o:connecttype="rect"/>
                  </v:shapetype>
                  <v:shape id="Proceso 4" o:spid="_x0000_s1026" type="#_x0000_t109" style="position:absolute;margin-left:0;margin-top:-10.55pt;width:535.5pt;height:708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" filled="f" strokecolor="black [3213]" strokeweight="1pt">
                    <w10:wrap anchorx="page"/>
                  </v:shape>
                </w:pict>
              </mc:Fallback>
            </mc:AlternateContent>
          </w:r>
        </w:p>
        <w:p w:rsidR="00D76D7B" w:rsidRDefault="00D76D7B" w:rsidP="00D76D7B">
          <w:pPr>
            <w:spacing w:line="240" w:lineRule="auto"/>
            <w:jc w:val="left"/>
            <w:rPr>
              <w:b/>
              <w:noProof/>
              <w:sz w:val="52"/>
              <w:szCs w:val="52"/>
            </w:rPr>
          </w:pPr>
          <w:r>
            <w:rPr>
              <w:b/>
              <w:noProof/>
              <w:sz w:val="52"/>
              <w:szCs w:val="52"/>
            </w:rPr>
            <w:t xml:space="preserve">                      </w:t>
          </w:r>
        </w:p>
        <w:p w:rsidR="00D76D7B" w:rsidRDefault="00D76D7B" w:rsidP="00D76D7B">
          <w:pPr>
            <w:spacing w:line="240" w:lineRule="auto"/>
            <w:jc w:val="center"/>
          </w:pPr>
          <w:r>
            <w:rPr>
              <w:b/>
              <w:noProof/>
              <w:sz w:val="52"/>
              <w:szCs w:val="52"/>
            </w:rPr>
            <w:drawing>
              <wp:inline distT="0" distB="0" distL="0" distR="0" wp14:anchorId="3AC8B855" wp14:editId="41545F48">
                <wp:extent cx="1882140" cy="284226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82140" cy="2842260"/>
                        </a:xfrm>
                        <a:prstGeom prst="rect">
                          <a:avLst/>
                        </a:prstGeom>
                        <a:noFill/>
                        <a:ln>
                          <a:noFill/>
                        </a:ln>
                      </pic:spPr>
                    </pic:pic>
                  </a:graphicData>
                </a:graphic>
              </wp:inline>
            </w:drawing>
          </w:r>
        </w:p>
        <w:p w:rsidR="00D76D7B" w:rsidRDefault="00D76D7B" w:rsidP="00D76D7B">
          <w:pPr>
            <w:spacing w:line="240" w:lineRule="auto"/>
            <w:jc w:val="center"/>
          </w:pPr>
        </w:p>
        <w:p w:rsidR="00D76D7B" w:rsidRDefault="00D76D7B" w:rsidP="00D76D7B">
          <w:pPr>
            <w:jc w:val="center"/>
            <w:rPr>
              <w:b/>
              <w:sz w:val="44"/>
              <w:szCs w:val="44"/>
            </w:rPr>
          </w:pPr>
        </w:p>
        <w:p w:rsidR="00D76D7B" w:rsidRDefault="00D76D7B" w:rsidP="00D76D7B">
          <w:pPr>
            <w:spacing w:line="276" w:lineRule="auto"/>
            <w:jc w:val="center"/>
            <w:rPr>
              <w:b/>
              <w:sz w:val="46"/>
              <w:szCs w:val="46"/>
            </w:rPr>
          </w:pPr>
          <w:r>
            <w:rPr>
              <w:b/>
              <w:sz w:val="46"/>
              <w:szCs w:val="46"/>
            </w:rPr>
            <w:t>Cámara de Senadores</w:t>
          </w:r>
        </w:p>
        <w:p w:rsidR="00D76D7B" w:rsidRDefault="00D76D7B" w:rsidP="00D76D7B">
          <w:pPr>
            <w:spacing w:line="276" w:lineRule="auto"/>
            <w:jc w:val="center"/>
            <w:rPr>
              <w:b/>
              <w:sz w:val="46"/>
              <w:szCs w:val="46"/>
            </w:rPr>
          </w:pPr>
        </w:p>
        <w:p w:rsidR="00D76D7B" w:rsidRDefault="00D76D7B" w:rsidP="00D76D7B">
          <w:pPr>
            <w:spacing w:line="276" w:lineRule="auto"/>
            <w:jc w:val="center"/>
            <w:rPr>
              <w:b/>
              <w:sz w:val="46"/>
              <w:szCs w:val="46"/>
            </w:rPr>
          </w:pPr>
          <w:r>
            <w:rPr>
              <w:b/>
              <w:sz w:val="46"/>
              <w:szCs w:val="46"/>
            </w:rPr>
            <w:t xml:space="preserve">147º Período Legislativo </w:t>
          </w:r>
        </w:p>
        <w:p w:rsidR="00D76D7B" w:rsidRDefault="00D76D7B" w:rsidP="00D76D7B">
          <w:pPr>
            <w:spacing w:line="276" w:lineRule="auto"/>
            <w:jc w:val="center"/>
            <w:rPr>
              <w:b/>
              <w:sz w:val="46"/>
              <w:szCs w:val="46"/>
            </w:rPr>
          </w:pPr>
        </w:p>
        <w:p w:rsidR="00D76D7B" w:rsidRDefault="00D76D7B" w:rsidP="00D76D7B">
          <w:pPr>
            <w:spacing w:line="276" w:lineRule="auto"/>
            <w:jc w:val="center"/>
            <w:rPr>
              <w:b/>
              <w:sz w:val="46"/>
              <w:szCs w:val="46"/>
            </w:rPr>
          </w:pPr>
          <w:r>
            <w:rPr>
              <w:b/>
              <w:sz w:val="46"/>
              <w:szCs w:val="46"/>
            </w:rPr>
            <w:t>14 de octubre de 2026</w:t>
          </w:r>
        </w:p>
        <w:p w:rsidR="00D76D7B" w:rsidRDefault="00D76D7B" w:rsidP="00D76D7B">
          <w:pPr>
            <w:spacing w:line="276" w:lineRule="auto"/>
            <w:jc w:val="center"/>
            <w:rPr>
              <w:b/>
              <w:sz w:val="46"/>
              <w:szCs w:val="46"/>
            </w:rPr>
          </w:pPr>
        </w:p>
        <w:p w:rsidR="00D76D7B" w:rsidRDefault="00D76D7B" w:rsidP="00D76D7B">
          <w:pPr>
            <w:spacing w:line="276" w:lineRule="auto"/>
            <w:jc w:val="center"/>
            <w:rPr>
              <w:b/>
              <w:sz w:val="46"/>
              <w:szCs w:val="46"/>
            </w:rPr>
          </w:pPr>
        </w:p>
        <w:p w:rsidR="00D76D7B" w:rsidRDefault="00D76D7B" w:rsidP="00D76D7B">
          <w:pPr>
            <w:spacing w:line="276" w:lineRule="auto"/>
            <w:jc w:val="center"/>
            <w:rPr>
              <w:b/>
              <w:sz w:val="46"/>
              <w:szCs w:val="46"/>
            </w:rPr>
          </w:pPr>
          <w:r>
            <w:rPr>
              <w:b/>
              <w:sz w:val="46"/>
              <w:szCs w:val="46"/>
            </w:rPr>
            <w:t>15ª Sesión Ordinaria</w:t>
          </w:r>
        </w:p>
        <w:p w:rsidR="00D76D7B" w:rsidRDefault="00D76D7B" w:rsidP="00D76D7B">
          <w:pPr>
            <w:spacing w:line="276" w:lineRule="auto"/>
            <w:jc w:val="center"/>
            <w:rPr>
              <w:b/>
              <w:sz w:val="46"/>
              <w:szCs w:val="46"/>
            </w:rPr>
          </w:pPr>
        </w:p>
        <w:p w:rsidR="00D76D7B" w:rsidRDefault="00D76D7B" w:rsidP="00D76D7B">
          <w:pPr>
            <w:spacing w:line="276" w:lineRule="auto"/>
            <w:jc w:val="center"/>
            <w:rPr>
              <w:b/>
              <w:sz w:val="46"/>
              <w:szCs w:val="46"/>
            </w:rPr>
          </w:pPr>
          <w:r>
            <w:rPr>
              <w:b/>
              <w:sz w:val="46"/>
              <w:szCs w:val="46"/>
            </w:rPr>
            <w:t>Versión taquigráfica</w:t>
          </w:r>
        </w:p>
        <w:p w:rsidR="00D76D7B" w:rsidRDefault="00D76D7B" w:rsidP="00D76D7B">
          <w:pPr>
            <w:spacing w:line="240" w:lineRule="auto"/>
            <w:jc w:val="center"/>
          </w:pPr>
          <w:r>
            <w:br w:type="page"/>
          </w:r>
        </w:p>
      </w:sdtContent>
    </w:sdt>
    <w:bookmarkEnd w:id="0"/>
    <w:p w:rsidR="00D76D7B" w:rsidRDefault="00D76D7B" w:rsidP="00D76D7B">
      <w:r>
        <w:lastRenderedPageBreak/>
        <w:t>15ª Sesión Ordinaria del 147º Período Legislativo</w:t>
      </w:r>
    </w:p>
    <w:p w:rsidR="00D76D7B" w:rsidRDefault="00D76D7B" w:rsidP="00D76D7B">
      <w:r>
        <w:t>14 de octubre de 2026</w:t>
      </w:r>
    </w:p>
    <w:p w:rsidR="00D76D7B" w:rsidRDefault="00D76D7B" w:rsidP="00D76D7B">
      <w:r>
        <w:t xml:space="preserve">Ausentes, con aviso: </w:t>
      </w:r>
      <w:r w:rsidR="005130B7">
        <w:t xml:space="preserve">Senadora </w:t>
      </w:r>
      <w:proofErr w:type="spellStart"/>
      <w:r w:rsidR="005130B7">
        <w:t>Cozzi</w:t>
      </w:r>
      <w:proofErr w:type="spellEnd"/>
      <w:r w:rsidR="005130B7">
        <w:t xml:space="preserve"> y </w:t>
      </w:r>
      <w:r>
        <w:t>Senadores</w:t>
      </w:r>
      <w:r w:rsidR="002A3873">
        <w:t xml:space="preserve"> </w:t>
      </w:r>
      <w:r w:rsidR="005130B7">
        <w:t>Benedetti, Oliva y Vergara.</w:t>
      </w:r>
    </w:p>
    <w:p w:rsidR="00D76D7B" w:rsidRDefault="00D76D7B" w:rsidP="00D76D7B"/>
    <w:p w:rsidR="002A3873" w:rsidRDefault="00D76D7B" w:rsidP="002A3873">
      <w:pPr>
        <w:jc w:val="center"/>
        <w:rPr>
          <w:b/>
          <w:bCs/>
        </w:rPr>
      </w:pPr>
      <w:r>
        <w:rPr>
          <w:b/>
          <w:bCs/>
        </w:rPr>
        <w:t>1</w:t>
      </w:r>
    </w:p>
    <w:p w:rsidR="002A3873" w:rsidRDefault="002A3873" w:rsidP="002A3873">
      <w:pPr>
        <w:pStyle w:val="Apertura"/>
      </w:pPr>
      <w:r>
        <w:t>MANIFESTACIONES EN MINORÍA</w:t>
      </w:r>
    </w:p>
    <w:p w:rsidR="002A3873" w:rsidRDefault="002A3873" w:rsidP="002A3873"/>
    <w:p w:rsidR="002A3873" w:rsidRDefault="002A3873" w:rsidP="002A3873">
      <w:pPr>
        <w:pStyle w:val="Acotacin"/>
      </w:pPr>
      <w:r>
        <w:t xml:space="preserve">-Siendo las </w:t>
      </w:r>
      <w:r w:rsidR="00B876F4">
        <w:t>1</w:t>
      </w:r>
      <w:r w:rsidR="00DB1F32">
        <w:t>2 y 59</w:t>
      </w:r>
      <w:r>
        <w:t>, dice l</w:t>
      </w:r>
      <w:r w:rsidR="00B876F4">
        <w:t>a</w:t>
      </w:r>
      <w:r>
        <w:t>:</w:t>
      </w:r>
    </w:p>
    <w:p w:rsidR="002A3873" w:rsidRDefault="002A3873" w:rsidP="002A3873"/>
    <w:p w:rsidR="002A3873" w:rsidRDefault="002A3873" w:rsidP="002A3873">
      <w:r w:rsidRPr="000E660C">
        <w:rPr>
          <w:b/>
        </w:rPr>
        <w:t>SR</w:t>
      </w:r>
      <w:r>
        <w:rPr>
          <w:b/>
        </w:rPr>
        <w:t>A</w:t>
      </w:r>
      <w:r w:rsidRPr="000E660C">
        <w:rPr>
          <w:b/>
        </w:rPr>
        <w:t xml:space="preserve">. </w:t>
      </w:r>
      <w:r>
        <w:rPr>
          <w:b/>
        </w:rPr>
        <w:t>PROSECRETARIA</w:t>
      </w:r>
      <w:r w:rsidRPr="000E660C">
        <w:rPr>
          <w:b/>
        </w:rPr>
        <w:t xml:space="preserve"> (</w:t>
      </w:r>
      <w:proofErr w:type="spellStart"/>
      <w:r>
        <w:rPr>
          <w:b/>
        </w:rPr>
        <w:t>Foletto</w:t>
      </w:r>
      <w:proofErr w:type="spellEnd"/>
      <w:r w:rsidRPr="000E660C">
        <w:rPr>
          <w:b/>
        </w:rPr>
        <w:t>):</w:t>
      </w:r>
      <w:r>
        <w:t xml:space="preserve"> Tiene la palabra el Senador por el Departamento Federación.</w:t>
      </w:r>
    </w:p>
    <w:p w:rsidR="002A3873" w:rsidRDefault="002A3873" w:rsidP="002A3873"/>
    <w:p w:rsidR="002A3873" w:rsidRDefault="002A3873" w:rsidP="002A3873">
      <w:r w:rsidRPr="00C87925">
        <w:rPr>
          <w:b/>
        </w:rPr>
        <w:t>SR. SENADOR (</w:t>
      </w:r>
      <w:r>
        <w:rPr>
          <w:b/>
        </w:rPr>
        <w:t>Dal Molín</w:t>
      </w:r>
      <w:r w:rsidRPr="00C87925">
        <w:rPr>
          <w:b/>
        </w:rPr>
        <w:t>):</w:t>
      </w:r>
      <w:r>
        <w:t xml:space="preserve"> Señora Prosecretaria, solicito prórroga de treinta minutos para iniciar la sesión.</w:t>
      </w:r>
    </w:p>
    <w:p w:rsidR="002A3873" w:rsidRDefault="002A3873" w:rsidP="002A3873"/>
    <w:p w:rsidR="002A3873" w:rsidRDefault="002A3873" w:rsidP="002A3873">
      <w:r w:rsidRPr="000E660C">
        <w:rPr>
          <w:b/>
        </w:rPr>
        <w:t>SR</w:t>
      </w:r>
      <w:r>
        <w:rPr>
          <w:b/>
        </w:rPr>
        <w:t>A</w:t>
      </w:r>
      <w:r w:rsidRPr="000E660C">
        <w:rPr>
          <w:b/>
        </w:rPr>
        <w:t xml:space="preserve">. </w:t>
      </w:r>
      <w:r>
        <w:rPr>
          <w:b/>
        </w:rPr>
        <w:t>PROSECRETARIA</w:t>
      </w:r>
      <w:r w:rsidRPr="000E660C">
        <w:rPr>
          <w:b/>
        </w:rPr>
        <w:t xml:space="preserve"> (</w:t>
      </w:r>
      <w:proofErr w:type="spellStart"/>
      <w:r>
        <w:rPr>
          <w:b/>
        </w:rPr>
        <w:t>Foletto</w:t>
      </w:r>
      <w:proofErr w:type="spellEnd"/>
      <w:r w:rsidRPr="000E660C">
        <w:rPr>
          <w:b/>
        </w:rPr>
        <w:t>):</w:t>
      </w:r>
      <w:r>
        <w:t xml:space="preserve"> Se toma razón del pedido, señor Senador.</w:t>
      </w:r>
    </w:p>
    <w:p w:rsidR="002A3873" w:rsidRDefault="002A3873" w:rsidP="002A3873">
      <w:r>
        <w:tab/>
      </w:r>
    </w:p>
    <w:p w:rsidR="002A3873" w:rsidRDefault="00B876F4" w:rsidP="002A3873">
      <w:pPr>
        <w:pStyle w:val="Acotacin"/>
      </w:pPr>
      <w:r>
        <w:t>-Eran las 13.</w:t>
      </w:r>
    </w:p>
    <w:p w:rsidR="002A3873" w:rsidRDefault="002A3873" w:rsidP="002A3873">
      <w:pPr>
        <w:jc w:val="center"/>
        <w:rPr>
          <w:b/>
          <w:bCs/>
        </w:rPr>
      </w:pPr>
    </w:p>
    <w:p w:rsidR="002A3873" w:rsidRDefault="002A3873" w:rsidP="002A3873">
      <w:pPr>
        <w:jc w:val="center"/>
        <w:rPr>
          <w:b/>
          <w:bCs/>
        </w:rPr>
      </w:pPr>
      <w:r>
        <w:rPr>
          <w:b/>
          <w:bCs/>
        </w:rPr>
        <w:t>2</w:t>
      </w:r>
    </w:p>
    <w:p w:rsidR="00D76D7B" w:rsidRDefault="00D76D7B" w:rsidP="00D76D7B">
      <w:pPr>
        <w:pStyle w:val="Encabezado"/>
        <w:jc w:val="center"/>
        <w:rPr>
          <w:b/>
          <w:bCs/>
        </w:rPr>
      </w:pPr>
      <w:r>
        <w:rPr>
          <w:b/>
          <w:bCs/>
        </w:rPr>
        <w:t>APERTURA E IZAMIENTO DE BANDERAS</w:t>
      </w:r>
    </w:p>
    <w:p w:rsidR="00D76D7B" w:rsidRDefault="00D76D7B" w:rsidP="00D76D7B"/>
    <w:p w:rsidR="00D76D7B" w:rsidRDefault="00D76D7B" w:rsidP="00D76D7B">
      <w:pPr>
        <w:pStyle w:val="Acotacin"/>
      </w:pPr>
      <w:r>
        <w:t>-Siendo las</w:t>
      </w:r>
      <w:r w:rsidR="005130B7">
        <w:t xml:space="preserve"> 13 y 46</w:t>
      </w:r>
      <w:r>
        <w:t>, dice la:</w:t>
      </w:r>
    </w:p>
    <w:p w:rsidR="00D76D7B" w:rsidRDefault="00D76D7B" w:rsidP="00D76D7B"/>
    <w:p w:rsidR="00D76D7B" w:rsidRDefault="00D76D7B" w:rsidP="00D76D7B">
      <w:r>
        <w:rPr>
          <w:b/>
        </w:rPr>
        <w:t>SRA. PRESIDENTE (Aluani):</w:t>
      </w:r>
      <w:r>
        <w:t xml:space="preserve"> Por </w:t>
      </w:r>
      <w:r w:rsidR="002A3873">
        <w:t>Pros</w:t>
      </w:r>
      <w:r>
        <w:t>ecretaría se tomará asistencia.</w:t>
      </w:r>
    </w:p>
    <w:p w:rsidR="00D76D7B" w:rsidRDefault="00D76D7B" w:rsidP="00D76D7B"/>
    <w:p w:rsidR="00D76D7B" w:rsidRDefault="00D76D7B" w:rsidP="00D76D7B">
      <w:pPr>
        <w:pStyle w:val="Acotacin"/>
      </w:pPr>
      <w:r>
        <w:t>-Así se hace.</w:t>
      </w:r>
    </w:p>
    <w:p w:rsidR="00D76D7B" w:rsidRDefault="00D76D7B" w:rsidP="00D76D7B"/>
    <w:p w:rsidR="00D76D7B" w:rsidRDefault="00D76D7B" w:rsidP="00D76D7B">
      <w:r>
        <w:rPr>
          <w:b/>
        </w:rPr>
        <w:t>SRA. PRESIDENTE (Aluani):</w:t>
      </w:r>
      <w:r>
        <w:t xml:space="preserve"> Con la presencia de </w:t>
      </w:r>
      <w:r w:rsidR="005130B7">
        <w:t>trece</w:t>
      </w:r>
      <w:r>
        <w:t xml:space="preserve"> señores Senadores y contando con el quórum reglamentario queda abierta la </w:t>
      </w:r>
      <w:r w:rsidR="007A1EDC">
        <w:t>décimo quinta</w:t>
      </w:r>
      <w:r>
        <w:t xml:space="preserve"> Sesión Ordinaria del 147º Período Legislativo.</w:t>
      </w:r>
    </w:p>
    <w:p w:rsidR="00D76D7B" w:rsidRDefault="00D76D7B" w:rsidP="00D76D7B">
      <w:r>
        <w:tab/>
        <w:t xml:space="preserve">Invito al señor Senador por el Departamento </w:t>
      </w:r>
      <w:r w:rsidR="007A1EDC">
        <w:t>Colón</w:t>
      </w:r>
      <w:r>
        <w:t xml:space="preserve"> a izar la Bandera Nacional y al señor Senador por el Departamento </w:t>
      </w:r>
      <w:r w:rsidR="007A1EDC">
        <w:t xml:space="preserve"> Islas </w:t>
      </w:r>
      <w:r>
        <w:t>a izar la Bandera de Entre Ríos.</w:t>
      </w:r>
    </w:p>
    <w:p w:rsidR="00D76D7B" w:rsidRDefault="00D76D7B" w:rsidP="00D76D7B"/>
    <w:p w:rsidR="00D76D7B" w:rsidRDefault="00D76D7B" w:rsidP="00D76D7B">
      <w:pPr>
        <w:pStyle w:val="Acotacin"/>
      </w:pPr>
      <w:r>
        <w:t xml:space="preserve">-Así lo hacen los señores Senadores </w:t>
      </w:r>
      <w:r w:rsidR="007A1EDC">
        <w:t>Favre</w:t>
      </w:r>
      <w:r>
        <w:t xml:space="preserve"> y </w:t>
      </w:r>
      <w:r w:rsidR="007A1EDC">
        <w:t>Méndez</w:t>
      </w:r>
      <w:r>
        <w:t>. (Aplausos)</w:t>
      </w:r>
    </w:p>
    <w:p w:rsidR="00D76D7B" w:rsidRDefault="00D76D7B" w:rsidP="00D76D7B"/>
    <w:p w:rsidR="00D76D7B" w:rsidRDefault="002A3873" w:rsidP="00D76D7B">
      <w:pPr>
        <w:pStyle w:val="Apertura"/>
      </w:pPr>
      <w:r>
        <w:t>3</w:t>
      </w:r>
    </w:p>
    <w:p w:rsidR="00D76D7B" w:rsidRDefault="00D76D7B" w:rsidP="00D76D7B">
      <w:pPr>
        <w:pStyle w:val="Apertura"/>
      </w:pPr>
      <w:r>
        <w:lastRenderedPageBreak/>
        <w:t>LICENCIAS</w:t>
      </w:r>
    </w:p>
    <w:p w:rsidR="00D76D7B" w:rsidRDefault="00D76D7B" w:rsidP="00D76D7B"/>
    <w:p w:rsidR="005130B7" w:rsidRDefault="005130B7" w:rsidP="005130B7">
      <w:r w:rsidRPr="00B87A43">
        <w:rPr>
          <w:b/>
        </w:rPr>
        <w:t>SRA. PRESIDENTE (Aluani)</w:t>
      </w:r>
      <w:r>
        <w:rPr>
          <w:b/>
        </w:rPr>
        <w:t>:</w:t>
      </w:r>
      <w:r>
        <w:t xml:space="preserve"> Tiene la palabra el Senador por el Departamento Federación.</w:t>
      </w:r>
    </w:p>
    <w:p w:rsidR="005130B7" w:rsidRDefault="005130B7" w:rsidP="005130B7"/>
    <w:p w:rsidR="005130B7" w:rsidRDefault="005130B7" w:rsidP="005130B7">
      <w:r w:rsidRPr="004D6A91">
        <w:rPr>
          <w:b/>
        </w:rPr>
        <w:t>SR. SENADOR (</w:t>
      </w:r>
      <w:r>
        <w:rPr>
          <w:b/>
        </w:rPr>
        <w:t>Dal Molín</w:t>
      </w:r>
      <w:r w:rsidRPr="004D6A91">
        <w:rPr>
          <w:b/>
        </w:rPr>
        <w:t>):</w:t>
      </w:r>
      <w:r>
        <w:t xml:space="preserve"> Señora Presidente, es para justificar la ausencia </w:t>
      </w:r>
      <w:r w:rsidR="00185FBB">
        <w:t xml:space="preserve">de la señora </w:t>
      </w:r>
      <w:r>
        <w:t>Senador</w:t>
      </w:r>
      <w:r w:rsidR="00185FBB">
        <w:t xml:space="preserve">a </w:t>
      </w:r>
      <w:proofErr w:type="spellStart"/>
      <w:r w:rsidR="00185FBB">
        <w:t>Cozzi</w:t>
      </w:r>
      <w:proofErr w:type="spellEnd"/>
      <w:r w:rsidR="00185FBB">
        <w:t xml:space="preserve"> y de los señores Senadores</w:t>
      </w:r>
      <w:r>
        <w:t xml:space="preserve"> Benedetti</w:t>
      </w:r>
      <w:r w:rsidR="00185FBB">
        <w:t xml:space="preserve"> y</w:t>
      </w:r>
      <w:r>
        <w:t xml:space="preserve"> Vergara</w:t>
      </w:r>
      <w:r w:rsidR="00185FBB">
        <w:t>,</w:t>
      </w:r>
      <w:r>
        <w:t xml:space="preserve"> por razones </w:t>
      </w:r>
      <w:r w:rsidR="0040406A">
        <w:t>particulares</w:t>
      </w:r>
      <w:r>
        <w:t>.</w:t>
      </w:r>
    </w:p>
    <w:p w:rsidR="005130B7" w:rsidRDefault="005130B7" w:rsidP="005130B7"/>
    <w:p w:rsidR="005130B7" w:rsidRDefault="005130B7" w:rsidP="005130B7">
      <w:r w:rsidRPr="00B87A43">
        <w:rPr>
          <w:b/>
        </w:rPr>
        <w:t>SRA. PRESIDENTE (Aluani)</w:t>
      </w:r>
      <w:r>
        <w:rPr>
          <w:b/>
        </w:rPr>
        <w:t>:</w:t>
      </w:r>
      <w:r>
        <w:t xml:space="preserve"> Se toma razón, señor Senador.</w:t>
      </w:r>
    </w:p>
    <w:p w:rsidR="005130B7" w:rsidRDefault="005130B7" w:rsidP="005130B7">
      <w:pPr>
        <w:ind w:firstLine="720"/>
      </w:pPr>
      <w:r>
        <w:t>Tiene la palabra el Senador por el Departamento San Salvador.</w:t>
      </w:r>
    </w:p>
    <w:p w:rsidR="005130B7" w:rsidRDefault="005130B7" w:rsidP="005130B7"/>
    <w:p w:rsidR="005130B7" w:rsidRDefault="005130B7" w:rsidP="005130B7">
      <w:r w:rsidRPr="004D6A91">
        <w:rPr>
          <w:b/>
        </w:rPr>
        <w:t>SR. SENADOR (</w:t>
      </w:r>
      <w:r>
        <w:rPr>
          <w:b/>
        </w:rPr>
        <w:t>Berthet</w:t>
      </w:r>
      <w:r w:rsidRPr="004D6A91">
        <w:rPr>
          <w:b/>
        </w:rPr>
        <w:t>):</w:t>
      </w:r>
      <w:r>
        <w:t xml:space="preserve"> Señora Presidente, es para justificar la ausencia del señor Senador Oliva por </w:t>
      </w:r>
      <w:r w:rsidR="0040406A">
        <w:t>motivos</w:t>
      </w:r>
      <w:r>
        <w:t xml:space="preserve"> personales.</w:t>
      </w:r>
    </w:p>
    <w:p w:rsidR="005130B7" w:rsidRDefault="005130B7" w:rsidP="005130B7">
      <w:pPr>
        <w:rPr>
          <w:b/>
        </w:rPr>
      </w:pPr>
    </w:p>
    <w:p w:rsidR="005130B7" w:rsidRDefault="005130B7" w:rsidP="005130B7">
      <w:r w:rsidRPr="00B87A43">
        <w:rPr>
          <w:b/>
        </w:rPr>
        <w:t>SRA. PRESIDENTE (Aluani)</w:t>
      </w:r>
      <w:r>
        <w:rPr>
          <w:b/>
        </w:rPr>
        <w:t>:</w:t>
      </w:r>
      <w:r>
        <w:t xml:space="preserve"> Se toma razón, señor Senador.</w:t>
      </w:r>
    </w:p>
    <w:p w:rsidR="00D76D7B" w:rsidRDefault="00D76D7B" w:rsidP="00D76D7B"/>
    <w:p w:rsidR="00D76D7B" w:rsidRDefault="002A3873" w:rsidP="00D76D7B">
      <w:pPr>
        <w:pStyle w:val="Apertura"/>
      </w:pPr>
      <w:r>
        <w:t>4</w:t>
      </w:r>
    </w:p>
    <w:p w:rsidR="00D76D7B" w:rsidRDefault="00D76D7B" w:rsidP="00D76D7B">
      <w:pPr>
        <w:jc w:val="center"/>
      </w:pPr>
      <w:r>
        <w:rPr>
          <w:b/>
          <w:bCs/>
        </w:rPr>
        <w:t>ACTA</w:t>
      </w:r>
    </w:p>
    <w:p w:rsidR="00D76D7B" w:rsidRDefault="00D76D7B" w:rsidP="00D76D7B">
      <w:pPr>
        <w:pStyle w:val="Apertura"/>
      </w:pPr>
    </w:p>
    <w:p w:rsidR="00D76D7B" w:rsidRDefault="00D76D7B" w:rsidP="00D76D7B">
      <w:r>
        <w:rPr>
          <w:b/>
        </w:rPr>
        <w:t>SRA. PRESIDENTE (Aluani):</w:t>
      </w:r>
      <w:r>
        <w:t xml:space="preserve"> Conforme lo acordado en la Comisión de Labor Parlamentaria desarrollada en el día de hoy, se va a poner a votación a mano alzada del Cuerpo y para su tratamiento en bloque, los siguient</w:t>
      </w:r>
      <w:r w:rsidR="005130B7">
        <w:t>es puntos que serán leídos por Pros</w:t>
      </w:r>
      <w:r>
        <w:t>ecretaría.</w:t>
      </w:r>
    </w:p>
    <w:p w:rsidR="00D76D7B" w:rsidRDefault="00D76D7B" w:rsidP="00D76D7B"/>
    <w:p w:rsidR="00D76D7B" w:rsidRDefault="005130B7" w:rsidP="00D76D7B">
      <w:r w:rsidRPr="000E660C">
        <w:rPr>
          <w:b/>
        </w:rPr>
        <w:t>SR</w:t>
      </w:r>
      <w:r>
        <w:rPr>
          <w:b/>
        </w:rPr>
        <w:t>A</w:t>
      </w:r>
      <w:r w:rsidRPr="000E660C">
        <w:rPr>
          <w:b/>
        </w:rPr>
        <w:t xml:space="preserve">. </w:t>
      </w:r>
      <w:r>
        <w:rPr>
          <w:b/>
        </w:rPr>
        <w:t>PRO</w:t>
      </w:r>
      <w:r w:rsidRPr="000E660C">
        <w:rPr>
          <w:b/>
        </w:rPr>
        <w:t>SECRETARI</w:t>
      </w:r>
      <w:r>
        <w:rPr>
          <w:b/>
        </w:rPr>
        <w:t>A</w:t>
      </w:r>
      <w:r w:rsidRPr="000E660C">
        <w:rPr>
          <w:b/>
        </w:rPr>
        <w:t xml:space="preserve"> (</w:t>
      </w:r>
      <w:proofErr w:type="spellStart"/>
      <w:r>
        <w:rPr>
          <w:b/>
        </w:rPr>
        <w:t>Foletto</w:t>
      </w:r>
      <w:proofErr w:type="spellEnd"/>
      <w:r w:rsidRPr="000E660C">
        <w:rPr>
          <w:b/>
        </w:rPr>
        <w:t>):</w:t>
      </w:r>
      <w:r>
        <w:rPr>
          <w:b/>
        </w:rPr>
        <w:t xml:space="preserve"> </w:t>
      </w:r>
      <w:r w:rsidR="00D76D7B">
        <w:t xml:space="preserve">Acta de la sesión anterior pendiente de aprobación y el acta de Labor Parlamentaria del día de hoy, </w:t>
      </w:r>
      <w:r w:rsidR="007A1EDC">
        <w:t xml:space="preserve">14 de octubre </w:t>
      </w:r>
      <w:r w:rsidR="00D76D7B">
        <w:t xml:space="preserve">de 2026, donde se acuerda el tratamiento conjunto, sobre tablas y en bloque de los expedientes números </w:t>
      </w:r>
      <w:r w:rsidR="007A1EDC">
        <w:t>15.826, 15.829, 15.830, 15.831, 15.832, 15.833, 15.834, 15.835, 15.836, 15.837</w:t>
      </w:r>
      <w:r w:rsidR="00D76D7B">
        <w:t xml:space="preserve"> y </w:t>
      </w:r>
      <w:r w:rsidR="005D78A1">
        <w:t>15.838</w:t>
      </w:r>
      <w:r w:rsidR="00D76D7B">
        <w:t>, Proyectos de Decla</w:t>
      </w:r>
      <w:r w:rsidR="007A1EDC">
        <w:t>ración.</w:t>
      </w:r>
    </w:p>
    <w:p w:rsidR="00D76D7B" w:rsidRDefault="00D76D7B" w:rsidP="00D76D7B">
      <w:pPr>
        <w:ind w:firstLine="720"/>
      </w:pPr>
      <w:r>
        <w:t xml:space="preserve">El modo de votación será a mano alzada, en general y en particular al mismo tiempo y en bloque para los Proyectos de Declaración. </w:t>
      </w:r>
    </w:p>
    <w:p w:rsidR="00D76D7B" w:rsidRDefault="00D76D7B" w:rsidP="00D76D7B"/>
    <w:p w:rsidR="00D76D7B" w:rsidRDefault="00D76D7B" w:rsidP="00D76D7B">
      <w:r>
        <w:rPr>
          <w:b/>
        </w:rPr>
        <w:t>SRA. PRESIDENTE (Aluani):</w:t>
      </w:r>
      <w:r>
        <w:t xml:space="preserve"> Se va a votar lo informado por </w:t>
      </w:r>
      <w:r w:rsidR="005130B7">
        <w:t>Pros</w:t>
      </w:r>
      <w:r>
        <w:t>ecretaría, los que estén por la afirmativa, sírvanse indicarlo.</w:t>
      </w:r>
    </w:p>
    <w:p w:rsidR="00D76D7B" w:rsidRDefault="00D76D7B" w:rsidP="00D76D7B"/>
    <w:p w:rsidR="00D76D7B" w:rsidRDefault="00D76D7B" w:rsidP="00D76D7B">
      <w:pPr>
        <w:pStyle w:val="Acotacin"/>
      </w:pPr>
      <w:r>
        <w:t>-Resulta aprobado.</w:t>
      </w:r>
    </w:p>
    <w:p w:rsidR="00D76D7B" w:rsidRDefault="00D76D7B" w:rsidP="00D76D7B"/>
    <w:p w:rsidR="00D76D7B" w:rsidRDefault="00D76D7B" w:rsidP="00D76D7B">
      <w:r>
        <w:rPr>
          <w:b/>
          <w:bCs/>
        </w:rPr>
        <w:lastRenderedPageBreak/>
        <w:t>SRA. PRESIDENTE (Aluani):</w:t>
      </w:r>
      <w:r>
        <w:t xml:space="preserve"> Quedan aprobadas el Acta de la sesión anterior y el Acta de Labor Parlamentaria del día de hoy.</w:t>
      </w:r>
    </w:p>
    <w:p w:rsidR="00D76D7B" w:rsidRDefault="00D76D7B" w:rsidP="00D76D7B"/>
    <w:p w:rsidR="00D76D7B" w:rsidRDefault="002A3873" w:rsidP="00D76D7B">
      <w:pPr>
        <w:pStyle w:val="Apertura"/>
      </w:pPr>
      <w:r>
        <w:t>5</w:t>
      </w:r>
    </w:p>
    <w:p w:rsidR="00D76D7B" w:rsidRDefault="00D76D7B" w:rsidP="00D76D7B">
      <w:pPr>
        <w:pStyle w:val="Ttulo2"/>
      </w:pPr>
      <w:r>
        <w:t>ASUNTOS ENTRADOS</w:t>
      </w:r>
    </w:p>
    <w:p w:rsidR="00D76D7B" w:rsidRDefault="00D76D7B" w:rsidP="00D76D7B"/>
    <w:p w:rsidR="00D76D7B" w:rsidRDefault="00D76D7B" w:rsidP="00D76D7B">
      <w:r>
        <w:rPr>
          <w:b/>
          <w:bCs/>
        </w:rPr>
        <w:t>SRA. PRESIDENTE (Aluani):</w:t>
      </w:r>
      <w:r>
        <w:t xml:space="preserve"> Por Prosecretaría se dará lectura de los asuntos entrados.</w:t>
      </w:r>
    </w:p>
    <w:p w:rsidR="00D76D7B" w:rsidRDefault="00D76D7B" w:rsidP="00D76D7B"/>
    <w:p w:rsidR="00D76D7B" w:rsidRDefault="00D76D7B" w:rsidP="00D76D7B">
      <w:pPr>
        <w:pStyle w:val="Acotacin"/>
      </w:pPr>
      <w:r>
        <w:t>-Se lee:</w:t>
      </w:r>
    </w:p>
    <w:p w:rsidR="00D76D7B" w:rsidRDefault="00D76D7B" w:rsidP="00D76D7B"/>
    <w:p w:rsidR="00D76D7B" w:rsidRDefault="002A3873" w:rsidP="00D76D7B">
      <w:r>
        <w:t>5</w:t>
      </w:r>
      <w:r w:rsidR="00D76D7B">
        <w:t>.1 – Comunicaciones oficiales</w:t>
      </w:r>
    </w:p>
    <w:p w:rsidR="00D76D7B" w:rsidRDefault="002A3873" w:rsidP="00D76D7B">
      <w:r>
        <w:t>5</w:t>
      </w:r>
      <w:r w:rsidR="00D76D7B">
        <w:t>.2 – Dictámenes de comisión</w:t>
      </w:r>
    </w:p>
    <w:p w:rsidR="005D78A1" w:rsidRDefault="002A3873" w:rsidP="00D76D7B">
      <w:r>
        <w:t>5</w:t>
      </w:r>
      <w:r w:rsidR="005D78A1">
        <w:t>.3 – Proyectos en revisión</w:t>
      </w:r>
    </w:p>
    <w:p w:rsidR="00D76D7B" w:rsidRDefault="002A3873" w:rsidP="00D76D7B">
      <w:r>
        <w:t>5</w:t>
      </w:r>
      <w:r w:rsidR="005D78A1">
        <w:t>.4</w:t>
      </w:r>
      <w:r w:rsidR="00D76D7B">
        <w:t xml:space="preserve"> – Proyectos de los señores Senadores</w:t>
      </w:r>
    </w:p>
    <w:p w:rsidR="00D76D7B" w:rsidRDefault="002A3873" w:rsidP="00D76D7B">
      <w:r>
        <w:t>5</w:t>
      </w:r>
      <w:r w:rsidR="005D78A1">
        <w:t>.4</w:t>
      </w:r>
      <w:r w:rsidR="00D76D7B">
        <w:t>.1 – Proyectos de ley</w:t>
      </w:r>
    </w:p>
    <w:p w:rsidR="00D76D7B" w:rsidRDefault="002A3873" w:rsidP="00D76D7B">
      <w:r>
        <w:t>5</w:t>
      </w:r>
      <w:r w:rsidR="00D76D7B">
        <w:t>.</w:t>
      </w:r>
      <w:r w:rsidR="005D78A1">
        <w:t>4</w:t>
      </w:r>
      <w:r w:rsidR="00D76D7B">
        <w:t>.2 – Proyectos de declaración</w:t>
      </w:r>
    </w:p>
    <w:p w:rsidR="00D76D7B" w:rsidRDefault="00D76D7B" w:rsidP="00D76D7B"/>
    <w:p w:rsidR="005130B7" w:rsidRDefault="005130B7" w:rsidP="005130B7">
      <w:pPr>
        <w:pStyle w:val="Acotacin"/>
      </w:pPr>
      <w:bookmarkStart w:id="1" w:name="OLE_LINK33"/>
      <w:bookmarkStart w:id="2" w:name="OLE_LINK32"/>
      <w:r>
        <w:t xml:space="preserve">-A raíz de lo acordado en Labor Parlamentaria, se reserva en Secretaría el punto 1, </w:t>
      </w:r>
      <w:r w:rsidR="00185FBB">
        <w:t>P</w:t>
      </w:r>
      <w:r>
        <w:t xml:space="preserve">royecto de </w:t>
      </w:r>
      <w:r w:rsidR="00185FBB">
        <w:t>D</w:t>
      </w:r>
      <w:r>
        <w:t xml:space="preserve">eclaración por el que se declara de Interés Legislativo la XXIV edición de la “Expo Escuela”, organizada por la Escuela de Educación Técnica Nº 139 “De Producción Agroindustrial” de la </w:t>
      </w:r>
      <w:r w:rsidR="00185FBB">
        <w:t>C</w:t>
      </w:r>
      <w:r>
        <w:t xml:space="preserve">iudad de </w:t>
      </w:r>
      <w:proofErr w:type="spellStart"/>
      <w:r>
        <w:t>Viale</w:t>
      </w:r>
      <w:proofErr w:type="spellEnd"/>
      <w:r>
        <w:t xml:space="preserve">, </w:t>
      </w:r>
      <w:r w:rsidR="00185FBB">
        <w:t>D</w:t>
      </w:r>
      <w:r>
        <w:t>epartamento Paraná, prevista para los días 5 y 6 de noviembre, expediente N° 15.826.</w:t>
      </w:r>
    </w:p>
    <w:p w:rsidR="005130B7" w:rsidRDefault="005130B7" w:rsidP="005130B7"/>
    <w:p w:rsidR="005130B7" w:rsidRDefault="005130B7" w:rsidP="005130B7">
      <w:pPr>
        <w:pStyle w:val="Acotacin"/>
      </w:pPr>
      <w:r>
        <w:t xml:space="preserve">-A raíz de lo acordado en Labor Parlamentaria, se reserva en Secretaría el punto 2, </w:t>
      </w:r>
      <w:r w:rsidR="00185FBB">
        <w:t>Proyecto de D</w:t>
      </w:r>
      <w:r>
        <w:t xml:space="preserve">eclaración por el que se declara de Interés de la Honorable Cámara de Senadores, a la canción “Por querer, querer”, escrita por el cantautor entrerriano Antonio </w:t>
      </w:r>
      <w:proofErr w:type="spellStart"/>
      <w:r>
        <w:t>Bouzada</w:t>
      </w:r>
      <w:proofErr w:type="spellEnd"/>
      <w:r>
        <w:t xml:space="preserve">, seleccionada para representar a la Argentina en la Gala Final del Festival </w:t>
      </w:r>
      <w:r>
        <w:lastRenderedPageBreak/>
        <w:t>Internacional de la Canción - Punta del Este 14ª edición, expediente N° 15.829.</w:t>
      </w:r>
    </w:p>
    <w:p w:rsidR="005130B7" w:rsidRDefault="005130B7" w:rsidP="005130B7"/>
    <w:p w:rsidR="005130B7" w:rsidRDefault="005130B7" w:rsidP="005130B7"/>
    <w:p w:rsidR="005130B7" w:rsidRDefault="005130B7" w:rsidP="005130B7">
      <w:pPr>
        <w:pStyle w:val="Acotacin"/>
      </w:pPr>
      <w:r>
        <w:t>-A raíz de lo acordado en Labor Parlamentaria, se res</w:t>
      </w:r>
      <w:r w:rsidR="00185FBB">
        <w:t>erva en Secretaría el punto 3, P</w:t>
      </w:r>
      <w:r>
        <w:t xml:space="preserve">royecto de </w:t>
      </w:r>
      <w:r w:rsidR="00185FBB">
        <w:t>D</w:t>
      </w:r>
      <w:r>
        <w:t xml:space="preserve">eclaración por el que se declara de Interés Legislativo la nueva edición de la “Caminata Rosa”, organizada por los Municipios de Sauce </w:t>
      </w:r>
      <w:proofErr w:type="spellStart"/>
      <w:r>
        <w:t>Montrull</w:t>
      </w:r>
      <w:proofErr w:type="spellEnd"/>
      <w:r>
        <w:t>, Colonia Avellaneda y San Benito y</w:t>
      </w:r>
      <w:r w:rsidR="00185FBB">
        <w:t xml:space="preserve"> de</w:t>
      </w:r>
      <w:r>
        <w:t xml:space="preserve"> la Comuna de La Picada, realizada el 12 de</w:t>
      </w:r>
      <w:r w:rsidR="00DE18E4">
        <w:t xml:space="preserve"> octubre en el Autódromo de </w:t>
      </w:r>
      <w:r>
        <w:t>Paraná, expedien</w:t>
      </w:r>
      <w:bookmarkStart w:id="3" w:name="_GoBack"/>
      <w:bookmarkEnd w:id="3"/>
      <w:r>
        <w:t>te N° 15.830.</w:t>
      </w:r>
    </w:p>
    <w:p w:rsidR="005130B7" w:rsidRDefault="005130B7" w:rsidP="005130B7"/>
    <w:p w:rsidR="005130B7" w:rsidRDefault="005130B7" w:rsidP="005130B7"/>
    <w:p w:rsidR="005130B7" w:rsidRDefault="005130B7" w:rsidP="005130B7">
      <w:pPr>
        <w:pStyle w:val="Acotacin"/>
      </w:pPr>
      <w:r>
        <w:t xml:space="preserve">-A raíz de lo acordado en Labor Parlamentaria, se reserva en Secretaría el punto 4, </w:t>
      </w:r>
      <w:r w:rsidR="00185FBB">
        <w:t>P</w:t>
      </w:r>
      <w:r>
        <w:t xml:space="preserve">royecto de </w:t>
      </w:r>
      <w:r w:rsidR="00185FBB">
        <w:t>D</w:t>
      </w:r>
      <w:r>
        <w:t>eclaración por el que se declara de Interés Educativo, Sanitario y Legislativo la Jornada Interinstitucional de Cierre del Proyecto «</w:t>
      </w:r>
      <w:proofErr w:type="gramStart"/>
      <w:r>
        <w:t>#¿</w:t>
      </w:r>
      <w:proofErr w:type="gramEnd"/>
      <w:r>
        <w:t>Qué nos pasa?», organizada por el Centro Pediátrico Santa Elena, a realizarse el día 22 de octubre en Santa Elena, Departamento La Paz, expediente N° 15.831.</w:t>
      </w:r>
    </w:p>
    <w:p w:rsidR="005130B7" w:rsidRDefault="005130B7" w:rsidP="005130B7"/>
    <w:p w:rsidR="005130B7" w:rsidRDefault="005130B7" w:rsidP="005130B7"/>
    <w:p w:rsidR="005130B7" w:rsidRDefault="005130B7" w:rsidP="005130B7">
      <w:pPr>
        <w:pStyle w:val="Acotacin"/>
      </w:pPr>
      <w:r>
        <w:t xml:space="preserve">-A raíz de lo acordado en Labor Parlamentaria, se reserva en Secretaría el punto 5, </w:t>
      </w:r>
      <w:r w:rsidR="00EB3E0C">
        <w:t>Proyecto de D</w:t>
      </w:r>
      <w:r>
        <w:t xml:space="preserve">eclaración por el que se declara de Interés Social, Cultural, Productivo e Industrial la “XVIII Fiesta Nacional del Arroz 2026”, que se llevará a cabo en el Predio Ferial Municipal de la </w:t>
      </w:r>
      <w:r w:rsidR="00EB3E0C">
        <w:t>Ciudad de San Salvador, D</w:t>
      </w:r>
      <w:r>
        <w:t xml:space="preserve">epartamento San </w:t>
      </w:r>
      <w:r>
        <w:lastRenderedPageBreak/>
        <w:t>Salvador, los días 6, 7 y 8 de noviembre, expediente N° 15.832.</w:t>
      </w:r>
    </w:p>
    <w:p w:rsidR="005130B7" w:rsidRDefault="005130B7" w:rsidP="005130B7"/>
    <w:p w:rsidR="005130B7" w:rsidRDefault="005130B7" w:rsidP="005130B7"/>
    <w:p w:rsidR="005130B7" w:rsidRDefault="005130B7" w:rsidP="005130B7">
      <w:pPr>
        <w:pStyle w:val="Acotacin"/>
      </w:pPr>
      <w:r>
        <w:t xml:space="preserve">-A raíz de lo acordado en Labor Parlamentaria, se reserva en Secretaría el punto 6, </w:t>
      </w:r>
      <w:r w:rsidR="00EB3E0C">
        <w:t>P</w:t>
      </w:r>
      <w:r>
        <w:t xml:space="preserve">royecto de </w:t>
      </w:r>
      <w:r w:rsidR="00EB3E0C">
        <w:t>Declaración</w:t>
      </w:r>
      <w:r>
        <w:t xml:space="preserve"> por el que se declara de Interés Histórico, Cultural, Religioso y Patrimonial para el Senado la conmemoración del 100º Aniversario de la Sinagoga Torá </w:t>
      </w:r>
      <w:proofErr w:type="spellStart"/>
      <w:r>
        <w:t>Moshé</w:t>
      </w:r>
      <w:proofErr w:type="spellEnd"/>
      <w:r w:rsidR="00EB3E0C">
        <w:t>,</w:t>
      </w:r>
      <w:r>
        <w:t xml:space="preserve"> perteneciente a Asociación Israelita Barón </w:t>
      </w:r>
      <w:proofErr w:type="spellStart"/>
      <w:r>
        <w:t>Hirsch</w:t>
      </w:r>
      <w:proofErr w:type="spellEnd"/>
      <w:r>
        <w:t xml:space="preserve"> de San Salvador, expediente N° 15.833.</w:t>
      </w:r>
    </w:p>
    <w:p w:rsidR="005130B7" w:rsidRDefault="005130B7" w:rsidP="005130B7"/>
    <w:p w:rsidR="005130B7" w:rsidRDefault="005130B7" w:rsidP="005130B7"/>
    <w:p w:rsidR="005130B7" w:rsidRDefault="005130B7" w:rsidP="005130B7">
      <w:pPr>
        <w:pStyle w:val="Acotacin"/>
      </w:pPr>
      <w:r>
        <w:t xml:space="preserve">-A raíz de lo acordado en Labor Parlamentaria, se reserva en Secretaría el punto 7, </w:t>
      </w:r>
      <w:r w:rsidR="00EB3E0C">
        <w:t>P</w:t>
      </w:r>
      <w:r>
        <w:t xml:space="preserve">royecto de </w:t>
      </w:r>
      <w:r w:rsidR="00EB3E0C">
        <w:t>D</w:t>
      </w:r>
      <w:r>
        <w:t xml:space="preserve">eclaración por el que se declara de Interés Legislativo la 35° </w:t>
      </w:r>
      <w:r w:rsidR="00EB3E0C">
        <w:t>Fiesta Provincial del Caballo</w:t>
      </w:r>
      <w:r>
        <w:t xml:space="preserve">, </w:t>
      </w:r>
      <w:r w:rsidR="00916FC9">
        <w:t>que</w:t>
      </w:r>
      <w:r>
        <w:t xml:space="preserve"> se llevará a cabo los días 27, 28, 29 y 30 de enero de 2027 en el predio del Polideportivo Municipal de la </w:t>
      </w:r>
      <w:r w:rsidR="00916FC9">
        <w:t>C</w:t>
      </w:r>
      <w:r>
        <w:t xml:space="preserve">iudad de </w:t>
      </w:r>
      <w:proofErr w:type="spellStart"/>
      <w:r>
        <w:t>Urdinarrain</w:t>
      </w:r>
      <w:proofErr w:type="spellEnd"/>
      <w:r>
        <w:t>, expediente N° 15.834.</w:t>
      </w:r>
    </w:p>
    <w:p w:rsidR="005130B7" w:rsidRDefault="005130B7" w:rsidP="005130B7"/>
    <w:p w:rsidR="005130B7" w:rsidRDefault="005130B7" w:rsidP="005130B7"/>
    <w:p w:rsidR="005130B7" w:rsidRDefault="005130B7" w:rsidP="005130B7">
      <w:pPr>
        <w:pStyle w:val="Acotacin"/>
      </w:pPr>
      <w:r>
        <w:t xml:space="preserve">-A raíz de lo acordado en Labor Parlamentaria, se reserva en Secretaría el punto 8, </w:t>
      </w:r>
      <w:r w:rsidR="00916FC9">
        <w:t>P</w:t>
      </w:r>
      <w:r>
        <w:t xml:space="preserve">royecto de </w:t>
      </w:r>
      <w:r w:rsidR="00916FC9">
        <w:t>D</w:t>
      </w:r>
      <w:r>
        <w:t>eclaración por el que se declara de Interés Legislativo la edición del libro “C</w:t>
      </w:r>
      <w:r w:rsidR="00916FC9">
        <w:t>ontratos</w:t>
      </w:r>
      <w:r>
        <w:t xml:space="preserve"> A</w:t>
      </w:r>
      <w:r w:rsidR="00916FC9">
        <w:t>grarios”</w:t>
      </w:r>
      <w:r>
        <w:t xml:space="preserve">, Análisis Exegético y Jurisprudencial del Dr. Horacio </w:t>
      </w:r>
      <w:proofErr w:type="spellStart"/>
      <w:r>
        <w:t>Maiztegui</w:t>
      </w:r>
      <w:proofErr w:type="spellEnd"/>
      <w:r>
        <w:t xml:space="preserve"> Martínez</w:t>
      </w:r>
      <w:r w:rsidR="00916FC9">
        <w:t xml:space="preserve"> y</w:t>
      </w:r>
      <w:r>
        <w:t xml:space="preserve"> el acto de presentación el 23 de octubre en la sede del Colegio de Escribanos de la </w:t>
      </w:r>
      <w:r w:rsidR="00916FC9">
        <w:t>C</w:t>
      </w:r>
      <w:r>
        <w:t>iudad de Paraná, expediente N° 15.835.</w:t>
      </w:r>
    </w:p>
    <w:p w:rsidR="005130B7" w:rsidRDefault="005130B7" w:rsidP="005130B7"/>
    <w:p w:rsidR="005130B7" w:rsidRDefault="005130B7" w:rsidP="005130B7"/>
    <w:p w:rsidR="005130B7" w:rsidRDefault="005130B7" w:rsidP="005130B7">
      <w:pPr>
        <w:pStyle w:val="Acotacin"/>
      </w:pPr>
      <w:r>
        <w:lastRenderedPageBreak/>
        <w:t xml:space="preserve">-A raíz de lo acordado en Labor Parlamentaria, se reserva en Secretaría el punto 9, </w:t>
      </w:r>
      <w:r w:rsidR="00916FC9">
        <w:t>P</w:t>
      </w:r>
      <w:r>
        <w:t xml:space="preserve">royecto de </w:t>
      </w:r>
      <w:r w:rsidR="00916FC9">
        <w:t>D</w:t>
      </w:r>
      <w:r>
        <w:t>eclaración por el que se declara de Interés Legislativo la “Semana Homenaje al General Justo José de Urquiza, Primer Presidente Constitucional de la Nación”, organizada por la Municipalidad de Concepción del Uruguay, que se desarrollará los días 18 y 25 de octubre, expediente N° 15.836.</w:t>
      </w:r>
    </w:p>
    <w:p w:rsidR="005130B7" w:rsidRDefault="005130B7" w:rsidP="005130B7"/>
    <w:p w:rsidR="005130B7" w:rsidRDefault="005130B7" w:rsidP="005130B7"/>
    <w:p w:rsidR="005130B7" w:rsidRDefault="005130B7" w:rsidP="005130B7">
      <w:pPr>
        <w:pStyle w:val="Acotacin"/>
      </w:pPr>
      <w:r>
        <w:t xml:space="preserve">-A raíz de lo acordado en Labor Parlamentaria, se reserva en Secretaría el punto 10, </w:t>
      </w:r>
      <w:r w:rsidR="00996217">
        <w:t>P</w:t>
      </w:r>
      <w:r>
        <w:t xml:space="preserve">royecto de </w:t>
      </w:r>
      <w:r w:rsidR="00996217">
        <w:t>D</w:t>
      </w:r>
      <w:r>
        <w:t>eclaración por el que se declara de Interés Legislativo la labor</w:t>
      </w:r>
      <w:r w:rsidR="00996217">
        <w:t xml:space="preserve"> desarrollada por el Centro de R</w:t>
      </w:r>
      <w:r>
        <w:t>eferencia Epidemiológica de Malformaciones Congénitas y Enfermedades poco frecuentes (CREMCER), expediente N° 15.837.</w:t>
      </w:r>
    </w:p>
    <w:p w:rsidR="005130B7" w:rsidRDefault="005130B7" w:rsidP="005130B7"/>
    <w:p w:rsidR="005130B7" w:rsidRDefault="005130B7" w:rsidP="005130B7"/>
    <w:p w:rsidR="005130B7" w:rsidRDefault="005130B7" w:rsidP="005130B7">
      <w:pPr>
        <w:pStyle w:val="Acotacin"/>
      </w:pPr>
      <w:r>
        <w:t xml:space="preserve">-A raíz de lo acordado en Labor Parlamentaria, se reserva en Secretaría el punto 11, </w:t>
      </w:r>
      <w:r w:rsidR="00996217">
        <w:t>P</w:t>
      </w:r>
      <w:r>
        <w:t xml:space="preserve">royecto de </w:t>
      </w:r>
      <w:r w:rsidR="00996217">
        <w:t>Declaración</w:t>
      </w:r>
      <w:r>
        <w:t xml:space="preserve"> por el que se declara de Interés L</w:t>
      </w:r>
      <w:r w:rsidR="00996217">
        <w:t>egislativo la realización de las</w:t>
      </w:r>
      <w:r>
        <w:t xml:space="preserve"> “XV Jornada en Educación, Investigación y Problemáticas Educativas”, organizadas por el </w:t>
      </w:r>
      <w:r w:rsidR="00996217">
        <w:t>I</w:t>
      </w:r>
      <w:r>
        <w:t>nstituto de Formación Docente San José D-229, expediente N° 15.838.</w:t>
      </w:r>
    </w:p>
    <w:p w:rsidR="00D76D7B" w:rsidRDefault="00D76D7B" w:rsidP="00D76D7B">
      <w:pPr>
        <w:spacing w:line="300" w:lineRule="exact"/>
        <w:ind w:left="4082" w:right="1134" w:hanging="113"/>
        <w:rPr>
          <w:rFonts w:eastAsia="MS Mincho"/>
          <w:b/>
          <w:i/>
          <w:sz w:val="20"/>
          <w:szCs w:val="20"/>
        </w:rPr>
      </w:pPr>
    </w:p>
    <w:bookmarkEnd w:id="1"/>
    <w:bookmarkEnd w:id="2"/>
    <w:p w:rsidR="00D76D7B" w:rsidRDefault="002A3873" w:rsidP="00D76D7B">
      <w:pPr>
        <w:jc w:val="center"/>
        <w:rPr>
          <w:b/>
        </w:rPr>
      </w:pPr>
      <w:r>
        <w:rPr>
          <w:b/>
        </w:rPr>
        <w:t>6</w:t>
      </w:r>
    </w:p>
    <w:p w:rsidR="00D76D7B" w:rsidRDefault="00D76D7B" w:rsidP="00D76D7B">
      <w:pPr>
        <w:jc w:val="center"/>
        <w:rPr>
          <w:b/>
        </w:rPr>
      </w:pPr>
      <w:r>
        <w:rPr>
          <w:b/>
        </w:rPr>
        <w:t>ASUNTOS ENTRADOS FUERA DE LISTA</w:t>
      </w:r>
    </w:p>
    <w:p w:rsidR="00D76D7B" w:rsidRDefault="00D76D7B" w:rsidP="00D76D7B"/>
    <w:p w:rsidR="00D76D7B" w:rsidRDefault="00D76D7B" w:rsidP="00D76D7B">
      <w:r>
        <w:rPr>
          <w:b/>
        </w:rPr>
        <w:t>SRA. PRESIDENTE (Aluani):</w:t>
      </w:r>
      <w:r>
        <w:t xml:space="preserve"> Es la oportunidad establecida en Labor Parlamentaria para el ingreso de asuntos fuera de lista.</w:t>
      </w:r>
    </w:p>
    <w:p w:rsidR="005130B7" w:rsidRPr="005D50DD" w:rsidRDefault="005130B7" w:rsidP="005130B7">
      <w:pPr>
        <w:ind w:firstLine="708"/>
      </w:pPr>
      <w:r>
        <w:t xml:space="preserve">Tiene </w:t>
      </w:r>
      <w:r w:rsidRPr="005D50DD">
        <w:t xml:space="preserve">la palabra </w:t>
      </w:r>
      <w:r>
        <w:t>el Senador</w:t>
      </w:r>
      <w:r w:rsidRPr="005D50DD">
        <w:t xml:space="preserve"> por el Departamento </w:t>
      </w:r>
      <w:r>
        <w:t>Federación</w:t>
      </w:r>
      <w:r w:rsidRPr="005D50DD">
        <w:t>.</w:t>
      </w:r>
    </w:p>
    <w:p w:rsidR="005130B7" w:rsidRDefault="005130B7" w:rsidP="005130B7">
      <w:pPr>
        <w:rPr>
          <w:b/>
        </w:rPr>
      </w:pPr>
    </w:p>
    <w:p w:rsidR="005130B7" w:rsidRDefault="005130B7" w:rsidP="005130B7">
      <w:r w:rsidRPr="00193AEA">
        <w:rPr>
          <w:b/>
        </w:rPr>
        <w:lastRenderedPageBreak/>
        <w:t>SR. SENADOR (</w:t>
      </w:r>
      <w:r>
        <w:rPr>
          <w:b/>
        </w:rPr>
        <w:t>Dal Molín</w:t>
      </w:r>
      <w:r w:rsidRPr="00193AEA">
        <w:rPr>
          <w:b/>
        </w:rPr>
        <w:t>):</w:t>
      </w:r>
      <w:r>
        <w:rPr>
          <w:b/>
        </w:rPr>
        <w:t xml:space="preserve"> </w:t>
      </w:r>
      <w:r w:rsidRPr="005D50DD">
        <w:t>Señora Presidente, voy a solicitar el ingreso y la reserva en Secretaría</w:t>
      </w:r>
      <w:r>
        <w:t>,</w:t>
      </w:r>
      <w:r w:rsidRPr="005D50DD">
        <w:t xml:space="preserve"> del </w:t>
      </w:r>
      <w:r>
        <w:t>P</w:t>
      </w:r>
      <w:r w:rsidRPr="005D50DD">
        <w:t>royecto</w:t>
      </w:r>
      <w:r>
        <w:t xml:space="preserve"> de Declaración por el que se declara de Interés </w:t>
      </w:r>
      <w:r w:rsidR="0090638F">
        <w:t>Legislativo las 52º Jornadas Nacionales y el 21º Congreso Internacional de Derecho Administrativo, que se desarrollarán bajo el título “Desafíos del Derecho Público a 50 años de la creación de la AADA. Función Estatal y Derechos Fundamentales en la era de la Revolución 4.0”, que tendrá lugar los días 29 y 30 de Octubre en el Centro Provincial de Convenciones, con número 34.591 de Mesa de Entradas.</w:t>
      </w:r>
    </w:p>
    <w:p w:rsidR="0090638F" w:rsidRDefault="0090638F" w:rsidP="005130B7"/>
    <w:p w:rsidR="005130B7" w:rsidRDefault="005130B7" w:rsidP="005130B7">
      <w:r>
        <w:rPr>
          <w:b/>
        </w:rPr>
        <w:t>SRA. PRESIDENTE (Aluani):</w:t>
      </w:r>
      <w:r>
        <w:t xml:space="preserve"> A consideración del Cuerpo la solicitud de ingreso y la reserva en Secretaría del proyecto enunciado por el señor Senador Dal Molín. Los que estén por la afirmativa, sírvanse indicarlo.</w:t>
      </w:r>
    </w:p>
    <w:p w:rsidR="005130B7" w:rsidRDefault="005130B7" w:rsidP="005130B7"/>
    <w:p w:rsidR="005130B7" w:rsidRDefault="005130B7" w:rsidP="005130B7">
      <w:pPr>
        <w:spacing w:line="300" w:lineRule="exact"/>
        <w:ind w:left="4082" w:right="1134" w:hanging="113"/>
        <w:rPr>
          <w:b/>
          <w:i/>
          <w:sz w:val="20"/>
          <w:szCs w:val="20"/>
        </w:rPr>
      </w:pPr>
      <w:r>
        <w:rPr>
          <w:b/>
          <w:i/>
          <w:sz w:val="20"/>
          <w:szCs w:val="20"/>
        </w:rPr>
        <w:t>-Resulta aprobado.</w:t>
      </w:r>
    </w:p>
    <w:p w:rsidR="005130B7" w:rsidRPr="005D50DD" w:rsidRDefault="005130B7" w:rsidP="005130B7">
      <w:pPr>
        <w:spacing w:line="300" w:lineRule="exact"/>
        <w:ind w:left="4082" w:right="1134" w:hanging="113"/>
        <w:rPr>
          <w:b/>
          <w:i/>
          <w:sz w:val="20"/>
          <w:szCs w:val="20"/>
        </w:rPr>
      </w:pPr>
    </w:p>
    <w:p w:rsidR="005130B7" w:rsidRPr="005D50DD" w:rsidRDefault="005130B7" w:rsidP="005130B7">
      <w:r w:rsidRPr="005D50DD">
        <w:rPr>
          <w:b/>
        </w:rPr>
        <w:t>SRA. PRESIDENTE (Aluani):</w:t>
      </w:r>
      <w:r>
        <w:t xml:space="preserve"> Por </w:t>
      </w:r>
      <w:r w:rsidR="0090638F">
        <w:t>Pros</w:t>
      </w:r>
      <w:r w:rsidRPr="005D50DD">
        <w:t>ecretaría se dará lectura.</w:t>
      </w:r>
    </w:p>
    <w:p w:rsidR="005130B7" w:rsidRPr="005D50DD" w:rsidRDefault="005130B7" w:rsidP="005130B7"/>
    <w:p w:rsidR="005130B7" w:rsidRPr="005D50DD" w:rsidRDefault="005130B7" w:rsidP="005130B7">
      <w:pPr>
        <w:pStyle w:val="Acotacin"/>
      </w:pPr>
      <w:r w:rsidRPr="005D50DD">
        <w:t>-Se lee:</w:t>
      </w:r>
    </w:p>
    <w:p w:rsidR="005130B7" w:rsidRPr="005D50DD" w:rsidRDefault="005130B7" w:rsidP="005130B7">
      <w:pPr>
        <w:spacing w:line="300" w:lineRule="exact"/>
        <w:ind w:left="4082" w:right="1134" w:hanging="113"/>
        <w:rPr>
          <w:b/>
          <w:i/>
          <w:sz w:val="20"/>
          <w:szCs w:val="20"/>
        </w:rPr>
      </w:pPr>
    </w:p>
    <w:p w:rsidR="005130B7" w:rsidRDefault="005130B7" w:rsidP="005130B7">
      <w:r w:rsidRPr="005D50DD">
        <w:rPr>
          <w:b/>
        </w:rPr>
        <w:t>SRA. PRESIDENTE (Aluani):</w:t>
      </w:r>
      <w:r w:rsidRPr="005D50DD">
        <w:t xml:space="preserve"> </w:t>
      </w:r>
      <w:r w:rsidRPr="005D50DD">
        <w:rPr>
          <w:bCs/>
        </w:rPr>
        <w:t>Queda reservado en Secretaría</w:t>
      </w:r>
      <w:r w:rsidRPr="005D50DD">
        <w:t>.</w:t>
      </w:r>
    </w:p>
    <w:p w:rsidR="0090638F" w:rsidRPr="005D50DD" w:rsidRDefault="0090638F" w:rsidP="0090638F">
      <w:pPr>
        <w:ind w:firstLine="708"/>
      </w:pPr>
      <w:r w:rsidRPr="005D50DD">
        <w:t xml:space="preserve">Tiene la palabra </w:t>
      </w:r>
      <w:r>
        <w:t>la Senadora</w:t>
      </w:r>
      <w:r w:rsidRPr="005D50DD">
        <w:t xml:space="preserve"> por el Departamento </w:t>
      </w:r>
      <w:r>
        <w:t>Federal</w:t>
      </w:r>
      <w:r w:rsidRPr="005D50DD">
        <w:t>.</w:t>
      </w:r>
    </w:p>
    <w:p w:rsidR="0090638F" w:rsidRDefault="0090638F" w:rsidP="0090638F"/>
    <w:p w:rsidR="0090638F" w:rsidRDefault="0090638F" w:rsidP="0090638F">
      <w:r>
        <w:rPr>
          <w:b/>
        </w:rPr>
        <w:t>SRA. SENADORA</w:t>
      </w:r>
      <w:r w:rsidRPr="005D50DD">
        <w:rPr>
          <w:b/>
        </w:rPr>
        <w:t xml:space="preserve"> (</w:t>
      </w:r>
      <w:r>
        <w:rPr>
          <w:b/>
        </w:rPr>
        <w:t>Miranda</w:t>
      </w:r>
      <w:r w:rsidRPr="005D50DD">
        <w:rPr>
          <w:b/>
        </w:rPr>
        <w:t>):</w:t>
      </w:r>
      <w:r>
        <w:rPr>
          <w:b/>
        </w:rPr>
        <w:t xml:space="preserve"> </w:t>
      </w:r>
      <w:r w:rsidRPr="005D50DD">
        <w:t xml:space="preserve">Señora Presidente, voy a solicitar el ingreso y la reserva en Secretaría del </w:t>
      </w:r>
      <w:r>
        <w:t>Despacho de la Comisión de Legislación General</w:t>
      </w:r>
      <w:r w:rsidR="00B90ED2">
        <w:t>,</w:t>
      </w:r>
      <w:r>
        <w:t xml:space="preserve"> en el P</w:t>
      </w:r>
      <w:r w:rsidRPr="005D50DD">
        <w:t>royecto</w:t>
      </w:r>
      <w:r>
        <w:t xml:space="preserve"> de Ley </w:t>
      </w:r>
      <w:r w:rsidRPr="007E74C5">
        <w:t>por el que se autoriza al Superior Gobierno de la Provincia de Entre Ríos a aceptar la donación de la Municipalidad de Villa Elisa</w:t>
      </w:r>
      <w:r w:rsidR="00B90ED2">
        <w:t>,</w:t>
      </w:r>
      <w:r w:rsidRPr="007E74C5">
        <w:t xml:space="preserve"> de un inmueble destinado al uso exclusivo del Superior Tribunal de Justicia de Entre Ríos para la construcción de la sede del Juzgado de Paz</w:t>
      </w:r>
      <w:r>
        <w:t>, expediente Nº 29.481.</w:t>
      </w:r>
    </w:p>
    <w:p w:rsidR="0090638F" w:rsidRDefault="0090638F" w:rsidP="0090638F"/>
    <w:p w:rsidR="0090638F" w:rsidRPr="005D50DD" w:rsidRDefault="0090638F" w:rsidP="0090638F">
      <w:r w:rsidRPr="005D50DD">
        <w:rPr>
          <w:b/>
        </w:rPr>
        <w:t>SRA. PRESIDENTE (Aluani):</w:t>
      </w:r>
      <w:r w:rsidRPr="005D50DD">
        <w:t xml:space="preserve"> A consideración del Cuerpo la solicitud de ingreso y la reserva en Secretaría del proyecto </w:t>
      </w:r>
      <w:r>
        <w:t>enunciado</w:t>
      </w:r>
      <w:r w:rsidRPr="005D50DD">
        <w:t xml:space="preserve"> por </w:t>
      </w:r>
      <w:r>
        <w:t>la señora</w:t>
      </w:r>
      <w:r w:rsidRPr="005D50DD">
        <w:t xml:space="preserve"> Senador</w:t>
      </w:r>
      <w:r>
        <w:t>a</w:t>
      </w:r>
      <w:r w:rsidRPr="005D50DD">
        <w:t xml:space="preserve"> </w:t>
      </w:r>
      <w:r>
        <w:t>Miranda</w:t>
      </w:r>
      <w:r w:rsidRPr="005D50DD">
        <w:t>. Los que estén por la afirmativa, sírvanse indicarlo.</w:t>
      </w:r>
    </w:p>
    <w:p w:rsidR="0090638F" w:rsidRPr="005D50DD" w:rsidRDefault="0090638F" w:rsidP="0090638F"/>
    <w:p w:rsidR="0090638F" w:rsidRPr="005D50DD" w:rsidRDefault="0090638F" w:rsidP="0090638F">
      <w:pPr>
        <w:spacing w:line="300" w:lineRule="exact"/>
        <w:ind w:left="4082" w:right="1134" w:hanging="113"/>
        <w:rPr>
          <w:b/>
          <w:i/>
          <w:sz w:val="20"/>
          <w:szCs w:val="20"/>
        </w:rPr>
      </w:pPr>
      <w:r w:rsidRPr="005D50DD">
        <w:rPr>
          <w:b/>
          <w:i/>
          <w:sz w:val="20"/>
          <w:szCs w:val="20"/>
        </w:rPr>
        <w:t xml:space="preserve">-Resulta </w:t>
      </w:r>
      <w:r>
        <w:rPr>
          <w:b/>
          <w:i/>
          <w:sz w:val="20"/>
          <w:szCs w:val="20"/>
        </w:rPr>
        <w:t>aprobado</w:t>
      </w:r>
      <w:r w:rsidRPr="005D50DD">
        <w:rPr>
          <w:b/>
          <w:i/>
          <w:sz w:val="20"/>
          <w:szCs w:val="20"/>
        </w:rPr>
        <w:t>.</w:t>
      </w:r>
    </w:p>
    <w:p w:rsidR="0090638F" w:rsidRPr="005D50DD" w:rsidRDefault="0090638F" w:rsidP="0090638F">
      <w:pPr>
        <w:spacing w:line="300" w:lineRule="exact"/>
        <w:ind w:left="4082" w:right="1134" w:hanging="113"/>
        <w:rPr>
          <w:b/>
          <w:i/>
          <w:sz w:val="20"/>
          <w:szCs w:val="20"/>
        </w:rPr>
      </w:pPr>
    </w:p>
    <w:p w:rsidR="0090638F" w:rsidRDefault="0090638F" w:rsidP="0090638F">
      <w:r w:rsidRPr="005D50DD">
        <w:rPr>
          <w:b/>
        </w:rPr>
        <w:t>SRA. PRESIDENTE (Aluani):</w:t>
      </w:r>
      <w:r w:rsidRPr="005D50DD">
        <w:t xml:space="preserve"> </w:t>
      </w:r>
      <w:r w:rsidRPr="005D50DD">
        <w:rPr>
          <w:bCs/>
        </w:rPr>
        <w:t>Queda reservado en Secretaría</w:t>
      </w:r>
      <w:r w:rsidRPr="005D50DD">
        <w:t>.</w:t>
      </w:r>
    </w:p>
    <w:p w:rsidR="0090638F" w:rsidRPr="005D50DD" w:rsidRDefault="0090638F" w:rsidP="0090638F">
      <w:pPr>
        <w:ind w:firstLine="708"/>
      </w:pPr>
      <w:r w:rsidRPr="005D50DD">
        <w:t xml:space="preserve">Tiene la palabra </w:t>
      </w:r>
      <w:r>
        <w:t>la Senadora</w:t>
      </w:r>
      <w:r w:rsidRPr="005D50DD">
        <w:t xml:space="preserve"> por el Departamento </w:t>
      </w:r>
      <w:r>
        <w:t>Federal</w:t>
      </w:r>
      <w:r w:rsidRPr="005D50DD">
        <w:t>.</w:t>
      </w:r>
    </w:p>
    <w:p w:rsidR="0090638F" w:rsidRDefault="0090638F" w:rsidP="0090638F"/>
    <w:p w:rsidR="0090638F" w:rsidRDefault="0090638F" w:rsidP="0090638F">
      <w:r>
        <w:rPr>
          <w:b/>
        </w:rPr>
        <w:lastRenderedPageBreak/>
        <w:t>SRA. SENADORA</w:t>
      </w:r>
      <w:r w:rsidRPr="005D50DD">
        <w:rPr>
          <w:b/>
        </w:rPr>
        <w:t xml:space="preserve"> (</w:t>
      </w:r>
      <w:r>
        <w:rPr>
          <w:b/>
        </w:rPr>
        <w:t>Miranda</w:t>
      </w:r>
      <w:r w:rsidRPr="005D50DD">
        <w:rPr>
          <w:b/>
        </w:rPr>
        <w:t>):</w:t>
      </w:r>
      <w:r>
        <w:rPr>
          <w:b/>
        </w:rPr>
        <w:t xml:space="preserve"> </w:t>
      </w:r>
      <w:r w:rsidRPr="005D50DD">
        <w:t xml:space="preserve">Señora Presidente, voy a solicitar el ingreso y la reserva en Secretaría del </w:t>
      </w:r>
      <w:r w:rsidR="00F406C2">
        <w:t>Despacho de la Comisión de Legislación General</w:t>
      </w:r>
      <w:r w:rsidR="00B90ED2">
        <w:t>,</w:t>
      </w:r>
      <w:r w:rsidR="00F406C2">
        <w:t xml:space="preserve"> en el P</w:t>
      </w:r>
      <w:r w:rsidR="00F406C2" w:rsidRPr="005D50DD">
        <w:t>royecto</w:t>
      </w:r>
      <w:r w:rsidR="00F406C2">
        <w:t xml:space="preserve"> de Ley</w:t>
      </w:r>
      <w:r>
        <w:t xml:space="preserve"> m</w:t>
      </w:r>
      <w:r w:rsidRPr="007E74C5">
        <w:t>ediante el cual</w:t>
      </w:r>
      <w:r w:rsidR="00F406C2">
        <w:t>,</w:t>
      </w:r>
      <w:r w:rsidRPr="007E74C5">
        <w:t xml:space="preserve"> se autoriza al Superior Gobierno de la Provincia a donar en favor de la Municipalidad de Aranguren las maquinarias y demás bienes de titularidad de la Provincia, que formaban parte de la unidad productiva del</w:t>
      </w:r>
      <w:r>
        <w:t xml:space="preserve"> ex Frigorífico Aranguren, expediente Nº 29.543.</w:t>
      </w:r>
    </w:p>
    <w:p w:rsidR="0090638F" w:rsidRDefault="0090638F" w:rsidP="0090638F"/>
    <w:p w:rsidR="0090638F" w:rsidRPr="005D50DD" w:rsidRDefault="0090638F" w:rsidP="0090638F">
      <w:r w:rsidRPr="005D50DD">
        <w:rPr>
          <w:b/>
        </w:rPr>
        <w:t>SRA. PRESIDENTE (Aluani):</w:t>
      </w:r>
      <w:r w:rsidRPr="005D50DD">
        <w:t xml:space="preserve"> A consideración del Cuerpo la solicitud de ingreso y la reserva en Secretaría del proyecto </w:t>
      </w:r>
      <w:r>
        <w:t>enunciado</w:t>
      </w:r>
      <w:r w:rsidRPr="005D50DD">
        <w:t xml:space="preserve"> por </w:t>
      </w:r>
      <w:r>
        <w:t>la señora</w:t>
      </w:r>
      <w:r w:rsidRPr="005D50DD">
        <w:t xml:space="preserve"> Senador</w:t>
      </w:r>
      <w:r>
        <w:t>a</w:t>
      </w:r>
      <w:r w:rsidRPr="005D50DD">
        <w:t xml:space="preserve"> </w:t>
      </w:r>
      <w:r>
        <w:t>Miranda</w:t>
      </w:r>
      <w:r w:rsidRPr="005D50DD">
        <w:t>. Los que estén por la afirmativa, sírvanse indicarlo.</w:t>
      </w:r>
    </w:p>
    <w:p w:rsidR="0090638F" w:rsidRPr="005D50DD" w:rsidRDefault="0090638F" w:rsidP="0090638F"/>
    <w:p w:rsidR="0090638F" w:rsidRPr="005D50DD" w:rsidRDefault="0090638F" w:rsidP="0090638F">
      <w:pPr>
        <w:spacing w:line="300" w:lineRule="exact"/>
        <w:ind w:left="4082" w:right="1134" w:hanging="113"/>
        <w:rPr>
          <w:b/>
          <w:i/>
          <w:sz w:val="20"/>
          <w:szCs w:val="20"/>
        </w:rPr>
      </w:pPr>
      <w:r w:rsidRPr="005D50DD">
        <w:rPr>
          <w:b/>
          <w:i/>
          <w:sz w:val="20"/>
          <w:szCs w:val="20"/>
        </w:rPr>
        <w:t xml:space="preserve">-Resulta </w:t>
      </w:r>
      <w:r>
        <w:rPr>
          <w:b/>
          <w:i/>
          <w:sz w:val="20"/>
          <w:szCs w:val="20"/>
        </w:rPr>
        <w:t>aprobado</w:t>
      </w:r>
      <w:r w:rsidRPr="005D50DD">
        <w:rPr>
          <w:b/>
          <w:i/>
          <w:sz w:val="20"/>
          <w:szCs w:val="20"/>
        </w:rPr>
        <w:t>.</w:t>
      </w:r>
    </w:p>
    <w:p w:rsidR="0090638F" w:rsidRPr="005D50DD" w:rsidRDefault="0090638F" w:rsidP="0090638F">
      <w:pPr>
        <w:spacing w:line="300" w:lineRule="exact"/>
        <w:ind w:left="4082" w:right="1134" w:hanging="113"/>
        <w:rPr>
          <w:b/>
          <w:i/>
          <w:sz w:val="20"/>
          <w:szCs w:val="20"/>
        </w:rPr>
      </w:pPr>
    </w:p>
    <w:p w:rsidR="0090638F" w:rsidRDefault="0090638F" w:rsidP="0090638F">
      <w:r w:rsidRPr="005D50DD">
        <w:rPr>
          <w:b/>
        </w:rPr>
        <w:t>SRA. PRESIDENTE (Aluani):</w:t>
      </w:r>
      <w:r w:rsidRPr="005D50DD">
        <w:t xml:space="preserve"> </w:t>
      </w:r>
      <w:r w:rsidRPr="005D50DD">
        <w:rPr>
          <w:bCs/>
        </w:rPr>
        <w:t>Queda reservado en Secretaría</w:t>
      </w:r>
      <w:r w:rsidRPr="005D50DD">
        <w:t>.</w:t>
      </w:r>
    </w:p>
    <w:p w:rsidR="0090638F" w:rsidRPr="005D50DD" w:rsidRDefault="0090638F" w:rsidP="0090638F">
      <w:pPr>
        <w:ind w:firstLine="708"/>
      </w:pPr>
      <w:r w:rsidRPr="005D50DD">
        <w:t xml:space="preserve">Tiene la palabra </w:t>
      </w:r>
      <w:r>
        <w:t>la Senadora</w:t>
      </w:r>
      <w:r w:rsidRPr="005D50DD">
        <w:t xml:space="preserve"> por el Departamento </w:t>
      </w:r>
      <w:r>
        <w:t>Federal</w:t>
      </w:r>
      <w:r w:rsidRPr="005D50DD">
        <w:t>.</w:t>
      </w:r>
    </w:p>
    <w:p w:rsidR="0090638F" w:rsidRDefault="0090638F" w:rsidP="0090638F"/>
    <w:p w:rsidR="0090638F" w:rsidRPr="00596FB2" w:rsidRDefault="00F406C2" w:rsidP="0090638F">
      <w:r>
        <w:rPr>
          <w:b/>
        </w:rPr>
        <w:t>SRA. SENADORA</w:t>
      </w:r>
      <w:r w:rsidRPr="005D50DD">
        <w:rPr>
          <w:b/>
        </w:rPr>
        <w:t xml:space="preserve"> (</w:t>
      </w:r>
      <w:r>
        <w:rPr>
          <w:b/>
        </w:rPr>
        <w:t>Miranda</w:t>
      </w:r>
      <w:r w:rsidRPr="005D50DD">
        <w:rPr>
          <w:b/>
        </w:rPr>
        <w:t>):</w:t>
      </w:r>
      <w:r>
        <w:rPr>
          <w:b/>
        </w:rPr>
        <w:t xml:space="preserve"> </w:t>
      </w:r>
      <w:r w:rsidR="0090638F" w:rsidRPr="00596FB2">
        <w:t>Señor</w:t>
      </w:r>
      <w:r w:rsidR="0090638F">
        <w:t>a</w:t>
      </w:r>
      <w:r w:rsidR="0090638F" w:rsidRPr="00596FB2">
        <w:t xml:space="preserve"> Presidente, es para solicitar el ingreso </w:t>
      </w:r>
      <w:r w:rsidR="0090638F" w:rsidRPr="00A53A2F">
        <w:t xml:space="preserve">y el tratamiento preferencial en la próxima </w:t>
      </w:r>
      <w:r w:rsidR="0090638F">
        <w:t xml:space="preserve">sesión, </w:t>
      </w:r>
      <w:r w:rsidR="0090638F" w:rsidRPr="00596FB2">
        <w:t xml:space="preserve">del despacho de la Comisión de Legislación General, en el </w:t>
      </w:r>
      <w:r>
        <w:t>Proyecto de L</w:t>
      </w:r>
      <w:r w:rsidR="0090638F" w:rsidRPr="00596FB2">
        <w:t xml:space="preserve">ey </w:t>
      </w:r>
      <w:r>
        <w:t>p</w:t>
      </w:r>
      <w:r w:rsidR="0090638F" w:rsidRPr="007E74C5">
        <w:t>or el que se crea la Comisión Permanente de Seguimiento de la Deuda Pública, con el objeto de realizar el estudio y análisis del desenvolvimiento histórico de la deuda pública del Estado entrerriano</w:t>
      </w:r>
      <w:r w:rsidR="0090638F" w:rsidRPr="00596FB2">
        <w:t>, expediente Nº 28.</w:t>
      </w:r>
      <w:r w:rsidR="0090638F">
        <w:t>737</w:t>
      </w:r>
      <w:r w:rsidR="0090638F" w:rsidRPr="00596FB2">
        <w:t>.</w:t>
      </w:r>
    </w:p>
    <w:p w:rsidR="0090638F" w:rsidRPr="00596FB2" w:rsidRDefault="0090638F" w:rsidP="0090638F">
      <w:pPr>
        <w:jc w:val="right"/>
      </w:pPr>
    </w:p>
    <w:p w:rsidR="0090638F" w:rsidRDefault="0090638F" w:rsidP="0090638F">
      <w:r w:rsidRPr="0000434A">
        <w:rPr>
          <w:b/>
        </w:rPr>
        <w:t>SRA. PRESIDENTE (Aluani):</w:t>
      </w:r>
      <w:r>
        <w:t xml:space="preserve"> A consideración del Cuerpo la solicitud de ingreso del proyecto enunciado por la señora Senadora </w:t>
      </w:r>
      <w:r w:rsidR="00F406C2">
        <w:t>Miranda</w:t>
      </w:r>
      <w:r>
        <w:t>. Los que estén por la afirmativa, sírvanse indicarlo.</w:t>
      </w:r>
    </w:p>
    <w:p w:rsidR="0090638F" w:rsidRDefault="0090638F" w:rsidP="0090638F"/>
    <w:p w:rsidR="0090638F" w:rsidRPr="00126459" w:rsidRDefault="0090638F" w:rsidP="0090638F">
      <w:pPr>
        <w:pStyle w:val="Acotacin"/>
      </w:pPr>
      <w:r w:rsidRPr="00126459">
        <w:t>-Resulta aprobado.</w:t>
      </w:r>
    </w:p>
    <w:p w:rsidR="0090638F" w:rsidRDefault="0090638F" w:rsidP="0090638F"/>
    <w:p w:rsidR="0090638F" w:rsidRDefault="0090638F" w:rsidP="0090638F">
      <w:r w:rsidRPr="0000434A">
        <w:rPr>
          <w:b/>
        </w:rPr>
        <w:t>SRA. PRESIDENTE (Aluani):</w:t>
      </w:r>
      <w:r>
        <w:t xml:space="preserve"> En consecuencia, este proyecto pasa a integrar el Orden del Día de la próxima sesión.</w:t>
      </w:r>
    </w:p>
    <w:p w:rsidR="00D76D7B" w:rsidRDefault="00D76D7B" w:rsidP="00D76D7B"/>
    <w:p w:rsidR="00D76D7B" w:rsidRDefault="002A3873" w:rsidP="00D76D7B">
      <w:pPr>
        <w:jc w:val="center"/>
        <w:rPr>
          <w:b/>
        </w:rPr>
      </w:pPr>
      <w:r>
        <w:rPr>
          <w:b/>
        </w:rPr>
        <w:t>7</w:t>
      </w:r>
    </w:p>
    <w:p w:rsidR="00D76D7B" w:rsidRDefault="00D76D7B" w:rsidP="00D76D7B">
      <w:pPr>
        <w:pStyle w:val="Apertura"/>
      </w:pPr>
      <w:r>
        <w:t>MOCIONES DE PREFERENCIA Y DE SOBRE TABLAS</w:t>
      </w:r>
    </w:p>
    <w:p w:rsidR="00D76D7B" w:rsidRDefault="00D76D7B" w:rsidP="00D76D7B"/>
    <w:p w:rsidR="00D76D7B" w:rsidRDefault="00D76D7B" w:rsidP="00D76D7B">
      <w:pPr>
        <w:rPr>
          <w:lang w:val="es-ES"/>
        </w:rPr>
      </w:pPr>
      <w:bookmarkStart w:id="4" w:name="OLE_LINK41"/>
      <w:bookmarkStart w:id="5" w:name="OLE_LINK40"/>
      <w:bookmarkStart w:id="6" w:name="OLE_LINK39"/>
      <w:bookmarkStart w:id="7" w:name="OLE_LINK38"/>
      <w:bookmarkStart w:id="8" w:name="OLE_LINK37"/>
      <w:bookmarkStart w:id="9" w:name="OLE_LINK36"/>
      <w:bookmarkStart w:id="10" w:name="OLE_LINK35"/>
      <w:r>
        <w:rPr>
          <w:b/>
        </w:rPr>
        <w:t>SRA. PRESIDENTE (Aluani):</w:t>
      </w:r>
      <w:r>
        <w:t xml:space="preserve"> </w:t>
      </w:r>
      <w:r>
        <w:rPr>
          <w:lang w:val="es-ES"/>
        </w:rPr>
        <w:t>Es el turno de las mociones de preferencia y de sobre tablas.</w:t>
      </w:r>
    </w:p>
    <w:p w:rsidR="00D76D7B" w:rsidRDefault="00D76D7B" w:rsidP="00D76D7B">
      <w:pPr>
        <w:ind w:firstLine="708"/>
      </w:pPr>
      <w:r>
        <w:t xml:space="preserve">En primer término, se encuentra reservado en Secretaría </w:t>
      </w:r>
      <w:r w:rsidR="00F406C2" w:rsidRPr="005D50DD">
        <w:t xml:space="preserve">el </w:t>
      </w:r>
      <w:r w:rsidR="00F406C2">
        <w:t>Despacho de la Comisión de Legislación General, en el P</w:t>
      </w:r>
      <w:r w:rsidR="00F406C2" w:rsidRPr="005D50DD">
        <w:t>royecto</w:t>
      </w:r>
      <w:r w:rsidR="00F406C2">
        <w:t xml:space="preserve"> de Ley </w:t>
      </w:r>
      <w:r w:rsidR="00F406C2" w:rsidRPr="007E74C5">
        <w:t xml:space="preserve">por el que se autoriza al </w:t>
      </w:r>
      <w:r w:rsidR="00F406C2" w:rsidRPr="007E74C5">
        <w:lastRenderedPageBreak/>
        <w:t>Superior Gobierno de la Provincia de Entre Ríos a aceptar la donación de la Municipalidad de Villa Elisa</w:t>
      </w:r>
      <w:r w:rsidR="00B90ED2">
        <w:t>,</w:t>
      </w:r>
      <w:r w:rsidR="00F406C2" w:rsidRPr="007E74C5">
        <w:t xml:space="preserve"> de un inmueble destinado al uso exclusivo del Superior Tri</w:t>
      </w:r>
      <w:r w:rsidR="00B90ED2">
        <w:t>bunal de Justicia de Entre Ríos</w:t>
      </w:r>
      <w:r w:rsidR="00F406C2" w:rsidRPr="007E74C5">
        <w:t xml:space="preserve"> para la construcción de la sede del Juzgado de Paz</w:t>
      </w:r>
      <w:r w:rsidR="00F406C2">
        <w:t>, expediente Nº 29.481.</w:t>
      </w:r>
    </w:p>
    <w:p w:rsidR="00F406C2" w:rsidRPr="00EF1D17" w:rsidRDefault="00F406C2" w:rsidP="00F406C2">
      <w:pPr>
        <w:ind w:firstLine="720"/>
      </w:pPr>
      <w:r w:rsidRPr="00EF1D17">
        <w:t xml:space="preserve">Tiene la palabra </w:t>
      </w:r>
      <w:r>
        <w:t>e</w:t>
      </w:r>
      <w:r w:rsidRPr="00EF1D17">
        <w:t xml:space="preserve">l Senador por el Departamento </w:t>
      </w:r>
      <w:r>
        <w:t>Federación</w:t>
      </w:r>
      <w:r w:rsidRPr="00EF1D17">
        <w:t>.</w:t>
      </w:r>
      <w:r w:rsidRPr="002E1D67">
        <w:rPr>
          <w:rFonts w:ascii="Arial" w:hAnsi="Arial" w:cs="Arial"/>
          <w:color w:val="111111"/>
          <w:sz w:val="22"/>
          <w:szCs w:val="22"/>
          <w:shd w:val="clear" w:color="auto" w:fill="FFFFFF"/>
        </w:rPr>
        <w:t xml:space="preserve"> </w:t>
      </w:r>
    </w:p>
    <w:p w:rsidR="00F406C2" w:rsidRDefault="00F406C2" w:rsidP="00F406C2">
      <w:pPr>
        <w:rPr>
          <w:b/>
        </w:rPr>
      </w:pPr>
    </w:p>
    <w:p w:rsidR="00F406C2" w:rsidRPr="00EF1D17" w:rsidRDefault="00F406C2" w:rsidP="00F406C2">
      <w:r w:rsidRPr="00EF1D17">
        <w:rPr>
          <w:b/>
        </w:rPr>
        <w:t>SR. SENADOR (</w:t>
      </w:r>
      <w:r>
        <w:rPr>
          <w:b/>
        </w:rPr>
        <w:t>Dal Molín</w:t>
      </w:r>
      <w:r w:rsidRPr="00EF1D17">
        <w:rPr>
          <w:b/>
        </w:rPr>
        <w:t>):</w:t>
      </w:r>
      <w:r w:rsidRPr="00EF1D17">
        <w:t xml:space="preserve"> Solicito que este proyecto </w:t>
      </w:r>
      <w:r>
        <w:t>sea tratado sobre tablas, señora</w:t>
      </w:r>
      <w:r w:rsidRPr="00EF1D17">
        <w:t xml:space="preserve"> Presidente.</w:t>
      </w:r>
    </w:p>
    <w:p w:rsidR="00F406C2" w:rsidRPr="00EF1D17" w:rsidRDefault="00F406C2" w:rsidP="00F406C2">
      <w:pPr>
        <w:rPr>
          <w:b/>
        </w:rPr>
      </w:pPr>
    </w:p>
    <w:p w:rsidR="007E7619" w:rsidRDefault="007E7619" w:rsidP="007E7619">
      <w:r w:rsidRPr="005117D2">
        <w:rPr>
          <w:b/>
        </w:rPr>
        <w:t>SRA. PRESIDENTE (Aluani):</w:t>
      </w:r>
      <w:r>
        <w:t xml:space="preserve"> Se va a votar la moci</w:t>
      </w:r>
      <w:r>
        <w:rPr>
          <w:rFonts w:hint="eastAsia"/>
        </w:rPr>
        <w:t>ó</w:t>
      </w:r>
      <w:r>
        <w:t>n formulada por el se</w:t>
      </w:r>
      <w:r>
        <w:rPr>
          <w:rFonts w:hint="eastAsia"/>
        </w:rPr>
        <w:t>ñ</w:t>
      </w:r>
      <w:r>
        <w:t>or Senador Dal Molín. Se requieren los dos tercios de votos de los Senadores presentes; los que est</w:t>
      </w:r>
      <w:r>
        <w:rPr>
          <w:rFonts w:hint="eastAsia"/>
        </w:rPr>
        <w:t>é</w:t>
      </w:r>
      <w:r>
        <w:t>n por la afirmativa, s</w:t>
      </w:r>
      <w:r>
        <w:rPr>
          <w:rFonts w:hint="eastAsia"/>
        </w:rPr>
        <w:t>í</w:t>
      </w:r>
      <w:r>
        <w:t>rvanse indicarlo.</w:t>
      </w:r>
    </w:p>
    <w:p w:rsidR="007E7619" w:rsidRDefault="007E7619" w:rsidP="007E7619"/>
    <w:p w:rsidR="007E7619" w:rsidRDefault="007E7619" w:rsidP="007E7619">
      <w:pPr>
        <w:pStyle w:val="Acotacin"/>
      </w:pPr>
      <w:r>
        <w:t>-Resulta aprobado.</w:t>
      </w:r>
    </w:p>
    <w:p w:rsidR="007E7619" w:rsidRDefault="007E7619" w:rsidP="007E7619"/>
    <w:p w:rsidR="007E7619" w:rsidRDefault="007E7619" w:rsidP="007E7619">
      <w:r w:rsidRPr="005117D2">
        <w:rPr>
          <w:b/>
        </w:rPr>
        <w:t>SRA. PRESIDENTE (Aluani):</w:t>
      </w:r>
      <w:r>
        <w:t xml:space="preserve"> Por Prosecretar</w:t>
      </w:r>
      <w:r>
        <w:rPr>
          <w:rFonts w:hint="eastAsia"/>
        </w:rPr>
        <w:t>í</w:t>
      </w:r>
      <w:r>
        <w:t>a se dar</w:t>
      </w:r>
      <w:r>
        <w:rPr>
          <w:rFonts w:hint="eastAsia"/>
        </w:rPr>
        <w:t>á</w:t>
      </w:r>
      <w:r>
        <w:t xml:space="preserve"> lectura.</w:t>
      </w:r>
    </w:p>
    <w:p w:rsidR="007E7619" w:rsidRDefault="007E7619" w:rsidP="007E7619"/>
    <w:p w:rsidR="007E7619" w:rsidRDefault="007E7619" w:rsidP="007E7619">
      <w:pPr>
        <w:pStyle w:val="Acotacin"/>
      </w:pPr>
      <w:r>
        <w:t>-Se lee:</w:t>
      </w:r>
    </w:p>
    <w:p w:rsidR="007E7619" w:rsidRPr="00560A6B" w:rsidRDefault="007E7619" w:rsidP="007E7619"/>
    <w:p w:rsidR="007E7619" w:rsidRPr="00197F19" w:rsidRDefault="007E7619" w:rsidP="007E7619">
      <w:r w:rsidRPr="00B87A43">
        <w:rPr>
          <w:b/>
        </w:rPr>
        <w:t>SRA. PRESIDENTE (Aluani)</w:t>
      </w:r>
      <w:r w:rsidRPr="00197F19">
        <w:rPr>
          <w:b/>
        </w:rPr>
        <w:t>:</w:t>
      </w:r>
      <w:r w:rsidRPr="00197F19">
        <w:t xml:space="preserve"> Si no se hace</w:t>
      </w:r>
      <w:r>
        <w:t xml:space="preserve"> uso </w:t>
      </w:r>
      <w:r w:rsidRPr="00197F19">
        <w:t>de la palabra, se va a votar</w:t>
      </w:r>
      <w:r>
        <w:t xml:space="preserve"> en general y en particular;</w:t>
      </w:r>
      <w:r w:rsidRPr="00197F19">
        <w:t xml:space="preserve"> l</w:t>
      </w:r>
      <w:r>
        <w:t>o</w:t>
      </w:r>
      <w:r w:rsidRPr="00197F19">
        <w:t>s que estén por la afirmativa, sírvanse indicarlo.</w:t>
      </w:r>
    </w:p>
    <w:p w:rsidR="007E7619" w:rsidRPr="00197F19" w:rsidRDefault="007E7619" w:rsidP="007E7619"/>
    <w:p w:rsidR="007E7619" w:rsidRPr="00197F19" w:rsidRDefault="007E7619" w:rsidP="007E7619">
      <w:pPr>
        <w:spacing w:line="300" w:lineRule="exact"/>
        <w:ind w:left="4082" w:right="1134" w:hanging="113"/>
        <w:rPr>
          <w:b/>
          <w:i/>
          <w:sz w:val="20"/>
          <w:szCs w:val="20"/>
        </w:rPr>
      </w:pPr>
      <w:r w:rsidRPr="00197F19">
        <w:rPr>
          <w:b/>
          <w:i/>
          <w:sz w:val="20"/>
          <w:szCs w:val="20"/>
        </w:rPr>
        <w:t>-Resulta aprobado.</w:t>
      </w:r>
    </w:p>
    <w:p w:rsidR="00F406C2" w:rsidRPr="00566E8F" w:rsidRDefault="00F406C2" w:rsidP="00F406C2">
      <w:pPr>
        <w:ind w:left="4082" w:right="1134" w:hanging="113"/>
        <w:rPr>
          <w:b/>
          <w:i/>
          <w:sz w:val="20"/>
          <w:szCs w:val="20"/>
        </w:rPr>
      </w:pPr>
    </w:p>
    <w:p w:rsidR="00F406C2" w:rsidRDefault="00F406C2" w:rsidP="00F406C2">
      <w:r>
        <w:rPr>
          <w:b/>
        </w:rPr>
        <w:t>SRA</w:t>
      </w:r>
      <w:r w:rsidRPr="00DF7C46">
        <w:rPr>
          <w:b/>
        </w:rPr>
        <w:t xml:space="preserve">. </w:t>
      </w:r>
      <w:r w:rsidRPr="0051463C">
        <w:rPr>
          <w:b/>
        </w:rPr>
        <w:t>PRESIDENTE (</w:t>
      </w:r>
      <w:r>
        <w:rPr>
          <w:b/>
        </w:rPr>
        <w:t>Aluani</w:t>
      </w:r>
      <w:r w:rsidRPr="0051463C">
        <w:rPr>
          <w:b/>
        </w:rPr>
        <w:t>):</w:t>
      </w:r>
      <w:r w:rsidRPr="00D71D60">
        <w:t xml:space="preserve"> </w:t>
      </w:r>
      <w:r w:rsidRPr="00197F19">
        <w:t xml:space="preserve">Queda </w:t>
      </w:r>
      <w:r>
        <w:t>sancionado</w:t>
      </w:r>
      <w:r w:rsidRPr="00197F19">
        <w:t xml:space="preserve">; </w:t>
      </w:r>
      <w:r>
        <w:t>pasa al Poder Ejecutivo para su promulgación.</w:t>
      </w:r>
    </w:p>
    <w:p w:rsidR="00282858" w:rsidRDefault="00282858" w:rsidP="00F406C2"/>
    <w:p w:rsidR="00282858" w:rsidRDefault="00282858" w:rsidP="00282858">
      <w:r>
        <w:rPr>
          <w:b/>
        </w:rPr>
        <w:t>SRA</w:t>
      </w:r>
      <w:r w:rsidRPr="00DF7C46">
        <w:rPr>
          <w:b/>
        </w:rPr>
        <w:t xml:space="preserve">. </w:t>
      </w:r>
      <w:r w:rsidRPr="0051463C">
        <w:rPr>
          <w:b/>
        </w:rPr>
        <w:t>PRESIDENTE (</w:t>
      </w:r>
      <w:r>
        <w:rPr>
          <w:b/>
        </w:rPr>
        <w:t>Aluani</w:t>
      </w:r>
      <w:r w:rsidRPr="0051463C">
        <w:rPr>
          <w:b/>
        </w:rPr>
        <w:t>):</w:t>
      </w:r>
      <w:r>
        <w:rPr>
          <w:b/>
        </w:rPr>
        <w:t xml:space="preserve"> </w:t>
      </w:r>
      <w:r>
        <w:t>S</w:t>
      </w:r>
      <w:r w:rsidRPr="00A2214D">
        <w:t xml:space="preserve">e encuentra reservado </w:t>
      </w:r>
      <w:r>
        <w:t>un Despacho de la Comisión de Legislación General en el P</w:t>
      </w:r>
      <w:r w:rsidRPr="005D50DD">
        <w:t>royecto</w:t>
      </w:r>
      <w:r>
        <w:t xml:space="preserve"> de Ley m</w:t>
      </w:r>
      <w:r w:rsidRPr="007E74C5">
        <w:t>ediante el cual</w:t>
      </w:r>
      <w:r>
        <w:t>,</w:t>
      </w:r>
      <w:r w:rsidRPr="007E74C5">
        <w:t xml:space="preserve"> se autoriza al Superior Gobierno de la Provincia a donar en favor de la Municipalidad de Aranguren las maquinarias y demás bienes de titularidad de la Provincia, que formaban parte de la unidad productiva del</w:t>
      </w:r>
      <w:r>
        <w:t xml:space="preserve"> ex Frigorífico Aranguren, expediente Nº 29.543.</w:t>
      </w:r>
    </w:p>
    <w:p w:rsidR="00282858" w:rsidRPr="00EF1D17" w:rsidRDefault="00282858" w:rsidP="00282858">
      <w:pPr>
        <w:ind w:firstLine="720"/>
      </w:pPr>
      <w:r w:rsidRPr="00EF1D17">
        <w:t xml:space="preserve">Tiene la palabra </w:t>
      </w:r>
      <w:r>
        <w:t>e</w:t>
      </w:r>
      <w:r w:rsidRPr="00EF1D17">
        <w:t xml:space="preserve">l Senador por el Departamento </w:t>
      </w:r>
      <w:r>
        <w:t>Federación</w:t>
      </w:r>
      <w:r w:rsidRPr="00EF1D17">
        <w:t>.</w:t>
      </w:r>
      <w:r w:rsidRPr="002E1D67">
        <w:rPr>
          <w:rFonts w:ascii="Arial" w:hAnsi="Arial" w:cs="Arial"/>
          <w:color w:val="111111"/>
          <w:sz w:val="22"/>
          <w:szCs w:val="22"/>
          <w:shd w:val="clear" w:color="auto" w:fill="FFFFFF"/>
        </w:rPr>
        <w:t xml:space="preserve"> </w:t>
      </w:r>
    </w:p>
    <w:p w:rsidR="00282858" w:rsidRDefault="00282858" w:rsidP="00282858">
      <w:pPr>
        <w:rPr>
          <w:b/>
        </w:rPr>
      </w:pPr>
    </w:p>
    <w:p w:rsidR="00282858" w:rsidRPr="00EF1D17" w:rsidRDefault="00282858" w:rsidP="00282858">
      <w:r w:rsidRPr="00EF1D17">
        <w:rPr>
          <w:b/>
        </w:rPr>
        <w:t>SR. SENADOR (</w:t>
      </w:r>
      <w:r>
        <w:rPr>
          <w:b/>
        </w:rPr>
        <w:t>Dal Molín</w:t>
      </w:r>
      <w:r w:rsidRPr="00EF1D17">
        <w:rPr>
          <w:b/>
        </w:rPr>
        <w:t>):</w:t>
      </w:r>
      <w:r w:rsidRPr="00EF1D17">
        <w:t xml:space="preserve"> Solicito que este proyecto </w:t>
      </w:r>
      <w:r>
        <w:t>sea tratado sobre tablas, señora</w:t>
      </w:r>
      <w:r w:rsidRPr="00EF1D17">
        <w:t xml:space="preserve"> Presidente.</w:t>
      </w:r>
    </w:p>
    <w:p w:rsidR="00282858" w:rsidRPr="00EF1D17" w:rsidRDefault="00282858" w:rsidP="00282858">
      <w:pPr>
        <w:rPr>
          <w:b/>
        </w:rPr>
      </w:pPr>
    </w:p>
    <w:p w:rsidR="00282858" w:rsidRDefault="00282858" w:rsidP="00282858">
      <w:r w:rsidRPr="005117D2">
        <w:rPr>
          <w:b/>
        </w:rPr>
        <w:lastRenderedPageBreak/>
        <w:t>SRA. PRESIDENTE (Aluani):</w:t>
      </w:r>
      <w:r>
        <w:t xml:space="preserve"> Se va a votar la moci</w:t>
      </w:r>
      <w:r>
        <w:rPr>
          <w:rFonts w:hint="eastAsia"/>
        </w:rPr>
        <w:t>ó</w:t>
      </w:r>
      <w:r>
        <w:t>n formulada por el se</w:t>
      </w:r>
      <w:r>
        <w:rPr>
          <w:rFonts w:hint="eastAsia"/>
        </w:rPr>
        <w:t>ñ</w:t>
      </w:r>
      <w:r>
        <w:t>or Senador Dal Molín. Se requieren los dos tercios de votos de los Senadores presentes; los que est</w:t>
      </w:r>
      <w:r>
        <w:rPr>
          <w:rFonts w:hint="eastAsia"/>
        </w:rPr>
        <w:t>é</w:t>
      </w:r>
      <w:r>
        <w:t>n por la afirmativa, s</w:t>
      </w:r>
      <w:r>
        <w:rPr>
          <w:rFonts w:hint="eastAsia"/>
        </w:rPr>
        <w:t>í</w:t>
      </w:r>
      <w:r>
        <w:t>rvanse indicarlo.</w:t>
      </w:r>
    </w:p>
    <w:p w:rsidR="00282858" w:rsidRDefault="00282858" w:rsidP="00282858"/>
    <w:p w:rsidR="00282858" w:rsidRDefault="00282858" w:rsidP="00282858">
      <w:pPr>
        <w:pStyle w:val="Acotacin"/>
      </w:pPr>
      <w:r>
        <w:t>-Resulta aprobado.</w:t>
      </w:r>
    </w:p>
    <w:p w:rsidR="00282858" w:rsidRDefault="00282858" w:rsidP="00282858"/>
    <w:p w:rsidR="00282858" w:rsidRDefault="00282858" w:rsidP="00282858">
      <w:r w:rsidRPr="005117D2">
        <w:rPr>
          <w:b/>
        </w:rPr>
        <w:t>SRA. PRESIDENTE (Aluani):</w:t>
      </w:r>
      <w:r>
        <w:t xml:space="preserve"> Por Prosecretar</w:t>
      </w:r>
      <w:r>
        <w:rPr>
          <w:rFonts w:hint="eastAsia"/>
        </w:rPr>
        <w:t>í</w:t>
      </w:r>
      <w:r>
        <w:t>a se dar</w:t>
      </w:r>
      <w:r>
        <w:rPr>
          <w:rFonts w:hint="eastAsia"/>
        </w:rPr>
        <w:t>á</w:t>
      </w:r>
      <w:r>
        <w:t xml:space="preserve"> lectura.</w:t>
      </w:r>
    </w:p>
    <w:p w:rsidR="00282858" w:rsidRDefault="00282858" w:rsidP="00282858"/>
    <w:p w:rsidR="00282858" w:rsidRDefault="00282858" w:rsidP="00282858">
      <w:pPr>
        <w:pStyle w:val="Acotacin"/>
      </w:pPr>
      <w:r>
        <w:t>-Se lee:</w:t>
      </w:r>
    </w:p>
    <w:p w:rsidR="00282858" w:rsidRPr="00EF1D17" w:rsidRDefault="00282858" w:rsidP="00282858">
      <w:pPr>
        <w:rPr>
          <w:b/>
        </w:rPr>
      </w:pPr>
    </w:p>
    <w:p w:rsidR="00282858" w:rsidRDefault="00282858" w:rsidP="00282858">
      <w:r>
        <w:rPr>
          <w:b/>
        </w:rPr>
        <w:t>SRA</w:t>
      </w:r>
      <w:r w:rsidRPr="00DF7C46">
        <w:rPr>
          <w:b/>
        </w:rPr>
        <w:t xml:space="preserve">. </w:t>
      </w:r>
      <w:r w:rsidRPr="0051463C">
        <w:rPr>
          <w:b/>
        </w:rPr>
        <w:t>PRESIDENTE (</w:t>
      </w:r>
      <w:r>
        <w:rPr>
          <w:b/>
        </w:rPr>
        <w:t>Aluani</w:t>
      </w:r>
      <w:r w:rsidRPr="0051463C">
        <w:rPr>
          <w:b/>
        </w:rPr>
        <w:t>):</w:t>
      </w:r>
      <w:r>
        <w:rPr>
          <w:b/>
        </w:rPr>
        <w:t xml:space="preserve"> </w:t>
      </w:r>
      <w:r w:rsidRPr="00113C9B">
        <w:t>En consideración</w:t>
      </w:r>
      <w:r>
        <w:t>.</w:t>
      </w:r>
    </w:p>
    <w:p w:rsidR="00282858" w:rsidRPr="00113C9B" w:rsidRDefault="00282858" w:rsidP="00282858">
      <w:pPr>
        <w:ind w:firstLine="720"/>
      </w:pPr>
      <w:r>
        <w:t>Tiene la palabra el señor Senador por el Departamento Nogoyá.</w:t>
      </w:r>
    </w:p>
    <w:p w:rsidR="00282858" w:rsidRDefault="00282858" w:rsidP="00282858">
      <w:pPr>
        <w:rPr>
          <w:b/>
        </w:rPr>
      </w:pPr>
    </w:p>
    <w:p w:rsidR="00282858" w:rsidRDefault="00282858" w:rsidP="00282858">
      <w:r w:rsidRPr="00EF1D17">
        <w:rPr>
          <w:b/>
        </w:rPr>
        <w:t>SR. SENADOR (</w:t>
      </w:r>
      <w:r>
        <w:rPr>
          <w:b/>
        </w:rPr>
        <w:t>Cavagna</w:t>
      </w:r>
      <w:bookmarkStart w:id="11" w:name="OLE_LINK1"/>
      <w:bookmarkStart w:id="12" w:name="OLE_LINK2"/>
      <w:r w:rsidRPr="00EF1D17">
        <w:rPr>
          <w:b/>
        </w:rPr>
        <w:t>):</w:t>
      </w:r>
      <w:r w:rsidRPr="00EF1D17">
        <w:t xml:space="preserve"> </w:t>
      </w:r>
      <w:r w:rsidRPr="00A2214D">
        <w:t>Gracias, señora Presidente. Este es un despacho que viene de la Comisión de Legislación</w:t>
      </w:r>
      <w:r>
        <w:t xml:space="preserve"> General</w:t>
      </w:r>
      <w:r w:rsidRPr="00A2214D">
        <w:t>.</w:t>
      </w:r>
      <w:r>
        <w:t xml:space="preserve"> </w:t>
      </w:r>
      <w:r w:rsidRPr="00A2214D">
        <w:t xml:space="preserve">Agradezco a su </w:t>
      </w:r>
      <w:r>
        <w:t>P</w:t>
      </w:r>
      <w:r w:rsidRPr="00A2214D">
        <w:t>residente el tratamiento que se le</w:t>
      </w:r>
      <w:r>
        <w:t xml:space="preserve"> </w:t>
      </w:r>
      <w:r w:rsidR="00D63BD5">
        <w:t>dio</w:t>
      </w:r>
      <w:r>
        <w:t xml:space="preserve"> </w:t>
      </w:r>
      <w:r w:rsidRPr="00A2214D">
        <w:t xml:space="preserve">y la posibilidad de que sea tratado en el día de hoy </w:t>
      </w:r>
      <w:r>
        <w:t>para que</w:t>
      </w:r>
      <w:r w:rsidRPr="00A2214D">
        <w:t xml:space="preserve"> se convierta en </w:t>
      </w:r>
      <w:r w:rsidR="00D63BD5">
        <w:t>L</w:t>
      </w:r>
      <w:r w:rsidRPr="00A2214D">
        <w:t xml:space="preserve">ey, si es </w:t>
      </w:r>
      <w:r>
        <w:t>voluntad de todo el C</w:t>
      </w:r>
      <w:r w:rsidRPr="00A2214D">
        <w:t xml:space="preserve">uerpo colegiado. </w:t>
      </w:r>
    </w:p>
    <w:p w:rsidR="00282858" w:rsidRDefault="00282858" w:rsidP="00282858">
      <w:pPr>
        <w:ind w:firstLine="720"/>
      </w:pPr>
      <w:r>
        <w:t>Solicité hacer</w:t>
      </w:r>
      <w:r w:rsidRPr="00A2214D">
        <w:t xml:space="preserve"> uso de la palabra por tratarse de un acto jurídico, un acto de </w:t>
      </w:r>
      <w:r>
        <w:t>disposición en torno a nuestro D</w:t>
      </w:r>
      <w:r w:rsidRPr="00A2214D">
        <w:t xml:space="preserve">epartamento </w:t>
      </w:r>
      <w:r>
        <w:t>Nogoyá</w:t>
      </w:r>
      <w:r w:rsidRPr="00A2214D">
        <w:t xml:space="preserve">, </w:t>
      </w:r>
      <w:r>
        <w:t xml:space="preserve">más </w:t>
      </w:r>
      <w:r w:rsidRPr="00A2214D">
        <w:t xml:space="preserve">precisamente a la </w:t>
      </w:r>
      <w:r w:rsidR="00030C89">
        <w:t>C</w:t>
      </w:r>
      <w:r w:rsidRPr="00A2214D">
        <w:t xml:space="preserve">iudad de Aranguren. </w:t>
      </w:r>
    </w:p>
    <w:p w:rsidR="000317D3" w:rsidRDefault="00282858" w:rsidP="00282858">
      <w:pPr>
        <w:ind w:firstLine="720"/>
      </w:pPr>
      <w:r w:rsidRPr="00A2214D">
        <w:t xml:space="preserve">El año pasado </w:t>
      </w:r>
      <w:r>
        <w:t>es</w:t>
      </w:r>
      <w:r w:rsidRPr="00A2214D">
        <w:t xml:space="preserve">tuvimos con </w:t>
      </w:r>
      <w:r w:rsidR="00D63BD5">
        <w:t>su</w:t>
      </w:r>
      <w:r w:rsidRPr="00A2214D">
        <w:t xml:space="preserve"> </w:t>
      </w:r>
      <w:r>
        <w:t>I</w:t>
      </w:r>
      <w:r w:rsidRPr="00A2214D">
        <w:t xml:space="preserve">ntendente </w:t>
      </w:r>
      <w:r>
        <w:t xml:space="preserve">en </w:t>
      </w:r>
      <w:r w:rsidRPr="00A2214D">
        <w:t xml:space="preserve">la </w:t>
      </w:r>
      <w:r>
        <w:t>E</w:t>
      </w:r>
      <w:r w:rsidRPr="00A2214D">
        <w:t xml:space="preserve">scribanía </w:t>
      </w:r>
      <w:r>
        <w:t>M</w:t>
      </w:r>
      <w:r w:rsidRPr="00A2214D">
        <w:t xml:space="preserve">ayor de </w:t>
      </w:r>
      <w:r>
        <w:t>G</w:t>
      </w:r>
      <w:r w:rsidRPr="00A2214D">
        <w:t>obierno</w:t>
      </w:r>
      <w:r w:rsidR="00D63BD5">
        <w:t>,</w:t>
      </w:r>
      <w:r w:rsidRPr="00A2214D">
        <w:t xml:space="preserve"> donde se firmó un acta de traspaso</w:t>
      </w:r>
      <w:r w:rsidR="000317D3">
        <w:t>. P</w:t>
      </w:r>
      <w:r w:rsidRPr="00A2214D">
        <w:t xml:space="preserve">osteriormente, </w:t>
      </w:r>
      <w:r w:rsidR="000317D3">
        <w:t>luego de el</w:t>
      </w:r>
      <w:r w:rsidRPr="00A2214D">
        <w:t xml:space="preserve">aboraciones del </w:t>
      </w:r>
      <w:r>
        <w:t>Poder Ejecutivo</w:t>
      </w:r>
      <w:r w:rsidR="000317D3">
        <w:t>,</w:t>
      </w:r>
      <w:r>
        <w:t xml:space="preserve"> el I</w:t>
      </w:r>
      <w:r w:rsidRPr="00A2214D">
        <w:t xml:space="preserve">ntendente </w:t>
      </w:r>
      <w:r>
        <w:t>se reunió con el G</w:t>
      </w:r>
      <w:r w:rsidRPr="00A2214D">
        <w:t>obernador para seguir avanzando</w:t>
      </w:r>
      <w:r w:rsidR="000317D3">
        <w:t>,</w:t>
      </w:r>
      <w:r w:rsidRPr="00A2214D">
        <w:t xml:space="preserve"> con la firme decisión de que </w:t>
      </w:r>
      <w:r w:rsidR="000317D3">
        <w:t xml:space="preserve">los </w:t>
      </w:r>
      <w:r w:rsidRPr="00A2214D">
        <w:t>bienes muebles que pertenecían al s</w:t>
      </w:r>
      <w:r>
        <w:t>ector privado</w:t>
      </w:r>
      <w:r w:rsidR="000317D3">
        <w:t>,</w:t>
      </w:r>
      <w:r w:rsidRPr="00A2214D">
        <w:t xml:space="preserve"> </w:t>
      </w:r>
      <w:r>
        <w:t>fueran recuperados por</w:t>
      </w:r>
      <w:r w:rsidRPr="00A2214D">
        <w:t xml:space="preserve"> el Esta</w:t>
      </w:r>
      <w:r>
        <w:t xml:space="preserve">do Provincial por ser </w:t>
      </w:r>
      <w:r w:rsidR="000317D3">
        <w:t xml:space="preserve">el acreedor y es así, que </w:t>
      </w:r>
      <w:r>
        <w:t>obtuvo la titularidad</w:t>
      </w:r>
      <w:r w:rsidR="000317D3">
        <w:t xml:space="preserve">. </w:t>
      </w:r>
    </w:p>
    <w:p w:rsidR="00282858" w:rsidRDefault="000317D3" w:rsidP="00282858">
      <w:pPr>
        <w:ind w:firstLine="720"/>
      </w:pPr>
      <w:r>
        <w:t xml:space="preserve">Por lo tanto, </w:t>
      </w:r>
      <w:r w:rsidR="00282858" w:rsidRPr="00A2214D">
        <w:t xml:space="preserve">hoy </w:t>
      </w:r>
      <w:r>
        <w:t>se disponen</w:t>
      </w:r>
      <w:r w:rsidR="00282858" w:rsidRPr="00A2214D">
        <w:t xml:space="preserve"> en favor de la Municipalidad de Aranguren con el firme compromiso y el propósito de que esa unidad de bienes muebles que formaban parte del ex</w:t>
      </w:r>
      <w:r w:rsidR="00282858">
        <w:t xml:space="preserve"> </w:t>
      </w:r>
      <w:r w:rsidR="00282858" w:rsidRPr="00A2214D">
        <w:t>frigorífico Aranguren</w:t>
      </w:r>
      <w:r>
        <w:t>,</w:t>
      </w:r>
      <w:r w:rsidR="00282858" w:rsidRPr="00A2214D">
        <w:t xml:space="preserve"> puedan reactivarse y generar mano de obra en el sector privado.</w:t>
      </w:r>
    </w:p>
    <w:p w:rsidR="00282858" w:rsidRDefault="000317D3" w:rsidP="00282858">
      <w:pPr>
        <w:ind w:firstLine="720"/>
      </w:pPr>
      <w:r>
        <w:t>Es p</w:t>
      </w:r>
      <w:r w:rsidR="00282858" w:rsidRPr="00A2214D">
        <w:t>or eso</w:t>
      </w:r>
      <w:r w:rsidR="00282858">
        <w:t>,</w:t>
      </w:r>
      <w:r w:rsidR="00282858" w:rsidRPr="00A2214D">
        <w:t xml:space="preserve"> </w:t>
      </w:r>
      <w:r>
        <w:t xml:space="preserve">que </w:t>
      </w:r>
      <w:proofErr w:type="spellStart"/>
      <w:r w:rsidR="00282858" w:rsidRPr="00A2214D">
        <w:t>celebro</w:t>
      </w:r>
      <w:proofErr w:type="spellEnd"/>
      <w:r w:rsidR="00282858" w:rsidRPr="00A2214D">
        <w:t xml:space="preserve"> la decisión del </w:t>
      </w:r>
      <w:r>
        <w:t>Poder</w:t>
      </w:r>
      <w:r w:rsidR="00282858" w:rsidRPr="00A2214D">
        <w:t xml:space="preserve"> Ejecutivo</w:t>
      </w:r>
      <w:r>
        <w:t>, ya que hace</w:t>
      </w:r>
      <w:r w:rsidR="00282858" w:rsidRPr="00A2214D">
        <w:t xml:space="preserve"> más de</w:t>
      </w:r>
      <w:r w:rsidR="00282858">
        <w:t xml:space="preserve"> 20 años -conforme lo decía el I</w:t>
      </w:r>
      <w:r w:rsidR="00282858" w:rsidRPr="00A2214D">
        <w:t>ntendente</w:t>
      </w:r>
      <w:r w:rsidR="00282858">
        <w:t>-</w:t>
      </w:r>
      <w:r w:rsidR="00282858" w:rsidRPr="00A2214D">
        <w:t xml:space="preserve"> </w:t>
      </w:r>
      <w:r>
        <w:t xml:space="preserve">que dichos bienes </w:t>
      </w:r>
      <w:r w:rsidR="00282858" w:rsidRPr="00A2214D">
        <w:t>estaban para</w:t>
      </w:r>
      <w:r w:rsidR="00282858">
        <w:t>dos, sin funcionamiento</w:t>
      </w:r>
      <w:r>
        <w:t>. Y,</w:t>
      </w:r>
      <w:r w:rsidR="00282858">
        <w:t xml:space="preserve"> c</w:t>
      </w:r>
      <w:r w:rsidR="00282858" w:rsidRPr="00A2214D">
        <w:t xml:space="preserve">on esta disposición, </w:t>
      </w:r>
      <w:r>
        <w:t>esta L</w:t>
      </w:r>
      <w:r w:rsidR="00282858" w:rsidRPr="00A2214D">
        <w:t xml:space="preserve">ey que se está creando en la Provincia de Entre Ríos, la Municipalidad pasa a ser titular registral </w:t>
      </w:r>
      <w:r>
        <w:t>dando</w:t>
      </w:r>
      <w:r w:rsidR="00282858" w:rsidRPr="00A2214D">
        <w:t xml:space="preserve"> la posibilidad, sin duda</w:t>
      </w:r>
      <w:r>
        <w:t>s</w:t>
      </w:r>
      <w:r w:rsidR="00282858" w:rsidRPr="00A2214D">
        <w:t xml:space="preserve">, de poder reactivar el frigorífico o buscar los inversores correspondientes. </w:t>
      </w:r>
    </w:p>
    <w:p w:rsidR="00282858" w:rsidRDefault="00282858" w:rsidP="00282858">
      <w:pPr>
        <w:ind w:firstLine="720"/>
      </w:pPr>
      <w:r w:rsidRPr="00A2214D">
        <w:t xml:space="preserve">Desde el Gobierno Provincial, </w:t>
      </w:r>
      <w:r>
        <w:t xml:space="preserve">queremos </w:t>
      </w:r>
      <w:r w:rsidRPr="00A2214D">
        <w:t>ponernos nuevamente a disposición para que</w:t>
      </w:r>
      <w:r>
        <w:t>,</w:t>
      </w:r>
      <w:r w:rsidRPr="00A2214D">
        <w:t xml:space="preserve"> a través de las distintas herramientas que tiene la Provincia</w:t>
      </w:r>
      <w:r>
        <w:t>, se puedan</w:t>
      </w:r>
      <w:r w:rsidRPr="00A2214D">
        <w:t xml:space="preserve"> encontrar los inversores y generar mano de obra privada.</w:t>
      </w:r>
      <w:r>
        <w:t xml:space="preserve"> </w:t>
      </w:r>
    </w:p>
    <w:p w:rsidR="00282858" w:rsidRDefault="00282858" w:rsidP="00282858">
      <w:pPr>
        <w:ind w:firstLine="720"/>
      </w:pPr>
      <w:r w:rsidRPr="00A2214D">
        <w:lastRenderedPageBreak/>
        <w:t xml:space="preserve">Creo que </w:t>
      </w:r>
      <w:r w:rsidR="002748AB">
        <w:t xml:space="preserve">si bien </w:t>
      </w:r>
      <w:r w:rsidRPr="00A2214D">
        <w:t xml:space="preserve">el desarrollo, </w:t>
      </w:r>
      <w:r w:rsidR="002748AB">
        <w:t>-</w:t>
      </w:r>
      <w:r w:rsidRPr="00A2214D">
        <w:t xml:space="preserve">como </w:t>
      </w:r>
      <w:r w:rsidR="002748AB">
        <w:t>dice nuestro Gobernador-</w:t>
      </w:r>
      <w:r w:rsidRPr="00A2214D">
        <w:t xml:space="preserve"> viene desde el sector privado</w:t>
      </w:r>
      <w:r w:rsidR="002748AB">
        <w:t>, e</w:t>
      </w:r>
      <w:r w:rsidRPr="00A2214D">
        <w:t>l Estado Provincial acompaña</w:t>
      </w:r>
      <w:r>
        <w:t>,</w:t>
      </w:r>
      <w:r w:rsidRPr="00A2214D">
        <w:t xml:space="preserve"> en este caso</w:t>
      </w:r>
      <w:r>
        <w:t>,</w:t>
      </w:r>
      <w:r w:rsidRPr="00A2214D">
        <w:t xml:space="preserve"> confiando en un </w:t>
      </w:r>
      <w:r>
        <w:t>g</w:t>
      </w:r>
      <w:r w:rsidRPr="00A2214D">
        <w:t>obierno local, en una Municipalidad</w:t>
      </w:r>
      <w:r w:rsidR="002748AB">
        <w:t>,</w:t>
      </w:r>
      <w:r w:rsidRPr="00A2214D">
        <w:t xml:space="preserve"> para que lo pueda llevar adelante. </w:t>
      </w:r>
    </w:p>
    <w:p w:rsidR="00282858" w:rsidRDefault="001543BA" w:rsidP="00282858">
      <w:pPr>
        <w:ind w:firstLine="720"/>
      </w:pPr>
      <w:r>
        <w:t>Así</w:t>
      </w:r>
      <w:r w:rsidR="00030C89">
        <w:t xml:space="preserve"> que</w:t>
      </w:r>
      <w:r>
        <w:t>,</w:t>
      </w:r>
      <w:r w:rsidR="00030C89">
        <w:t xml:space="preserve"> </w:t>
      </w:r>
      <w:r>
        <w:t>c</w:t>
      </w:r>
      <w:r w:rsidR="00282858" w:rsidRPr="00A2214D">
        <w:t>elebro la decisión</w:t>
      </w:r>
      <w:r w:rsidR="002748AB">
        <w:t>,</w:t>
      </w:r>
      <w:r w:rsidR="00282858" w:rsidRPr="00A2214D">
        <w:t xml:space="preserve"> agradezco </w:t>
      </w:r>
      <w:r w:rsidR="002748AB">
        <w:t xml:space="preserve">nuevamente </w:t>
      </w:r>
      <w:r w:rsidR="00282858" w:rsidRPr="00A2214D">
        <w:t xml:space="preserve">el trabajo en </w:t>
      </w:r>
      <w:r w:rsidR="00282858">
        <w:t>la Comisión de L</w:t>
      </w:r>
      <w:r w:rsidR="00282858" w:rsidRPr="00A2214D">
        <w:t>egislación</w:t>
      </w:r>
      <w:r w:rsidR="00282858">
        <w:t xml:space="preserve"> General</w:t>
      </w:r>
      <w:r w:rsidR="00282858" w:rsidRPr="00A2214D">
        <w:t xml:space="preserve"> y solicito a los pares que se vote afirmativamente para que </w:t>
      </w:r>
      <w:r w:rsidR="002748AB">
        <w:t xml:space="preserve">este despacho </w:t>
      </w:r>
      <w:r w:rsidR="00282858" w:rsidRPr="00A2214D">
        <w:t xml:space="preserve">se convierta en </w:t>
      </w:r>
      <w:r w:rsidR="002748AB">
        <w:t>L</w:t>
      </w:r>
      <w:r w:rsidR="00282858" w:rsidRPr="00A2214D">
        <w:t xml:space="preserve">ey. </w:t>
      </w:r>
    </w:p>
    <w:p w:rsidR="00282858" w:rsidRDefault="00282858" w:rsidP="00282858">
      <w:pPr>
        <w:rPr>
          <w:b/>
        </w:rPr>
      </w:pPr>
    </w:p>
    <w:bookmarkEnd w:id="11"/>
    <w:bookmarkEnd w:id="12"/>
    <w:p w:rsidR="00282858" w:rsidRPr="00197F19" w:rsidRDefault="00282858" w:rsidP="00282858">
      <w:r w:rsidRPr="00B87A43">
        <w:rPr>
          <w:b/>
        </w:rPr>
        <w:t>SRA. PRESIDENTE (Aluani)</w:t>
      </w:r>
      <w:r w:rsidRPr="00197F19">
        <w:rPr>
          <w:b/>
        </w:rPr>
        <w:t>:</w:t>
      </w:r>
      <w:r w:rsidRPr="00197F19">
        <w:t xml:space="preserve"> Si no se hace</w:t>
      </w:r>
      <w:r>
        <w:t xml:space="preserve"> más uso </w:t>
      </w:r>
      <w:r w:rsidRPr="00197F19">
        <w:t>de la palabra, se va a votar</w:t>
      </w:r>
      <w:r>
        <w:t xml:space="preserve"> en general y en particular;</w:t>
      </w:r>
      <w:r w:rsidRPr="00197F19">
        <w:t xml:space="preserve">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566E8F" w:rsidRDefault="00282858" w:rsidP="00282858">
      <w:pPr>
        <w:ind w:left="4082" w:right="1134" w:hanging="113"/>
        <w:rPr>
          <w:b/>
          <w:i/>
          <w:sz w:val="20"/>
          <w:szCs w:val="20"/>
        </w:rPr>
      </w:pPr>
    </w:p>
    <w:p w:rsidR="00282858" w:rsidRDefault="00282858" w:rsidP="00282858">
      <w:r>
        <w:rPr>
          <w:b/>
        </w:rPr>
        <w:t>SRA</w:t>
      </w:r>
      <w:r w:rsidRPr="00DF7C46">
        <w:rPr>
          <w:b/>
        </w:rPr>
        <w:t xml:space="preserve">. </w:t>
      </w:r>
      <w:r w:rsidRPr="0051463C">
        <w:rPr>
          <w:b/>
        </w:rPr>
        <w:t>PRESIDENTE (</w:t>
      </w:r>
      <w:r>
        <w:rPr>
          <w:b/>
        </w:rPr>
        <w:t>Aluani</w:t>
      </w:r>
      <w:r w:rsidRPr="0051463C">
        <w:rPr>
          <w:b/>
        </w:rPr>
        <w:t>):</w:t>
      </w:r>
      <w:r w:rsidRPr="00D71D60">
        <w:t xml:space="preserve"> </w:t>
      </w:r>
      <w:r w:rsidRPr="00197F19">
        <w:t xml:space="preserve">Queda </w:t>
      </w:r>
      <w:r>
        <w:t>sancionado</w:t>
      </w:r>
      <w:r w:rsidRPr="00197F19">
        <w:t xml:space="preserve">; </w:t>
      </w:r>
      <w:r>
        <w:t>pasa al Poder Ejecutivo para su promulgación.</w:t>
      </w:r>
    </w:p>
    <w:p w:rsidR="00282858" w:rsidRDefault="00282858" w:rsidP="00282858"/>
    <w:p w:rsidR="00282858" w:rsidRDefault="00282858" w:rsidP="00282858">
      <w:r w:rsidRPr="00B87A43">
        <w:rPr>
          <w:b/>
        </w:rPr>
        <w:t>SRA. PRESIDENTE (Aluani</w:t>
      </w:r>
      <w:r>
        <w:rPr>
          <w:b/>
        </w:rPr>
        <w:t>):</w:t>
      </w:r>
      <w:r>
        <w:t xml:space="preserve"> S</w:t>
      </w:r>
      <w:r w:rsidRPr="004B2DCB">
        <w:t>e e</w:t>
      </w:r>
      <w:r>
        <w:t xml:space="preserve">ncuentra reservado un </w:t>
      </w:r>
      <w:r w:rsidR="00185FBB">
        <w:t xml:space="preserve">Proyecto de Declaración por el que se declara de Interés Legislativo la XXIV edición de la “Expo Escuela”, organizada por la Escuela de Educación Técnica Nº 139 “De Producción Agroindustrial” de la Ciudad de </w:t>
      </w:r>
      <w:proofErr w:type="spellStart"/>
      <w:r w:rsidR="00185FBB">
        <w:t>Viale</w:t>
      </w:r>
      <w:proofErr w:type="spellEnd"/>
      <w:r w:rsidR="00185FBB">
        <w:t>, Departamento Paraná, prevista para los días 5 y 6 de noviembre</w:t>
      </w:r>
      <w:r w:rsidRPr="00C269E8">
        <w:t>, expediente N° 15.826.</w:t>
      </w:r>
    </w:p>
    <w:p w:rsidR="00282858" w:rsidRPr="0069147A" w:rsidRDefault="00282858" w:rsidP="00282858">
      <w:pPr>
        <w:ind w:firstLine="708"/>
      </w:pPr>
      <w:r w:rsidRPr="0069147A">
        <w:t>Su tratamiento sobre tablas está acordado desde el inicio de la sesión.</w:t>
      </w:r>
    </w:p>
    <w:p w:rsidR="00282858" w:rsidRDefault="00282858" w:rsidP="00282858">
      <w:pPr>
        <w:ind w:firstLine="720"/>
      </w:pPr>
      <w:r w:rsidRPr="0069147A">
        <w:t xml:space="preserve">Por </w:t>
      </w:r>
      <w:r>
        <w:t>Pros</w:t>
      </w:r>
      <w:r w:rsidRPr="0069147A">
        <w:t>ecretaría se dará lectura.</w:t>
      </w:r>
    </w:p>
    <w:p w:rsidR="00282858" w:rsidRPr="0069147A" w:rsidRDefault="00282858" w:rsidP="00282858">
      <w:pPr>
        <w:ind w:firstLine="720"/>
      </w:pPr>
    </w:p>
    <w:p w:rsidR="00282858" w:rsidRPr="0069147A" w:rsidRDefault="00282858" w:rsidP="00282858">
      <w:pPr>
        <w:ind w:left="4082" w:right="1134" w:hanging="113"/>
        <w:rPr>
          <w:b/>
          <w:i/>
          <w:sz w:val="20"/>
          <w:szCs w:val="20"/>
        </w:rPr>
      </w:pPr>
      <w:r w:rsidRPr="0069147A">
        <w:rPr>
          <w:b/>
          <w:i/>
          <w:sz w:val="20"/>
          <w:szCs w:val="20"/>
        </w:rPr>
        <w:t>-Se lee nuevamente:</w:t>
      </w:r>
    </w:p>
    <w:p w:rsidR="00282858" w:rsidRDefault="00282858" w:rsidP="00282858"/>
    <w:p w:rsidR="00282858" w:rsidRPr="00197F19" w:rsidRDefault="00282858" w:rsidP="00282858">
      <w:r w:rsidRPr="00B87A43">
        <w:rPr>
          <w:b/>
        </w:rPr>
        <w:t>SRA. PRESIDENTE (Aluani)</w:t>
      </w:r>
      <w:r w:rsidRPr="00197F19">
        <w:rPr>
          <w:b/>
        </w:rPr>
        <w:t>:</w:t>
      </w:r>
      <w:r w:rsidRPr="00197F19">
        <w:t xml:space="preserve"> Si no se hace uso de la palabra, se va a votar;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197F19" w:rsidRDefault="00282858" w:rsidP="00282858"/>
    <w:p w:rsidR="00282858" w:rsidRDefault="00282858" w:rsidP="00282858">
      <w:r w:rsidRPr="00B87A43">
        <w:rPr>
          <w:b/>
        </w:rPr>
        <w:t>SRA. PRESIDENTE (Aluani)</w:t>
      </w:r>
      <w:r w:rsidRPr="00197F19">
        <w:rPr>
          <w:b/>
        </w:rPr>
        <w:t>:</w:t>
      </w:r>
      <w:r w:rsidRPr="00197F19">
        <w:t xml:space="preserve"> Queda aprobado; se harán las comunicaciones pertinentes.</w:t>
      </w:r>
    </w:p>
    <w:p w:rsidR="00282858" w:rsidRDefault="00282858" w:rsidP="00282858"/>
    <w:p w:rsidR="00282858" w:rsidRDefault="00282858" w:rsidP="00282858">
      <w:r w:rsidRPr="00B87A43">
        <w:rPr>
          <w:b/>
        </w:rPr>
        <w:t>SRA. PRESIDENTE (Aluani</w:t>
      </w:r>
      <w:r>
        <w:rPr>
          <w:b/>
        </w:rPr>
        <w:t>):</w:t>
      </w:r>
      <w:r>
        <w:t xml:space="preserve"> S</w:t>
      </w:r>
      <w:r w:rsidRPr="004B2DCB">
        <w:t>e e</w:t>
      </w:r>
      <w:r>
        <w:t xml:space="preserve">ncuentra reservado un </w:t>
      </w:r>
      <w:r w:rsidR="00185FBB">
        <w:t xml:space="preserve">Proyecto de Declaración por el que se declara de Interés de la Honorable Cámara de Senadores, a la canción “Por querer, querer”, escrita por el cantautor entrerriano Antonio </w:t>
      </w:r>
      <w:proofErr w:type="spellStart"/>
      <w:r w:rsidR="00185FBB">
        <w:t>Bouzada</w:t>
      </w:r>
      <w:proofErr w:type="spellEnd"/>
      <w:r w:rsidR="00185FBB">
        <w:t>, seleccionada para representar a la Argentina en la Gala Final del Festival Internacional de la Canción - Punta del Este 14ª edición</w:t>
      </w:r>
      <w:r>
        <w:t>, expediente N° 15.829.</w:t>
      </w:r>
    </w:p>
    <w:p w:rsidR="00282858" w:rsidRPr="0069147A" w:rsidRDefault="00282858" w:rsidP="00282858">
      <w:pPr>
        <w:ind w:firstLine="708"/>
      </w:pPr>
      <w:r w:rsidRPr="0069147A">
        <w:t>Su tratamiento sobre tablas está acordado desde el inicio de la sesión.</w:t>
      </w:r>
    </w:p>
    <w:p w:rsidR="00282858" w:rsidRDefault="00282858" w:rsidP="00282858">
      <w:pPr>
        <w:ind w:firstLine="720"/>
      </w:pPr>
      <w:r w:rsidRPr="0069147A">
        <w:lastRenderedPageBreak/>
        <w:t xml:space="preserve">Por </w:t>
      </w:r>
      <w:r>
        <w:t>Pros</w:t>
      </w:r>
      <w:r w:rsidRPr="0069147A">
        <w:t>ecretaría se dará lectura.</w:t>
      </w:r>
    </w:p>
    <w:p w:rsidR="00282858" w:rsidRPr="0069147A" w:rsidRDefault="00282858" w:rsidP="00282858">
      <w:pPr>
        <w:ind w:firstLine="720"/>
      </w:pPr>
    </w:p>
    <w:p w:rsidR="00282858" w:rsidRPr="0069147A" w:rsidRDefault="00282858" w:rsidP="00282858">
      <w:pPr>
        <w:ind w:left="4082" w:right="1134" w:hanging="113"/>
        <w:rPr>
          <w:b/>
          <w:i/>
          <w:sz w:val="20"/>
          <w:szCs w:val="20"/>
        </w:rPr>
      </w:pPr>
      <w:r w:rsidRPr="0069147A">
        <w:rPr>
          <w:b/>
          <w:i/>
          <w:sz w:val="20"/>
          <w:szCs w:val="20"/>
        </w:rPr>
        <w:t>-Se lee nuevamente:</w:t>
      </w:r>
    </w:p>
    <w:p w:rsidR="00282858" w:rsidRDefault="00282858" w:rsidP="00282858"/>
    <w:p w:rsidR="00282858" w:rsidRPr="00197F19" w:rsidRDefault="00282858" w:rsidP="00282858">
      <w:r w:rsidRPr="00B87A43">
        <w:rPr>
          <w:b/>
        </w:rPr>
        <w:t>SRA. PRESIDENTE (Aluani)</w:t>
      </w:r>
      <w:r w:rsidRPr="00197F19">
        <w:rPr>
          <w:b/>
        </w:rPr>
        <w:t>:</w:t>
      </w:r>
      <w:r w:rsidRPr="00197F19">
        <w:t xml:space="preserve"> Si no se hace uso de la palabra, se va a votar;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197F19" w:rsidRDefault="00282858" w:rsidP="00282858"/>
    <w:p w:rsidR="00282858" w:rsidRDefault="00282858" w:rsidP="00282858">
      <w:r w:rsidRPr="00B87A43">
        <w:rPr>
          <w:b/>
        </w:rPr>
        <w:t>SRA. PRESIDENTE (Aluani)</w:t>
      </w:r>
      <w:r w:rsidRPr="00197F19">
        <w:rPr>
          <w:b/>
        </w:rPr>
        <w:t>:</w:t>
      </w:r>
      <w:r w:rsidRPr="00197F19">
        <w:t xml:space="preserve"> Queda aprobado; se harán las comunicaciones pertinentes.</w:t>
      </w:r>
    </w:p>
    <w:p w:rsidR="00282858" w:rsidRDefault="00282858" w:rsidP="00282858"/>
    <w:p w:rsidR="00282858" w:rsidRDefault="00282858" w:rsidP="00282858">
      <w:r w:rsidRPr="00B87A43">
        <w:rPr>
          <w:b/>
        </w:rPr>
        <w:t>SRA. PRESIDENTE (Aluani</w:t>
      </w:r>
      <w:r>
        <w:rPr>
          <w:b/>
        </w:rPr>
        <w:t>):</w:t>
      </w:r>
      <w:r>
        <w:t xml:space="preserve"> S</w:t>
      </w:r>
      <w:r w:rsidRPr="004B2DCB">
        <w:t>e e</w:t>
      </w:r>
      <w:r>
        <w:t xml:space="preserve">ncuentra reservado un </w:t>
      </w:r>
      <w:r w:rsidR="00185FBB">
        <w:t xml:space="preserve">Proyecto de Declaración por el que se declara de Interés Legislativo la nueva edición de la “Caminata Rosa”, organizada por los Municipios de Sauce </w:t>
      </w:r>
      <w:proofErr w:type="spellStart"/>
      <w:r w:rsidR="00185FBB">
        <w:t>Montrull</w:t>
      </w:r>
      <w:proofErr w:type="spellEnd"/>
      <w:r w:rsidR="00185FBB">
        <w:t>, Colonia Avellaneda y San Benito y de la Comuna de La Picada, realizada el 12 de octubre en el Autó</w:t>
      </w:r>
      <w:r w:rsidR="00E15C95">
        <w:t>dromo de</w:t>
      </w:r>
      <w:r w:rsidR="00185FBB">
        <w:t xml:space="preserve"> Paraná</w:t>
      </w:r>
      <w:r>
        <w:t>, expediente N° 15.830.</w:t>
      </w:r>
    </w:p>
    <w:p w:rsidR="00282858" w:rsidRPr="0069147A" w:rsidRDefault="00282858" w:rsidP="00282858">
      <w:pPr>
        <w:ind w:firstLine="708"/>
      </w:pPr>
      <w:r w:rsidRPr="0069147A">
        <w:t>Su tratamiento sobre tablas está acordado desde el inicio de la sesión.</w:t>
      </w:r>
    </w:p>
    <w:p w:rsidR="00282858" w:rsidRDefault="00282858" w:rsidP="00282858">
      <w:pPr>
        <w:ind w:firstLine="720"/>
      </w:pPr>
      <w:r w:rsidRPr="0069147A">
        <w:t xml:space="preserve">Por </w:t>
      </w:r>
      <w:r>
        <w:t>Pros</w:t>
      </w:r>
      <w:r w:rsidRPr="0069147A">
        <w:t>ecretaría se dará lectura.</w:t>
      </w:r>
    </w:p>
    <w:p w:rsidR="00282858" w:rsidRPr="0069147A" w:rsidRDefault="00282858" w:rsidP="00282858">
      <w:pPr>
        <w:ind w:firstLine="720"/>
      </w:pPr>
    </w:p>
    <w:p w:rsidR="00282858" w:rsidRPr="0069147A" w:rsidRDefault="00282858" w:rsidP="00282858">
      <w:pPr>
        <w:ind w:left="4082" w:right="1134" w:hanging="113"/>
        <w:rPr>
          <w:b/>
          <w:i/>
          <w:sz w:val="20"/>
          <w:szCs w:val="20"/>
        </w:rPr>
      </w:pPr>
      <w:r w:rsidRPr="0069147A">
        <w:rPr>
          <w:b/>
          <w:i/>
          <w:sz w:val="20"/>
          <w:szCs w:val="20"/>
        </w:rPr>
        <w:t>-Se lee nuevamente:</w:t>
      </w:r>
    </w:p>
    <w:p w:rsidR="00282858" w:rsidRDefault="00282858" w:rsidP="00282858"/>
    <w:p w:rsidR="00282858" w:rsidRPr="00197F19" w:rsidRDefault="00282858" w:rsidP="00282858">
      <w:r w:rsidRPr="00B87A43">
        <w:rPr>
          <w:b/>
        </w:rPr>
        <w:t>SRA. PRESIDENTE (Aluani)</w:t>
      </w:r>
      <w:r w:rsidRPr="00197F19">
        <w:rPr>
          <w:b/>
        </w:rPr>
        <w:t>:</w:t>
      </w:r>
      <w:r w:rsidRPr="00197F19">
        <w:t xml:space="preserve"> Si no se hace uso de la palabra, se va a votar;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197F19" w:rsidRDefault="00282858" w:rsidP="00282858"/>
    <w:p w:rsidR="00282858" w:rsidRDefault="00282858" w:rsidP="00282858">
      <w:r w:rsidRPr="00B87A43">
        <w:rPr>
          <w:b/>
        </w:rPr>
        <w:t>SRA. PRESIDENTE (Aluani)</w:t>
      </w:r>
      <w:r w:rsidRPr="00197F19">
        <w:rPr>
          <w:b/>
        </w:rPr>
        <w:t>:</w:t>
      </w:r>
      <w:r w:rsidRPr="00197F19">
        <w:t xml:space="preserve"> Queda aprobado; se harán las comunicaciones pertinentes.</w:t>
      </w:r>
    </w:p>
    <w:p w:rsidR="00282858" w:rsidRDefault="00282858" w:rsidP="00282858"/>
    <w:p w:rsidR="00282858" w:rsidRDefault="00282858" w:rsidP="00282858">
      <w:r w:rsidRPr="00B87A43">
        <w:rPr>
          <w:b/>
        </w:rPr>
        <w:t>SRA. PRESIDENTE (Aluani</w:t>
      </w:r>
      <w:r>
        <w:rPr>
          <w:b/>
        </w:rPr>
        <w:t>):</w:t>
      </w:r>
      <w:r>
        <w:t xml:space="preserve"> S</w:t>
      </w:r>
      <w:r w:rsidRPr="004B2DCB">
        <w:t>e e</w:t>
      </w:r>
      <w:r>
        <w:t xml:space="preserve">ncuentra reservado un </w:t>
      </w:r>
      <w:r w:rsidR="00EB3E0C">
        <w:t>Proyecto de Declaración por el que se declara de Interés Educativo, Sanitario y Legislativo la Jornada Interinstitucional de Cierre del Proyecto «#¿Qué nos pasa?», organizada por el Centro Pediátrico Santa Elena, a realizarse el día 22 de octubre en Santa Elena, Departamento La Paz</w:t>
      </w:r>
      <w:r w:rsidRPr="00C269E8">
        <w:t>, expediente N° 15.831.</w:t>
      </w:r>
    </w:p>
    <w:p w:rsidR="00282858" w:rsidRPr="0069147A" w:rsidRDefault="00282858" w:rsidP="00282858">
      <w:pPr>
        <w:ind w:firstLine="708"/>
      </w:pPr>
      <w:r w:rsidRPr="0069147A">
        <w:t>Su tratamiento sobre tablas está acordado desde el inicio de la sesión.</w:t>
      </w:r>
    </w:p>
    <w:p w:rsidR="00282858" w:rsidRDefault="00282858" w:rsidP="00282858">
      <w:pPr>
        <w:ind w:firstLine="720"/>
      </w:pPr>
      <w:r w:rsidRPr="0069147A">
        <w:t xml:space="preserve">Por </w:t>
      </w:r>
      <w:r>
        <w:t>Pros</w:t>
      </w:r>
      <w:r w:rsidRPr="0069147A">
        <w:t>ecretaría se dará lectura.</w:t>
      </w:r>
    </w:p>
    <w:p w:rsidR="00282858" w:rsidRPr="0069147A" w:rsidRDefault="00282858" w:rsidP="00282858">
      <w:pPr>
        <w:ind w:firstLine="720"/>
      </w:pPr>
    </w:p>
    <w:p w:rsidR="00282858" w:rsidRPr="0069147A" w:rsidRDefault="00282858" w:rsidP="00282858">
      <w:pPr>
        <w:ind w:left="4082" w:right="1134" w:hanging="113"/>
        <w:rPr>
          <w:b/>
          <w:i/>
          <w:sz w:val="20"/>
          <w:szCs w:val="20"/>
        </w:rPr>
      </w:pPr>
      <w:r w:rsidRPr="0069147A">
        <w:rPr>
          <w:b/>
          <w:i/>
          <w:sz w:val="20"/>
          <w:szCs w:val="20"/>
        </w:rPr>
        <w:t>-Se lee nuevamente:</w:t>
      </w:r>
    </w:p>
    <w:p w:rsidR="00282858" w:rsidRDefault="00282858" w:rsidP="00282858"/>
    <w:p w:rsidR="00282858" w:rsidRPr="00197F19" w:rsidRDefault="00282858" w:rsidP="00282858">
      <w:r w:rsidRPr="00B87A43">
        <w:rPr>
          <w:b/>
        </w:rPr>
        <w:t>SRA. PRESIDENTE (Aluani)</w:t>
      </w:r>
      <w:r w:rsidRPr="00197F19">
        <w:rPr>
          <w:b/>
        </w:rPr>
        <w:t>:</w:t>
      </w:r>
      <w:r w:rsidRPr="00197F19">
        <w:t xml:space="preserve"> Si no se hace uso de la palabra, se va a votar;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197F19" w:rsidRDefault="00282858" w:rsidP="00282858"/>
    <w:p w:rsidR="00282858" w:rsidRDefault="00282858" w:rsidP="00282858">
      <w:r w:rsidRPr="00B87A43">
        <w:rPr>
          <w:b/>
        </w:rPr>
        <w:t>SRA. PRESIDENTE (Aluani)</w:t>
      </w:r>
      <w:r w:rsidRPr="00197F19">
        <w:rPr>
          <w:b/>
        </w:rPr>
        <w:t>:</w:t>
      </w:r>
      <w:r w:rsidRPr="00197F19">
        <w:t xml:space="preserve"> Queda aprobado; se harán las comunicaciones pertinentes.</w:t>
      </w:r>
    </w:p>
    <w:p w:rsidR="00282858" w:rsidRDefault="00282858" w:rsidP="00282858"/>
    <w:p w:rsidR="00282858" w:rsidRDefault="00282858" w:rsidP="00282858">
      <w:r w:rsidRPr="00B87A43">
        <w:rPr>
          <w:b/>
        </w:rPr>
        <w:t>SRA. PRESIDENTE (Aluani</w:t>
      </w:r>
      <w:r>
        <w:rPr>
          <w:b/>
        </w:rPr>
        <w:t>):</w:t>
      </w:r>
      <w:r>
        <w:t xml:space="preserve"> S</w:t>
      </w:r>
      <w:r w:rsidRPr="004B2DCB">
        <w:t>e e</w:t>
      </w:r>
      <w:r>
        <w:t xml:space="preserve">ncuentra reservado un </w:t>
      </w:r>
      <w:r w:rsidR="00EB3E0C">
        <w:t>Proyecto de Declaración por el que se declara de Interés Social, Cultural, Productivo e Industrial la “XVIII Fiesta Nacional del Arroz 2026”, que se llevará a cabo en el Predio Ferial Municipal de la Ciudad de San Salvador, Departamento San Salvador, los días 6, 7 y 8 de noviembre</w:t>
      </w:r>
      <w:r>
        <w:t>, expediente N° 15.832.</w:t>
      </w:r>
    </w:p>
    <w:p w:rsidR="00282858" w:rsidRPr="0069147A" w:rsidRDefault="00282858" w:rsidP="00282858">
      <w:pPr>
        <w:ind w:firstLine="708"/>
      </w:pPr>
      <w:r w:rsidRPr="0069147A">
        <w:t>Su tratamiento sobre tablas está acordado desde el inicio de la sesión.</w:t>
      </w:r>
    </w:p>
    <w:p w:rsidR="00282858" w:rsidRDefault="00282858" w:rsidP="00282858">
      <w:pPr>
        <w:ind w:firstLine="720"/>
      </w:pPr>
      <w:r w:rsidRPr="0069147A">
        <w:t xml:space="preserve">Por </w:t>
      </w:r>
      <w:r>
        <w:t>Pros</w:t>
      </w:r>
      <w:r w:rsidRPr="0069147A">
        <w:t>ecretaría se dará lectura.</w:t>
      </w:r>
    </w:p>
    <w:p w:rsidR="00282858" w:rsidRPr="0069147A" w:rsidRDefault="00282858" w:rsidP="00282858">
      <w:pPr>
        <w:ind w:firstLine="720"/>
      </w:pPr>
    </w:p>
    <w:p w:rsidR="00282858" w:rsidRPr="0069147A" w:rsidRDefault="00282858" w:rsidP="00282858">
      <w:pPr>
        <w:ind w:left="4082" w:right="1134" w:hanging="113"/>
        <w:rPr>
          <w:b/>
          <w:i/>
          <w:sz w:val="20"/>
          <w:szCs w:val="20"/>
        </w:rPr>
      </w:pPr>
      <w:r w:rsidRPr="0069147A">
        <w:rPr>
          <w:b/>
          <w:i/>
          <w:sz w:val="20"/>
          <w:szCs w:val="20"/>
        </w:rPr>
        <w:t>-Se lee nuevamente:</w:t>
      </w:r>
    </w:p>
    <w:p w:rsidR="00282858" w:rsidRDefault="00282858" w:rsidP="00282858"/>
    <w:p w:rsidR="00282858" w:rsidRPr="00197F19" w:rsidRDefault="00282858" w:rsidP="00282858">
      <w:r w:rsidRPr="00B87A43">
        <w:rPr>
          <w:b/>
        </w:rPr>
        <w:t>SRA. PRESIDENTE (Aluani)</w:t>
      </w:r>
      <w:r w:rsidRPr="00197F19">
        <w:rPr>
          <w:b/>
        </w:rPr>
        <w:t>:</w:t>
      </w:r>
      <w:r w:rsidRPr="00197F19">
        <w:t xml:space="preserve"> Si no se hace uso de la palabra, se va a votar;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197F19" w:rsidRDefault="00282858" w:rsidP="00282858"/>
    <w:p w:rsidR="00282858" w:rsidRDefault="00282858" w:rsidP="00282858">
      <w:r w:rsidRPr="00B87A43">
        <w:rPr>
          <w:b/>
        </w:rPr>
        <w:t>SRA. PRESIDENTE (Aluani)</w:t>
      </w:r>
      <w:r w:rsidRPr="00197F19">
        <w:rPr>
          <w:b/>
        </w:rPr>
        <w:t>:</w:t>
      </w:r>
      <w:r w:rsidRPr="00197F19">
        <w:t xml:space="preserve"> Queda aprobado; se harán las comunicaciones pertinentes.</w:t>
      </w:r>
    </w:p>
    <w:p w:rsidR="00282858" w:rsidRDefault="00282858" w:rsidP="00282858"/>
    <w:p w:rsidR="00282858" w:rsidRDefault="00282858" w:rsidP="00282858">
      <w:r w:rsidRPr="00B87A43">
        <w:rPr>
          <w:b/>
        </w:rPr>
        <w:t>SRA. PRESIDENTE (Aluani</w:t>
      </w:r>
      <w:r>
        <w:rPr>
          <w:b/>
        </w:rPr>
        <w:t>):</w:t>
      </w:r>
      <w:r>
        <w:t xml:space="preserve"> S</w:t>
      </w:r>
      <w:r w:rsidRPr="004B2DCB">
        <w:t>e e</w:t>
      </w:r>
      <w:r>
        <w:t xml:space="preserve">ncuentra reservado un </w:t>
      </w:r>
      <w:r w:rsidR="00EB3E0C">
        <w:t xml:space="preserve">Proyecto de Declaración por el que se declara de Interés Histórico, Cultural, Religioso y Patrimonial para el Senado la conmemoración del 100º Aniversario de la Sinagoga Torá </w:t>
      </w:r>
      <w:proofErr w:type="spellStart"/>
      <w:r w:rsidR="00EB3E0C">
        <w:t>Moshé</w:t>
      </w:r>
      <w:proofErr w:type="spellEnd"/>
      <w:r w:rsidR="00EB3E0C">
        <w:t xml:space="preserve">, perteneciente a Asociación Israelita Barón </w:t>
      </w:r>
      <w:proofErr w:type="spellStart"/>
      <w:r w:rsidR="00EB3E0C">
        <w:t>Hirsch</w:t>
      </w:r>
      <w:proofErr w:type="spellEnd"/>
      <w:r w:rsidR="00EB3E0C">
        <w:t xml:space="preserve"> de San Salvador</w:t>
      </w:r>
      <w:r>
        <w:t>, expediente N° 15.833.</w:t>
      </w:r>
    </w:p>
    <w:p w:rsidR="00282858" w:rsidRPr="0069147A" w:rsidRDefault="00282858" w:rsidP="00282858">
      <w:pPr>
        <w:ind w:firstLine="708"/>
      </w:pPr>
      <w:r w:rsidRPr="0069147A">
        <w:t>Su tratamiento sobre tablas está acordado desde el inicio de la sesión.</w:t>
      </w:r>
    </w:p>
    <w:p w:rsidR="00282858" w:rsidRDefault="00282858" w:rsidP="00282858">
      <w:pPr>
        <w:ind w:firstLine="720"/>
      </w:pPr>
      <w:r w:rsidRPr="0069147A">
        <w:t xml:space="preserve">Por </w:t>
      </w:r>
      <w:r>
        <w:t>Pros</w:t>
      </w:r>
      <w:r w:rsidRPr="0069147A">
        <w:t>ecretaría se dará lectura.</w:t>
      </w:r>
    </w:p>
    <w:p w:rsidR="00282858" w:rsidRPr="0069147A" w:rsidRDefault="00282858" w:rsidP="00282858">
      <w:pPr>
        <w:ind w:firstLine="720"/>
      </w:pPr>
    </w:p>
    <w:p w:rsidR="00282858" w:rsidRPr="0069147A" w:rsidRDefault="00282858" w:rsidP="00282858">
      <w:pPr>
        <w:ind w:left="4082" w:right="1134" w:hanging="113"/>
        <w:rPr>
          <w:b/>
          <w:i/>
          <w:sz w:val="20"/>
          <w:szCs w:val="20"/>
        </w:rPr>
      </w:pPr>
      <w:r w:rsidRPr="0069147A">
        <w:rPr>
          <w:b/>
          <w:i/>
          <w:sz w:val="20"/>
          <w:szCs w:val="20"/>
        </w:rPr>
        <w:t>-Se lee nuevamente:</w:t>
      </w:r>
    </w:p>
    <w:p w:rsidR="00282858" w:rsidRDefault="00282858" w:rsidP="00282858"/>
    <w:p w:rsidR="00282858" w:rsidRPr="00197F19" w:rsidRDefault="00282858" w:rsidP="00282858">
      <w:r w:rsidRPr="00B87A43">
        <w:rPr>
          <w:b/>
        </w:rPr>
        <w:t>SRA. PRESIDENTE (Aluani)</w:t>
      </w:r>
      <w:r w:rsidRPr="00197F19">
        <w:rPr>
          <w:b/>
        </w:rPr>
        <w:t>:</w:t>
      </w:r>
      <w:r w:rsidRPr="00197F19">
        <w:t xml:space="preserve"> Si no se hace uso de la palabra, se va a votar;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197F19" w:rsidRDefault="00282858" w:rsidP="00282858"/>
    <w:p w:rsidR="00282858" w:rsidRDefault="00282858" w:rsidP="00282858">
      <w:r w:rsidRPr="00B87A43">
        <w:rPr>
          <w:b/>
        </w:rPr>
        <w:t>SRA. PRESIDENTE (Aluani)</w:t>
      </w:r>
      <w:r w:rsidRPr="00197F19">
        <w:rPr>
          <w:b/>
        </w:rPr>
        <w:t>:</w:t>
      </w:r>
      <w:r w:rsidRPr="00197F19">
        <w:t xml:space="preserve"> Queda aprobado; se harán las comunicaciones pertinentes.</w:t>
      </w:r>
    </w:p>
    <w:p w:rsidR="00282858" w:rsidRDefault="00282858" w:rsidP="00282858"/>
    <w:p w:rsidR="00282858" w:rsidRDefault="00282858" w:rsidP="00282858">
      <w:r w:rsidRPr="00B87A43">
        <w:rPr>
          <w:b/>
        </w:rPr>
        <w:t>SRA. PRESIDENTE (Aluani</w:t>
      </w:r>
      <w:r>
        <w:rPr>
          <w:b/>
        </w:rPr>
        <w:t>):</w:t>
      </w:r>
      <w:r>
        <w:t xml:space="preserve"> S</w:t>
      </w:r>
      <w:r w:rsidRPr="004B2DCB">
        <w:t>e e</w:t>
      </w:r>
      <w:r>
        <w:t xml:space="preserve">ncuentra reservado un </w:t>
      </w:r>
      <w:r w:rsidR="00916FC9">
        <w:t xml:space="preserve">Proyecto de Declaración por el que se declara de Interés Legislativo la 35° Fiesta Provincial del Caballo, que se llevará a cabo los días 27, 28, 29 y 30 de enero de 2027 en el predio del Polideportivo Municipal de la Ciudad de </w:t>
      </w:r>
      <w:proofErr w:type="spellStart"/>
      <w:r w:rsidR="00916FC9">
        <w:t>Urdinarrain</w:t>
      </w:r>
      <w:proofErr w:type="spellEnd"/>
      <w:r>
        <w:t>, expediente N° 15.834.</w:t>
      </w:r>
    </w:p>
    <w:p w:rsidR="00282858" w:rsidRPr="0069147A" w:rsidRDefault="00282858" w:rsidP="00282858">
      <w:pPr>
        <w:ind w:firstLine="708"/>
      </w:pPr>
      <w:r w:rsidRPr="0069147A">
        <w:t>Su tratamiento sobre tablas está acordado desde el inicio de la sesión.</w:t>
      </w:r>
    </w:p>
    <w:p w:rsidR="00282858" w:rsidRDefault="00282858" w:rsidP="00282858">
      <w:pPr>
        <w:ind w:firstLine="720"/>
      </w:pPr>
      <w:r w:rsidRPr="0069147A">
        <w:t xml:space="preserve">Por </w:t>
      </w:r>
      <w:r>
        <w:t>Pros</w:t>
      </w:r>
      <w:r w:rsidRPr="0069147A">
        <w:t>ecretaría se dará lectura.</w:t>
      </w:r>
    </w:p>
    <w:p w:rsidR="00282858" w:rsidRPr="0069147A" w:rsidRDefault="00282858" w:rsidP="00282858">
      <w:pPr>
        <w:ind w:firstLine="720"/>
      </w:pPr>
    </w:p>
    <w:p w:rsidR="00282858" w:rsidRPr="0069147A" w:rsidRDefault="00282858" w:rsidP="00282858">
      <w:pPr>
        <w:ind w:left="4082" w:right="1134" w:hanging="113"/>
        <w:rPr>
          <w:b/>
          <w:i/>
          <w:sz w:val="20"/>
          <w:szCs w:val="20"/>
        </w:rPr>
      </w:pPr>
      <w:r w:rsidRPr="0069147A">
        <w:rPr>
          <w:b/>
          <w:i/>
          <w:sz w:val="20"/>
          <w:szCs w:val="20"/>
        </w:rPr>
        <w:t>-Se lee nuevamente:</w:t>
      </w:r>
    </w:p>
    <w:p w:rsidR="00282858" w:rsidRDefault="00282858" w:rsidP="00282858"/>
    <w:p w:rsidR="00282858" w:rsidRPr="00197F19" w:rsidRDefault="00282858" w:rsidP="00282858">
      <w:r w:rsidRPr="00B87A43">
        <w:rPr>
          <w:b/>
        </w:rPr>
        <w:t>SRA. PRESIDENTE (Aluani)</w:t>
      </w:r>
      <w:r w:rsidRPr="00197F19">
        <w:rPr>
          <w:b/>
        </w:rPr>
        <w:t>:</w:t>
      </w:r>
      <w:r w:rsidRPr="00197F19">
        <w:t xml:space="preserve"> Si no se hace uso de la palabra, se va a votar;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197F19" w:rsidRDefault="00282858" w:rsidP="00282858"/>
    <w:p w:rsidR="00282858" w:rsidRDefault="00282858" w:rsidP="00282858">
      <w:r w:rsidRPr="00B87A43">
        <w:rPr>
          <w:b/>
        </w:rPr>
        <w:t>SRA. PRESIDENTE (Aluani)</w:t>
      </w:r>
      <w:r w:rsidRPr="00197F19">
        <w:rPr>
          <w:b/>
        </w:rPr>
        <w:t>:</w:t>
      </w:r>
      <w:r w:rsidRPr="00197F19">
        <w:t xml:space="preserve"> Queda aprobado; se harán las comunicaciones pertinentes.</w:t>
      </w:r>
    </w:p>
    <w:p w:rsidR="00282858" w:rsidRDefault="00282858" w:rsidP="00282858"/>
    <w:p w:rsidR="00282858" w:rsidRDefault="00282858" w:rsidP="00282858">
      <w:r w:rsidRPr="00B87A43">
        <w:rPr>
          <w:b/>
        </w:rPr>
        <w:t>SRA. PRESIDENTE (Aluani</w:t>
      </w:r>
      <w:r>
        <w:rPr>
          <w:b/>
        </w:rPr>
        <w:t>):</w:t>
      </w:r>
      <w:r>
        <w:t xml:space="preserve"> S</w:t>
      </w:r>
      <w:r w:rsidRPr="004B2DCB">
        <w:t>e e</w:t>
      </w:r>
      <w:r>
        <w:t xml:space="preserve">ncuentra reservado un </w:t>
      </w:r>
      <w:r w:rsidR="00916FC9">
        <w:t xml:space="preserve">Proyecto de Declaración por el que se declara de Interés Legislativo la edición del libro “Contratos Agrarios”, Análisis Exegético y Jurisprudencial del Dr. Horacio </w:t>
      </w:r>
      <w:proofErr w:type="spellStart"/>
      <w:r w:rsidR="00916FC9">
        <w:t>Maiztegui</w:t>
      </w:r>
      <w:proofErr w:type="spellEnd"/>
      <w:r w:rsidR="00916FC9">
        <w:t xml:space="preserve"> Martínez y el acto de presentación el 23 de octubre en la sede del Colegio de Escribanos de la Ciudad de Paraná</w:t>
      </w:r>
      <w:r>
        <w:t>, expediente N° 15.835.</w:t>
      </w:r>
    </w:p>
    <w:p w:rsidR="00282858" w:rsidRPr="0069147A" w:rsidRDefault="00282858" w:rsidP="00282858">
      <w:pPr>
        <w:ind w:firstLine="708"/>
      </w:pPr>
      <w:r w:rsidRPr="0069147A">
        <w:t>Su tratamiento sobre tablas está acordado desde el inicio de la sesión.</w:t>
      </w:r>
    </w:p>
    <w:p w:rsidR="00282858" w:rsidRDefault="00282858" w:rsidP="00282858">
      <w:pPr>
        <w:ind w:firstLine="720"/>
      </w:pPr>
      <w:r w:rsidRPr="0069147A">
        <w:t xml:space="preserve">Por </w:t>
      </w:r>
      <w:r>
        <w:t>Pros</w:t>
      </w:r>
      <w:r w:rsidRPr="0069147A">
        <w:t>ecretaría se dará lectura.</w:t>
      </w:r>
    </w:p>
    <w:p w:rsidR="00282858" w:rsidRPr="0069147A" w:rsidRDefault="00282858" w:rsidP="00282858">
      <w:pPr>
        <w:ind w:firstLine="720"/>
      </w:pPr>
    </w:p>
    <w:p w:rsidR="00282858" w:rsidRPr="0069147A" w:rsidRDefault="00282858" w:rsidP="00282858">
      <w:pPr>
        <w:ind w:left="4082" w:right="1134" w:hanging="113"/>
        <w:rPr>
          <w:b/>
          <w:i/>
          <w:sz w:val="20"/>
          <w:szCs w:val="20"/>
        </w:rPr>
      </w:pPr>
      <w:r w:rsidRPr="0069147A">
        <w:rPr>
          <w:b/>
          <w:i/>
          <w:sz w:val="20"/>
          <w:szCs w:val="20"/>
        </w:rPr>
        <w:t>-Se lee nuevamente:</w:t>
      </w:r>
    </w:p>
    <w:p w:rsidR="00282858" w:rsidRDefault="00282858" w:rsidP="00282858"/>
    <w:p w:rsidR="00282858" w:rsidRPr="00197F19" w:rsidRDefault="00282858" w:rsidP="00282858">
      <w:r w:rsidRPr="00B87A43">
        <w:rPr>
          <w:b/>
        </w:rPr>
        <w:t>SRA. PRESIDENTE (Aluani)</w:t>
      </w:r>
      <w:r w:rsidRPr="00197F19">
        <w:rPr>
          <w:b/>
        </w:rPr>
        <w:t>:</w:t>
      </w:r>
      <w:r w:rsidRPr="00197F19">
        <w:t xml:space="preserve"> Si no se hace uso de la palabra, se va a votar;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197F19" w:rsidRDefault="00282858" w:rsidP="00282858"/>
    <w:p w:rsidR="00282858" w:rsidRDefault="00282858" w:rsidP="00282858">
      <w:r w:rsidRPr="00B87A43">
        <w:rPr>
          <w:b/>
        </w:rPr>
        <w:lastRenderedPageBreak/>
        <w:t>SRA. PRESIDENTE (Aluani)</w:t>
      </w:r>
      <w:r w:rsidRPr="00197F19">
        <w:rPr>
          <w:b/>
        </w:rPr>
        <w:t>:</w:t>
      </w:r>
      <w:r w:rsidRPr="00197F19">
        <w:t xml:space="preserve"> Queda aprobado; se harán las comunicaciones pertinentes.</w:t>
      </w:r>
    </w:p>
    <w:p w:rsidR="00282858" w:rsidRDefault="00282858" w:rsidP="00282858"/>
    <w:p w:rsidR="00282858" w:rsidRDefault="00282858" w:rsidP="00282858">
      <w:r w:rsidRPr="00B87A43">
        <w:rPr>
          <w:b/>
        </w:rPr>
        <w:t>SRA. PRESIDENTE (Aluani</w:t>
      </w:r>
      <w:r>
        <w:rPr>
          <w:b/>
        </w:rPr>
        <w:t>):</w:t>
      </w:r>
      <w:r>
        <w:t xml:space="preserve"> S</w:t>
      </w:r>
      <w:r w:rsidRPr="004B2DCB">
        <w:t>e e</w:t>
      </w:r>
      <w:r>
        <w:t xml:space="preserve">ncuentra reservado un </w:t>
      </w:r>
      <w:r w:rsidR="00996217">
        <w:t>Proyecto de Declaración por el que se declara de Interés Legislativo la “Semana Homenaje al General Justo José de Urquiza, Primer Presidente Constitucional de la Nación”, organizada por la Municipalidad de Concepción del Uruguay, que se desarrollará los días 18 y 25 de octubre</w:t>
      </w:r>
      <w:r>
        <w:t>, expediente N° 15.836.</w:t>
      </w:r>
    </w:p>
    <w:p w:rsidR="00282858" w:rsidRPr="0069147A" w:rsidRDefault="00282858" w:rsidP="00282858">
      <w:pPr>
        <w:ind w:firstLine="708"/>
      </w:pPr>
      <w:r w:rsidRPr="0069147A">
        <w:t>Su tratamiento sobre tablas está acordado desde el inicio de la sesión.</w:t>
      </w:r>
    </w:p>
    <w:p w:rsidR="00282858" w:rsidRDefault="00282858" w:rsidP="00282858">
      <w:pPr>
        <w:ind w:firstLine="720"/>
      </w:pPr>
      <w:r w:rsidRPr="0069147A">
        <w:t xml:space="preserve">Por </w:t>
      </w:r>
      <w:r>
        <w:t>Pros</w:t>
      </w:r>
      <w:r w:rsidRPr="0069147A">
        <w:t>ecretaría se dará lectura.</w:t>
      </w:r>
    </w:p>
    <w:p w:rsidR="00282858" w:rsidRPr="0069147A" w:rsidRDefault="00282858" w:rsidP="00282858">
      <w:pPr>
        <w:ind w:firstLine="720"/>
      </w:pPr>
    </w:p>
    <w:p w:rsidR="00282858" w:rsidRPr="0069147A" w:rsidRDefault="00282858" w:rsidP="00282858">
      <w:pPr>
        <w:ind w:left="4082" w:right="1134" w:hanging="113"/>
        <w:rPr>
          <w:b/>
          <w:i/>
          <w:sz w:val="20"/>
          <w:szCs w:val="20"/>
        </w:rPr>
      </w:pPr>
      <w:r w:rsidRPr="0069147A">
        <w:rPr>
          <w:b/>
          <w:i/>
          <w:sz w:val="20"/>
          <w:szCs w:val="20"/>
        </w:rPr>
        <w:t>-Se lee nuevamente:</w:t>
      </w:r>
    </w:p>
    <w:p w:rsidR="00282858" w:rsidRDefault="00282858" w:rsidP="00282858"/>
    <w:p w:rsidR="00282858" w:rsidRPr="00197F19" w:rsidRDefault="00282858" w:rsidP="00282858">
      <w:r w:rsidRPr="00B87A43">
        <w:rPr>
          <w:b/>
        </w:rPr>
        <w:t>SRA. PRESIDENTE (Aluani)</w:t>
      </w:r>
      <w:r w:rsidRPr="00197F19">
        <w:rPr>
          <w:b/>
        </w:rPr>
        <w:t>:</w:t>
      </w:r>
      <w:r w:rsidRPr="00197F19">
        <w:t xml:space="preserve"> Si no se hace uso de la palabra, se va a votar;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197F19" w:rsidRDefault="00282858" w:rsidP="00282858"/>
    <w:p w:rsidR="00282858" w:rsidRDefault="00282858" w:rsidP="00282858">
      <w:r w:rsidRPr="00B87A43">
        <w:rPr>
          <w:b/>
        </w:rPr>
        <w:t>SRA. PRESIDENTE (Aluani)</w:t>
      </w:r>
      <w:r w:rsidRPr="00197F19">
        <w:rPr>
          <w:b/>
        </w:rPr>
        <w:t>:</w:t>
      </w:r>
      <w:r w:rsidRPr="00197F19">
        <w:t xml:space="preserve"> Queda aprobado; se harán las comunicaciones pertinentes.</w:t>
      </w:r>
    </w:p>
    <w:p w:rsidR="00282858" w:rsidRDefault="00282858" w:rsidP="00282858"/>
    <w:p w:rsidR="00282858" w:rsidRDefault="00282858" w:rsidP="00282858">
      <w:r w:rsidRPr="00B87A43">
        <w:rPr>
          <w:b/>
        </w:rPr>
        <w:t>SRA. PRESIDENTE (Aluani</w:t>
      </w:r>
      <w:r>
        <w:rPr>
          <w:b/>
        </w:rPr>
        <w:t>):</w:t>
      </w:r>
      <w:r>
        <w:t xml:space="preserve"> S</w:t>
      </w:r>
      <w:r w:rsidRPr="004B2DCB">
        <w:t>e e</w:t>
      </w:r>
      <w:r>
        <w:t xml:space="preserve">ncuentra reservado un </w:t>
      </w:r>
      <w:r w:rsidR="00996217">
        <w:t>Proyecto de Declaración por el que se declara de Interés Legislativo la labor desarrollada por el Centro de Referencia Epidemiológica de Malformaciones Congénitas y Enfermedades poco frecuentes (CREMCER)</w:t>
      </w:r>
      <w:r>
        <w:t>, expediente N° 15.837.</w:t>
      </w:r>
    </w:p>
    <w:p w:rsidR="00282858" w:rsidRPr="0069147A" w:rsidRDefault="00282858" w:rsidP="00282858">
      <w:pPr>
        <w:ind w:firstLine="708"/>
      </w:pPr>
      <w:r w:rsidRPr="0069147A">
        <w:t>Su tratamiento sobre tablas está acordado desde el inicio de la sesión.</w:t>
      </w:r>
    </w:p>
    <w:p w:rsidR="00282858" w:rsidRDefault="00282858" w:rsidP="00282858">
      <w:pPr>
        <w:ind w:firstLine="720"/>
      </w:pPr>
      <w:r w:rsidRPr="0069147A">
        <w:t xml:space="preserve">Por </w:t>
      </w:r>
      <w:r>
        <w:t>Pros</w:t>
      </w:r>
      <w:r w:rsidRPr="0069147A">
        <w:t>ecretaría se dará lectura.</w:t>
      </w:r>
    </w:p>
    <w:p w:rsidR="00282858" w:rsidRPr="0069147A" w:rsidRDefault="00282858" w:rsidP="00282858">
      <w:pPr>
        <w:ind w:firstLine="720"/>
      </w:pPr>
    </w:p>
    <w:p w:rsidR="00282858" w:rsidRPr="0069147A" w:rsidRDefault="00282858" w:rsidP="00282858">
      <w:pPr>
        <w:ind w:left="4082" w:right="1134" w:hanging="113"/>
        <w:rPr>
          <w:b/>
          <w:i/>
          <w:sz w:val="20"/>
          <w:szCs w:val="20"/>
        </w:rPr>
      </w:pPr>
      <w:r w:rsidRPr="0069147A">
        <w:rPr>
          <w:b/>
          <w:i/>
          <w:sz w:val="20"/>
          <w:szCs w:val="20"/>
        </w:rPr>
        <w:t>-Se lee nuevamente:</w:t>
      </w:r>
    </w:p>
    <w:p w:rsidR="00282858" w:rsidRDefault="00282858" w:rsidP="00282858"/>
    <w:p w:rsidR="00282858" w:rsidRPr="00197F19" w:rsidRDefault="00282858" w:rsidP="00282858">
      <w:r w:rsidRPr="00B87A43">
        <w:rPr>
          <w:b/>
        </w:rPr>
        <w:t>SRA. PRESIDENTE (Aluani)</w:t>
      </w:r>
      <w:r w:rsidRPr="00197F19">
        <w:rPr>
          <w:b/>
        </w:rPr>
        <w:t>:</w:t>
      </w:r>
      <w:r w:rsidRPr="00197F19">
        <w:t xml:space="preserve"> Si no se hace uso de la palabra, se va a votar;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197F19" w:rsidRDefault="00282858" w:rsidP="00282858"/>
    <w:p w:rsidR="00282858" w:rsidRDefault="00282858" w:rsidP="00282858">
      <w:r w:rsidRPr="00B87A43">
        <w:rPr>
          <w:b/>
        </w:rPr>
        <w:t>SRA. PRESIDENTE (Aluani)</w:t>
      </w:r>
      <w:r w:rsidRPr="00197F19">
        <w:rPr>
          <w:b/>
        </w:rPr>
        <w:t>:</w:t>
      </w:r>
      <w:r w:rsidRPr="00197F19">
        <w:t xml:space="preserve"> Queda aprobado; se harán las comunicaciones pertinentes.</w:t>
      </w:r>
    </w:p>
    <w:p w:rsidR="00282858" w:rsidRDefault="00282858" w:rsidP="00282858"/>
    <w:p w:rsidR="00282858" w:rsidRDefault="00282858" w:rsidP="00282858">
      <w:r w:rsidRPr="00B87A43">
        <w:rPr>
          <w:b/>
        </w:rPr>
        <w:lastRenderedPageBreak/>
        <w:t>SRA. PRESIDENTE (Aluani</w:t>
      </w:r>
      <w:r>
        <w:rPr>
          <w:b/>
        </w:rPr>
        <w:t>):</w:t>
      </w:r>
      <w:r>
        <w:t xml:space="preserve"> S</w:t>
      </w:r>
      <w:r w:rsidRPr="004B2DCB">
        <w:t>e e</w:t>
      </w:r>
      <w:r>
        <w:t xml:space="preserve">ncuentra reservado un </w:t>
      </w:r>
      <w:r w:rsidR="00D93BFD">
        <w:t>Proyecto de Declaración por el que se declara de Interés Legislativo la realización de las “XV Jornada en Educación, Investigación y Problemáticas Educativas”, organizadas por el Instituto de Formación Docente San José D-229</w:t>
      </w:r>
      <w:r>
        <w:t>, expediente N° 15.838.</w:t>
      </w:r>
    </w:p>
    <w:p w:rsidR="00282858" w:rsidRPr="0069147A" w:rsidRDefault="00282858" w:rsidP="00282858">
      <w:pPr>
        <w:ind w:firstLine="708"/>
      </w:pPr>
      <w:r w:rsidRPr="0069147A">
        <w:t>Su tratamiento sobre tablas está acordado desde el inicio de la sesión.</w:t>
      </w:r>
    </w:p>
    <w:p w:rsidR="00282858" w:rsidRDefault="00282858" w:rsidP="00282858">
      <w:pPr>
        <w:ind w:firstLine="720"/>
      </w:pPr>
      <w:r w:rsidRPr="0069147A">
        <w:t xml:space="preserve">Por </w:t>
      </w:r>
      <w:r>
        <w:t>Pros</w:t>
      </w:r>
      <w:r w:rsidRPr="0069147A">
        <w:t>ecretaría se dará lectura.</w:t>
      </w:r>
    </w:p>
    <w:p w:rsidR="00282858" w:rsidRPr="0069147A" w:rsidRDefault="00282858" w:rsidP="00282858">
      <w:pPr>
        <w:ind w:firstLine="720"/>
      </w:pPr>
    </w:p>
    <w:p w:rsidR="00282858" w:rsidRPr="0069147A" w:rsidRDefault="00282858" w:rsidP="00282858">
      <w:pPr>
        <w:ind w:left="4082" w:right="1134" w:hanging="113"/>
        <w:rPr>
          <w:b/>
          <w:i/>
          <w:sz w:val="20"/>
          <w:szCs w:val="20"/>
        </w:rPr>
      </w:pPr>
      <w:r w:rsidRPr="0069147A">
        <w:rPr>
          <w:b/>
          <w:i/>
          <w:sz w:val="20"/>
          <w:szCs w:val="20"/>
        </w:rPr>
        <w:t>-Se lee nuevamente:</w:t>
      </w:r>
    </w:p>
    <w:p w:rsidR="00282858" w:rsidRDefault="00282858" w:rsidP="00282858"/>
    <w:p w:rsidR="00282858" w:rsidRPr="00197F19" w:rsidRDefault="00282858" w:rsidP="00282858">
      <w:r w:rsidRPr="00B87A43">
        <w:rPr>
          <w:b/>
        </w:rPr>
        <w:t>SRA. PRESIDENTE (Aluani)</w:t>
      </w:r>
      <w:r w:rsidRPr="00197F19">
        <w:rPr>
          <w:b/>
        </w:rPr>
        <w:t>:</w:t>
      </w:r>
      <w:r w:rsidRPr="00197F19">
        <w:t xml:space="preserve"> Si no se hace uso de la palabra, se va a votar;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197F19" w:rsidRDefault="00282858" w:rsidP="00282858"/>
    <w:p w:rsidR="00282858" w:rsidRDefault="00282858" w:rsidP="00282858">
      <w:r w:rsidRPr="00B87A43">
        <w:rPr>
          <w:b/>
        </w:rPr>
        <w:t>SRA. PRESIDENTE (Aluani)</w:t>
      </w:r>
      <w:r w:rsidRPr="00197F19">
        <w:rPr>
          <w:b/>
        </w:rPr>
        <w:t>:</w:t>
      </w:r>
      <w:r w:rsidRPr="00197F19">
        <w:t xml:space="preserve"> Queda aprobado; se harán las comunicaciones pertinentes.</w:t>
      </w:r>
    </w:p>
    <w:p w:rsidR="00282858" w:rsidRDefault="00282858" w:rsidP="00282858"/>
    <w:p w:rsidR="00282858" w:rsidRDefault="00282858" w:rsidP="00282858">
      <w:r w:rsidRPr="00B87A43">
        <w:rPr>
          <w:b/>
        </w:rPr>
        <w:t>SRA. PRESIDENTE (Aluani</w:t>
      </w:r>
      <w:r>
        <w:rPr>
          <w:b/>
        </w:rPr>
        <w:t>):</w:t>
      </w:r>
      <w:r>
        <w:t xml:space="preserve"> S</w:t>
      </w:r>
      <w:r w:rsidRPr="004B2DCB">
        <w:t>e e</w:t>
      </w:r>
      <w:r>
        <w:t xml:space="preserve">ncuentra reservado un </w:t>
      </w:r>
      <w:r w:rsidR="000A2093">
        <w:t>P</w:t>
      </w:r>
      <w:r w:rsidR="000A2093" w:rsidRPr="005D50DD">
        <w:t>royecto</w:t>
      </w:r>
      <w:r w:rsidR="000A2093">
        <w:t xml:space="preserve"> de Declaración por el que se declara de Interés Legislativo las 52º Jornadas Nacionales y el 21º Congreso Internacional de Derecho Administrativo, que se desarrollarán bajo el título “Desafíos del Derecho Público a 50 años de la creación de la AADA. Función Estatal y Derechos Fundamentales en la era de la Revolución 4.0”, que tendrá lugar los días 29 y 30 de Octubre en el Centro Provincial de Convenciones</w:t>
      </w:r>
      <w:r>
        <w:t xml:space="preserve">, </w:t>
      </w:r>
      <w:r w:rsidR="000A2093">
        <w:t>expediente Nº 15.840</w:t>
      </w:r>
      <w:r>
        <w:t>.</w:t>
      </w:r>
    </w:p>
    <w:p w:rsidR="00282858" w:rsidRDefault="00282858" w:rsidP="00282858">
      <w:pPr>
        <w:ind w:firstLine="708"/>
      </w:pPr>
      <w:r>
        <w:t>Tiene la palabra el Senador por el Departamento Federación.</w:t>
      </w:r>
    </w:p>
    <w:p w:rsidR="00282858" w:rsidRDefault="00282858" w:rsidP="00282858"/>
    <w:p w:rsidR="00282858" w:rsidRDefault="00282858" w:rsidP="00282858">
      <w:r w:rsidRPr="005117D2">
        <w:rPr>
          <w:b/>
        </w:rPr>
        <w:t>SR. SENADOR (</w:t>
      </w:r>
      <w:r>
        <w:rPr>
          <w:b/>
        </w:rPr>
        <w:t>Dal Molín</w:t>
      </w:r>
      <w:r w:rsidRPr="005117D2">
        <w:rPr>
          <w:b/>
        </w:rPr>
        <w:t>):</w:t>
      </w:r>
      <w:r>
        <w:t xml:space="preserve"> Solicito, se</w:t>
      </w:r>
      <w:r>
        <w:rPr>
          <w:rFonts w:hint="eastAsia"/>
        </w:rPr>
        <w:t>ñ</w:t>
      </w:r>
      <w:r>
        <w:t>ora Presidente, que este proyecto sea tratado sobre tablas.</w:t>
      </w:r>
    </w:p>
    <w:p w:rsidR="00282858" w:rsidRDefault="00282858" w:rsidP="00282858"/>
    <w:p w:rsidR="00282858" w:rsidRDefault="00282858" w:rsidP="00282858">
      <w:r w:rsidRPr="005117D2">
        <w:rPr>
          <w:b/>
        </w:rPr>
        <w:t>SRA. PRESIDENTE (Aluani):</w:t>
      </w:r>
      <w:r>
        <w:t xml:space="preserve"> Se va a votar la moci</w:t>
      </w:r>
      <w:r>
        <w:rPr>
          <w:rFonts w:hint="eastAsia"/>
        </w:rPr>
        <w:t>ó</w:t>
      </w:r>
      <w:r>
        <w:t>n formulada por el se</w:t>
      </w:r>
      <w:r>
        <w:rPr>
          <w:rFonts w:hint="eastAsia"/>
        </w:rPr>
        <w:t>ñ</w:t>
      </w:r>
      <w:r>
        <w:t>or Senador Dal Molín. Se requieren los dos tercios de votos de los Senadores presentes; los que est</w:t>
      </w:r>
      <w:r>
        <w:rPr>
          <w:rFonts w:hint="eastAsia"/>
        </w:rPr>
        <w:t>é</w:t>
      </w:r>
      <w:r>
        <w:t>n por la afirmativa, s</w:t>
      </w:r>
      <w:r>
        <w:rPr>
          <w:rFonts w:hint="eastAsia"/>
        </w:rPr>
        <w:t>í</w:t>
      </w:r>
      <w:r>
        <w:t>rvanse indicarlo.</w:t>
      </w:r>
    </w:p>
    <w:p w:rsidR="00282858" w:rsidRDefault="00282858" w:rsidP="00282858"/>
    <w:p w:rsidR="00282858" w:rsidRDefault="00282858" w:rsidP="00282858">
      <w:pPr>
        <w:pStyle w:val="Acotacin"/>
      </w:pPr>
      <w:r>
        <w:t>-Resulta aprobado.</w:t>
      </w:r>
    </w:p>
    <w:p w:rsidR="00282858" w:rsidRPr="00126459" w:rsidRDefault="00282858" w:rsidP="00282858"/>
    <w:p w:rsidR="00282858" w:rsidRPr="00197F19" w:rsidRDefault="00282858" w:rsidP="00282858">
      <w:r w:rsidRPr="005117D2">
        <w:rPr>
          <w:b/>
        </w:rPr>
        <w:t>SRA. PRESIDENTE (Aluani):</w:t>
      </w:r>
      <w:r>
        <w:t xml:space="preserve"> </w:t>
      </w:r>
      <w:r w:rsidRPr="00197F19">
        <w:t xml:space="preserve">Por </w:t>
      </w:r>
      <w:r>
        <w:t>Pros</w:t>
      </w:r>
      <w:r w:rsidRPr="00197F19">
        <w:t>ecretaría se dará lectura.</w:t>
      </w:r>
    </w:p>
    <w:p w:rsidR="00282858" w:rsidRPr="00197F19" w:rsidRDefault="00282858" w:rsidP="00282858"/>
    <w:p w:rsidR="00282858" w:rsidRDefault="00282858" w:rsidP="00282858">
      <w:pPr>
        <w:spacing w:line="300" w:lineRule="exact"/>
        <w:ind w:left="4082" w:right="1134" w:hanging="113"/>
        <w:rPr>
          <w:b/>
          <w:i/>
          <w:sz w:val="20"/>
          <w:szCs w:val="20"/>
        </w:rPr>
      </w:pPr>
      <w:r w:rsidRPr="00197F19">
        <w:rPr>
          <w:b/>
          <w:i/>
          <w:sz w:val="20"/>
          <w:szCs w:val="20"/>
        </w:rPr>
        <w:t>-Se lee nuevamente:</w:t>
      </w:r>
    </w:p>
    <w:p w:rsidR="00282858" w:rsidRDefault="00282858" w:rsidP="00282858">
      <w:pPr>
        <w:spacing w:line="300" w:lineRule="exact"/>
        <w:ind w:left="4082" w:right="1134" w:hanging="113"/>
        <w:rPr>
          <w:b/>
          <w:i/>
          <w:sz w:val="20"/>
          <w:szCs w:val="20"/>
        </w:rPr>
      </w:pPr>
    </w:p>
    <w:p w:rsidR="00282858" w:rsidRDefault="00282858" w:rsidP="00282858">
      <w:pPr>
        <w:spacing w:line="300" w:lineRule="exact"/>
        <w:ind w:left="4082" w:right="1134" w:hanging="113"/>
        <w:rPr>
          <w:b/>
          <w:i/>
          <w:sz w:val="20"/>
          <w:szCs w:val="20"/>
        </w:rPr>
      </w:pPr>
    </w:p>
    <w:p w:rsidR="00282858" w:rsidRPr="00197F19" w:rsidRDefault="00282858" w:rsidP="00282858">
      <w:r w:rsidRPr="00B87A43">
        <w:rPr>
          <w:b/>
        </w:rPr>
        <w:t>SRA. PRESIDENTE (Aluani)</w:t>
      </w:r>
      <w:r w:rsidRPr="00197F19">
        <w:rPr>
          <w:b/>
        </w:rPr>
        <w:t>:</w:t>
      </w:r>
      <w:r w:rsidRPr="00197F19">
        <w:t xml:space="preserve"> Si no se hace uso de la palabra, se va a votar; l</w:t>
      </w:r>
      <w:r>
        <w:t>o</w:t>
      </w:r>
      <w:r w:rsidRPr="00197F19">
        <w:t>s que estén por la afirmativa, sírvanse indicarlo.</w:t>
      </w:r>
    </w:p>
    <w:p w:rsidR="00282858" w:rsidRPr="00197F19" w:rsidRDefault="00282858" w:rsidP="00282858"/>
    <w:p w:rsidR="00282858" w:rsidRPr="00197F19" w:rsidRDefault="00282858" w:rsidP="00282858">
      <w:pPr>
        <w:spacing w:line="300" w:lineRule="exact"/>
        <w:ind w:left="4082" w:right="1134" w:hanging="113"/>
        <w:rPr>
          <w:b/>
          <w:i/>
          <w:sz w:val="20"/>
          <w:szCs w:val="20"/>
        </w:rPr>
      </w:pPr>
      <w:r w:rsidRPr="00197F19">
        <w:rPr>
          <w:b/>
          <w:i/>
          <w:sz w:val="20"/>
          <w:szCs w:val="20"/>
        </w:rPr>
        <w:t>-Resulta aprobado.</w:t>
      </w:r>
    </w:p>
    <w:p w:rsidR="00282858" w:rsidRPr="00197F19" w:rsidRDefault="00282858" w:rsidP="00282858"/>
    <w:p w:rsidR="00282858" w:rsidRPr="00197F19" w:rsidRDefault="00282858" w:rsidP="00F406C2">
      <w:r w:rsidRPr="00B87A43">
        <w:rPr>
          <w:b/>
        </w:rPr>
        <w:t>SRA. PRESIDENTE (Aluani)</w:t>
      </w:r>
      <w:r w:rsidRPr="00197F19">
        <w:rPr>
          <w:b/>
        </w:rPr>
        <w:t>:</w:t>
      </w:r>
      <w:r w:rsidRPr="00197F19">
        <w:t xml:space="preserve"> Queda aprobado; se harán las comunicaciones pertinentes.</w:t>
      </w:r>
    </w:p>
    <w:p w:rsidR="00F406C2" w:rsidRDefault="00F406C2" w:rsidP="00D76D7B">
      <w:pPr>
        <w:ind w:firstLine="708"/>
      </w:pPr>
    </w:p>
    <w:p w:rsidR="00D76D7B" w:rsidRDefault="002A3873" w:rsidP="00D76D7B">
      <w:pPr>
        <w:pStyle w:val="Apertura"/>
      </w:pPr>
      <w:r>
        <w:t>8</w:t>
      </w:r>
    </w:p>
    <w:p w:rsidR="00D76D7B" w:rsidRDefault="00D76D7B" w:rsidP="00D76D7B">
      <w:pPr>
        <w:jc w:val="center"/>
        <w:rPr>
          <w:b/>
        </w:rPr>
      </w:pPr>
      <w:r>
        <w:rPr>
          <w:b/>
        </w:rPr>
        <w:t xml:space="preserve">PLAN DE TRABAJO. ORDEN DEL DÍA N° </w:t>
      </w:r>
      <w:r w:rsidR="009304C1">
        <w:rPr>
          <w:b/>
        </w:rPr>
        <w:t>13</w:t>
      </w:r>
    </w:p>
    <w:p w:rsidR="00D76D7B" w:rsidRDefault="00D76D7B" w:rsidP="00D76D7B"/>
    <w:p w:rsidR="00D76D7B" w:rsidRDefault="00D76D7B" w:rsidP="00D76D7B">
      <w:r>
        <w:rPr>
          <w:b/>
        </w:rPr>
        <w:t>SRA. PRESIDENTE (Aluani)</w:t>
      </w:r>
      <w:r>
        <w:t xml:space="preserve">: De conformidad al artículo 145º del Reglamento de esta Honorable Cámara de Senadores, se confeccionó el Plan de Trabajo y Orden del Día N° </w:t>
      </w:r>
      <w:r w:rsidR="005D78A1">
        <w:t>13</w:t>
      </w:r>
      <w:r>
        <w:t xml:space="preserve"> para la fecha.</w:t>
      </w:r>
    </w:p>
    <w:p w:rsidR="00D76D7B" w:rsidRDefault="009304C1" w:rsidP="00D76D7B">
      <w:r>
        <w:tab/>
        <w:t>Por Pros</w:t>
      </w:r>
      <w:r w:rsidR="00D76D7B">
        <w:t>ecretaría se dará lectura del primer asunto, expediente Nº</w:t>
      </w:r>
      <w:r w:rsidR="005D78A1">
        <w:t xml:space="preserve"> 15.690</w:t>
      </w:r>
      <w:r w:rsidR="00D76D7B">
        <w:t>.</w:t>
      </w:r>
    </w:p>
    <w:p w:rsidR="00D76D7B" w:rsidRDefault="00D76D7B" w:rsidP="00D76D7B"/>
    <w:p w:rsidR="00D76D7B" w:rsidRDefault="00D76D7B" w:rsidP="00D76D7B">
      <w:pPr>
        <w:spacing w:line="300" w:lineRule="exact"/>
        <w:ind w:left="4082" w:right="1134" w:hanging="113"/>
        <w:rPr>
          <w:b/>
          <w:i/>
          <w:sz w:val="20"/>
          <w:szCs w:val="20"/>
        </w:rPr>
      </w:pPr>
      <w:r>
        <w:rPr>
          <w:b/>
          <w:i/>
          <w:sz w:val="20"/>
          <w:szCs w:val="20"/>
        </w:rPr>
        <w:t>-Se lee:</w:t>
      </w:r>
    </w:p>
    <w:p w:rsidR="00D76D7B" w:rsidRDefault="00D76D7B" w:rsidP="00D76D7B">
      <w:pPr>
        <w:spacing w:line="300" w:lineRule="exact"/>
        <w:ind w:left="4082" w:right="1134" w:hanging="113"/>
        <w:rPr>
          <w:b/>
          <w:i/>
          <w:sz w:val="20"/>
          <w:szCs w:val="20"/>
        </w:rPr>
      </w:pPr>
    </w:p>
    <w:p w:rsidR="00D76D7B" w:rsidRDefault="00D76D7B" w:rsidP="00D76D7B">
      <w:r>
        <w:rPr>
          <w:b/>
        </w:rPr>
        <w:t>SRA. PRESIDENTE (Aluani):</w:t>
      </w:r>
      <w:r>
        <w:t xml:space="preserve"> Si no se hace uso de la palabra, se va a votar en general y en particular; los que estén por la afirmativa, sírvanse indicarlo.</w:t>
      </w:r>
    </w:p>
    <w:p w:rsidR="00D76D7B" w:rsidRDefault="00D76D7B" w:rsidP="00D76D7B"/>
    <w:p w:rsidR="00D76D7B" w:rsidRDefault="00D76D7B" w:rsidP="00D76D7B">
      <w:pPr>
        <w:spacing w:line="300" w:lineRule="exact"/>
        <w:ind w:left="4082" w:right="1134" w:hanging="113"/>
        <w:rPr>
          <w:b/>
          <w:i/>
          <w:sz w:val="20"/>
          <w:szCs w:val="20"/>
        </w:rPr>
      </w:pPr>
      <w:r>
        <w:rPr>
          <w:b/>
          <w:i/>
          <w:sz w:val="20"/>
          <w:szCs w:val="20"/>
        </w:rPr>
        <w:t>-Resulta aprobado.</w:t>
      </w:r>
    </w:p>
    <w:p w:rsidR="00D76D7B" w:rsidRDefault="00D76D7B" w:rsidP="00D76D7B">
      <w:pPr>
        <w:spacing w:line="300" w:lineRule="exact"/>
        <w:ind w:left="4082" w:right="1134" w:hanging="113"/>
        <w:rPr>
          <w:b/>
          <w:i/>
          <w:sz w:val="20"/>
          <w:szCs w:val="20"/>
        </w:rPr>
      </w:pPr>
    </w:p>
    <w:p w:rsidR="00D76D7B" w:rsidRDefault="00D76D7B" w:rsidP="00D76D7B">
      <w:r>
        <w:rPr>
          <w:b/>
        </w:rPr>
        <w:t>SRA. PRESIDENTE (Aluani):</w:t>
      </w:r>
      <w:r>
        <w:t xml:space="preserve"> Queda aprobado, pasa en revisión a la Honorable Cámara de Diputados.</w:t>
      </w:r>
    </w:p>
    <w:p w:rsidR="00D76D7B" w:rsidRDefault="00D76D7B" w:rsidP="00D76D7B"/>
    <w:p w:rsidR="00D76D7B" w:rsidRDefault="00D76D7B" w:rsidP="00D76D7B">
      <w:r>
        <w:rPr>
          <w:b/>
        </w:rPr>
        <w:t>SRA. PRESIDENTE (Aluani):</w:t>
      </w:r>
      <w:r>
        <w:t xml:space="preserve"> </w:t>
      </w:r>
      <w:r>
        <w:rPr>
          <w:bCs/>
        </w:rPr>
        <w:t>Corresponde considerar el</w:t>
      </w:r>
      <w:r>
        <w:t xml:space="preserve"> asunto número 2, expediente Nº </w:t>
      </w:r>
      <w:r w:rsidR="005D78A1">
        <w:t>15.679.</w:t>
      </w:r>
      <w:r>
        <w:tab/>
      </w:r>
    </w:p>
    <w:p w:rsidR="00D76D7B" w:rsidRDefault="00D76D7B" w:rsidP="00D76D7B">
      <w:pPr>
        <w:ind w:firstLine="708"/>
      </w:pPr>
      <w:r>
        <w:t xml:space="preserve">Por </w:t>
      </w:r>
      <w:r w:rsidR="009304C1">
        <w:t>Pros</w:t>
      </w:r>
      <w:r>
        <w:t>ecretaría se dará lectura.</w:t>
      </w:r>
    </w:p>
    <w:p w:rsidR="00D76D7B" w:rsidRDefault="00D76D7B" w:rsidP="00D76D7B"/>
    <w:p w:rsidR="00D76D7B" w:rsidRDefault="00D76D7B" w:rsidP="00D76D7B">
      <w:pPr>
        <w:pStyle w:val="Acotacin"/>
      </w:pPr>
      <w:r>
        <w:t>-Se lee:</w:t>
      </w:r>
    </w:p>
    <w:p w:rsidR="00D76D7B" w:rsidRDefault="00D76D7B" w:rsidP="00D76D7B"/>
    <w:p w:rsidR="005D78A1" w:rsidRDefault="005D78A1" w:rsidP="005D78A1">
      <w:r>
        <w:rPr>
          <w:b/>
        </w:rPr>
        <w:t>SRA. PRESIDENTE (Aluani):</w:t>
      </w:r>
      <w:r>
        <w:t xml:space="preserve"> Si no se hace uso de la palabra, se va a votar en general y en particular; los que estén por la afirmativa, sírvanse indicarlo.</w:t>
      </w:r>
    </w:p>
    <w:p w:rsidR="005D78A1" w:rsidRDefault="005D78A1" w:rsidP="005D78A1"/>
    <w:p w:rsidR="005D78A1" w:rsidRDefault="005D78A1" w:rsidP="005D78A1">
      <w:pPr>
        <w:spacing w:line="300" w:lineRule="exact"/>
        <w:ind w:left="4082" w:right="1134" w:hanging="113"/>
        <w:rPr>
          <w:b/>
          <w:i/>
          <w:sz w:val="20"/>
          <w:szCs w:val="20"/>
        </w:rPr>
      </w:pPr>
      <w:r>
        <w:rPr>
          <w:b/>
          <w:i/>
          <w:sz w:val="20"/>
          <w:szCs w:val="20"/>
        </w:rPr>
        <w:t>-Resulta aprobado.</w:t>
      </w:r>
    </w:p>
    <w:p w:rsidR="005D78A1" w:rsidRDefault="005D78A1" w:rsidP="005D78A1">
      <w:pPr>
        <w:spacing w:line="300" w:lineRule="exact"/>
        <w:ind w:left="4082" w:right="1134" w:hanging="113"/>
        <w:rPr>
          <w:b/>
          <w:i/>
          <w:sz w:val="20"/>
          <w:szCs w:val="20"/>
        </w:rPr>
      </w:pPr>
    </w:p>
    <w:p w:rsidR="005D78A1" w:rsidRDefault="005D78A1" w:rsidP="005D78A1">
      <w:r>
        <w:rPr>
          <w:b/>
        </w:rPr>
        <w:t>SRA. PRESIDENTE (Aluani):</w:t>
      </w:r>
      <w:r>
        <w:t xml:space="preserve"> Queda aprobado, pasa en revisión a la Honorable Cámara de Diputados.</w:t>
      </w:r>
    </w:p>
    <w:p w:rsidR="00D76D7B" w:rsidRDefault="00D76D7B" w:rsidP="00D76D7B">
      <w:pPr>
        <w:rPr>
          <w:bCs/>
        </w:rPr>
      </w:pPr>
    </w:p>
    <w:p w:rsidR="005D78A1" w:rsidRDefault="005D78A1" w:rsidP="005D78A1">
      <w:r>
        <w:rPr>
          <w:b/>
        </w:rPr>
        <w:t>SRA. PRESIDENTE (Aluani):</w:t>
      </w:r>
      <w:r>
        <w:t xml:space="preserve"> </w:t>
      </w:r>
      <w:r>
        <w:rPr>
          <w:bCs/>
        </w:rPr>
        <w:t>Corresponde considerar el</w:t>
      </w:r>
      <w:r>
        <w:t xml:space="preserve"> asunto número 3, expediente Nº 28.301.</w:t>
      </w:r>
      <w:r>
        <w:tab/>
      </w:r>
    </w:p>
    <w:p w:rsidR="005D78A1" w:rsidRDefault="009304C1" w:rsidP="005D78A1">
      <w:pPr>
        <w:ind w:firstLine="708"/>
      </w:pPr>
      <w:r>
        <w:t>Por Pros</w:t>
      </w:r>
      <w:r w:rsidR="005D78A1">
        <w:t>ecretaría se dará lectura.</w:t>
      </w:r>
    </w:p>
    <w:p w:rsidR="005D78A1" w:rsidRDefault="005D78A1" w:rsidP="005D78A1"/>
    <w:p w:rsidR="005D78A1" w:rsidRDefault="005D78A1" w:rsidP="005D78A1">
      <w:pPr>
        <w:pStyle w:val="Acotacin"/>
      </w:pPr>
      <w:r>
        <w:t>-Se lee:</w:t>
      </w:r>
    </w:p>
    <w:p w:rsidR="005D78A1" w:rsidRDefault="005D78A1" w:rsidP="005D78A1"/>
    <w:p w:rsidR="005D78A1" w:rsidRDefault="005D78A1" w:rsidP="005D78A1">
      <w:r>
        <w:rPr>
          <w:b/>
        </w:rPr>
        <w:t>SRA. PRESIDENTE (Aluani):</w:t>
      </w:r>
      <w:r>
        <w:t xml:space="preserve"> Si no se hace uso de la palabra, se va a votar en general y en particular; los que estén por la afirmativa, sírvanse indicarlo.</w:t>
      </w:r>
    </w:p>
    <w:p w:rsidR="005D78A1" w:rsidRDefault="005D78A1" w:rsidP="005D78A1"/>
    <w:p w:rsidR="005D78A1" w:rsidRDefault="005D78A1" w:rsidP="005D78A1">
      <w:pPr>
        <w:spacing w:line="300" w:lineRule="exact"/>
        <w:ind w:left="4082" w:right="1134" w:hanging="113"/>
        <w:rPr>
          <w:b/>
          <w:i/>
          <w:sz w:val="20"/>
          <w:szCs w:val="20"/>
        </w:rPr>
      </w:pPr>
      <w:r>
        <w:rPr>
          <w:b/>
          <w:i/>
          <w:sz w:val="20"/>
          <w:szCs w:val="20"/>
        </w:rPr>
        <w:t>-Resulta aprobado.</w:t>
      </w:r>
    </w:p>
    <w:p w:rsidR="005D78A1" w:rsidRDefault="005D78A1" w:rsidP="005D78A1">
      <w:pPr>
        <w:spacing w:line="300" w:lineRule="exact"/>
        <w:ind w:left="4082" w:right="1134" w:hanging="113"/>
        <w:rPr>
          <w:b/>
          <w:i/>
          <w:sz w:val="20"/>
          <w:szCs w:val="20"/>
        </w:rPr>
      </w:pPr>
    </w:p>
    <w:p w:rsidR="005D78A1" w:rsidRPr="005D78A1" w:rsidRDefault="005D78A1" w:rsidP="005D78A1">
      <w:pPr>
        <w:rPr>
          <w:bCs/>
        </w:rPr>
      </w:pPr>
      <w:r>
        <w:rPr>
          <w:b/>
        </w:rPr>
        <w:t xml:space="preserve">SRA. PRESIDENTE (Aluani): </w:t>
      </w:r>
      <w:r>
        <w:t>Queda sancionado; pasa al Poder Ejecutivo para su promulgación.</w:t>
      </w:r>
    </w:p>
    <w:bookmarkEnd w:id="4"/>
    <w:bookmarkEnd w:id="5"/>
    <w:bookmarkEnd w:id="6"/>
    <w:bookmarkEnd w:id="7"/>
    <w:bookmarkEnd w:id="8"/>
    <w:bookmarkEnd w:id="9"/>
    <w:bookmarkEnd w:id="10"/>
    <w:p w:rsidR="00D76D7B" w:rsidRDefault="00D76D7B" w:rsidP="00D76D7B">
      <w:pPr>
        <w:ind w:firstLine="708"/>
      </w:pPr>
      <w:r>
        <w:t>No habiendo más asuntos que tratar, queda levantada la sesión.</w:t>
      </w:r>
    </w:p>
    <w:p w:rsidR="00D76D7B" w:rsidRDefault="00D76D7B" w:rsidP="00D76D7B">
      <w:pPr>
        <w:ind w:left="4082" w:right="1134" w:hanging="113"/>
        <w:rPr>
          <w:b/>
          <w:i/>
          <w:sz w:val="20"/>
          <w:szCs w:val="20"/>
        </w:rPr>
      </w:pPr>
    </w:p>
    <w:p w:rsidR="00D76D7B" w:rsidRDefault="00D76D7B" w:rsidP="00D76D7B">
      <w:pPr>
        <w:ind w:left="4082" w:right="1134" w:hanging="113"/>
        <w:rPr>
          <w:b/>
          <w:i/>
          <w:sz w:val="20"/>
          <w:szCs w:val="20"/>
        </w:rPr>
      </w:pPr>
      <w:r>
        <w:rPr>
          <w:b/>
          <w:i/>
          <w:sz w:val="20"/>
          <w:szCs w:val="20"/>
        </w:rPr>
        <w:t xml:space="preserve">-Eran las </w:t>
      </w:r>
      <w:r w:rsidR="009304C1">
        <w:rPr>
          <w:b/>
          <w:i/>
          <w:sz w:val="20"/>
          <w:szCs w:val="20"/>
        </w:rPr>
        <w:t>14 y 5</w:t>
      </w:r>
      <w:r>
        <w:rPr>
          <w:b/>
          <w:i/>
          <w:sz w:val="20"/>
          <w:szCs w:val="20"/>
        </w:rPr>
        <w:t>.</w:t>
      </w:r>
    </w:p>
    <w:p w:rsidR="00D76D7B" w:rsidRDefault="00D76D7B" w:rsidP="00D76D7B"/>
    <w:p w:rsidR="00D76D7B" w:rsidRDefault="00D76D7B" w:rsidP="00D76D7B">
      <w:pPr>
        <w:pStyle w:val="Apertura"/>
      </w:pPr>
      <w:r>
        <w:t>DANA MATTEODA</w:t>
      </w:r>
    </w:p>
    <w:p w:rsidR="00D76D7B" w:rsidRDefault="00D76D7B" w:rsidP="00D76D7B">
      <w:pPr>
        <w:pStyle w:val="Apertura"/>
      </w:pPr>
      <w:r>
        <w:t>Responsable Área Taquígrafos</w:t>
      </w:r>
    </w:p>
    <w:p w:rsidR="00D76D7B" w:rsidRDefault="00D76D7B" w:rsidP="00D76D7B"/>
    <w:p w:rsidR="00D76D7B" w:rsidRDefault="00D76D7B" w:rsidP="00D76D7B"/>
    <w:p w:rsidR="00D76D7B" w:rsidRDefault="00D76D7B" w:rsidP="00D76D7B"/>
    <w:p w:rsidR="00D76D7B" w:rsidRDefault="00D76D7B" w:rsidP="00D76D7B"/>
    <w:p w:rsidR="00D76D7B" w:rsidRDefault="00D76D7B" w:rsidP="00D76D7B"/>
    <w:p w:rsidR="00981279" w:rsidRDefault="00981279"/>
    <w:sectPr w:rsidR="0098127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G Omega">
    <w:altName w:val="Segoe UI"/>
    <w:charset w:val="00"/>
    <w:family w:val="swiss"/>
    <w:pitch w:val="variable"/>
    <w:sig w:usb0="00000001" w:usb1="00000000" w:usb2="00000000" w:usb3="00000000" w:csb0="00000093"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D7B"/>
    <w:rsid w:val="00030C89"/>
    <w:rsid w:val="000317D3"/>
    <w:rsid w:val="000A2093"/>
    <w:rsid w:val="001543BA"/>
    <w:rsid w:val="00185FBB"/>
    <w:rsid w:val="002748AB"/>
    <w:rsid w:val="00282858"/>
    <w:rsid w:val="002A3873"/>
    <w:rsid w:val="00353628"/>
    <w:rsid w:val="0040406A"/>
    <w:rsid w:val="005130B7"/>
    <w:rsid w:val="005D78A1"/>
    <w:rsid w:val="006045F7"/>
    <w:rsid w:val="00666D4B"/>
    <w:rsid w:val="007A1EDC"/>
    <w:rsid w:val="007E7619"/>
    <w:rsid w:val="00827FD4"/>
    <w:rsid w:val="008646DC"/>
    <w:rsid w:val="0090638F"/>
    <w:rsid w:val="00916FC9"/>
    <w:rsid w:val="009304C1"/>
    <w:rsid w:val="00981279"/>
    <w:rsid w:val="00996217"/>
    <w:rsid w:val="00B876F4"/>
    <w:rsid w:val="00B90ED2"/>
    <w:rsid w:val="00C548F3"/>
    <w:rsid w:val="00CC47FD"/>
    <w:rsid w:val="00D114F0"/>
    <w:rsid w:val="00D63BD5"/>
    <w:rsid w:val="00D76D7B"/>
    <w:rsid w:val="00D93BFD"/>
    <w:rsid w:val="00DB1F32"/>
    <w:rsid w:val="00DE18E4"/>
    <w:rsid w:val="00E15C95"/>
    <w:rsid w:val="00EB3E0C"/>
    <w:rsid w:val="00F406C2"/>
    <w:rsid w:val="00F4612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E8AEBB3-21C3-4D25-B066-4EA04BEB7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6D7B"/>
    <w:pPr>
      <w:spacing w:line="360" w:lineRule="exact"/>
      <w:jc w:val="both"/>
    </w:pPr>
    <w:rPr>
      <w:rFonts w:ascii="CG Omega" w:hAnsi="CG Omega"/>
      <w:sz w:val="24"/>
      <w:szCs w:val="24"/>
    </w:rPr>
  </w:style>
  <w:style w:type="paragraph" w:styleId="Ttulo2">
    <w:name w:val="heading 2"/>
    <w:basedOn w:val="Normal"/>
    <w:next w:val="Normal"/>
    <w:link w:val="Ttulo2Car"/>
    <w:semiHidden/>
    <w:unhideWhenUsed/>
    <w:qFormat/>
    <w:rsid w:val="00D76D7B"/>
    <w:pPr>
      <w:keepNext/>
      <w:jc w:val="center"/>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cotacin">
    <w:name w:val="Acotación"/>
    <w:basedOn w:val="Normal"/>
    <w:next w:val="Normal"/>
    <w:link w:val="AcotacinCar"/>
    <w:autoRedefine/>
    <w:rsid w:val="00827FD4"/>
    <w:pPr>
      <w:spacing w:line="300" w:lineRule="exact"/>
      <w:ind w:left="4082" w:right="1134" w:hanging="113"/>
    </w:pPr>
    <w:rPr>
      <w:b/>
      <w:i/>
      <w:sz w:val="20"/>
      <w:szCs w:val="20"/>
    </w:rPr>
  </w:style>
  <w:style w:type="paragraph" w:customStyle="1" w:styleId="Apertura">
    <w:name w:val="Apertura"/>
    <w:basedOn w:val="Normal"/>
    <w:next w:val="Normal"/>
    <w:autoRedefine/>
    <w:rsid w:val="00827FD4"/>
    <w:pPr>
      <w:jc w:val="center"/>
    </w:pPr>
    <w:rPr>
      <w:b/>
    </w:rPr>
  </w:style>
  <w:style w:type="character" w:customStyle="1" w:styleId="Ttulo2Car">
    <w:name w:val="Título 2 Car"/>
    <w:basedOn w:val="Fuentedeprrafopredeter"/>
    <w:link w:val="Ttulo2"/>
    <w:semiHidden/>
    <w:rsid w:val="00D76D7B"/>
    <w:rPr>
      <w:rFonts w:ascii="CG Omega" w:hAnsi="CG Omega"/>
      <w:b/>
      <w:bCs/>
      <w:sz w:val="24"/>
      <w:szCs w:val="24"/>
    </w:rPr>
  </w:style>
  <w:style w:type="paragraph" w:styleId="Encabezado">
    <w:name w:val="header"/>
    <w:basedOn w:val="Normal"/>
    <w:link w:val="EncabezadoCar"/>
    <w:unhideWhenUsed/>
    <w:rsid w:val="00D76D7B"/>
    <w:pPr>
      <w:tabs>
        <w:tab w:val="center" w:pos="4419"/>
        <w:tab w:val="right" w:pos="8838"/>
      </w:tabs>
    </w:pPr>
  </w:style>
  <w:style w:type="character" w:customStyle="1" w:styleId="EncabezadoCar">
    <w:name w:val="Encabezado Car"/>
    <w:basedOn w:val="Fuentedeprrafopredeter"/>
    <w:link w:val="Encabezado"/>
    <w:rsid w:val="00D76D7B"/>
    <w:rPr>
      <w:rFonts w:ascii="CG Omega" w:hAnsi="CG Omega"/>
      <w:sz w:val="24"/>
      <w:szCs w:val="24"/>
    </w:rPr>
  </w:style>
  <w:style w:type="character" w:customStyle="1" w:styleId="AcotacinCar">
    <w:name w:val="Acotación Car"/>
    <w:link w:val="Acotacin"/>
    <w:locked/>
    <w:rsid w:val="00D76D7B"/>
    <w:rPr>
      <w:rFonts w:ascii="CG Omega" w:hAnsi="CG Omega"/>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nado\Desktop\BackUp%20Plantilla%20Taqu&#237;grafos\NormalTaqu&#237;graf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NormalTaquígrafos</Template>
  <TotalTime>296</TotalTime>
  <Pages>19</Pages>
  <Words>3993</Words>
  <Characters>21963</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25905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Senado</dc:creator>
  <cp:keywords/>
  <dc:description/>
  <cp:lastModifiedBy>Senado</cp:lastModifiedBy>
  <cp:revision>17</cp:revision>
  <dcterms:created xsi:type="dcterms:W3CDTF">2026-10-14T13:19:00Z</dcterms:created>
  <dcterms:modified xsi:type="dcterms:W3CDTF">2026-10-22T12:31:00Z</dcterms:modified>
</cp:coreProperties>
</file>