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76118911" w:displacedByCustomXml="next"/>
    <w:sdt>
      <w:sdtPr>
        <w:id w:val="563912446"/>
        <w:docPartObj>
          <w:docPartGallery w:val="Cover Pages"/>
          <w:docPartUnique/>
        </w:docPartObj>
      </w:sdtPr>
      <w:sdtEndPr/>
      <w:sdtContent>
        <w:p w:rsidR="009A6B66" w:rsidRDefault="009A6B66" w:rsidP="009A6B66">
          <w:r>
            <w:rPr>
              <w:noProof/>
            </w:rPr>
            <mc:AlternateContent>
              <mc:Choice Requires="wps">
                <w:drawing>
                  <wp:anchor distT="0" distB="0" distL="114300" distR="114300" simplePos="0" relativeHeight="251659264" behindDoc="0" locked="0" layoutInCell="1" allowOverlap="1" wp14:anchorId="07DDBF8D" wp14:editId="610A36F3">
                    <wp:simplePos x="0" y="0"/>
                    <wp:positionH relativeFrom="page">
                      <wp:align>center</wp:align>
                    </wp:positionH>
                    <wp:positionV relativeFrom="paragraph">
                      <wp:posOffset>-133985</wp:posOffset>
                    </wp:positionV>
                    <wp:extent cx="6800850" cy="8991600"/>
                    <wp:effectExtent l="0" t="0" r="19050" b="19050"/>
                    <wp:wrapNone/>
                    <wp:docPr id="4" name="Proceso 4"/>
                    <wp:cNvGraphicFramePr/>
                    <a:graphic xmlns:a="http://schemas.openxmlformats.org/drawingml/2006/main">
                      <a:graphicData uri="http://schemas.microsoft.com/office/word/2010/wordprocessingShape">
                        <wps:wsp>
                          <wps:cNvSpPr/>
                          <wps:spPr>
                            <a:xfrm>
                              <a:off x="0" y="0"/>
                              <a:ext cx="6800850" cy="8991600"/>
                            </a:xfrm>
                            <a:prstGeom prst="flowChart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81EC47" id="_x0000_t109" coordsize="21600,21600" o:spt="109" path="m,l,21600r21600,l21600,xe">
                    <v:stroke joinstyle="miter"/>
                    <v:path gradientshapeok="t" o:connecttype="rect"/>
                  </v:shapetype>
                  <v:shape id="Proceso 4" o:spid="_x0000_s1026" type="#_x0000_t109" style="position:absolute;margin-left:0;margin-top:-10.55pt;width:535.5pt;height:708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" filled="f" strokecolor="black [3213]" strokeweight="1pt">
                    <w10:wrap anchorx="page"/>
                  </v:shape>
                </w:pict>
              </mc:Fallback>
            </mc:AlternateContent>
          </w:r>
        </w:p>
        <w:p w:rsidR="009A6B66" w:rsidRDefault="009A6B66" w:rsidP="009A6B66">
          <w:pPr>
            <w:spacing w:line="240" w:lineRule="auto"/>
            <w:jc w:val="left"/>
            <w:rPr>
              <w:b/>
              <w:noProof/>
              <w:sz w:val="52"/>
              <w:szCs w:val="52"/>
            </w:rPr>
          </w:pPr>
          <w:r>
            <w:rPr>
              <w:b/>
              <w:noProof/>
              <w:sz w:val="52"/>
              <w:szCs w:val="52"/>
            </w:rPr>
            <w:t xml:space="preserve">                      </w:t>
          </w:r>
        </w:p>
        <w:p w:rsidR="009A6B66" w:rsidRDefault="009A6B66" w:rsidP="009A6B66">
          <w:pPr>
            <w:spacing w:line="240" w:lineRule="auto"/>
            <w:jc w:val="center"/>
          </w:pPr>
          <w:r>
            <w:rPr>
              <w:b/>
              <w:noProof/>
              <w:sz w:val="52"/>
              <w:szCs w:val="52"/>
            </w:rPr>
            <w:drawing>
              <wp:inline distT="0" distB="0" distL="0" distR="0" wp14:anchorId="5FEAE0FE" wp14:editId="50C64C82">
                <wp:extent cx="1882140" cy="2842260"/>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82140" cy="2842260"/>
                        </a:xfrm>
                        <a:prstGeom prst="rect">
                          <a:avLst/>
                        </a:prstGeom>
                        <a:noFill/>
                        <a:ln>
                          <a:noFill/>
                        </a:ln>
                      </pic:spPr>
                    </pic:pic>
                  </a:graphicData>
                </a:graphic>
              </wp:inline>
            </w:drawing>
          </w:r>
        </w:p>
        <w:p w:rsidR="009A6B66" w:rsidRDefault="009A6B66" w:rsidP="009A6B66">
          <w:pPr>
            <w:spacing w:line="240" w:lineRule="auto"/>
            <w:jc w:val="center"/>
          </w:pPr>
        </w:p>
        <w:p w:rsidR="009A6B66" w:rsidRDefault="009A6B66" w:rsidP="009A6B66">
          <w:pPr>
            <w:jc w:val="center"/>
            <w:rPr>
              <w:b/>
              <w:sz w:val="44"/>
              <w:szCs w:val="44"/>
            </w:rPr>
          </w:pPr>
        </w:p>
        <w:p w:rsidR="009A6B66" w:rsidRDefault="009A6B66" w:rsidP="009A6B66">
          <w:pPr>
            <w:spacing w:line="276" w:lineRule="auto"/>
            <w:jc w:val="center"/>
            <w:rPr>
              <w:b/>
              <w:sz w:val="46"/>
              <w:szCs w:val="46"/>
            </w:rPr>
          </w:pPr>
          <w:r>
            <w:rPr>
              <w:b/>
              <w:sz w:val="46"/>
              <w:szCs w:val="46"/>
            </w:rPr>
            <w:t>Cámara de Senadores</w:t>
          </w:r>
        </w:p>
        <w:p w:rsidR="009A6B66" w:rsidRDefault="009A6B66" w:rsidP="009A6B66">
          <w:pPr>
            <w:spacing w:line="276" w:lineRule="auto"/>
            <w:jc w:val="center"/>
            <w:rPr>
              <w:b/>
              <w:sz w:val="46"/>
              <w:szCs w:val="46"/>
            </w:rPr>
          </w:pPr>
        </w:p>
        <w:p w:rsidR="009A6B66" w:rsidRDefault="009A6B66" w:rsidP="009A6B66">
          <w:pPr>
            <w:spacing w:line="276" w:lineRule="auto"/>
            <w:jc w:val="center"/>
            <w:rPr>
              <w:b/>
              <w:sz w:val="46"/>
              <w:szCs w:val="46"/>
            </w:rPr>
          </w:pPr>
          <w:r>
            <w:rPr>
              <w:b/>
              <w:sz w:val="46"/>
              <w:szCs w:val="46"/>
            </w:rPr>
            <w:t xml:space="preserve">147º Período Legislativo </w:t>
          </w:r>
        </w:p>
        <w:p w:rsidR="009A6B66" w:rsidRDefault="009A6B66" w:rsidP="009A6B66">
          <w:pPr>
            <w:spacing w:line="276" w:lineRule="auto"/>
            <w:jc w:val="center"/>
            <w:rPr>
              <w:b/>
              <w:sz w:val="46"/>
              <w:szCs w:val="46"/>
            </w:rPr>
          </w:pPr>
        </w:p>
        <w:p w:rsidR="009A6B66" w:rsidRDefault="009A6B66" w:rsidP="009A6B66">
          <w:pPr>
            <w:spacing w:line="276" w:lineRule="auto"/>
            <w:jc w:val="center"/>
            <w:rPr>
              <w:b/>
              <w:sz w:val="46"/>
              <w:szCs w:val="46"/>
            </w:rPr>
          </w:pPr>
          <w:r>
            <w:rPr>
              <w:b/>
              <w:sz w:val="46"/>
              <w:szCs w:val="46"/>
            </w:rPr>
            <w:t>30 de septiembre de 2026</w:t>
          </w:r>
        </w:p>
        <w:p w:rsidR="009A6B66" w:rsidRDefault="009A6B66" w:rsidP="009A6B66">
          <w:pPr>
            <w:spacing w:line="276" w:lineRule="auto"/>
            <w:jc w:val="center"/>
            <w:rPr>
              <w:b/>
              <w:sz w:val="46"/>
              <w:szCs w:val="46"/>
            </w:rPr>
          </w:pPr>
        </w:p>
        <w:p w:rsidR="009A6B66" w:rsidRDefault="009A6B66" w:rsidP="009A6B66">
          <w:pPr>
            <w:spacing w:line="276" w:lineRule="auto"/>
            <w:jc w:val="center"/>
            <w:rPr>
              <w:b/>
              <w:sz w:val="46"/>
              <w:szCs w:val="46"/>
            </w:rPr>
          </w:pPr>
        </w:p>
        <w:p w:rsidR="009A6B66" w:rsidRDefault="009A6B66" w:rsidP="009A6B66">
          <w:pPr>
            <w:spacing w:line="276" w:lineRule="auto"/>
            <w:jc w:val="center"/>
            <w:rPr>
              <w:b/>
              <w:sz w:val="46"/>
              <w:szCs w:val="46"/>
            </w:rPr>
          </w:pPr>
          <w:r>
            <w:rPr>
              <w:b/>
              <w:sz w:val="46"/>
              <w:szCs w:val="46"/>
            </w:rPr>
            <w:t>14ª Sesión Ordinaria</w:t>
          </w:r>
        </w:p>
        <w:p w:rsidR="009A6B66" w:rsidRDefault="009A6B66" w:rsidP="009A6B66">
          <w:pPr>
            <w:spacing w:line="276" w:lineRule="auto"/>
            <w:jc w:val="center"/>
            <w:rPr>
              <w:b/>
              <w:sz w:val="46"/>
              <w:szCs w:val="46"/>
            </w:rPr>
          </w:pPr>
        </w:p>
        <w:p w:rsidR="009A6B66" w:rsidRDefault="009A6B66" w:rsidP="009A6B66">
          <w:pPr>
            <w:spacing w:line="276" w:lineRule="auto"/>
            <w:jc w:val="center"/>
            <w:rPr>
              <w:b/>
              <w:sz w:val="46"/>
              <w:szCs w:val="46"/>
            </w:rPr>
          </w:pPr>
          <w:r>
            <w:rPr>
              <w:b/>
              <w:sz w:val="46"/>
              <w:szCs w:val="46"/>
            </w:rPr>
            <w:t>Versión taquigráfica</w:t>
          </w:r>
        </w:p>
        <w:p w:rsidR="009A6B66" w:rsidRDefault="009A6B66" w:rsidP="009A6B66">
          <w:pPr>
            <w:spacing w:line="240" w:lineRule="auto"/>
            <w:jc w:val="center"/>
          </w:pPr>
          <w:r>
            <w:br w:type="page"/>
          </w:r>
        </w:p>
      </w:sdtContent>
    </w:sdt>
    <w:bookmarkEnd w:id="0"/>
    <w:p w:rsidR="009A6B66" w:rsidRDefault="009A6B66" w:rsidP="009A6B66">
      <w:r>
        <w:lastRenderedPageBreak/>
        <w:t>14ª Sesión Ordinaria del 147º Período Legislativo</w:t>
      </w:r>
    </w:p>
    <w:p w:rsidR="009A6B66" w:rsidRDefault="009A6B66" w:rsidP="009A6B66">
      <w:r>
        <w:t>30 de septiembre de 2026</w:t>
      </w:r>
    </w:p>
    <w:p w:rsidR="009A6B66" w:rsidRPr="000B484B" w:rsidRDefault="009A6B66" w:rsidP="009A6B66">
      <w:r w:rsidRPr="000418CF">
        <w:t xml:space="preserve">Ausente, con aviso: </w:t>
      </w:r>
      <w:r w:rsidR="000418CF">
        <w:t>Senador Dal Molín.</w:t>
      </w:r>
    </w:p>
    <w:p w:rsidR="009A6B66" w:rsidRDefault="009A6B66" w:rsidP="009A6B66"/>
    <w:p w:rsidR="000418CF" w:rsidRDefault="000418CF" w:rsidP="000418CF">
      <w:pPr>
        <w:pStyle w:val="Apertura"/>
      </w:pPr>
      <w:r>
        <w:t>1</w:t>
      </w:r>
    </w:p>
    <w:p w:rsidR="000418CF" w:rsidRDefault="000418CF" w:rsidP="000418CF">
      <w:pPr>
        <w:pStyle w:val="Apertura"/>
      </w:pPr>
      <w:r>
        <w:t>MANIFESTACIONES EN MINORÍA</w:t>
      </w:r>
    </w:p>
    <w:p w:rsidR="000418CF" w:rsidRDefault="000418CF" w:rsidP="000418CF"/>
    <w:p w:rsidR="000418CF" w:rsidRDefault="000418CF" w:rsidP="000418CF">
      <w:pPr>
        <w:pStyle w:val="Acotacin"/>
      </w:pPr>
      <w:r>
        <w:t>-Siendo las 13 y 3, dice el:</w:t>
      </w:r>
    </w:p>
    <w:p w:rsidR="000418CF" w:rsidRDefault="000418CF" w:rsidP="000418CF"/>
    <w:p w:rsidR="000418CF" w:rsidRDefault="000418CF" w:rsidP="000418CF">
      <w:r w:rsidRPr="000E660C">
        <w:rPr>
          <w:b/>
        </w:rPr>
        <w:t>SR. SECRETARIO (Avero):</w:t>
      </w:r>
      <w:r>
        <w:t xml:space="preserve"> Tiene la palabra el Senador por el Departamento </w:t>
      </w:r>
      <w:r w:rsidR="00B317AE">
        <w:t>Gualeguaychú</w:t>
      </w:r>
      <w:r>
        <w:t>.</w:t>
      </w:r>
    </w:p>
    <w:p w:rsidR="000418CF" w:rsidRDefault="000418CF" w:rsidP="000418CF"/>
    <w:p w:rsidR="000418CF" w:rsidRDefault="000418CF" w:rsidP="000418CF">
      <w:r w:rsidRPr="00C87925">
        <w:rPr>
          <w:b/>
        </w:rPr>
        <w:t>SR. SENADOR (</w:t>
      </w:r>
      <w:r w:rsidR="00B317AE">
        <w:rPr>
          <w:b/>
        </w:rPr>
        <w:t>Benedetti</w:t>
      </w:r>
      <w:r w:rsidRPr="00C87925">
        <w:rPr>
          <w:b/>
        </w:rPr>
        <w:t>):</w:t>
      </w:r>
      <w:r>
        <w:t xml:space="preserve"> Señor Secretario, solicito prórroga de treinta minutos para iniciar la sesión.</w:t>
      </w:r>
    </w:p>
    <w:p w:rsidR="000418CF" w:rsidRDefault="000418CF" w:rsidP="000418CF"/>
    <w:p w:rsidR="000418CF" w:rsidRDefault="000418CF" w:rsidP="000418CF">
      <w:r w:rsidRPr="000E660C">
        <w:rPr>
          <w:b/>
        </w:rPr>
        <w:t>SR. SECRETARIO (Avero):</w:t>
      </w:r>
      <w:r>
        <w:t xml:space="preserve"> Se toma razón del pedido, señor Senador.</w:t>
      </w:r>
    </w:p>
    <w:p w:rsidR="000418CF" w:rsidRDefault="000418CF" w:rsidP="000418CF">
      <w:r>
        <w:tab/>
      </w:r>
    </w:p>
    <w:p w:rsidR="000418CF" w:rsidRDefault="00B317AE" w:rsidP="000418CF">
      <w:pPr>
        <w:pStyle w:val="Acotacin"/>
      </w:pPr>
      <w:r>
        <w:t>-Eran las 13 y 3</w:t>
      </w:r>
      <w:r w:rsidR="000418CF">
        <w:t>.</w:t>
      </w:r>
    </w:p>
    <w:p w:rsidR="000418CF" w:rsidRDefault="000418CF" w:rsidP="009A6B66"/>
    <w:p w:rsidR="009A6B66" w:rsidRDefault="000418CF" w:rsidP="009A6B66">
      <w:pPr>
        <w:jc w:val="center"/>
        <w:rPr>
          <w:b/>
          <w:bCs/>
        </w:rPr>
      </w:pPr>
      <w:r>
        <w:rPr>
          <w:b/>
          <w:bCs/>
        </w:rPr>
        <w:t>2</w:t>
      </w:r>
    </w:p>
    <w:p w:rsidR="009A6B66" w:rsidRDefault="009A6B66" w:rsidP="009A6B66">
      <w:pPr>
        <w:pStyle w:val="Encabezado"/>
        <w:jc w:val="center"/>
        <w:rPr>
          <w:b/>
          <w:bCs/>
        </w:rPr>
      </w:pPr>
      <w:r>
        <w:rPr>
          <w:b/>
          <w:bCs/>
        </w:rPr>
        <w:t>APERTURA E IZAMIENTO DE BANDERAS</w:t>
      </w:r>
    </w:p>
    <w:p w:rsidR="009A6B66" w:rsidRDefault="009A6B66" w:rsidP="009A6B66"/>
    <w:p w:rsidR="009A6B66" w:rsidRDefault="009A6B66" w:rsidP="009A6B66">
      <w:pPr>
        <w:pStyle w:val="Acotacin"/>
      </w:pPr>
      <w:r>
        <w:t>-Siendo las</w:t>
      </w:r>
      <w:r w:rsidR="000418CF">
        <w:t xml:space="preserve"> </w:t>
      </w:r>
      <w:r w:rsidR="00B317AE">
        <w:t>13 y 46,</w:t>
      </w:r>
      <w:r>
        <w:t xml:space="preserve"> dice </w:t>
      </w:r>
      <w:r w:rsidR="000B484B">
        <w:t>el</w:t>
      </w:r>
      <w:r>
        <w:t>:</w:t>
      </w:r>
    </w:p>
    <w:p w:rsidR="009A6B66" w:rsidRDefault="009A6B66" w:rsidP="009A6B66"/>
    <w:p w:rsidR="009A6B66" w:rsidRDefault="00C76BD0" w:rsidP="009A6B66">
      <w:r>
        <w:rPr>
          <w:b/>
        </w:rPr>
        <w:t>SR. PRESIDENTE (Cavagna):</w:t>
      </w:r>
      <w:r w:rsidR="009A6B66">
        <w:t xml:space="preserve"> Por Secretaría se tomará asistencia.</w:t>
      </w:r>
    </w:p>
    <w:p w:rsidR="009A6B66" w:rsidRDefault="009A6B66" w:rsidP="009A6B66"/>
    <w:p w:rsidR="009A6B66" w:rsidRDefault="009A6B66" w:rsidP="009A6B66">
      <w:pPr>
        <w:pStyle w:val="Acotacin"/>
      </w:pPr>
      <w:r>
        <w:t>-Así se hace.</w:t>
      </w:r>
    </w:p>
    <w:p w:rsidR="009A6B66" w:rsidRDefault="009A6B66" w:rsidP="009A6B66"/>
    <w:p w:rsidR="009A6B66" w:rsidRDefault="00C76BD0" w:rsidP="009A6B66">
      <w:r>
        <w:rPr>
          <w:b/>
        </w:rPr>
        <w:t>SR. PRESIDENTE (Cavagna):</w:t>
      </w:r>
      <w:r w:rsidR="009A6B66">
        <w:t xml:space="preserve"> Con la presencia de </w:t>
      </w:r>
      <w:r w:rsidR="00B317AE">
        <w:t>dieciséis</w:t>
      </w:r>
      <w:r w:rsidR="009A6B66">
        <w:t xml:space="preserve"> señores Senadores y contando con el quórum reglamentario queda abierta la </w:t>
      </w:r>
      <w:r>
        <w:t>décimo cuarta</w:t>
      </w:r>
      <w:r w:rsidR="009A6B66">
        <w:t xml:space="preserve"> Sesión Ordinaria del 147º Período Legislativo.</w:t>
      </w:r>
    </w:p>
    <w:p w:rsidR="009A6B66" w:rsidRDefault="009A6B66" w:rsidP="009A6B66">
      <w:r>
        <w:tab/>
        <w:t>Invito a</w:t>
      </w:r>
      <w:r w:rsidR="00C76BD0">
        <w:t xml:space="preserve"> </w:t>
      </w:r>
      <w:r>
        <w:t>l</w:t>
      </w:r>
      <w:r w:rsidR="00C76BD0">
        <w:t>a</w:t>
      </w:r>
      <w:r>
        <w:t xml:space="preserve"> señor</w:t>
      </w:r>
      <w:r w:rsidR="00C76BD0">
        <w:t>a</w:t>
      </w:r>
      <w:r>
        <w:t xml:space="preserve"> Senador</w:t>
      </w:r>
      <w:r w:rsidR="00C76BD0">
        <w:t>a</w:t>
      </w:r>
      <w:r>
        <w:t xml:space="preserve"> por el Departamento </w:t>
      </w:r>
      <w:r w:rsidR="00C76BD0">
        <w:t>La Paz</w:t>
      </w:r>
      <w:r>
        <w:t xml:space="preserve"> a izar la Bandera Nacional y a</w:t>
      </w:r>
      <w:r w:rsidR="00C76BD0">
        <w:t xml:space="preserve"> </w:t>
      </w:r>
      <w:r>
        <w:t>l</w:t>
      </w:r>
      <w:r w:rsidR="00C76BD0">
        <w:t>a</w:t>
      </w:r>
      <w:r>
        <w:t xml:space="preserve"> señor</w:t>
      </w:r>
      <w:r w:rsidR="00C76BD0">
        <w:t>a</w:t>
      </w:r>
      <w:r>
        <w:t xml:space="preserve"> Senador</w:t>
      </w:r>
      <w:r w:rsidR="00C76BD0">
        <w:t>a</w:t>
      </w:r>
      <w:r>
        <w:t xml:space="preserve"> por el Departamento </w:t>
      </w:r>
      <w:r w:rsidR="00C76BD0">
        <w:t>Feliciano</w:t>
      </w:r>
      <w:r>
        <w:t xml:space="preserve"> izar la Bandera de Entre Ríos.</w:t>
      </w:r>
    </w:p>
    <w:p w:rsidR="009A6B66" w:rsidRDefault="009A6B66" w:rsidP="009A6B66"/>
    <w:p w:rsidR="009A6B66" w:rsidRDefault="00C76BD0" w:rsidP="009A6B66">
      <w:pPr>
        <w:pStyle w:val="Acotacin"/>
      </w:pPr>
      <w:r>
        <w:t>-Así lo hacen las señoras Senadora</w:t>
      </w:r>
      <w:r w:rsidR="009A6B66">
        <w:t xml:space="preserve">s </w:t>
      </w:r>
      <w:r>
        <w:t>Díaz</w:t>
      </w:r>
      <w:r w:rsidR="009A6B66">
        <w:t xml:space="preserve"> y</w:t>
      </w:r>
      <w:r>
        <w:t xml:space="preserve"> Domínguez</w:t>
      </w:r>
      <w:r w:rsidR="009A6B66">
        <w:t>. (Aplausos)</w:t>
      </w:r>
    </w:p>
    <w:p w:rsidR="009A6B66" w:rsidRDefault="009A6B66" w:rsidP="009A6B66"/>
    <w:p w:rsidR="009A6B66" w:rsidRPr="000418CF" w:rsidRDefault="00B317AE" w:rsidP="009A6B66">
      <w:pPr>
        <w:pStyle w:val="Apertura"/>
      </w:pPr>
      <w:r>
        <w:t>3</w:t>
      </w:r>
    </w:p>
    <w:p w:rsidR="009A6B66" w:rsidRPr="000418CF" w:rsidRDefault="009A6B66" w:rsidP="009A6B66">
      <w:pPr>
        <w:pStyle w:val="Apertura"/>
      </w:pPr>
      <w:r w:rsidRPr="000418CF">
        <w:lastRenderedPageBreak/>
        <w:t>LICENCIAS</w:t>
      </w:r>
    </w:p>
    <w:p w:rsidR="009A6B66" w:rsidRPr="000418CF" w:rsidRDefault="009A6B66" w:rsidP="009A6B66"/>
    <w:p w:rsidR="009A6B66" w:rsidRPr="000418CF" w:rsidRDefault="00C76BD0" w:rsidP="009A6B66">
      <w:r w:rsidRPr="000418CF">
        <w:rPr>
          <w:b/>
        </w:rPr>
        <w:t>SR. PRESIDENTE (Cavagna):</w:t>
      </w:r>
      <w:r w:rsidR="009A6B66" w:rsidRPr="000418CF">
        <w:t xml:space="preserve"> Tiene la palabra el Senador por el Departamento </w:t>
      </w:r>
      <w:r w:rsidR="00B317AE">
        <w:t>Gualeguaychú</w:t>
      </w:r>
      <w:r w:rsidR="009A6B66" w:rsidRPr="000418CF">
        <w:t>.</w:t>
      </w:r>
    </w:p>
    <w:p w:rsidR="009A6B66" w:rsidRPr="000418CF" w:rsidRDefault="009A6B66" w:rsidP="009A6B66"/>
    <w:p w:rsidR="009A6B66" w:rsidRPr="000418CF" w:rsidRDefault="009A6B66" w:rsidP="009A6B66">
      <w:r w:rsidRPr="000418CF">
        <w:rPr>
          <w:b/>
        </w:rPr>
        <w:t>SR. SENADOR (</w:t>
      </w:r>
      <w:r w:rsidR="00B317AE">
        <w:rPr>
          <w:b/>
        </w:rPr>
        <w:t>Benedetti</w:t>
      </w:r>
      <w:r w:rsidRPr="000418CF">
        <w:rPr>
          <w:b/>
        </w:rPr>
        <w:t>):</w:t>
      </w:r>
      <w:r w:rsidR="00B317AE">
        <w:t xml:space="preserve"> Señor</w:t>
      </w:r>
      <w:r w:rsidRPr="000418CF">
        <w:t xml:space="preserve"> Presidente, es para justificar la </w:t>
      </w:r>
      <w:r w:rsidR="00B317AE">
        <w:t>ausencia</w:t>
      </w:r>
      <w:r w:rsidRPr="000418CF">
        <w:t xml:space="preserve"> del señor Senador </w:t>
      </w:r>
      <w:r w:rsidR="00B317AE">
        <w:t>Dal Molín</w:t>
      </w:r>
      <w:r w:rsidRPr="000418CF">
        <w:t xml:space="preserve">, por razones </w:t>
      </w:r>
      <w:r w:rsidR="00B317AE">
        <w:t>particulares</w:t>
      </w:r>
      <w:r w:rsidRPr="000418CF">
        <w:t>.</w:t>
      </w:r>
    </w:p>
    <w:p w:rsidR="009A6B66" w:rsidRPr="000418CF" w:rsidRDefault="009A6B66" w:rsidP="009A6B66"/>
    <w:p w:rsidR="009A6B66" w:rsidRPr="000418CF" w:rsidRDefault="00C76BD0" w:rsidP="009A6B66">
      <w:r w:rsidRPr="000418CF">
        <w:rPr>
          <w:b/>
        </w:rPr>
        <w:t>SR. PRESIDENTE (Cavagna):</w:t>
      </w:r>
      <w:r w:rsidR="009A6B66" w:rsidRPr="000418CF">
        <w:t xml:space="preserve"> Se toma razón, señor Senador.</w:t>
      </w:r>
    </w:p>
    <w:p w:rsidR="009A6B66" w:rsidRDefault="009A6B66" w:rsidP="009A6B66"/>
    <w:p w:rsidR="009A6B66" w:rsidRDefault="00F717A3" w:rsidP="009A6B66">
      <w:pPr>
        <w:pStyle w:val="Apertura"/>
      </w:pPr>
      <w:r>
        <w:t>4</w:t>
      </w:r>
    </w:p>
    <w:p w:rsidR="009A6B66" w:rsidRDefault="009A6B66" w:rsidP="009A6B66">
      <w:pPr>
        <w:jc w:val="center"/>
      </w:pPr>
      <w:r>
        <w:rPr>
          <w:b/>
          <w:bCs/>
        </w:rPr>
        <w:t>ACTA</w:t>
      </w:r>
    </w:p>
    <w:p w:rsidR="009A6B66" w:rsidRDefault="009A6B66" w:rsidP="009A6B66">
      <w:pPr>
        <w:pStyle w:val="Apertura"/>
      </w:pPr>
    </w:p>
    <w:p w:rsidR="009A6B66" w:rsidRDefault="00C76BD0" w:rsidP="009A6B66">
      <w:r>
        <w:rPr>
          <w:b/>
        </w:rPr>
        <w:t>SR. PRESIDENTE (Cavagna):</w:t>
      </w:r>
      <w:r w:rsidR="009A6B66">
        <w:t xml:space="preserve"> Conforme lo acordado en la Comisión de Labor Parlamentaria desarrollada en el día de hoy, se va a poner a votación a mano alzada del Cuerpo y para su tratamiento en bloque, los siguientes puntos que serán leídos por Secretaría.</w:t>
      </w:r>
    </w:p>
    <w:p w:rsidR="009A6B66" w:rsidRDefault="009A6B66" w:rsidP="009A6B66"/>
    <w:p w:rsidR="009A6B66" w:rsidRDefault="009A6B66" w:rsidP="009A6B66">
      <w:bookmarkStart w:id="1" w:name="OLE_LINK3"/>
      <w:bookmarkStart w:id="2" w:name="OLE_LINK2"/>
      <w:bookmarkStart w:id="3" w:name="OLE_LINK1"/>
      <w:r>
        <w:rPr>
          <w:b/>
        </w:rPr>
        <w:t>SR. SECRETARIO (Avero):</w:t>
      </w:r>
      <w:r>
        <w:t xml:space="preserve"> </w:t>
      </w:r>
      <w:bookmarkEnd w:id="1"/>
      <w:bookmarkEnd w:id="2"/>
      <w:bookmarkEnd w:id="3"/>
      <w:r>
        <w:t xml:space="preserve">Acta de la sesión anterior pendiente de aprobación y el acta de Labor Parlamentaria del día de hoy, </w:t>
      </w:r>
      <w:r w:rsidR="000B484B">
        <w:t>30 de septiembre d</w:t>
      </w:r>
      <w:r>
        <w:t xml:space="preserve">e 2026, donde se acuerda el tratamiento conjunto, sobre tablas y en bloque de los expedientes números </w:t>
      </w:r>
      <w:r w:rsidR="00F717A3">
        <w:t xml:space="preserve">28.221, 28.947, 28.004, 29.150, 29.071, 28.790, 29.105, 15.456, 28.370, 28.596, 28.561, 29.072, 15.364 y 15.299, </w:t>
      </w:r>
      <w:r w:rsidR="00A60F7D">
        <w:t xml:space="preserve">con </w:t>
      </w:r>
      <w:r w:rsidR="00F717A3">
        <w:t xml:space="preserve">despachos de la Comisión de Legislación General; de los expedientes números </w:t>
      </w:r>
      <w:r w:rsidR="002F3D2D">
        <w:t>15.811, 15.812, 15.813, 15.814, 15.815, 15.816, 15.817, 15.818, 15821 y 15.822</w:t>
      </w:r>
      <w:r>
        <w:t>, Proyectos de Declaración y de</w:t>
      </w:r>
      <w:r w:rsidR="002F3D2D">
        <w:t xml:space="preserve"> </w:t>
      </w:r>
      <w:r>
        <w:t>l</w:t>
      </w:r>
      <w:r w:rsidR="002F3D2D">
        <w:t>os</w:t>
      </w:r>
      <w:r>
        <w:t xml:space="preserve"> expediente</w:t>
      </w:r>
      <w:r w:rsidR="002F3D2D">
        <w:t>s números 15.819 y 15.820</w:t>
      </w:r>
      <w:r>
        <w:t>, Proyecto</w:t>
      </w:r>
      <w:r w:rsidR="002F3D2D">
        <w:t>s</w:t>
      </w:r>
      <w:r>
        <w:t xml:space="preserve"> de Comunicación.</w:t>
      </w:r>
    </w:p>
    <w:p w:rsidR="009A6B66" w:rsidRDefault="009A6B66" w:rsidP="009A6B66">
      <w:pPr>
        <w:ind w:firstLine="720"/>
      </w:pPr>
      <w:r>
        <w:t xml:space="preserve">El modo de votación será a mano alzada, en general y en particular al mismo tiempo y en bloque para los Proyectos de Declaración y de Comunicación. </w:t>
      </w:r>
    </w:p>
    <w:p w:rsidR="009A6B66" w:rsidRDefault="009A6B66" w:rsidP="009A6B66"/>
    <w:p w:rsidR="009A6B66" w:rsidRDefault="00C76BD0" w:rsidP="009A6B66">
      <w:r>
        <w:rPr>
          <w:b/>
        </w:rPr>
        <w:t>SR. PRESIDENTE (Cavagna):</w:t>
      </w:r>
      <w:r w:rsidR="009A6B66">
        <w:t xml:space="preserve"> Se va a votar lo informado por Secretaría, los que estén por la afirmativa, sírvanse indicarlo.</w:t>
      </w:r>
    </w:p>
    <w:p w:rsidR="009A6B66" w:rsidRDefault="009A6B66" w:rsidP="009A6B66"/>
    <w:p w:rsidR="009A6B66" w:rsidRDefault="009A6B66" w:rsidP="009A6B66">
      <w:pPr>
        <w:pStyle w:val="Acotacin"/>
      </w:pPr>
      <w:r>
        <w:t>-Resulta aprobado.</w:t>
      </w:r>
    </w:p>
    <w:p w:rsidR="009A6B66" w:rsidRDefault="009A6B66" w:rsidP="009A6B66"/>
    <w:p w:rsidR="009A6B66" w:rsidRDefault="00C76BD0" w:rsidP="009A6B66">
      <w:r>
        <w:rPr>
          <w:b/>
          <w:bCs/>
        </w:rPr>
        <w:t>SR. PRESIDENTE (Cavagna):</w:t>
      </w:r>
      <w:r w:rsidR="009A6B66">
        <w:t xml:space="preserve"> Quedan aprobadas el Acta de la sesión anterior y el Acta de Labor Parlamentaria del día de hoy.</w:t>
      </w:r>
    </w:p>
    <w:p w:rsidR="009A6B66" w:rsidRDefault="009A6B66" w:rsidP="009A6B66"/>
    <w:p w:rsidR="009A6B66" w:rsidRDefault="00F717A3" w:rsidP="009A6B66">
      <w:pPr>
        <w:pStyle w:val="Apertura"/>
      </w:pPr>
      <w:r>
        <w:t>5</w:t>
      </w:r>
    </w:p>
    <w:p w:rsidR="009A6B66" w:rsidRDefault="009A6B66" w:rsidP="009A6B66">
      <w:pPr>
        <w:pStyle w:val="Ttulo2"/>
      </w:pPr>
      <w:r>
        <w:lastRenderedPageBreak/>
        <w:t>ASUNTOS ENTRADOS</w:t>
      </w:r>
    </w:p>
    <w:p w:rsidR="009A6B66" w:rsidRDefault="009A6B66" w:rsidP="009A6B66"/>
    <w:p w:rsidR="009A6B66" w:rsidRDefault="00C76BD0" w:rsidP="009A6B66">
      <w:r>
        <w:rPr>
          <w:b/>
          <w:bCs/>
        </w:rPr>
        <w:t>SR. PRESIDENTE (Cavagna):</w:t>
      </w:r>
      <w:r w:rsidR="009A6B66">
        <w:t xml:space="preserve"> Por Secretaría y Prosecretaría se dará lectura de los asuntos entrados.</w:t>
      </w:r>
    </w:p>
    <w:p w:rsidR="009A6B66" w:rsidRDefault="009A6B66" w:rsidP="009A6B66"/>
    <w:p w:rsidR="009A6B66" w:rsidRDefault="009A6B66" w:rsidP="009A6B66">
      <w:pPr>
        <w:pStyle w:val="Acotacin"/>
      </w:pPr>
      <w:r>
        <w:t>-Se lee:</w:t>
      </w:r>
    </w:p>
    <w:p w:rsidR="009A6B66" w:rsidRDefault="009A6B66" w:rsidP="009A6B66"/>
    <w:p w:rsidR="009A6B66" w:rsidRDefault="00F717A3" w:rsidP="009A6B66">
      <w:r>
        <w:t>5</w:t>
      </w:r>
      <w:r w:rsidR="009A6B66">
        <w:t>.1 – Comunicaciones oficiales</w:t>
      </w:r>
    </w:p>
    <w:p w:rsidR="009A6B66" w:rsidRDefault="00F717A3" w:rsidP="009A6B66">
      <w:r>
        <w:t>5</w:t>
      </w:r>
      <w:r w:rsidR="009A6B66">
        <w:t>.2 – Dictámenes de comisión</w:t>
      </w:r>
    </w:p>
    <w:p w:rsidR="00F717A3" w:rsidRDefault="00F717A3" w:rsidP="009A6B66"/>
    <w:p w:rsidR="00F717A3" w:rsidRDefault="00F717A3" w:rsidP="00F717A3">
      <w:pPr>
        <w:pStyle w:val="Acotacin"/>
      </w:pPr>
      <w:r>
        <w:rPr>
          <w:rFonts w:eastAsia="MS Mincho"/>
        </w:rPr>
        <w:t xml:space="preserve">-A raíz de lo acordado en Labor Parlamentaria, se reserva en Secretaría el punto </w:t>
      </w:r>
      <w:r w:rsidR="00200BE9">
        <w:rPr>
          <w:rFonts w:eastAsia="MS Mincho"/>
        </w:rPr>
        <w:t>3</w:t>
      </w:r>
      <w:r>
        <w:rPr>
          <w:rFonts w:eastAsia="MS Mincho"/>
        </w:rPr>
        <w:t xml:space="preserve">, </w:t>
      </w:r>
      <w:r>
        <w:t xml:space="preserve">despacho de la Comisión de Legislación General, en el Proyecto de Ley por el que </w:t>
      </w:r>
      <w:r w:rsidR="00827A65" w:rsidRPr="002706BD">
        <w:rPr>
          <w:rFonts w:eastAsia="MS Mincho"/>
        </w:rPr>
        <w:t>se autoriza al Poder Ejecutivo a donar los bienes muebles a favor de los Municipios o Comunas de los cuales dependen los efectores de salud identificados en el Anexo, el cual forma parte integrante de las presentes y conforme lo dispuesto por Decreto N° 5</w:t>
      </w:r>
      <w:r w:rsidR="00827A65">
        <w:rPr>
          <w:rFonts w:eastAsia="MS Mincho"/>
        </w:rPr>
        <w:t>88/2024 MS</w:t>
      </w:r>
      <w:r>
        <w:t>, expediente N°</w:t>
      </w:r>
      <w:r w:rsidR="00200BE9">
        <w:t xml:space="preserve"> 28.221</w:t>
      </w:r>
      <w:r>
        <w:t>.</w:t>
      </w:r>
    </w:p>
    <w:p w:rsidR="00F717A3" w:rsidRDefault="00F717A3" w:rsidP="009A6B66"/>
    <w:p w:rsidR="007462BF" w:rsidRDefault="007462BF" w:rsidP="007462BF">
      <w:pPr>
        <w:pStyle w:val="Acotacin"/>
      </w:pPr>
      <w:r>
        <w:rPr>
          <w:rFonts w:eastAsia="MS Mincho"/>
        </w:rPr>
        <w:t>-A raíz de lo acordado en Labor Parlamentaria, se reserva en Secretaría el punto</w:t>
      </w:r>
      <w:r w:rsidR="002A6F93">
        <w:rPr>
          <w:rFonts w:eastAsia="MS Mincho"/>
        </w:rPr>
        <w:t xml:space="preserve"> </w:t>
      </w:r>
      <w:r w:rsidR="00200BE9">
        <w:rPr>
          <w:rFonts w:eastAsia="MS Mincho"/>
        </w:rPr>
        <w:t>5</w:t>
      </w:r>
      <w:r>
        <w:rPr>
          <w:rFonts w:eastAsia="MS Mincho"/>
        </w:rPr>
        <w:t xml:space="preserve">, </w:t>
      </w:r>
      <w:r>
        <w:t>despacho de la Comisión de Legislación General, en el Proyecto de Ley por el que se</w:t>
      </w:r>
      <w:r w:rsidR="00827A65">
        <w:t xml:space="preserve"> autoriza al Superior Gobierno de la Provincia de Entre Ríos con afectación al Consejo General de Educación, a aceptar la donación de una fracción de terreno propiedad de la Municipalidad de Paraná, para la construcción de la Escuela Secundaria Nº 78 “Intendente Juan Carlos Esparza”</w:t>
      </w:r>
      <w:r>
        <w:t>, expediente N°</w:t>
      </w:r>
      <w:r w:rsidR="00200BE9">
        <w:t xml:space="preserve"> 28.947</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6</w:t>
      </w:r>
      <w:r>
        <w:rPr>
          <w:rFonts w:eastAsia="MS Mincho"/>
        </w:rPr>
        <w:t xml:space="preserve">, </w:t>
      </w:r>
      <w:r>
        <w:t xml:space="preserve">despacho de </w:t>
      </w:r>
      <w:r>
        <w:lastRenderedPageBreak/>
        <w:t>la Comisión de Legislación General, en el Proyecto de Ley por el que se</w:t>
      </w:r>
      <w:r w:rsidR="00200BE9">
        <w:t xml:space="preserve"> acepta la donación formulada por el Municipio de Los Conquistadores, con destino de afectación a la construcción de un Jardín Infantil Escuela Nivel Inicial</w:t>
      </w:r>
      <w:r>
        <w:t>, expediente N°</w:t>
      </w:r>
      <w:r w:rsidR="00200BE9">
        <w:t xml:space="preserve"> 28.004</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7</w:t>
      </w:r>
      <w:r>
        <w:rPr>
          <w:rFonts w:eastAsia="MS Mincho"/>
        </w:rPr>
        <w:t xml:space="preserve">, </w:t>
      </w:r>
      <w:r>
        <w:t>despacho de la Comisión de Legislación General, en el Proyecto de Ley por el que se</w:t>
      </w:r>
      <w:r w:rsidR="00200BE9">
        <w:t xml:space="preserve"> autoriza al Superior Gobierno de la Provincia a donar tres vehículos, uno en favor de Comuna Gobernador Echagüe, Departamento Tala; uno en favor de Comuna Nueva Escocia, Departamento Concordia y</w:t>
      </w:r>
      <w:r w:rsidR="00AC2405">
        <w:t>;</w:t>
      </w:r>
      <w:r w:rsidR="00200BE9">
        <w:t xml:space="preserve"> uno en favor de Comuna Nueva Vizcaya, Departamento Federal</w:t>
      </w:r>
      <w:r>
        <w:t>, expediente N°</w:t>
      </w:r>
      <w:r w:rsidR="00200BE9">
        <w:t xml:space="preserve"> 29.150</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8</w:t>
      </w:r>
      <w:r>
        <w:rPr>
          <w:rFonts w:eastAsia="MS Mincho"/>
        </w:rPr>
        <w:t xml:space="preserve">, </w:t>
      </w:r>
      <w:r>
        <w:t>despacho de la Comisión de Legislación General, en el Proyecto de Ley por el que se</w:t>
      </w:r>
      <w:r w:rsidR="00200BE9">
        <w:t xml:space="preserve"> autoriza al Superior Gobierno de la Provincia a donar en favor de la Comuna Chañar, Departamento Feliciano, un vehículo Marca Renault, Modelo </w:t>
      </w:r>
      <w:proofErr w:type="spellStart"/>
      <w:r w:rsidR="00200BE9">
        <w:t>Kangoo</w:t>
      </w:r>
      <w:proofErr w:type="spellEnd"/>
      <w:r w:rsidR="00200BE9">
        <w:t xml:space="preserve"> dominio LCN 110</w:t>
      </w:r>
      <w:r>
        <w:t>, expediente N°</w:t>
      </w:r>
      <w:r w:rsidR="00200BE9">
        <w:t xml:space="preserve"> 29.071</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9</w:t>
      </w:r>
      <w:r>
        <w:rPr>
          <w:rFonts w:eastAsia="MS Mincho"/>
        </w:rPr>
        <w:t xml:space="preserve">, </w:t>
      </w:r>
      <w:r>
        <w:t>despacho de la Comisión de Legislación General, en el Proyecto de Ley por el que se</w:t>
      </w:r>
      <w:r w:rsidR="00200BE9">
        <w:t xml:space="preserve"> autoriza al Superior Gobierno de la Provincia de Entre Ríos, a aceptar la donación de una fracción de terreno, propiedad de la </w:t>
      </w:r>
      <w:r w:rsidR="00200BE9">
        <w:lastRenderedPageBreak/>
        <w:t>Municipalidad de Victoria, con destino a la construcción de la Escuela Secundaria y Superior Nº 1 “</w:t>
      </w:r>
      <w:proofErr w:type="spellStart"/>
      <w:r w:rsidR="00200BE9">
        <w:t>Raul</w:t>
      </w:r>
      <w:proofErr w:type="spellEnd"/>
      <w:r w:rsidR="00200BE9">
        <w:t xml:space="preserve"> R. </w:t>
      </w:r>
      <w:proofErr w:type="spellStart"/>
      <w:r w:rsidR="00200BE9">
        <w:t>Trucco</w:t>
      </w:r>
      <w:proofErr w:type="spellEnd"/>
      <w:r w:rsidR="00200BE9">
        <w:t>”</w:t>
      </w:r>
      <w:r>
        <w:t>, expediente N°</w:t>
      </w:r>
      <w:r w:rsidR="00200BE9">
        <w:t xml:space="preserve"> 28.790</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10</w:t>
      </w:r>
      <w:r>
        <w:rPr>
          <w:rFonts w:eastAsia="MS Mincho"/>
        </w:rPr>
        <w:t xml:space="preserve">, </w:t>
      </w:r>
      <w:r>
        <w:t>despacho de la Comisión de Legislación General, en el Proyecto de Ley por el que se</w:t>
      </w:r>
      <w:r w:rsidR="00200BE9">
        <w:t xml:space="preserve"> autoriza al Sr. Gobernador de la Provincia de Entre Ríos a donar en favor de la Comuna Rocamora, Departamento Uruguay, un inmueble ubicado en el Departamento Uruguay, Distrito Moscas, Comuna Rocamora, con cargo de mantener el Cementerio Municipal</w:t>
      </w:r>
      <w:r>
        <w:t>, expediente N°</w:t>
      </w:r>
      <w:r w:rsidR="00200BE9">
        <w:t xml:space="preserve"> 29.105</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11</w:t>
      </w:r>
      <w:r>
        <w:rPr>
          <w:rFonts w:eastAsia="MS Mincho"/>
        </w:rPr>
        <w:t xml:space="preserve">, </w:t>
      </w:r>
      <w:r>
        <w:t>despacho de la Comisión de Legislación General, en el Proyecto de Ley por el que se</w:t>
      </w:r>
      <w:r w:rsidR="00200BE9">
        <w:t xml:space="preserve"> acepta la donación de un inmueble formulada por la Municipalidad de Los Conquistadores, Departamento Federación, para la construcción del nuevo edificio del Centro de Atención Primaria “Gregorio </w:t>
      </w:r>
      <w:proofErr w:type="spellStart"/>
      <w:r w:rsidR="00200BE9">
        <w:t>Pucheta</w:t>
      </w:r>
      <w:proofErr w:type="spellEnd"/>
      <w:r w:rsidR="00200BE9">
        <w:t>” a favor del Poder Ejecutivo</w:t>
      </w:r>
      <w:r>
        <w:t>, expediente N°</w:t>
      </w:r>
      <w:r w:rsidR="00200BE9">
        <w:t xml:space="preserve"> 15.456</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12</w:t>
      </w:r>
      <w:r>
        <w:rPr>
          <w:rFonts w:eastAsia="MS Mincho"/>
        </w:rPr>
        <w:t xml:space="preserve">, </w:t>
      </w:r>
      <w:r>
        <w:t>despacho de la Comisión de Legislación General, en el Proyecto de Ley por el que se</w:t>
      </w:r>
      <w:r w:rsidR="00200BE9">
        <w:t xml:space="preserve"> autoriza al Superior Gobierno de la Provincia de Entre Ríos, a aceptar la donación de un inmueble propiedad de la Municipalidad de Victoria con destino al funcionamiento de la Escuela </w:t>
      </w:r>
      <w:r w:rsidR="00200BE9">
        <w:lastRenderedPageBreak/>
        <w:t xml:space="preserve">Secundaria N° 4 “Elsa </w:t>
      </w:r>
      <w:proofErr w:type="spellStart"/>
      <w:r w:rsidR="00200BE9">
        <w:t>Capatto</w:t>
      </w:r>
      <w:proofErr w:type="spellEnd"/>
      <w:r w:rsidR="00200BE9">
        <w:t xml:space="preserve"> de </w:t>
      </w:r>
      <w:proofErr w:type="spellStart"/>
      <w:r w:rsidR="00200BE9">
        <w:t>Trucco</w:t>
      </w:r>
      <w:proofErr w:type="spellEnd"/>
      <w:r w:rsidR="00200BE9">
        <w:t>” del Departamento Victoria</w:t>
      </w:r>
      <w:r>
        <w:t>, expediente N°</w:t>
      </w:r>
      <w:r w:rsidR="00200BE9">
        <w:t xml:space="preserve"> 28.370</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13</w:t>
      </w:r>
      <w:r>
        <w:rPr>
          <w:rFonts w:eastAsia="MS Mincho"/>
        </w:rPr>
        <w:t xml:space="preserve">, </w:t>
      </w:r>
      <w:r>
        <w:t>despacho de la Comisión de Legislación General, en el Proyecto de Ley por el que se</w:t>
      </w:r>
      <w:r w:rsidR="005E0DEF">
        <w:t xml:space="preserve"> autoriza al Superior Gobierno de la Provincia de Entre Ríos a donar en favor de la Comuna Sauce </w:t>
      </w:r>
      <w:proofErr w:type="spellStart"/>
      <w:r w:rsidR="005E0DEF">
        <w:t>Montrull</w:t>
      </w:r>
      <w:proofErr w:type="spellEnd"/>
      <w:r w:rsidR="005E0DEF">
        <w:t>, un inmueble de su propiedad, con destino a la construcción del futuro Cuartel de Bomberos Voluntarios</w:t>
      </w:r>
      <w:r>
        <w:t>, expediente N°</w:t>
      </w:r>
      <w:r w:rsidR="00200BE9">
        <w:t xml:space="preserve"> 28.596</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14</w:t>
      </w:r>
      <w:r>
        <w:rPr>
          <w:rFonts w:eastAsia="MS Mincho"/>
        </w:rPr>
        <w:t xml:space="preserve">, </w:t>
      </w:r>
      <w:r>
        <w:t>despacho de la Comisión de Legislación General, en el Proyecto de Ley por el que se</w:t>
      </w:r>
      <w:r w:rsidR="005E0DEF">
        <w:t xml:space="preserve"> autoriza al Superior Gobierno de la Provincia a aceptar la donación formulada por la Cooperativa de Vivienda por Autoconstrucción Independencia Limitada, de dos lotes de terreno de su propiedad, destinados a calles, ochavas y reserva fiscal de la Ciudad de Diamante</w:t>
      </w:r>
      <w:r>
        <w:t>, expediente N°</w:t>
      </w:r>
      <w:r w:rsidR="00200BE9">
        <w:t xml:space="preserve"> 28.561</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15</w:t>
      </w:r>
      <w:r>
        <w:rPr>
          <w:rFonts w:eastAsia="MS Mincho"/>
        </w:rPr>
        <w:t xml:space="preserve">, </w:t>
      </w:r>
      <w:r>
        <w:t>despacho de la Comisión de Legislación General, en el Proyecto de Ley por el que se</w:t>
      </w:r>
      <w:r w:rsidR="005E0DEF">
        <w:t xml:space="preserve"> autoriza al Superior Gobierno de la Provincia a donar en favor de la comuna El Solar, Departamento La Paz, un vehículo Marca Chevrolet, Modelo </w:t>
      </w:r>
      <w:proofErr w:type="spellStart"/>
      <w:r w:rsidR="005E0DEF">
        <w:t>Cruze</w:t>
      </w:r>
      <w:proofErr w:type="spellEnd"/>
      <w:r w:rsidR="005E0DEF">
        <w:t xml:space="preserve"> 1.8 LT, Dominio OKN 899</w:t>
      </w:r>
      <w:r>
        <w:t>, expediente N°</w:t>
      </w:r>
      <w:r w:rsidR="00200BE9">
        <w:t xml:space="preserve"> 29.072</w:t>
      </w:r>
      <w:r>
        <w:t>.</w:t>
      </w:r>
    </w:p>
    <w:p w:rsidR="007462BF" w:rsidRDefault="007462BF" w:rsidP="009A6B66"/>
    <w:p w:rsidR="007462BF" w:rsidRDefault="007462BF" w:rsidP="007462BF">
      <w:pPr>
        <w:pStyle w:val="Acotacin"/>
      </w:pPr>
      <w:r>
        <w:rPr>
          <w:rFonts w:eastAsia="MS Mincho"/>
        </w:rPr>
        <w:lastRenderedPageBreak/>
        <w:t xml:space="preserve">-A raíz de lo acordado en Labor Parlamentaria, se reserva en Secretaría el punto </w:t>
      </w:r>
      <w:r w:rsidR="00200BE9">
        <w:rPr>
          <w:rFonts w:eastAsia="MS Mincho"/>
        </w:rPr>
        <w:t>16</w:t>
      </w:r>
      <w:r>
        <w:rPr>
          <w:rFonts w:eastAsia="MS Mincho"/>
        </w:rPr>
        <w:t xml:space="preserve">, </w:t>
      </w:r>
      <w:r>
        <w:t xml:space="preserve">despacho de la Comisión de Legislación General, en el Proyecto de Ley por el que </w:t>
      </w:r>
      <w:r w:rsidR="005E0DEF">
        <w:t xml:space="preserve">se autoriza al Superior Gobierno de la Provincia de Entre Ríos a transferir a título de donación a favor de la Asociación “Club Amigos del Ciclismo Crespo” un inmueble de su propiedad, ubicado en el Departamento Paraná, con el cargo de ser afectado a la construcción de la sede social de la </w:t>
      </w:r>
      <w:r w:rsidR="004B036D">
        <w:t>e</w:t>
      </w:r>
      <w:r w:rsidR="005E0DEF">
        <w:t xml:space="preserve">ntidad </w:t>
      </w:r>
      <w:r w:rsidR="004B036D">
        <w:t>d</w:t>
      </w:r>
      <w:r w:rsidR="005E0DEF">
        <w:t>eportiva</w:t>
      </w:r>
      <w:r>
        <w:t>, expediente N°</w:t>
      </w:r>
      <w:r w:rsidR="00200BE9">
        <w:t xml:space="preserve"> 15.364</w:t>
      </w:r>
      <w:r>
        <w:t>.</w:t>
      </w:r>
    </w:p>
    <w:p w:rsidR="007462BF" w:rsidRDefault="007462BF" w:rsidP="009A6B66"/>
    <w:p w:rsidR="007462BF" w:rsidRDefault="007462BF" w:rsidP="007462BF">
      <w:pPr>
        <w:pStyle w:val="Acotacin"/>
      </w:pPr>
      <w:r>
        <w:rPr>
          <w:rFonts w:eastAsia="MS Mincho"/>
        </w:rPr>
        <w:t xml:space="preserve">-A raíz de lo acordado en Labor Parlamentaria, se reserva en Secretaría el punto </w:t>
      </w:r>
      <w:r w:rsidR="00200BE9">
        <w:rPr>
          <w:rFonts w:eastAsia="MS Mincho"/>
        </w:rPr>
        <w:t>17</w:t>
      </w:r>
      <w:r>
        <w:rPr>
          <w:rFonts w:eastAsia="MS Mincho"/>
        </w:rPr>
        <w:t xml:space="preserve">, </w:t>
      </w:r>
      <w:r>
        <w:t>despacho de la Comisión de Legislación General, en el Proyecto de Ley por el que se</w:t>
      </w:r>
      <w:r w:rsidR="005E0DEF" w:rsidRPr="005E0DEF">
        <w:t xml:space="preserve"> </w:t>
      </w:r>
      <w:r w:rsidR="005E0DEF">
        <w:t>autoriza al Poder Ejecutivo a donar los bienes muebles a favor de los municipios o comunas de los cuales dependen los efectores de salud identificados en el Anexo</w:t>
      </w:r>
      <w:r>
        <w:t>, expediente N°</w:t>
      </w:r>
      <w:r w:rsidR="00200BE9">
        <w:t xml:space="preserve"> 15.299</w:t>
      </w:r>
      <w:r>
        <w:t>.</w:t>
      </w:r>
    </w:p>
    <w:p w:rsidR="007462BF" w:rsidRDefault="007462BF" w:rsidP="009A6B66"/>
    <w:p w:rsidR="002F3D2D" w:rsidRDefault="00F717A3" w:rsidP="002F3D2D">
      <w:r>
        <w:t>5</w:t>
      </w:r>
      <w:r w:rsidR="002F3D2D">
        <w:t>.3 – Proyectos del Superior Tribunal de Justicia</w:t>
      </w:r>
    </w:p>
    <w:p w:rsidR="002F3D2D" w:rsidRDefault="007462BF" w:rsidP="009A6B66">
      <w:r>
        <w:t>5</w:t>
      </w:r>
      <w:r w:rsidR="002F3D2D">
        <w:t>.4 – Proyectos en revisión</w:t>
      </w:r>
    </w:p>
    <w:p w:rsidR="002F3D2D" w:rsidRDefault="007462BF" w:rsidP="009A6B66">
      <w:r>
        <w:t>5</w:t>
      </w:r>
      <w:r w:rsidR="009A6B66">
        <w:t>.</w:t>
      </w:r>
      <w:r w:rsidR="002F3D2D">
        <w:t>5</w:t>
      </w:r>
      <w:r w:rsidR="009A6B66">
        <w:t xml:space="preserve"> – Proyectos de los señores Senadores</w:t>
      </w:r>
    </w:p>
    <w:p w:rsidR="009A6B66" w:rsidRDefault="007462BF" w:rsidP="009A6B66">
      <w:r>
        <w:t>5</w:t>
      </w:r>
      <w:r w:rsidR="009A6B66">
        <w:t>.</w:t>
      </w:r>
      <w:r w:rsidR="002F3D2D">
        <w:t>5</w:t>
      </w:r>
      <w:r w:rsidR="009A6B66">
        <w:t>.</w:t>
      </w:r>
      <w:r w:rsidR="002F3D2D">
        <w:t>1</w:t>
      </w:r>
      <w:r w:rsidR="009A6B66">
        <w:t xml:space="preserve"> – Proyectos de declaración</w:t>
      </w:r>
    </w:p>
    <w:p w:rsidR="009A6B66" w:rsidRDefault="009A6B66" w:rsidP="009A6B66"/>
    <w:p w:rsidR="009A6B66" w:rsidRDefault="009A6B66" w:rsidP="00815949">
      <w:pPr>
        <w:spacing w:line="300" w:lineRule="exact"/>
        <w:ind w:left="4082" w:right="1134" w:hanging="113"/>
        <w:rPr>
          <w:rFonts w:eastAsia="MS Mincho"/>
          <w:b/>
          <w:i/>
          <w:sz w:val="20"/>
          <w:szCs w:val="20"/>
        </w:rPr>
      </w:pPr>
      <w:bookmarkStart w:id="4" w:name="OLE_LINK10"/>
      <w:bookmarkStart w:id="5" w:name="OLE_LINK33"/>
      <w:bookmarkStart w:id="6" w:name="OLE_LINK32"/>
      <w:r>
        <w:rPr>
          <w:rFonts w:eastAsia="MS Mincho"/>
          <w:b/>
          <w:i/>
        </w:rPr>
        <w:t>-</w:t>
      </w:r>
      <w:bookmarkEnd w:id="4"/>
      <w:r>
        <w:rPr>
          <w:rFonts w:eastAsia="MS Mincho"/>
          <w:b/>
          <w:i/>
          <w:sz w:val="20"/>
          <w:szCs w:val="20"/>
        </w:rPr>
        <w:t>A raíz de lo acordado en Labor Parlamentaria, se reserva en Secretaría el punto 1, por el que se declara</w:t>
      </w:r>
      <w:r w:rsidR="000B484B">
        <w:rPr>
          <w:rFonts w:eastAsia="MS Mincho"/>
          <w:b/>
          <w:i/>
          <w:sz w:val="20"/>
          <w:szCs w:val="20"/>
        </w:rPr>
        <w:t xml:space="preserve"> </w:t>
      </w:r>
      <w:r w:rsidR="000B484B" w:rsidRPr="000B484B">
        <w:rPr>
          <w:rFonts w:eastAsia="MS Mincho"/>
          <w:b/>
          <w:i/>
          <w:sz w:val="20"/>
          <w:szCs w:val="20"/>
        </w:rPr>
        <w:t xml:space="preserve">de Interés de </w:t>
      </w:r>
      <w:r w:rsidR="00471FA1">
        <w:rPr>
          <w:rFonts w:eastAsia="MS Mincho"/>
          <w:b/>
          <w:i/>
          <w:sz w:val="20"/>
          <w:szCs w:val="20"/>
        </w:rPr>
        <w:t>esta</w:t>
      </w:r>
      <w:r w:rsidR="000B484B" w:rsidRPr="000B484B">
        <w:rPr>
          <w:rFonts w:eastAsia="MS Mincho"/>
          <w:b/>
          <w:i/>
          <w:sz w:val="20"/>
          <w:szCs w:val="20"/>
        </w:rPr>
        <w:t xml:space="preserve"> Cámara la realización del 10° Encuentro Provincial de las Colectividades de Gualeguay, que se llevará a cabo en Gualeguay</w:t>
      </w:r>
      <w:r w:rsidR="00471FA1">
        <w:rPr>
          <w:rFonts w:eastAsia="MS Mincho"/>
          <w:b/>
          <w:i/>
          <w:sz w:val="20"/>
          <w:szCs w:val="20"/>
        </w:rPr>
        <w:t xml:space="preserve">, </w:t>
      </w:r>
      <w:r w:rsidR="000B484B" w:rsidRPr="000B484B">
        <w:rPr>
          <w:rFonts w:eastAsia="MS Mincho"/>
          <w:b/>
          <w:i/>
          <w:sz w:val="20"/>
          <w:szCs w:val="20"/>
        </w:rPr>
        <w:t>el día 4 de octubre</w:t>
      </w:r>
      <w:r>
        <w:rPr>
          <w:rFonts w:eastAsia="MS Mincho"/>
          <w:b/>
          <w:i/>
          <w:sz w:val="20"/>
          <w:szCs w:val="20"/>
        </w:rPr>
        <w:t>, expediente N°</w:t>
      </w:r>
      <w:r w:rsidR="00815949">
        <w:rPr>
          <w:rFonts w:eastAsia="MS Mincho"/>
          <w:b/>
          <w:i/>
          <w:sz w:val="20"/>
          <w:szCs w:val="20"/>
        </w:rPr>
        <w:t xml:space="preserve"> 15.811</w:t>
      </w:r>
      <w:r>
        <w:rPr>
          <w:rFonts w:eastAsia="MS Mincho"/>
          <w:b/>
          <w:i/>
          <w:sz w:val="20"/>
          <w:szCs w:val="20"/>
        </w:rPr>
        <w:t>.</w:t>
      </w:r>
    </w:p>
    <w:p w:rsidR="009A6B66" w:rsidRDefault="009A6B66" w:rsidP="009A6B66">
      <w:pPr>
        <w:spacing w:line="300" w:lineRule="exact"/>
        <w:ind w:left="4082" w:right="1134" w:hanging="113"/>
        <w:rPr>
          <w:rFonts w:eastAsia="MS Mincho"/>
          <w:b/>
          <w:i/>
          <w:sz w:val="20"/>
          <w:szCs w:val="20"/>
        </w:rPr>
      </w:pPr>
    </w:p>
    <w:bookmarkEnd w:id="5"/>
    <w:bookmarkEnd w:id="6"/>
    <w:p w:rsidR="002F3D2D" w:rsidRDefault="002F3D2D" w:rsidP="002F3D2D">
      <w:pPr>
        <w:spacing w:line="300" w:lineRule="exact"/>
        <w:ind w:left="4082" w:right="1134" w:hanging="113"/>
        <w:rPr>
          <w:rFonts w:eastAsia="MS Mincho"/>
          <w:b/>
          <w:i/>
          <w:sz w:val="20"/>
          <w:szCs w:val="20"/>
        </w:rPr>
      </w:pPr>
      <w:r>
        <w:rPr>
          <w:rFonts w:eastAsia="MS Mincho"/>
          <w:b/>
          <w:i/>
        </w:rPr>
        <w:t>-</w:t>
      </w:r>
      <w:r>
        <w:rPr>
          <w:rFonts w:eastAsia="MS Mincho"/>
          <w:b/>
          <w:i/>
          <w:sz w:val="20"/>
          <w:szCs w:val="20"/>
        </w:rPr>
        <w:t xml:space="preserve">A raíz de lo acordado en Labor Parlamentaria, se reserva en </w:t>
      </w:r>
      <w:r>
        <w:rPr>
          <w:rFonts w:eastAsia="MS Mincho"/>
          <w:b/>
          <w:i/>
          <w:sz w:val="20"/>
          <w:szCs w:val="20"/>
        </w:rPr>
        <w:lastRenderedPageBreak/>
        <w:t xml:space="preserve">Secretaría el punto </w:t>
      </w:r>
      <w:r w:rsidR="00815949">
        <w:rPr>
          <w:rFonts w:eastAsia="MS Mincho"/>
          <w:b/>
          <w:i/>
          <w:sz w:val="20"/>
          <w:szCs w:val="20"/>
        </w:rPr>
        <w:t>2</w:t>
      </w:r>
      <w:r>
        <w:rPr>
          <w:rFonts w:eastAsia="MS Mincho"/>
          <w:b/>
          <w:i/>
          <w:sz w:val="20"/>
          <w:szCs w:val="20"/>
        </w:rPr>
        <w:t>, por el que se declara</w:t>
      </w:r>
      <w:r w:rsidR="00815949">
        <w:rPr>
          <w:rFonts w:eastAsia="MS Mincho"/>
          <w:b/>
          <w:i/>
          <w:sz w:val="20"/>
          <w:szCs w:val="20"/>
        </w:rPr>
        <w:t xml:space="preserve"> </w:t>
      </w:r>
      <w:r w:rsidR="00815949" w:rsidRPr="00815949">
        <w:rPr>
          <w:rFonts w:eastAsia="MS Mincho"/>
          <w:b/>
          <w:i/>
          <w:sz w:val="20"/>
          <w:szCs w:val="20"/>
        </w:rPr>
        <w:t>de Interés Legislativo el II Congreso Provincial de Mediación a realizarse en Concepción del Uruguay durante los días 1 y 2 de octubre, organizado por la Sección Uruguay del Colegio de la Abogacía y el Instituto de Mediación del Colegio de la Abogacía de Entre Ríos</w:t>
      </w:r>
      <w:r>
        <w:rPr>
          <w:rFonts w:eastAsia="MS Mincho"/>
          <w:b/>
          <w:i/>
          <w:sz w:val="20"/>
          <w:szCs w:val="20"/>
        </w:rPr>
        <w:t>, expediente N°</w:t>
      </w:r>
      <w:r w:rsidR="00815949">
        <w:rPr>
          <w:rFonts w:eastAsia="MS Mincho"/>
          <w:b/>
          <w:i/>
          <w:sz w:val="20"/>
          <w:szCs w:val="20"/>
        </w:rPr>
        <w:t xml:space="preserve"> 15.812</w:t>
      </w:r>
      <w:r>
        <w:rPr>
          <w:rFonts w:eastAsia="MS Mincho"/>
          <w:b/>
          <w:i/>
          <w:sz w:val="20"/>
          <w:szCs w:val="20"/>
        </w:rPr>
        <w:t>.</w:t>
      </w:r>
    </w:p>
    <w:p w:rsidR="009A6B66" w:rsidRDefault="009A6B66" w:rsidP="009A6B66"/>
    <w:p w:rsidR="002F3D2D" w:rsidRDefault="002F3D2D" w:rsidP="002F3D2D">
      <w:pPr>
        <w:spacing w:line="300" w:lineRule="exact"/>
        <w:ind w:left="4082" w:right="1134" w:hanging="113"/>
        <w:rPr>
          <w:rFonts w:eastAsia="MS Mincho"/>
          <w:b/>
          <w:i/>
          <w:sz w:val="20"/>
          <w:szCs w:val="20"/>
        </w:rPr>
      </w:pPr>
      <w:r>
        <w:rPr>
          <w:rFonts w:eastAsia="MS Mincho"/>
          <w:b/>
          <w:i/>
        </w:rPr>
        <w:t>-</w:t>
      </w:r>
      <w:r>
        <w:rPr>
          <w:rFonts w:eastAsia="MS Mincho"/>
          <w:b/>
          <w:i/>
          <w:sz w:val="20"/>
          <w:szCs w:val="20"/>
        </w:rPr>
        <w:t xml:space="preserve">A raíz de lo acordado en Labor Parlamentaria, se reserva en Secretaría el punto </w:t>
      </w:r>
      <w:r w:rsidR="00DF4523">
        <w:rPr>
          <w:rFonts w:eastAsia="MS Mincho"/>
          <w:b/>
          <w:i/>
          <w:sz w:val="20"/>
          <w:szCs w:val="20"/>
        </w:rPr>
        <w:t>3</w:t>
      </w:r>
      <w:r>
        <w:rPr>
          <w:rFonts w:eastAsia="MS Mincho"/>
          <w:b/>
          <w:i/>
          <w:sz w:val="20"/>
          <w:szCs w:val="20"/>
        </w:rPr>
        <w:t>, por el que se declara</w:t>
      </w:r>
      <w:r w:rsidR="00815949">
        <w:rPr>
          <w:rFonts w:eastAsia="MS Mincho"/>
          <w:b/>
          <w:i/>
          <w:sz w:val="20"/>
          <w:szCs w:val="20"/>
        </w:rPr>
        <w:t xml:space="preserve"> </w:t>
      </w:r>
      <w:r w:rsidR="00DF4523" w:rsidRPr="00DF4523">
        <w:rPr>
          <w:rFonts w:eastAsia="MS Mincho"/>
          <w:b/>
          <w:i/>
          <w:sz w:val="20"/>
          <w:szCs w:val="20"/>
        </w:rPr>
        <w:t xml:space="preserve">de Interés de </w:t>
      </w:r>
      <w:r w:rsidR="00DF4523">
        <w:rPr>
          <w:rFonts w:eastAsia="MS Mincho"/>
          <w:b/>
          <w:i/>
          <w:sz w:val="20"/>
          <w:szCs w:val="20"/>
        </w:rPr>
        <w:t>esta Cámara,</w:t>
      </w:r>
      <w:r w:rsidR="00DF4523" w:rsidRPr="00DF4523">
        <w:rPr>
          <w:rFonts w:eastAsia="MS Mincho"/>
          <w:b/>
          <w:i/>
          <w:sz w:val="20"/>
          <w:szCs w:val="20"/>
        </w:rPr>
        <w:t xml:space="preserve"> la trayectoria del Ballet “Amanecer </w:t>
      </w:r>
      <w:proofErr w:type="spellStart"/>
      <w:r w:rsidR="00DF4523" w:rsidRPr="00DF4523">
        <w:rPr>
          <w:rFonts w:eastAsia="MS Mincho"/>
          <w:b/>
          <w:i/>
          <w:sz w:val="20"/>
          <w:szCs w:val="20"/>
        </w:rPr>
        <w:t>Gualeyo</w:t>
      </w:r>
      <w:proofErr w:type="spellEnd"/>
      <w:r w:rsidR="00DF4523" w:rsidRPr="00DF4523">
        <w:rPr>
          <w:rFonts w:eastAsia="MS Mincho"/>
          <w:b/>
          <w:i/>
          <w:sz w:val="20"/>
          <w:szCs w:val="20"/>
        </w:rPr>
        <w:t>”, quien llega a su 30° aniversario el día 12 de octubre</w:t>
      </w:r>
      <w:r>
        <w:rPr>
          <w:rFonts w:eastAsia="MS Mincho"/>
          <w:b/>
          <w:i/>
          <w:sz w:val="20"/>
          <w:szCs w:val="20"/>
        </w:rPr>
        <w:t>, expediente N°</w:t>
      </w:r>
      <w:r w:rsidR="00DF4523">
        <w:rPr>
          <w:rFonts w:eastAsia="MS Mincho"/>
          <w:b/>
          <w:i/>
          <w:sz w:val="20"/>
          <w:szCs w:val="20"/>
        </w:rPr>
        <w:t xml:space="preserve"> 15.813</w:t>
      </w:r>
      <w:r>
        <w:rPr>
          <w:rFonts w:eastAsia="MS Mincho"/>
          <w:b/>
          <w:i/>
          <w:sz w:val="20"/>
          <w:szCs w:val="20"/>
        </w:rPr>
        <w:t>.</w:t>
      </w:r>
    </w:p>
    <w:p w:rsidR="002F3D2D" w:rsidRDefault="002F3D2D" w:rsidP="009A6B66"/>
    <w:p w:rsidR="002F3D2D" w:rsidRDefault="002F3D2D" w:rsidP="002F3D2D">
      <w:pPr>
        <w:spacing w:line="300" w:lineRule="exact"/>
        <w:ind w:left="4082" w:right="1134" w:hanging="113"/>
        <w:rPr>
          <w:rFonts w:eastAsia="MS Mincho"/>
          <w:b/>
          <w:i/>
          <w:sz w:val="20"/>
          <w:szCs w:val="20"/>
        </w:rPr>
      </w:pPr>
      <w:r>
        <w:rPr>
          <w:rFonts w:eastAsia="MS Mincho"/>
          <w:b/>
          <w:i/>
        </w:rPr>
        <w:t>-</w:t>
      </w:r>
      <w:r>
        <w:rPr>
          <w:rFonts w:eastAsia="MS Mincho"/>
          <w:b/>
          <w:i/>
          <w:sz w:val="20"/>
          <w:szCs w:val="20"/>
        </w:rPr>
        <w:t xml:space="preserve">A raíz de lo acordado en Labor Parlamentaria, se reserva en Secretaría el punto </w:t>
      </w:r>
      <w:r w:rsidR="00DF4523">
        <w:rPr>
          <w:rFonts w:eastAsia="MS Mincho"/>
          <w:b/>
          <w:i/>
          <w:sz w:val="20"/>
          <w:szCs w:val="20"/>
        </w:rPr>
        <w:t>4</w:t>
      </w:r>
      <w:r>
        <w:rPr>
          <w:rFonts w:eastAsia="MS Mincho"/>
          <w:b/>
          <w:i/>
          <w:sz w:val="20"/>
          <w:szCs w:val="20"/>
        </w:rPr>
        <w:t>, por el que se declara</w:t>
      </w:r>
      <w:r w:rsidR="00DF4523">
        <w:rPr>
          <w:rFonts w:eastAsia="MS Mincho"/>
          <w:b/>
          <w:i/>
          <w:sz w:val="20"/>
          <w:szCs w:val="20"/>
        </w:rPr>
        <w:t xml:space="preserve"> </w:t>
      </w:r>
      <w:r w:rsidR="00DF4523" w:rsidRPr="00DF4523">
        <w:rPr>
          <w:rFonts w:eastAsia="MS Mincho"/>
          <w:b/>
          <w:i/>
          <w:sz w:val="20"/>
          <w:szCs w:val="20"/>
        </w:rPr>
        <w:t>de Interés Legislativo el encuentro “La vigencia de un legado. Artigas en clave regional. Federalismo e Integración”, organizado por el Instituto Federal de Estudios e Integración José Artigas</w:t>
      </w:r>
      <w:r w:rsidR="00DF4523">
        <w:rPr>
          <w:rFonts w:eastAsia="MS Mincho"/>
          <w:b/>
          <w:i/>
          <w:sz w:val="20"/>
          <w:szCs w:val="20"/>
        </w:rPr>
        <w:t>,</w:t>
      </w:r>
      <w:r w:rsidR="00DF4523" w:rsidRPr="00DF4523">
        <w:rPr>
          <w:rFonts w:eastAsia="MS Mincho"/>
          <w:b/>
          <w:i/>
          <w:sz w:val="20"/>
          <w:szCs w:val="20"/>
        </w:rPr>
        <w:t xml:space="preserve"> de Entre Ríos, a realizarse el día 23 de octubre en el Centro Cultural Juan L. Ortiz de Paraná</w:t>
      </w:r>
      <w:r>
        <w:rPr>
          <w:rFonts w:eastAsia="MS Mincho"/>
          <w:b/>
          <w:i/>
          <w:sz w:val="20"/>
          <w:szCs w:val="20"/>
        </w:rPr>
        <w:t>, expediente N°</w:t>
      </w:r>
      <w:r w:rsidR="00DF4523">
        <w:rPr>
          <w:rFonts w:eastAsia="MS Mincho"/>
          <w:b/>
          <w:i/>
          <w:sz w:val="20"/>
          <w:szCs w:val="20"/>
        </w:rPr>
        <w:t xml:space="preserve"> 15.814</w:t>
      </w:r>
      <w:r>
        <w:rPr>
          <w:rFonts w:eastAsia="MS Mincho"/>
          <w:b/>
          <w:i/>
          <w:sz w:val="20"/>
          <w:szCs w:val="20"/>
        </w:rPr>
        <w:t>.</w:t>
      </w:r>
    </w:p>
    <w:p w:rsidR="002F3D2D" w:rsidRDefault="002F3D2D" w:rsidP="009A6B66"/>
    <w:p w:rsidR="002F3D2D" w:rsidRDefault="002F3D2D" w:rsidP="002F3D2D">
      <w:pPr>
        <w:spacing w:line="300" w:lineRule="exact"/>
        <w:ind w:left="4082" w:right="1134" w:hanging="113"/>
        <w:rPr>
          <w:rFonts w:eastAsia="MS Mincho"/>
          <w:b/>
          <w:i/>
          <w:sz w:val="20"/>
          <w:szCs w:val="20"/>
        </w:rPr>
      </w:pPr>
      <w:r>
        <w:rPr>
          <w:rFonts w:eastAsia="MS Mincho"/>
          <w:b/>
          <w:i/>
        </w:rPr>
        <w:t>-</w:t>
      </w:r>
      <w:r>
        <w:rPr>
          <w:rFonts w:eastAsia="MS Mincho"/>
          <w:b/>
          <w:i/>
          <w:sz w:val="20"/>
          <w:szCs w:val="20"/>
        </w:rPr>
        <w:t xml:space="preserve">A raíz de lo acordado en Labor Parlamentaria, se reserva en Secretaría el punto </w:t>
      </w:r>
      <w:r w:rsidR="00DF4523">
        <w:rPr>
          <w:rFonts w:eastAsia="MS Mincho"/>
          <w:b/>
          <w:i/>
          <w:sz w:val="20"/>
          <w:szCs w:val="20"/>
        </w:rPr>
        <w:t>5</w:t>
      </w:r>
      <w:r>
        <w:rPr>
          <w:rFonts w:eastAsia="MS Mincho"/>
          <w:b/>
          <w:i/>
          <w:sz w:val="20"/>
          <w:szCs w:val="20"/>
        </w:rPr>
        <w:t>, por el que se declara</w:t>
      </w:r>
      <w:r w:rsidR="00DF4523">
        <w:rPr>
          <w:rFonts w:eastAsia="MS Mincho"/>
          <w:b/>
          <w:i/>
          <w:sz w:val="20"/>
          <w:szCs w:val="20"/>
        </w:rPr>
        <w:t xml:space="preserve"> </w:t>
      </w:r>
      <w:r w:rsidR="00DF4523" w:rsidRPr="00DF4523">
        <w:rPr>
          <w:rFonts w:eastAsia="MS Mincho"/>
          <w:b/>
          <w:i/>
          <w:sz w:val="20"/>
          <w:szCs w:val="20"/>
        </w:rPr>
        <w:t xml:space="preserve">de Interés Legislativo la celebración de la </w:t>
      </w:r>
      <w:r w:rsidR="00DF4523">
        <w:rPr>
          <w:rFonts w:eastAsia="MS Mincho"/>
          <w:b/>
          <w:i/>
          <w:sz w:val="20"/>
          <w:szCs w:val="20"/>
        </w:rPr>
        <w:t>E</w:t>
      </w:r>
      <w:r w:rsidR="00DF4523" w:rsidRPr="00DF4523">
        <w:rPr>
          <w:rFonts w:eastAsia="MS Mincho"/>
          <w:b/>
          <w:i/>
          <w:sz w:val="20"/>
          <w:szCs w:val="20"/>
        </w:rPr>
        <w:t xml:space="preserve">dición 2026 del “Festival del Niño </w:t>
      </w:r>
      <w:proofErr w:type="spellStart"/>
      <w:r w:rsidR="00DF4523" w:rsidRPr="00DF4523">
        <w:rPr>
          <w:rFonts w:eastAsia="MS Mincho"/>
          <w:b/>
          <w:i/>
          <w:sz w:val="20"/>
          <w:szCs w:val="20"/>
        </w:rPr>
        <w:t>Montielero</w:t>
      </w:r>
      <w:proofErr w:type="spellEnd"/>
      <w:r w:rsidR="00DF4523" w:rsidRPr="00DF4523">
        <w:rPr>
          <w:rFonts w:eastAsia="MS Mincho"/>
          <w:b/>
          <w:i/>
          <w:sz w:val="20"/>
          <w:szCs w:val="20"/>
        </w:rPr>
        <w:t xml:space="preserve">”, a realizarse en la Escuela Nº 20 “Justo José de Urquiza” de Gobernador </w:t>
      </w:r>
      <w:proofErr w:type="spellStart"/>
      <w:r w:rsidR="00DF4523" w:rsidRPr="00DF4523">
        <w:rPr>
          <w:rFonts w:eastAsia="MS Mincho"/>
          <w:b/>
          <w:i/>
          <w:sz w:val="20"/>
          <w:szCs w:val="20"/>
        </w:rPr>
        <w:t>Maciá</w:t>
      </w:r>
      <w:proofErr w:type="spellEnd"/>
      <w:r w:rsidR="00DF4523" w:rsidRPr="00DF4523">
        <w:rPr>
          <w:rFonts w:eastAsia="MS Mincho"/>
          <w:b/>
          <w:i/>
          <w:sz w:val="20"/>
          <w:szCs w:val="20"/>
        </w:rPr>
        <w:t xml:space="preserve"> el 7 de noviembre</w:t>
      </w:r>
      <w:r>
        <w:rPr>
          <w:rFonts w:eastAsia="MS Mincho"/>
          <w:b/>
          <w:i/>
          <w:sz w:val="20"/>
          <w:szCs w:val="20"/>
        </w:rPr>
        <w:t>, expediente N°</w:t>
      </w:r>
      <w:r w:rsidR="00DF4523">
        <w:rPr>
          <w:rFonts w:eastAsia="MS Mincho"/>
          <w:b/>
          <w:i/>
          <w:sz w:val="20"/>
          <w:szCs w:val="20"/>
        </w:rPr>
        <w:t xml:space="preserve"> 15.815</w:t>
      </w:r>
      <w:r>
        <w:rPr>
          <w:rFonts w:eastAsia="MS Mincho"/>
          <w:b/>
          <w:i/>
          <w:sz w:val="20"/>
          <w:szCs w:val="20"/>
        </w:rPr>
        <w:t>.</w:t>
      </w:r>
    </w:p>
    <w:p w:rsidR="002F3D2D" w:rsidRDefault="002F3D2D" w:rsidP="009A6B66"/>
    <w:p w:rsidR="002F3D2D" w:rsidRDefault="002F3D2D" w:rsidP="002F3D2D">
      <w:pPr>
        <w:spacing w:line="300" w:lineRule="exact"/>
        <w:ind w:left="4082" w:right="1134" w:hanging="113"/>
        <w:rPr>
          <w:rFonts w:eastAsia="MS Mincho"/>
          <w:b/>
          <w:i/>
          <w:sz w:val="20"/>
          <w:szCs w:val="20"/>
        </w:rPr>
      </w:pPr>
      <w:r>
        <w:rPr>
          <w:rFonts w:eastAsia="MS Mincho"/>
          <w:b/>
          <w:i/>
        </w:rPr>
        <w:t>-</w:t>
      </w:r>
      <w:r>
        <w:rPr>
          <w:rFonts w:eastAsia="MS Mincho"/>
          <w:b/>
          <w:i/>
          <w:sz w:val="20"/>
          <w:szCs w:val="20"/>
        </w:rPr>
        <w:t xml:space="preserve">A raíz de lo acordado en Labor Parlamentaria, se </w:t>
      </w:r>
      <w:r w:rsidR="00DF4523">
        <w:rPr>
          <w:rFonts w:eastAsia="MS Mincho"/>
          <w:b/>
          <w:i/>
          <w:sz w:val="20"/>
          <w:szCs w:val="20"/>
        </w:rPr>
        <w:t>reserva en Secretaría el punto 6</w:t>
      </w:r>
      <w:r>
        <w:rPr>
          <w:rFonts w:eastAsia="MS Mincho"/>
          <w:b/>
          <w:i/>
          <w:sz w:val="20"/>
          <w:szCs w:val="20"/>
        </w:rPr>
        <w:t>, por el que se declara</w:t>
      </w:r>
      <w:r w:rsidR="00F0079B">
        <w:rPr>
          <w:rFonts w:eastAsia="MS Mincho"/>
          <w:b/>
          <w:i/>
          <w:sz w:val="20"/>
          <w:szCs w:val="20"/>
        </w:rPr>
        <w:t xml:space="preserve"> S</w:t>
      </w:r>
      <w:r w:rsidR="00F0079B" w:rsidRPr="00F0079B">
        <w:rPr>
          <w:rFonts w:eastAsia="MS Mincho"/>
          <w:b/>
          <w:i/>
          <w:sz w:val="20"/>
          <w:szCs w:val="20"/>
        </w:rPr>
        <w:t xml:space="preserve">u Beneplácito por la conmemoración del 227° </w:t>
      </w:r>
      <w:r w:rsidR="00F0079B">
        <w:rPr>
          <w:rFonts w:eastAsia="MS Mincho"/>
          <w:b/>
          <w:i/>
          <w:sz w:val="20"/>
          <w:szCs w:val="20"/>
        </w:rPr>
        <w:t>A</w:t>
      </w:r>
      <w:r w:rsidR="00F0079B" w:rsidRPr="00F0079B">
        <w:rPr>
          <w:rFonts w:eastAsia="MS Mincho"/>
          <w:b/>
          <w:i/>
          <w:sz w:val="20"/>
          <w:szCs w:val="20"/>
        </w:rPr>
        <w:t xml:space="preserve">niversario de la fundación de la </w:t>
      </w:r>
      <w:r w:rsidR="00F0079B">
        <w:rPr>
          <w:rFonts w:eastAsia="MS Mincho"/>
          <w:b/>
          <w:i/>
          <w:sz w:val="20"/>
          <w:szCs w:val="20"/>
        </w:rPr>
        <w:t>C</w:t>
      </w:r>
      <w:r w:rsidR="00F0079B" w:rsidRPr="00F0079B">
        <w:rPr>
          <w:rFonts w:eastAsia="MS Mincho"/>
          <w:b/>
          <w:i/>
          <w:sz w:val="20"/>
          <w:szCs w:val="20"/>
        </w:rPr>
        <w:t xml:space="preserve">iudad de Rosario del Tala, a celebrarse el 7 de noviembre y se declara de Interés Legislativo la 29ª Expo Pymes Tala, que tendrá lugar del 6 al 8 de noviembre en el Predio </w:t>
      </w:r>
      <w:proofErr w:type="spellStart"/>
      <w:r w:rsidR="00F0079B" w:rsidRPr="00F0079B">
        <w:rPr>
          <w:rFonts w:eastAsia="MS Mincho"/>
          <w:b/>
          <w:i/>
          <w:sz w:val="20"/>
          <w:szCs w:val="20"/>
        </w:rPr>
        <w:t>Multieventos</w:t>
      </w:r>
      <w:proofErr w:type="spellEnd"/>
      <w:r w:rsidR="00F0079B" w:rsidRPr="00F0079B">
        <w:rPr>
          <w:rFonts w:eastAsia="MS Mincho"/>
          <w:b/>
          <w:i/>
          <w:sz w:val="20"/>
          <w:szCs w:val="20"/>
        </w:rPr>
        <w:t xml:space="preserve"> de Rosario del Tala</w:t>
      </w:r>
      <w:r>
        <w:rPr>
          <w:rFonts w:eastAsia="MS Mincho"/>
          <w:b/>
          <w:i/>
          <w:sz w:val="20"/>
          <w:szCs w:val="20"/>
        </w:rPr>
        <w:t>, expediente N°</w:t>
      </w:r>
      <w:r w:rsidR="00F0079B">
        <w:rPr>
          <w:rFonts w:eastAsia="MS Mincho"/>
          <w:b/>
          <w:i/>
          <w:sz w:val="20"/>
          <w:szCs w:val="20"/>
        </w:rPr>
        <w:t xml:space="preserve"> 15.816</w:t>
      </w:r>
      <w:r>
        <w:rPr>
          <w:rFonts w:eastAsia="MS Mincho"/>
          <w:b/>
          <w:i/>
          <w:sz w:val="20"/>
          <w:szCs w:val="20"/>
        </w:rPr>
        <w:t>.</w:t>
      </w:r>
    </w:p>
    <w:p w:rsidR="002F3D2D" w:rsidRDefault="002F3D2D" w:rsidP="009A6B66"/>
    <w:p w:rsidR="002F3D2D" w:rsidRDefault="002F3D2D" w:rsidP="002F3D2D">
      <w:pPr>
        <w:spacing w:line="300" w:lineRule="exact"/>
        <w:ind w:left="4082" w:right="1134" w:hanging="113"/>
        <w:rPr>
          <w:rFonts w:eastAsia="MS Mincho"/>
          <w:b/>
          <w:i/>
          <w:sz w:val="20"/>
          <w:szCs w:val="20"/>
        </w:rPr>
      </w:pPr>
      <w:r>
        <w:rPr>
          <w:rFonts w:eastAsia="MS Mincho"/>
          <w:b/>
          <w:i/>
        </w:rPr>
        <w:t>-</w:t>
      </w:r>
      <w:r>
        <w:rPr>
          <w:rFonts w:eastAsia="MS Mincho"/>
          <w:b/>
          <w:i/>
          <w:sz w:val="20"/>
          <w:szCs w:val="20"/>
        </w:rPr>
        <w:t xml:space="preserve">A raíz de lo acordado en Labor Parlamentaria, se reserva en Secretaría el punto </w:t>
      </w:r>
      <w:r w:rsidR="00DF4523">
        <w:rPr>
          <w:rFonts w:eastAsia="MS Mincho"/>
          <w:b/>
          <w:i/>
          <w:sz w:val="20"/>
          <w:szCs w:val="20"/>
        </w:rPr>
        <w:t>7</w:t>
      </w:r>
      <w:r>
        <w:rPr>
          <w:rFonts w:eastAsia="MS Mincho"/>
          <w:b/>
          <w:i/>
          <w:sz w:val="20"/>
          <w:szCs w:val="20"/>
        </w:rPr>
        <w:t>, por el que se declara</w:t>
      </w:r>
      <w:r w:rsidR="00F0079B">
        <w:rPr>
          <w:rFonts w:eastAsia="MS Mincho"/>
          <w:b/>
          <w:i/>
          <w:sz w:val="20"/>
          <w:szCs w:val="20"/>
        </w:rPr>
        <w:t xml:space="preserve"> </w:t>
      </w:r>
      <w:r w:rsidR="00F0079B" w:rsidRPr="00F0079B">
        <w:rPr>
          <w:rFonts w:eastAsia="MS Mincho"/>
          <w:b/>
          <w:i/>
          <w:sz w:val="20"/>
          <w:szCs w:val="20"/>
        </w:rPr>
        <w:t xml:space="preserve">de Interés Legislativo la celebración de la Edición 2026 de la “Fiesta de la Música”, a realizarse en la Escuela Nº 62 “Dr. Delio </w:t>
      </w:r>
      <w:proofErr w:type="spellStart"/>
      <w:r w:rsidR="00F0079B" w:rsidRPr="00F0079B">
        <w:rPr>
          <w:rFonts w:eastAsia="MS Mincho"/>
          <w:b/>
          <w:i/>
          <w:sz w:val="20"/>
          <w:szCs w:val="20"/>
        </w:rPr>
        <w:t>Panizza</w:t>
      </w:r>
      <w:proofErr w:type="spellEnd"/>
      <w:r w:rsidR="00F0079B" w:rsidRPr="00F0079B">
        <w:rPr>
          <w:rFonts w:eastAsia="MS Mincho"/>
          <w:b/>
          <w:i/>
          <w:sz w:val="20"/>
          <w:szCs w:val="20"/>
        </w:rPr>
        <w:t xml:space="preserve">” de Gobernador </w:t>
      </w:r>
      <w:proofErr w:type="spellStart"/>
      <w:r w:rsidR="00F0079B" w:rsidRPr="00F0079B">
        <w:rPr>
          <w:rFonts w:eastAsia="MS Mincho"/>
          <w:b/>
          <w:i/>
          <w:sz w:val="20"/>
          <w:szCs w:val="20"/>
        </w:rPr>
        <w:t>Maciá</w:t>
      </w:r>
      <w:proofErr w:type="spellEnd"/>
      <w:r w:rsidR="00F0079B" w:rsidRPr="00F0079B">
        <w:rPr>
          <w:rFonts w:eastAsia="MS Mincho"/>
          <w:b/>
          <w:i/>
          <w:sz w:val="20"/>
          <w:szCs w:val="20"/>
        </w:rPr>
        <w:t xml:space="preserve"> el día 13 de noviembre</w:t>
      </w:r>
      <w:r>
        <w:rPr>
          <w:rFonts w:eastAsia="MS Mincho"/>
          <w:b/>
          <w:i/>
          <w:sz w:val="20"/>
          <w:szCs w:val="20"/>
        </w:rPr>
        <w:t>, expediente N°</w:t>
      </w:r>
      <w:r w:rsidR="003049B2">
        <w:rPr>
          <w:rFonts w:eastAsia="MS Mincho"/>
          <w:b/>
          <w:i/>
          <w:sz w:val="20"/>
          <w:szCs w:val="20"/>
        </w:rPr>
        <w:t xml:space="preserve"> 15.817</w:t>
      </w:r>
      <w:r>
        <w:rPr>
          <w:rFonts w:eastAsia="MS Mincho"/>
          <w:b/>
          <w:i/>
          <w:sz w:val="20"/>
          <w:szCs w:val="20"/>
        </w:rPr>
        <w:t>.</w:t>
      </w:r>
    </w:p>
    <w:p w:rsidR="002F3D2D" w:rsidRDefault="002F3D2D" w:rsidP="009A6B66"/>
    <w:p w:rsidR="002F3D2D" w:rsidRDefault="002F3D2D" w:rsidP="002F3D2D">
      <w:pPr>
        <w:spacing w:line="300" w:lineRule="exact"/>
        <w:ind w:left="4082" w:right="1134" w:hanging="113"/>
        <w:rPr>
          <w:rFonts w:eastAsia="MS Mincho"/>
          <w:b/>
          <w:i/>
          <w:sz w:val="20"/>
          <w:szCs w:val="20"/>
        </w:rPr>
      </w:pPr>
      <w:r>
        <w:rPr>
          <w:rFonts w:eastAsia="MS Mincho"/>
          <w:b/>
          <w:i/>
        </w:rPr>
        <w:t>-</w:t>
      </w:r>
      <w:r>
        <w:rPr>
          <w:rFonts w:eastAsia="MS Mincho"/>
          <w:b/>
          <w:i/>
          <w:sz w:val="20"/>
          <w:szCs w:val="20"/>
        </w:rPr>
        <w:t xml:space="preserve">A raíz de lo acordado en Labor Parlamentaria, se </w:t>
      </w:r>
      <w:r w:rsidR="00DF4523">
        <w:rPr>
          <w:rFonts w:eastAsia="MS Mincho"/>
          <w:b/>
          <w:i/>
          <w:sz w:val="20"/>
          <w:szCs w:val="20"/>
        </w:rPr>
        <w:t>reserva en Secretaría el punto 8</w:t>
      </w:r>
      <w:r>
        <w:rPr>
          <w:rFonts w:eastAsia="MS Mincho"/>
          <w:b/>
          <w:i/>
          <w:sz w:val="20"/>
          <w:szCs w:val="20"/>
        </w:rPr>
        <w:t>, por el que se declara</w:t>
      </w:r>
      <w:r w:rsidR="00F0079B">
        <w:rPr>
          <w:rFonts w:eastAsia="MS Mincho"/>
          <w:b/>
          <w:i/>
          <w:sz w:val="20"/>
          <w:szCs w:val="20"/>
        </w:rPr>
        <w:t xml:space="preserve"> </w:t>
      </w:r>
      <w:r w:rsidR="00F0079B" w:rsidRPr="00F0079B">
        <w:rPr>
          <w:rFonts w:eastAsia="MS Mincho"/>
          <w:b/>
          <w:i/>
          <w:sz w:val="20"/>
          <w:szCs w:val="20"/>
        </w:rPr>
        <w:t xml:space="preserve">de Interés Legislativo la 12ª </w:t>
      </w:r>
      <w:r w:rsidR="00F0079B">
        <w:rPr>
          <w:rFonts w:eastAsia="MS Mincho"/>
          <w:b/>
          <w:i/>
          <w:sz w:val="20"/>
          <w:szCs w:val="20"/>
        </w:rPr>
        <w:t>E</w:t>
      </w:r>
      <w:r w:rsidR="00F0079B" w:rsidRPr="00F0079B">
        <w:rPr>
          <w:rFonts w:eastAsia="MS Mincho"/>
          <w:b/>
          <w:i/>
          <w:sz w:val="20"/>
          <w:szCs w:val="20"/>
        </w:rPr>
        <w:t>dición de la Caminata Rosa, a realizarse el día 24 de octubre en Paraná, reconociendo su aporte a la concientización, prevención y promoción de la salud en la comunidad entrerriana</w:t>
      </w:r>
      <w:r>
        <w:rPr>
          <w:rFonts w:eastAsia="MS Mincho"/>
          <w:b/>
          <w:i/>
          <w:sz w:val="20"/>
          <w:szCs w:val="20"/>
        </w:rPr>
        <w:t>, expediente N°</w:t>
      </w:r>
      <w:r w:rsidR="00F0079B">
        <w:rPr>
          <w:rFonts w:eastAsia="MS Mincho"/>
          <w:b/>
          <w:i/>
          <w:sz w:val="20"/>
          <w:szCs w:val="20"/>
        </w:rPr>
        <w:t xml:space="preserve"> 15.818</w:t>
      </w:r>
      <w:r>
        <w:rPr>
          <w:rFonts w:eastAsia="MS Mincho"/>
          <w:b/>
          <w:i/>
          <w:sz w:val="20"/>
          <w:szCs w:val="20"/>
        </w:rPr>
        <w:t>.</w:t>
      </w:r>
    </w:p>
    <w:p w:rsidR="002F3D2D" w:rsidRDefault="002F3D2D" w:rsidP="009A6B66"/>
    <w:p w:rsidR="002F3D2D" w:rsidRDefault="002F3D2D" w:rsidP="002F3D2D">
      <w:pPr>
        <w:spacing w:line="300" w:lineRule="exact"/>
        <w:ind w:left="4082" w:right="1134" w:hanging="113"/>
        <w:rPr>
          <w:rFonts w:eastAsia="MS Mincho"/>
          <w:b/>
          <w:i/>
          <w:sz w:val="20"/>
          <w:szCs w:val="20"/>
        </w:rPr>
      </w:pPr>
      <w:r>
        <w:rPr>
          <w:rFonts w:eastAsia="MS Mincho"/>
          <w:b/>
          <w:i/>
        </w:rPr>
        <w:t>-</w:t>
      </w:r>
      <w:r>
        <w:rPr>
          <w:rFonts w:eastAsia="MS Mincho"/>
          <w:b/>
          <w:i/>
          <w:sz w:val="20"/>
          <w:szCs w:val="20"/>
        </w:rPr>
        <w:t xml:space="preserve">A raíz de lo acordado en Labor Parlamentaria, se reserva en Secretaría el punto </w:t>
      </w:r>
      <w:r w:rsidR="00DF4523">
        <w:rPr>
          <w:rFonts w:eastAsia="MS Mincho"/>
          <w:b/>
          <w:i/>
          <w:sz w:val="20"/>
          <w:szCs w:val="20"/>
        </w:rPr>
        <w:t>9</w:t>
      </w:r>
      <w:r>
        <w:rPr>
          <w:rFonts w:eastAsia="MS Mincho"/>
          <w:b/>
          <w:i/>
          <w:sz w:val="20"/>
          <w:szCs w:val="20"/>
        </w:rPr>
        <w:t>, por el que se declara</w:t>
      </w:r>
      <w:r w:rsidR="00F0079B">
        <w:rPr>
          <w:rFonts w:eastAsia="MS Mincho"/>
          <w:b/>
          <w:i/>
          <w:sz w:val="20"/>
          <w:szCs w:val="20"/>
        </w:rPr>
        <w:t xml:space="preserve"> </w:t>
      </w:r>
      <w:r w:rsidR="00F0079B" w:rsidRPr="00F0079B">
        <w:rPr>
          <w:rFonts w:eastAsia="MS Mincho"/>
          <w:b/>
          <w:i/>
          <w:sz w:val="20"/>
          <w:szCs w:val="20"/>
        </w:rPr>
        <w:t xml:space="preserve">de Interés Cultural y Legislativo el Centésimo Quincuagésimo Quinto </w:t>
      </w:r>
      <w:r w:rsidR="00F0079B">
        <w:rPr>
          <w:rFonts w:eastAsia="MS Mincho"/>
          <w:b/>
          <w:i/>
          <w:sz w:val="20"/>
          <w:szCs w:val="20"/>
        </w:rPr>
        <w:t>A</w:t>
      </w:r>
      <w:r w:rsidR="00F0079B" w:rsidRPr="00F0079B">
        <w:rPr>
          <w:rFonts w:eastAsia="MS Mincho"/>
          <w:b/>
          <w:i/>
          <w:sz w:val="20"/>
          <w:szCs w:val="20"/>
        </w:rPr>
        <w:t xml:space="preserve">niversario de Santa Elena, Departamento La </w:t>
      </w:r>
      <w:r w:rsidR="00F0079B" w:rsidRPr="00F0079B">
        <w:rPr>
          <w:rFonts w:eastAsia="MS Mincho"/>
          <w:b/>
          <w:i/>
          <w:sz w:val="20"/>
          <w:szCs w:val="20"/>
        </w:rPr>
        <w:lastRenderedPageBreak/>
        <w:t>Paz, a conmemorarse el próximo 2 de octubre</w:t>
      </w:r>
      <w:r>
        <w:rPr>
          <w:rFonts w:eastAsia="MS Mincho"/>
          <w:b/>
          <w:i/>
          <w:sz w:val="20"/>
          <w:szCs w:val="20"/>
        </w:rPr>
        <w:t>, expediente N°</w:t>
      </w:r>
      <w:r w:rsidR="00F0079B">
        <w:rPr>
          <w:rFonts w:eastAsia="MS Mincho"/>
          <w:b/>
          <w:i/>
          <w:sz w:val="20"/>
          <w:szCs w:val="20"/>
        </w:rPr>
        <w:t xml:space="preserve"> 15.821</w:t>
      </w:r>
      <w:r>
        <w:rPr>
          <w:rFonts w:eastAsia="MS Mincho"/>
          <w:b/>
          <w:i/>
          <w:sz w:val="20"/>
          <w:szCs w:val="20"/>
        </w:rPr>
        <w:t>.</w:t>
      </w:r>
    </w:p>
    <w:p w:rsidR="002F3D2D" w:rsidRDefault="002F3D2D" w:rsidP="009A6B66"/>
    <w:p w:rsidR="002F3D2D" w:rsidRDefault="002F3D2D" w:rsidP="002F3D2D">
      <w:pPr>
        <w:spacing w:line="300" w:lineRule="exact"/>
        <w:ind w:left="4082" w:right="1134" w:hanging="113"/>
        <w:rPr>
          <w:rFonts w:eastAsia="MS Mincho"/>
          <w:b/>
          <w:i/>
          <w:sz w:val="20"/>
          <w:szCs w:val="20"/>
        </w:rPr>
      </w:pPr>
      <w:r>
        <w:rPr>
          <w:rFonts w:eastAsia="MS Mincho"/>
          <w:b/>
          <w:i/>
        </w:rPr>
        <w:t>-</w:t>
      </w:r>
      <w:r>
        <w:rPr>
          <w:rFonts w:eastAsia="MS Mincho"/>
          <w:b/>
          <w:i/>
          <w:sz w:val="20"/>
          <w:szCs w:val="20"/>
        </w:rPr>
        <w:t>A raíz de lo acordado en Labor Parlamentaria, se reserva en Secretaría el punto 1</w:t>
      </w:r>
      <w:r w:rsidR="008C2F42">
        <w:rPr>
          <w:rFonts w:eastAsia="MS Mincho"/>
          <w:b/>
          <w:i/>
          <w:sz w:val="20"/>
          <w:szCs w:val="20"/>
        </w:rPr>
        <w:t>0</w:t>
      </w:r>
      <w:r>
        <w:rPr>
          <w:rFonts w:eastAsia="MS Mincho"/>
          <w:b/>
          <w:i/>
          <w:sz w:val="20"/>
          <w:szCs w:val="20"/>
        </w:rPr>
        <w:t>, por el que se declara</w:t>
      </w:r>
      <w:r w:rsidR="008C2F42">
        <w:rPr>
          <w:rFonts w:eastAsia="MS Mincho"/>
          <w:b/>
          <w:i/>
          <w:sz w:val="20"/>
          <w:szCs w:val="20"/>
        </w:rPr>
        <w:t xml:space="preserve"> </w:t>
      </w:r>
      <w:r w:rsidR="008C2F42" w:rsidRPr="008C2F42">
        <w:rPr>
          <w:rFonts w:eastAsia="MS Mincho"/>
          <w:b/>
          <w:i/>
          <w:sz w:val="20"/>
          <w:szCs w:val="20"/>
        </w:rPr>
        <w:t xml:space="preserve">de Interés Legislativo </w:t>
      </w:r>
      <w:r w:rsidR="008C2F42">
        <w:rPr>
          <w:rFonts w:eastAsia="MS Mincho"/>
          <w:b/>
          <w:i/>
          <w:sz w:val="20"/>
          <w:szCs w:val="20"/>
        </w:rPr>
        <w:t>la “3ª</w:t>
      </w:r>
      <w:r w:rsidR="008C2F42" w:rsidRPr="008C2F42">
        <w:rPr>
          <w:rFonts w:eastAsia="MS Mincho"/>
          <w:b/>
          <w:i/>
          <w:sz w:val="20"/>
          <w:szCs w:val="20"/>
        </w:rPr>
        <w:t xml:space="preserve"> Jornada Regional de Diagnóstico por Imágenes” que se llevará a cabo el 7 de noviembre en el Aula Magna de la Facultad de Ciencias de la Salud</w:t>
      </w:r>
      <w:r w:rsidR="008C2F42">
        <w:rPr>
          <w:rFonts w:eastAsia="MS Mincho"/>
          <w:b/>
          <w:i/>
          <w:sz w:val="20"/>
          <w:szCs w:val="20"/>
        </w:rPr>
        <w:t>,</w:t>
      </w:r>
      <w:r w:rsidR="008C2F42" w:rsidRPr="008C2F42">
        <w:rPr>
          <w:rFonts w:eastAsia="MS Mincho"/>
          <w:b/>
          <w:i/>
          <w:sz w:val="20"/>
          <w:szCs w:val="20"/>
        </w:rPr>
        <w:t xml:space="preserve"> de la Universidad Nacional de Entre Ríos (UNER) de Concepción del Uruguay, bajo la organización del Servicio de Diagnóstico por Imágenes del Hospital “Justo José de Urquiza” y la Federación Argentina de Asociaciones de Radiología, Diagnóstico por Imágenes y Terapia Radiante (FAARDIT)</w:t>
      </w:r>
      <w:r>
        <w:rPr>
          <w:rFonts w:eastAsia="MS Mincho"/>
          <w:b/>
          <w:i/>
          <w:sz w:val="20"/>
          <w:szCs w:val="20"/>
        </w:rPr>
        <w:t>, expediente N°</w:t>
      </w:r>
      <w:r w:rsidR="008C2F42">
        <w:rPr>
          <w:rFonts w:eastAsia="MS Mincho"/>
          <w:b/>
          <w:i/>
          <w:sz w:val="20"/>
          <w:szCs w:val="20"/>
        </w:rPr>
        <w:t xml:space="preserve"> 15.822</w:t>
      </w:r>
      <w:r>
        <w:rPr>
          <w:rFonts w:eastAsia="MS Mincho"/>
          <w:b/>
          <w:i/>
          <w:sz w:val="20"/>
          <w:szCs w:val="20"/>
        </w:rPr>
        <w:t>.</w:t>
      </w:r>
    </w:p>
    <w:p w:rsidR="002F3D2D" w:rsidRDefault="002F3D2D" w:rsidP="009A6B66"/>
    <w:p w:rsidR="009A6B66" w:rsidRDefault="007462BF" w:rsidP="009A6B66">
      <w:r>
        <w:t>5</w:t>
      </w:r>
      <w:r w:rsidR="002F3D2D">
        <w:t>.5</w:t>
      </w:r>
      <w:r w:rsidR="009A6B66">
        <w:t>.</w:t>
      </w:r>
      <w:r w:rsidR="002F3D2D">
        <w:t>2</w:t>
      </w:r>
      <w:r w:rsidR="009A6B66">
        <w:t xml:space="preserve"> – Proyectos de comunicación</w:t>
      </w:r>
    </w:p>
    <w:p w:rsidR="009A6B66" w:rsidRDefault="009A6B66" w:rsidP="009A6B66"/>
    <w:p w:rsidR="009A6B66" w:rsidRDefault="009A6B66" w:rsidP="009A6B66">
      <w:pPr>
        <w:spacing w:line="300" w:lineRule="exact"/>
        <w:ind w:left="4082" w:right="1134" w:hanging="113"/>
        <w:rPr>
          <w:rFonts w:eastAsia="MS Mincho"/>
          <w:b/>
          <w:i/>
          <w:sz w:val="20"/>
          <w:szCs w:val="20"/>
        </w:rPr>
      </w:pPr>
      <w:bookmarkStart w:id="7" w:name="OLE_LINK31"/>
      <w:bookmarkStart w:id="8" w:name="OLE_LINK30"/>
      <w:bookmarkStart w:id="9" w:name="OLE_LINK29"/>
      <w:r>
        <w:rPr>
          <w:rFonts w:eastAsia="MS Mincho"/>
          <w:b/>
          <w:i/>
          <w:sz w:val="20"/>
          <w:szCs w:val="20"/>
        </w:rPr>
        <w:t>- A raíz de lo acordado en Labor Parlamentaria, se reserva en Secretaría el punto 1, por el que se</w:t>
      </w:r>
      <w:r w:rsidR="008C2F42">
        <w:rPr>
          <w:rFonts w:eastAsia="MS Mincho"/>
          <w:b/>
          <w:i/>
          <w:sz w:val="20"/>
          <w:szCs w:val="20"/>
        </w:rPr>
        <w:t xml:space="preserve"> </w:t>
      </w:r>
      <w:r w:rsidR="008C2F42" w:rsidRPr="008C2F42">
        <w:rPr>
          <w:rFonts w:eastAsia="MS Mincho"/>
          <w:b/>
          <w:i/>
          <w:sz w:val="20"/>
          <w:szCs w:val="20"/>
        </w:rPr>
        <w:t>solicita al Poder Ejecutivo arbitre los medios necesarios para dotar</w:t>
      </w:r>
      <w:r w:rsidR="008C2F42">
        <w:rPr>
          <w:rFonts w:eastAsia="MS Mincho"/>
          <w:b/>
          <w:i/>
          <w:sz w:val="20"/>
          <w:szCs w:val="20"/>
        </w:rPr>
        <w:t xml:space="preserve">, </w:t>
      </w:r>
      <w:r w:rsidR="008C2F42" w:rsidRPr="008C2F42">
        <w:rPr>
          <w:rFonts w:eastAsia="MS Mincho"/>
          <w:b/>
          <w:i/>
          <w:sz w:val="20"/>
          <w:szCs w:val="20"/>
        </w:rPr>
        <w:t>de manera urgente</w:t>
      </w:r>
      <w:r w:rsidR="008C2F42">
        <w:rPr>
          <w:rFonts w:eastAsia="MS Mincho"/>
          <w:b/>
          <w:i/>
          <w:sz w:val="20"/>
          <w:szCs w:val="20"/>
        </w:rPr>
        <w:t>,</w:t>
      </w:r>
      <w:r w:rsidR="008C2F42" w:rsidRPr="008C2F42">
        <w:rPr>
          <w:rFonts w:eastAsia="MS Mincho"/>
          <w:b/>
          <w:i/>
          <w:sz w:val="20"/>
          <w:szCs w:val="20"/>
        </w:rPr>
        <w:t xml:space="preserve"> al Centro </w:t>
      </w:r>
      <w:r w:rsidR="008C2F42">
        <w:rPr>
          <w:rFonts w:eastAsia="MS Mincho"/>
          <w:b/>
          <w:i/>
          <w:sz w:val="20"/>
          <w:szCs w:val="20"/>
        </w:rPr>
        <w:t>Pediátrico Santa Elena, de la C</w:t>
      </w:r>
      <w:r w:rsidR="008C2F42" w:rsidRPr="008C2F42">
        <w:rPr>
          <w:rFonts w:eastAsia="MS Mincho"/>
          <w:b/>
          <w:i/>
          <w:sz w:val="20"/>
          <w:szCs w:val="20"/>
        </w:rPr>
        <w:t>iudad de Santa Elena, Departamento La Paz, de una ambulancia propia, equipada y en óptimas condiciones operativas para efectuar los traslados y derivaciones de pacientes</w:t>
      </w:r>
      <w:r>
        <w:rPr>
          <w:rFonts w:eastAsia="MS Mincho"/>
          <w:b/>
          <w:i/>
          <w:sz w:val="20"/>
          <w:szCs w:val="20"/>
        </w:rPr>
        <w:t>, expediente N°</w:t>
      </w:r>
      <w:r w:rsidR="008C2F42">
        <w:rPr>
          <w:rFonts w:eastAsia="MS Mincho"/>
          <w:b/>
          <w:i/>
          <w:sz w:val="20"/>
          <w:szCs w:val="20"/>
        </w:rPr>
        <w:t xml:space="preserve"> 15.819</w:t>
      </w:r>
      <w:r>
        <w:rPr>
          <w:rFonts w:eastAsia="MS Mincho"/>
          <w:b/>
          <w:i/>
          <w:sz w:val="20"/>
          <w:szCs w:val="20"/>
        </w:rPr>
        <w:t>.</w:t>
      </w:r>
    </w:p>
    <w:p w:rsidR="009A6B66" w:rsidRDefault="009A6B66" w:rsidP="009A6B66">
      <w:pPr>
        <w:spacing w:line="300" w:lineRule="exact"/>
        <w:ind w:left="4082" w:right="1134" w:hanging="113"/>
      </w:pPr>
    </w:p>
    <w:p w:rsidR="002F3D2D" w:rsidRDefault="002F3D2D" w:rsidP="002F3D2D">
      <w:pPr>
        <w:spacing w:line="300" w:lineRule="exact"/>
        <w:ind w:left="4082" w:right="1134" w:hanging="113"/>
        <w:rPr>
          <w:rFonts w:eastAsia="MS Mincho"/>
          <w:b/>
          <w:i/>
          <w:sz w:val="20"/>
          <w:szCs w:val="20"/>
        </w:rPr>
      </w:pPr>
      <w:r>
        <w:rPr>
          <w:rFonts w:eastAsia="MS Mincho"/>
          <w:b/>
          <w:i/>
          <w:sz w:val="20"/>
          <w:szCs w:val="20"/>
        </w:rPr>
        <w:t>- A raíz de lo acordado en Labor Parlamentaria, se reserva en Secretaría el punto 2, por el que se</w:t>
      </w:r>
      <w:r w:rsidR="008C2F42">
        <w:rPr>
          <w:rFonts w:eastAsia="MS Mincho"/>
          <w:b/>
          <w:i/>
          <w:sz w:val="20"/>
          <w:szCs w:val="20"/>
        </w:rPr>
        <w:t xml:space="preserve"> </w:t>
      </w:r>
      <w:r w:rsidR="008C2F42" w:rsidRPr="008C2F42">
        <w:rPr>
          <w:rFonts w:eastAsia="MS Mincho"/>
          <w:b/>
          <w:i/>
          <w:sz w:val="20"/>
          <w:szCs w:val="20"/>
        </w:rPr>
        <w:t>solicita al Poder Ejecutivo arbitre</w:t>
      </w:r>
      <w:r w:rsidR="008C2F42">
        <w:rPr>
          <w:rFonts w:eastAsia="MS Mincho"/>
          <w:b/>
          <w:i/>
          <w:sz w:val="20"/>
          <w:szCs w:val="20"/>
        </w:rPr>
        <w:t>,</w:t>
      </w:r>
      <w:r w:rsidR="008C2F42" w:rsidRPr="008C2F42">
        <w:rPr>
          <w:rFonts w:eastAsia="MS Mincho"/>
          <w:b/>
          <w:i/>
          <w:sz w:val="20"/>
          <w:szCs w:val="20"/>
        </w:rPr>
        <w:t xml:space="preserve"> con carácter urgente</w:t>
      </w:r>
      <w:r w:rsidR="008C2F42">
        <w:rPr>
          <w:rFonts w:eastAsia="MS Mincho"/>
          <w:b/>
          <w:i/>
          <w:sz w:val="20"/>
          <w:szCs w:val="20"/>
        </w:rPr>
        <w:t>,</w:t>
      </w:r>
      <w:r w:rsidR="008C2F42" w:rsidRPr="008C2F42">
        <w:rPr>
          <w:rFonts w:eastAsia="MS Mincho"/>
          <w:b/>
          <w:i/>
          <w:sz w:val="20"/>
          <w:szCs w:val="20"/>
        </w:rPr>
        <w:t xml:space="preserve"> los medios </w:t>
      </w:r>
      <w:r w:rsidR="008C2F42" w:rsidRPr="008C2F42">
        <w:rPr>
          <w:rFonts w:eastAsia="MS Mincho"/>
          <w:b/>
          <w:i/>
          <w:sz w:val="20"/>
          <w:szCs w:val="20"/>
        </w:rPr>
        <w:lastRenderedPageBreak/>
        <w:t xml:space="preserve">necesarios para la adquisición, provisión e instalación de un nuevo equipo de Rayos X destinado al Centro Pediátrico Santa Elena, de la </w:t>
      </w:r>
      <w:r w:rsidR="008C2F42">
        <w:rPr>
          <w:rFonts w:eastAsia="MS Mincho"/>
          <w:b/>
          <w:i/>
          <w:sz w:val="20"/>
          <w:szCs w:val="20"/>
        </w:rPr>
        <w:t>C</w:t>
      </w:r>
      <w:r w:rsidR="008C2F42" w:rsidRPr="008C2F42">
        <w:rPr>
          <w:rFonts w:eastAsia="MS Mincho"/>
          <w:b/>
          <w:i/>
          <w:sz w:val="20"/>
          <w:szCs w:val="20"/>
        </w:rPr>
        <w:t>iudad de Santa Elena, Departamento La Paz, en el marco del Expediente Nº 3.076.470, generado el 22 de julio de 2024, a fin de restablecer este servicio esencial para la atención pediátrica</w:t>
      </w:r>
      <w:r>
        <w:rPr>
          <w:rFonts w:eastAsia="MS Mincho"/>
          <w:b/>
          <w:i/>
          <w:sz w:val="20"/>
          <w:szCs w:val="20"/>
        </w:rPr>
        <w:t>, expediente N°</w:t>
      </w:r>
      <w:r w:rsidR="008C2F42">
        <w:rPr>
          <w:rFonts w:eastAsia="MS Mincho"/>
          <w:b/>
          <w:i/>
          <w:sz w:val="20"/>
          <w:szCs w:val="20"/>
        </w:rPr>
        <w:t xml:space="preserve"> 15.820</w:t>
      </w:r>
      <w:r>
        <w:rPr>
          <w:rFonts w:eastAsia="MS Mincho"/>
          <w:b/>
          <w:i/>
          <w:sz w:val="20"/>
          <w:szCs w:val="20"/>
        </w:rPr>
        <w:t>.</w:t>
      </w:r>
    </w:p>
    <w:p w:rsidR="002F3D2D" w:rsidRDefault="002F3D2D" w:rsidP="009A6B66">
      <w:pPr>
        <w:spacing w:line="300" w:lineRule="exact"/>
        <w:ind w:left="4082" w:right="1134" w:hanging="113"/>
      </w:pPr>
    </w:p>
    <w:bookmarkEnd w:id="7"/>
    <w:bookmarkEnd w:id="8"/>
    <w:bookmarkEnd w:id="9"/>
    <w:p w:rsidR="009A6B66" w:rsidRDefault="007462BF" w:rsidP="009A6B66">
      <w:pPr>
        <w:jc w:val="center"/>
        <w:rPr>
          <w:b/>
        </w:rPr>
      </w:pPr>
      <w:r>
        <w:rPr>
          <w:b/>
        </w:rPr>
        <w:t>6</w:t>
      </w:r>
    </w:p>
    <w:p w:rsidR="009A6B66" w:rsidRDefault="009A6B66" w:rsidP="009A6B66">
      <w:pPr>
        <w:jc w:val="center"/>
        <w:rPr>
          <w:b/>
        </w:rPr>
      </w:pPr>
      <w:r>
        <w:rPr>
          <w:b/>
        </w:rPr>
        <w:t>ASUNTOS ENTRADOS FUERA DE LISTA</w:t>
      </w:r>
    </w:p>
    <w:p w:rsidR="009A6B66" w:rsidRDefault="009A6B66" w:rsidP="009A6B66"/>
    <w:p w:rsidR="009A6B66" w:rsidRDefault="00C76BD0" w:rsidP="009A6B66">
      <w:r>
        <w:rPr>
          <w:b/>
        </w:rPr>
        <w:t>SR. PRESIDENTE (Cavagna):</w:t>
      </w:r>
      <w:r w:rsidR="009A6B66">
        <w:t xml:space="preserve"> Es la oportunidad establecida en Labor Parlamentaria para el ingreso de asuntos fuera de lista.</w:t>
      </w:r>
    </w:p>
    <w:p w:rsidR="00F11294" w:rsidRDefault="00F11294" w:rsidP="00F11294">
      <w:pPr>
        <w:ind w:firstLine="708"/>
      </w:pPr>
      <w:r>
        <w:t xml:space="preserve">Tiene la palabra el Senador por el Departamento </w:t>
      </w:r>
      <w:r w:rsidR="00176952">
        <w:t>Gualeguaychú</w:t>
      </w:r>
      <w:r>
        <w:t>.</w:t>
      </w:r>
    </w:p>
    <w:p w:rsidR="00F11294" w:rsidRDefault="00F11294" w:rsidP="00F11294"/>
    <w:p w:rsidR="00F11294" w:rsidRDefault="00F11294" w:rsidP="00F11294">
      <w:r>
        <w:rPr>
          <w:b/>
        </w:rPr>
        <w:t>SR. SENADOR (</w:t>
      </w:r>
      <w:r w:rsidR="00176952">
        <w:rPr>
          <w:b/>
        </w:rPr>
        <w:t>Benedetti</w:t>
      </w:r>
      <w:r>
        <w:rPr>
          <w:b/>
        </w:rPr>
        <w:t>):</w:t>
      </w:r>
      <w:r w:rsidR="00176952">
        <w:t xml:space="preserve"> Señor</w:t>
      </w:r>
      <w:r>
        <w:t xml:space="preserve"> Presidente, es para solicitar el ingreso y la reserva en Secretaría del Proyecto de Declaración por el que se declara de Interés Legislativo la realización del Rally Edición 2026, a desarrollarse los días 2, 3 y 4 de octubre,</w:t>
      </w:r>
      <w:r w:rsidR="002C4AB9" w:rsidRPr="002C4AB9">
        <w:t xml:space="preserve"> </w:t>
      </w:r>
      <w:r w:rsidR="002C4AB9">
        <w:t>en las localidades de Diamante y Valle María, Departamento Diamante, destacándose su relevancia deportiva, turística, económica, cultural, educativa, recreativa y social,</w:t>
      </w:r>
      <w:r>
        <w:t xml:space="preserve"> con número 34.511 de Mesa de Entradas. </w:t>
      </w:r>
    </w:p>
    <w:p w:rsidR="00F11294" w:rsidRDefault="00F11294" w:rsidP="00F11294"/>
    <w:p w:rsidR="00F11294" w:rsidRPr="005D50DD" w:rsidRDefault="00C2206E" w:rsidP="00F11294">
      <w:r>
        <w:rPr>
          <w:b/>
        </w:rPr>
        <w:t>SR. PRESIDENTE (Cavagna):</w:t>
      </w:r>
      <w:r w:rsidR="00F11294">
        <w:t xml:space="preserve"> Por S</w:t>
      </w:r>
      <w:r w:rsidR="00F11294" w:rsidRPr="005D50DD">
        <w:t>ecretaría se dará lectura.</w:t>
      </w:r>
    </w:p>
    <w:p w:rsidR="00F11294" w:rsidRPr="005D50DD" w:rsidRDefault="00F11294" w:rsidP="00F11294"/>
    <w:p w:rsidR="00F11294" w:rsidRPr="005D50DD" w:rsidRDefault="00F11294" w:rsidP="00F11294">
      <w:pPr>
        <w:pStyle w:val="Acotacin"/>
      </w:pPr>
      <w:r w:rsidRPr="005D50DD">
        <w:t>-Se lee:</w:t>
      </w:r>
    </w:p>
    <w:p w:rsidR="00F11294" w:rsidRDefault="00F11294" w:rsidP="00F11294">
      <w:pPr>
        <w:rPr>
          <w:b/>
        </w:rPr>
      </w:pPr>
    </w:p>
    <w:p w:rsidR="00F11294" w:rsidRDefault="00C2206E" w:rsidP="00F11294">
      <w:r>
        <w:rPr>
          <w:b/>
        </w:rPr>
        <w:t>SR. PRESIDENTE (Cavagna):</w:t>
      </w:r>
      <w:r w:rsidR="00F11294">
        <w:t xml:space="preserve"> A consideración del Cuerpo la solicitud de ingreso y la reserva en Secretaría del proyecto enunciado por el señor Senador </w:t>
      </w:r>
      <w:r w:rsidR="00176952">
        <w:t>Benedetti</w:t>
      </w:r>
      <w:r w:rsidR="00F11294">
        <w:t>. Los que estén por la afirmativa, sírvanse indicarlo.</w:t>
      </w:r>
    </w:p>
    <w:p w:rsidR="00F11294" w:rsidRDefault="00F11294" w:rsidP="00F11294">
      <w:pPr>
        <w:pStyle w:val="Acotacin"/>
      </w:pPr>
    </w:p>
    <w:p w:rsidR="00F11294" w:rsidRDefault="00F11294" w:rsidP="00F11294">
      <w:pPr>
        <w:pStyle w:val="Acotacin"/>
      </w:pPr>
      <w:r>
        <w:t>-Resulta aprobado.</w:t>
      </w:r>
    </w:p>
    <w:p w:rsidR="00F11294" w:rsidRDefault="00F11294" w:rsidP="00F11294"/>
    <w:p w:rsidR="00F11294" w:rsidRDefault="00C2206E" w:rsidP="00F11294">
      <w:r>
        <w:rPr>
          <w:b/>
        </w:rPr>
        <w:t>SR. PRESIDENTE (Cavagna):</w:t>
      </w:r>
      <w:r w:rsidR="00F11294" w:rsidRPr="005D50DD">
        <w:t xml:space="preserve"> </w:t>
      </w:r>
      <w:r w:rsidR="00F11294" w:rsidRPr="005D50DD">
        <w:rPr>
          <w:bCs/>
        </w:rPr>
        <w:t>Queda reservado en Secretaría</w:t>
      </w:r>
      <w:r w:rsidR="00F11294" w:rsidRPr="005D50DD">
        <w:t>.</w:t>
      </w:r>
    </w:p>
    <w:p w:rsidR="00F11294" w:rsidRDefault="00F11294" w:rsidP="009A6B66"/>
    <w:p w:rsidR="00F11294" w:rsidRPr="005D50DD" w:rsidRDefault="00C2206E" w:rsidP="00F11294">
      <w:r>
        <w:rPr>
          <w:b/>
        </w:rPr>
        <w:t>SR. PRESIDENTE (Cavagna):</w:t>
      </w:r>
      <w:r w:rsidR="00F11294">
        <w:rPr>
          <w:b/>
        </w:rPr>
        <w:t xml:space="preserve"> </w:t>
      </w:r>
      <w:r w:rsidR="00F11294">
        <w:t xml:space="preserve">Tiene </w:t>
      </w:r>
      <w:r w:rsidR="00F11294" w:rsidRPr="005D50DD">
        <w:t xml:space="preserve">la palabra </w:t>
      </w:r>
      <w:r w:rsidR="00F11294">
        <w:t>la Senadora</w:t>
      </w:r>
      <w:r w:rsidR="00F11294" w:rsidRPr="005D50DD">
        <w:t xml:space="preserve"> por el Departamento</w:t>
      </w:r>
      <w:r w:rsidR="00F11294">
        <w:t xml:space="preserve"> Federal</w:t>
      </w:r>
      <w:r w:rsidR="00F11294" w:rsidRPr="005D50DD">
        <w:t>.</w:t>
      </w:r>
    </w:p>
    <w:p w:rsidR="00F11294" w:rsidRDefault="00F11294" w:rsidP="00F11294">
      <w:pPr>
        <w:rPr>
          <w:b/>
        </w:rPr>
      </w:pPr>
    </w:p>
    <w:p w:rsidR="00F11294" w:rsidRDefault="00F11294" w:rsidP="00F11294">
      <w:r w:rsidRPr="00193AEA">
        <w:rPr>
          <w:b/>
        </w:rPr>
        <w:lastRenderedPageBreak/>
        <w:t>SR</w:t>
      </w:r>
      <w:r>
        <w:rPr>
          <w:b/>
        </w:rPr>
        <w:t>A</w:t>
      </w:r>
      <w:r w:rsidRPr="00193AEA">
        <w:rPr>
          <w:b/>
        </w:rPr>
        <w:t>. SENADOR</w:t>
      </w:r>
      <w:r w:rsidR="00E64B84">
        <w:rPr>
          <w:b/>
        </w:rPr>
        <w:t>A</w:t>
      </w:r>
      <w:r w:rsidRPr="00193AEA">
        <w:rPr>
          <w:b/>
        </w:rPr>
        <w:t xml:space="preserve"> (</w:t>
      </w:r>
      <w:r>
        <w:rPr>
          <w:b/>
        </w:rPr>
        <w:t>Miranda</w:t>
      </w:r>
      <w:r w:rsidRPr="00193AEA">
        <w:rPr>
          <w:b/>
        </w:rPr>
        <w:t>):</w:t>
      </w:r>
      <w:r>
        <w:rPr>
          <w:b/>
        </w:rPr>
        <w:t xml:space="preserve"> </w:t>
      </w:r>
      <w:r w:rsidR="00191C15">
        <w:t>Señor</w:t>
      </w:r>
      <w:r w:rsidRPr="005D50DD">
        <w:t xml:space="preserve"> Presidente, voy a solicitar el ingreso y la reserva en Secretaría</w:t>
      </w:r>
      <w:r>
        <w:t>,</w:t>
      </w:r>
      <w:r w:rsidRPr="005D50DD">
        <w:t xml:space="preserve"> del </w:t>
      </w:r>
      <w:r>
        <w:t>P</w:t>
      </w:r>
      <w:r w:rsidRPr="005D50DD">
        <w:t>royecto</w:t>
      </w:r>
      <w:r>
        <w:t xml:space="preserve"> de Declaración por el que se declara de Interés Legislativo el encuentro </w:t>
      </w:r>
      <w:r w:rsidR="0015237A">
        <w:t xml:space="preserve">“Entre Ríos se viste de Rosa – Encuentro de concientización sobre el Cáncer de Mama”, organizado por Despierta Mujer Entre Ríos, bajo la dirección de la señora Roxana </w:t>
      </w:r>
      <w:proofErr w:type="spellStart"/>
      <w:r w:rsidR="0015237A">
        <w:t>Angelini</w:t>
      </w:r>
      <w:proofErr w:type="spellEnd"/>
      <w:r w:rsidR="0015237A">
        <w:t>, a desarrollarse el día 17 de octubre</w:t>
      </w:r>
      <w:r>
        <w:t>, con número 34.513 de Mesa de Entradas.</w:t>
      </w:r>
    </w:p>
    <w:p w:rsidR="00F11294" w:rsidRDefault="00F11294" w:rsidP="00F11294"/>
    <w:p w:rsidR="00F11294" w:rsidRDefault="00C2206E" w:rsidP="00F11294">
      <w:r>
        <w:rPr>
          <w:b/>
        </w:rPr>
        <w:t>SR. PRESIDENTE (Cavagna):</w:t>
      </w:r>
      <w:r w:rsidR="00F11294">
        <w:t xml:space="preserve"> A consideración del Cuerpo la solicitud de ingreso y la reserva en Secretaría del proyecto enunciado por la señora Senadora Miranda. Los que estén por la afirmativa, sírvanse indicarlo.</w:t>
      </w:r>
    </w:p>
    <w:p w:rsidR="00F11294" w:rsidRDefault="00F11294" w:rsidP="00F11294"/>
    <w:p w:rsidR="00F11294" w:rsidRDefault="00F11294" w:rsidP="00F11294">
      <w:pPr>
        <w:spacing w:line="300" w:lineRule="exact"/>
        <w:ind w:left="4082" w:right="1134" w:hanging="113"/>
        <w:rPr>
          <w:b/>
          <w:i/>
          <w:sz w:val="20"/>
          <w:szCs w:val="20"/>
        </w:rPr>
      </w:pPr>
      <w:r>
        <w:rPr>
          <w:b/>
          <w:i/>
          <w:sz w:val="20"/>
          <w:szCs w:val="20"/>
        </w:rPr>
        <w:t>-Resulta aprobado.</w:t>
      </w:r>
    </w:p>
    <w:p w:rsidR="00F11294" w:rsidRPr="005D50DD" w:rsidRDefault="00F11294" w:rsidP="00F11294">
      <w:pPr>
        <w:spacing w:line="300" w:lineRule="exact"/>
        <w:ind w:left="4082" w:right="1134" w:hanging="113"/>
        <w:rPr>
          <w:b/>
          <w:i/>
          <w:sz w:val="20"/>
          <w:szCs w:val="20"/>
        </w:rPr>
      </w:pPr>
    </w:p>
    <w:p w:rsidR="00F11294" w:rsidRPr="005D50DD" w:rsidRDefault="00C2206E" w:rsidP="00F11294">
      <w:r>
        <w:rPr>
          <w:b/>
        </w:rPr>
        <w:t>SR. PRESIDENTE (Cavagna):</w:t>
      </w:r>
      <w:r w:rsidR="00F11294">
        <w:t xml:space="preserve"> Por S</w:t>
      </w:r>
      <w:r w:rsidR="00F11294" w:rsidRPr="005D50DD">
        <w:t>ecretaría se dará lectura.</w:t>
      </w:r>
    </w:p>
    <w:p w:rsidR="00F11294" w:rsidRPr="005D50DD" w:rsidRDefault="00F11294" w:rsidP="00F11294"/>
    <w:p w:rsidR="00F11294" w:rsidRPr="005D50DD" w:rsidRDefault="00F11294" w:rsidP="00F11294">
      <w:pPr>
        <w:pStyle w:val="Acotacin"/>
      </w:pPr>
      <w:r w:rsidRPr="005D50DD">
        <w:t>-Se lee:</w:t>
      </w:r>
    </w:p>
    <w:p w:rsidR="00F11294" w:rsidRPr="005D50DD" w:rsidRDefault="00F11294" w:rsidP="00F11294">
      <w:pPr>
        <w:spacing w:line="300" w:lineRule="exact"/>
        <w:ind w:left="4082" w:right="1134" w:hanging="113"/>
        <w:rPr>
          <w:b/>
          <w:i/>
          <w:sz w:val="20"/>
          <w:szCs w:val="20"/>
        </w:rPr>
      </w:pPr>
    </w:p>
    <w:p w:rsidR="00F11294" w:rsidRDefault="00C2206E" w:rsidP="00F11294">
      <w:r>
        <w:rPr>
          <w:b/>
        </w:rPr>
        <w:t>SR. PRESIDENTE (Cavagna):</w:t>
      </w:r>
      <w:r w:rsidR="00F11294" w:rsidRPr="005D50DD">
        <w:t xml:space="preserve"> </w:t>
      </w:r>
      <w:r w:rsidR="00F11294" w:rsidRPr="005D50DD">
        <w:rPr>
          <w:bCs/>
        </w:rPr>
        <w:t>Queda reservado en Secretaría</w:t>
      </w:r>
      <w:r w:rsidR="00F11294" w:rsidRPr="005D50DD">
        <w:t>.</w:t>
      </w:r>
    </w:p>
    <w:p w:rsidR="00F11294" w:rsidRDefault="00F11294" w:rsidP="00F11294"/>
    <w:p w:rsidR="00F11294" w:rsidRPr="005D50DD" w:rsidRDefault="00C2206E" w:rsidP="00F11294">
      <w:r>
        <w:rPr>
          <w:b/>
        </w:rPr>
        <w:t>SR. PRESIDENTE (Cavagna):</w:t>
      </w:r>
      <w:r w:rsidR="00F11294">
        <w:rPr>
          <w:b/>
        </w:rPr>
        <w:t xml:space="preserve"> </w:t>
      </w:r>
      <w:r w:rsidR="00F11294">
        <w:t xml:space="preserve">Tiene </w:t>
      </w:r>
      <w:r w:rsidR="00F11294" w:rsidRPr="005D50DD">
        <w:t xml:space="preserve">la palabra </w:t>
      </w:r>
      <w:r w:rsidR="00F11294">
        <w:t>el Senador</w:t>
      </w:r>
      <w:r w:rsidR="00F11294" w:rsidRPr="005D50DD">
        <w:t xml:space="preserve"> por el Departamento</w:t>
      </w:r>
      <w:r w:rsidR="00F11294">
        <w:t xml:space="preserve"> San Salvador</w:t>
      </w:r>
      <w:r w:rsidR="00F11294" w:rsidRPr="005D50DD">
        <w:t>.</w:t>
      </w:r>
    </w:p>
    <w:p w:rsidR="00F11294" w:rsidRDefault="00F11294" w:rsidP="00F11294">
      <w:pPr>
        <w:rPr>
          <w:b/>
        </w:rPr>
      </w:pPr>
    </w:p>
    <w:p w:rsidR="00F11294" w:rsidRDefault="00F11294" w:rsidP="00F11294">
      <w:r w:rsidRPr="00193AEA">
        <w:rPr>
          <w:b/>
        </w:rPr>
        <w:t>SR. SENADOR (</w:t>
      </w:r>
      <w:r>
        <w:rPr>
          <w:b/>
        </w:rPr>
        <w:t>Berthet</w:t>
      </w:r>
      <w:r w:rsidRPr="00193AEA">
        <w:rPr>
          <w:b/>
        </w:rPr>
        <w:t>):</w:t>
      </w:r>
      <w:r>
        <w:rPr>
          <w:b/>
        </w:rPr>
        <w:t xml:space="preserve"> </w:t>
      </w:r>
      <w:r w:rsidR="00191C15">
        <w:t>Señor</w:t>
      </w:r>
      <w:r w:rsidRPr="005D50DD">
        <w:t xml:space="preserve"> Presidente, voy a solicitar el ingreso y la reserva en Secretaría del </w:t>
      </w:r>
      <w:r>
        <w:t>P</w:t>
      </w:r>
      <w:r w:rsidRPr="005D50DD">
        <w:t>royecto</w:t>
      </w:r>
      <w:r>
        <w:t xml:space="preserve"> de C</w:t>
      </w:r>
      <w:r w:rsidRPr="00F11294">
        <w:t xml:space="preserve">omunicación, por el que </w:t>
      </w:r>
      <w:r>
        <w:t xml:space="preserve">se </w:t>
      </w:r>
      <w:r w:rsidRPr="00F11294">
        <w:t xml:space="preserve">vería con agrado que el </w:t>
      </w:r>
      <w:r>
        <w:t>Poder E</w:t>
      </w:r>
      <w:r w:rsidRPr="00F11294">
        <w:t xml:space="preserve">jecutivo </w:t>
      </w:r>
      <w:r>
        <w:t>P</w:t>
      </w:r>
      <w:r w:rsidRPr="00F11294">
        <w:t xml:space="preserve">rovincial, a través del organismo que corresponda, realice las gestiones necesarias ante el </w:t>
      </w:r>
      <w:r>
        <w:t>P</w:t>
      </w:r>
      <w:r w:rsidRPr="00F11294">
        <w:t xml:space="preserve">oder </w:t>
      </w:r>
      <w:r>
        <w:t>E</w:t>
      </w:r>
      <w:r w:rsidRPr="00F11294">
        <w:t xml:space="preserve">jecutivo </w:t>
      </w:r>
      <w:r>
        <w:t>N</w:t>
      </w:r>
      <w:r w:rsidRPr="00F11294">
        <w:t>acional y</w:t>
      </w:r>
      <w:r>
        <w:t>;</w:t>
      </w:r>
      <w:r w:rsidRPr="00F11294">
        <w:t xml:space="preserve"> ante </w:t>
      </w:r>
      <w:r>
        <w:t>R</w:t>
      </w:r>
      <w:r w:rsidRPr="00F11294">
        <w:t xml:space="preserve">adio y </w:t>
      </w:r>
      <w:r>
        <w:t>T</w:t>
      </w:r>
      <w:r w:rsidRPr="00F11294">
        <w:t xml:space="preserve">elevisión </w:t>
      </w:r>
      <w:r>
        <w:t>A</w:t>
      </w:r>
      <w:r w:rsidRPr="00F11294">
        <w:t>rgentina</w:t>
      </w:r>
      <w:r>
        <w:t xml:space="preserve"> Sociedad del E</w:t>
      </w:r>
      <w:r w:rsidRPr="00F11294">
        <w:t>stado (RTA S.E.)</w:t>
      </w:r>
      <w:r>
        <w:t>,</w:t>
      </w:r>
      <w:r w:rsidRPr="00F11294">
        <w:t xml:space="preserve"> a fin de revertir la situación de deterioro que atraviesa LT</w:t>
      </w:r>
      <w:r>
        <w:t>11 R</w:t>
      </w:r>
      <w:r w:rsidRPr="00F11294">
        <w:t xml:space="preserve">adio </w:t>
      </w:r>
      <w:r>
        <w:t>General F</w:t>
      </w:r>
      <w:r w:rsidRPr="00F11294">
        <w:t xml:space="preserve">rancisco Ramírez – </w:t>
      </w:r>
      <w:r>
        <w:t>Radio N</w:t>
      </w:r>
      <w:r w:rsidRPr="00F11294">
        <w:t xml:space="preserve">acional </w:t>
      </w:r>
      <w:r>
        <w:t>C</w:t>
      </w:r>
      <w:r w:rsidRPr="00F11294">
        <w:t xml:space="preserve">oncepción del </w:t>
      </w:r>
      <w:r>
        <w:t>U</w:t>
      </w:r>
      <w:r w:rsidRPr="00F11294">
        <w:t>ruguay</w:t>
      </w:r>
      <w:r>
        <w:t>, con número 34.512 de Mesa de Entradas.</w:t>
      </w:r>
    </w:p>
    <w:p w:rsidR="00F11294" w:rsidRDefault="00F11294" w:rsidP="00F11294"/>
    <w:p w:rsidR="00F11294" w:rsidRDefault="00C2206E" w:rsidP="00F11294">
      <w:r>
        <w:rPr>
          <w:b/>
        </w:rPr>
        <w:t>SR. PRESIDENTE (Cavagna):</w:t>
      </w:r>
      <w:r w:rsidR="00F11294">
        <w:t xml:space="preserve"> A consideración del Cuerpo la solicitud de ingreso y la reserva en Secretaría del proyecto enunciado por el señor Senador</w:t>
      </w:r>
      <w:r w:rsidR="00440721">
        <w:t xml:space="preserve"> Berthet</w:t>
      </w:r>
      <w:r w:rsidR="00F11294">
        <w:t>. Los que estén por la afirmativa, sírvanse indicarlo.</w:t>
      </w:r>
    </w:p>
    <w:p w:rsidR="00F11294" w:rsidRDefault="00F11294" w:rsidP="00F11294"/>
    <w:p w:rsidR="00F11294" w:rsidRDefault="00F11294" w:rsidP="00F11294">
      <w:pPr>
        <w:spacing w:line="300" w:lineRule="exact"/>
        <w:ind w:left="4082" w:right="1134" w:hanging="113"/>
        <w:rPr>
          <w:b/>
          <w:i/>
          <w:sz w:val="20"/>
          <w:szCs w:val="20"/>
        </w:rPr>
      </w:pPr>
      <w:r>
        <w:rPr>
          <w:b/>
          <w:i/>
          <w:sz w:val="20"/>
          <w:szCs w:val="20"/>
        </w:rPr>
        <w:t>-Resulta aprobado.</w:t>
      </w:r>
    </w:p>
    <w:p w:rsidR="00F11294" w:rsidRPr="005D50DD" w:rsidRDefault="00F11294" w:rsidP="00F11294">
      <w:pPr>
        <w:spacing w:line="300" w:lineRule="exact"/>
        <w:ind w:left="4082" w:right="1134" w:hanging="113"/>
        <w:rPr>
          <w:b/>
          <w:i/>
          <w:sz w:val="20"/>
          <w:szCs w:val="20"/>
        </w:rPr>
      </w:pPr>
    </w:p>
    <w:p w:rsidR="00F11294" w:rsidRPr="005D50DD" w:rsidRDefault="00C2206E" w:rsidP="00F11294">
      <w:r>
        <w:rPr>
          <w:b/>
        </w:rPr>
        <w:t>SR. PRESIDENTE (Cavagna):</w:t>
      </w:r>
      <w:r w:rsidR="00F11294">
        <w:t xml:space="preserve"> Por S</w:t>
      </w:r>
      <w:r w:rsidR="00F11294" w:rsidRPr="005D50DD">
        <w:t>ecretaría se dará lectura.</w:t>
      </w:r>
    </w:p>
    <w:p w:rsidR="00F11294" w:rsidRPr="005D50DD" w:rsidRDefault="00F11294" w:rsidP="00F11294"/>
    <w:p w:rsidR="00F11294" w:rsidRPr="005D50DD" w:rsidRDefault="00F11294" w:rsidP="00F11294">
      <w:pPr>
        <w:pStyle w:val="Acotacin"/>
      </w:pPr>
      <w:r w:rsidRPr="005D50DD">
        <w:t>-Se lee:</w:t>
      </w:r>
    </w:p>
    <w:p w:rsidR="00F11294" w:rsidRPr="005D50DD" w:rsidRDefault="00F11294" w:rsidP="00F11294">
      <w:pPr>
        <w:spacing w:line="300" w:lineRule="exact"/>
        <w:ind w:left="4082" w:right="1134" w:hanging="113"/>
        <w:rPr>
          <w:b/>
          <w:i/>
          <w:sz w:val="20"/>
          <w:szCs w:val="20"/>
        </w:rPr>
      </w:pPr>
    </w:p>
    <w:p w:rsidR="00F11294" w:rsidRDefault="00C2206E" w:rsidP="00F11294">
      <w:r>
        <w:rPr>
          <w:b/>
        </w:rPr>
        <w:lastRenderedPageBreak/>
        <w:t>SR. PRESIDENTE (Cavagna):</w:t>
      </w:r>
      <w:r w:rsidR="00F11294" w:rsidRPr="005D50DD">
        <w:t xml:space="preserve"> </w:t>
      </w:r>
      <w:r w:rsidR="00F11294" w:rsidRPr="005D50DD">
        <w:rPr>
          <w:bCs/>
        </w:rPr>
        <w:t>Queda reservado en Secretaría</w:t>
      </w:r>
      <w:r w:rsidR="00F11294" w:rsidRPr="005D50DD">
        <w:t>.</w:t>
      </w:r>
    </w:p>
    <w:p w:rsidR="00F11294" w:rsidRDefault="00F11294" w:rsidP="00F11294"/>
    <w:p w:rsidR="00191C15" w:rsidRPr="005D50DD" w:rsidRDefault="00191C15" w:rsidP="00191C15">
      <w:r>
        <w:rPr>
          <w:b/>
        </w:rPr>
        <w:t xml:space="preserve">SR. PRESIDENTE (Cavagna): </w:t>
      </w:r>
      <w:r>
        <w:t xml:space="preserve">Tiene </w:t>
      </w:r>
      <w:r w:rsidRPr="005D50DD">
        <w:t xml:space="preserve">la palabra </w:t>
      </w:r>
      <w:r>
        <w:t>la Senadora</w:t>
      </w:r>
      <w:r w:rsidRPr="005D50DD">
        <w:t xml:space="preserve"> por el Departamento</w:t>
      </w:r>
      <w:r>
        <w:t xml:space="preserve"> Federal</w:t>
      </w:r>
      <w:r w:rsidRPr="005D50DD">
        <w:t>.</w:t>
      </w:r>
    </w:p>
    <w:p w:rsidR="00191C15" w:rsidRDefault="00191C15" w:rsidP="00191C15">
      <w:pPr>
        <w:rPr>
          <w:b/>
        </w:rPr>
      </w:pPr>
    </w:p>
    <w:p w:rsidR="00191C15" w:rsidRDefault="00191C15" w:rsidP="00191C15">
      <w:r w:rsidRPr="00193AEA">
        <w:rPr>
          <w:b/>
        </w:rPr>
        <w:t>SR</w:t>
      </w:r>
      <w:r>
        <w:rPr>
          <w:b/>
        </w:rPr>
        <w:t>A</w:t>
      </w:r>
      <w:r w:rsidRPr="00193AEA">
        <w:rPr>
          <w:b/>
        </w:rPr>
        <w:t>. SENADOR</w:t>
      </w:r>
      <w:r w:rsidR="00E64B84">
        <w:rPr>
          <w:b/>
        </w:rPr>
        <w:t>A</w:t>
      </w:r>
      <w:r w:rsidRPr="00193AEA">
        <w:rPr>
          <w:b/>
        </w:rPr>
        <w:t xml:space="preserve"> (</w:t>
      </w:r>
      <w:r>
        <w:rPr>
          <w:b/>
        </w:rPr>
        <w:t>Miranda</w:t>
      </w:r>
      <w:r w:rsidRPr="00193AEA">
        <w:rPr>
          <w:b/>
        </w:rPr>
        <w:t>):</w:t>
      </w:r>
      <w:r>
        <w:rPr>
          <w:b/>
        </w:rPr>
        <w:t xml:space="preserve"> </w:t>
      </w:r>
      <w:r>
        <w:t>Señor</w:t>
      </w:r>
      <w:r w:rsidRPr="005D50DD">
        <w:t xml:space="preserve"> Presidente, voy a solicitar el ingreso y la reserva en Secretaría</w:t>
      </w:r>
      <w:r>
        <w:t>,</w:t>
      </w:r>
      <w:r w:rsidRPr="005D50DD">
        <w:t xml:space="preserve"> del </w:t>
      </w:r>
      <w:r w:rsidR="00817128">
        <w:t xml:space="preserve">despacho de la Comisión de Asuntos Constitucionales y Acuerdos, en el </w:t>
      </w:r>
      <w:r>
        <w:t>P</w:t>
      </w:r>
      <w:r w:rsidRPr="005D50DD">
        <w:t>royecto</w:t>
      </w:r>
      <w:r>
        <w:t xml:space="preserve"> de </w:t>
      </w:r>
      <w:r w:rsidR="00817128">
        <w:t>Ley</w:t>
      </w:r>
      <w:r>
        <w:t xml:space="preserve"> por el que se</w:t>
      </w:r>
      <w:r w:rsidR="002A4A90">
        <w:t xml:space="preserve"> </w:t>
      </w:r>
      <w:r w:rsidR="002A4A90" w:rsidRPr="00B17E5C">
        <w:t>declara de utilidad pública y sujetos a expropiación los inmuebles necesarios para la ejecución de la obra: “R</w:t>
      </w:r>
      <w:r w:rsidR="002A4A90">
        <w:t>uta</w:t>
      </w:r>
      <w:r w:rsidR="002A4A90" w:rsidRPr="00B17E5C">
        <w:t xml:space="preserve"> P</w:t>
      </w:r>
      <w:r w:rsidR="002A4A90">
        <w:t>rovincial</w:t>
      </w:r>
      <w:r w:rsidR="002A4A90" w:rsidRPr="00B17E5C">
        <w:t xml:space="preserve"> Nº</w:t>
      </w:r>
      <w:r w:rsidR="002A4A90">
        <w:t xml:space="preserve"> </w:t>
      </w:r>
      <w:r w:rsidR="002A4A90" w:rsidRPr="00B17E5C">
        <w:t xml:space="preserve">30 </w:t>
      </w:r>
      <w:r w:rsidR="002A4A90">
        <w:t>-</w:t>
      </w:r>
      <w:r w:rsidR="002A4A90" w:rsidRPr="00B17E5C">
        <w:t xml:space="preserve"> T</w:t>
      </w:r>
      <w:r w:rsidR="002A4A90">
        <w:t>ramo</w:t>
      </w:r>
      <w:r w:rsidR="002A4A90" w:rsidRPr="00B17E5C">
        <w:t xml:space="preserve">: </w:t>
      </w:r>
      <w:proofErr w:type="spellStart"/>
      <w:r w:rsidR="002A4A90" w:rsidRPr="00B17E5C">
        <w:t>M</w:t>
      </w:r>
      <w:r w:rsidR="002A4A90">
        <w:t>aciá</w:t>
      </w:r>
      <w:proofErr w:type="spellEnd"/>
      <w:r w:rsidR="002A4A90" w:rsidRPr="00B17E5C">
        <w:t xml:space="preserve"> (K</w:t>
      </w:r>
      <w:r w:rsidR="002A4A90">
        <w:t>m</w:t>
      </w:r>
      <w:r w:rsidR="002A4A90" w:rsidRPr="00B17E5C">
        <w:t xml:space="preserve"> 0,00) </w:t>
      </w:r>
      <w:r w:rsidR="002A4A90">
        <w:t>-</w:t>
      </w:r>
      <w:r w:rsidR="002A4A90" w:rsidRPr="00B17E5C">
        <w:t xml:space="preserve"> G</w:t>
      </w:r>
      <w:r w:rsidR="002A4A90">
        <w:t>uardamonte</w:t>
      </w:r>
      <w:r w:rsidR="002A4A90" w:rsidRPr="00B17E5C">
        <w:t xml:space="preserve"> (K</w:t>
      </w:r>
      <w:r w:rsidR="002A4A90">
        <w:t>m</w:t>
      </w:r>
      <w:r w:rsidR="002A4A90" w:rsidRPr="00B17E5C">
        <w:t xml:space="preserve"> 11,55) </w:t>
      </w:r>
      <w:r w:rsidR="002A4A90">
        <w:t>-</w:t>
      </w:r>
      <w:r w:rsidR="002A4A90" w:rsidRPr="00B17E5C">
        <w:t xml:space="preserve"> O</w:t>
      </w:r>
      <w:r w:rsidR="002A4A90">
        <w:t>bra</w:t>
      </w:r>
      <w:r w:rsidR="002A4A90" w:rsidRPr="00B17E5C">
        <w:t>: B</w:t>
      </w:r>
      <w:r w:rsidR="002A4A90">
        <w:t>ásica</w:t>
      </w:r>
      <w:r w:rsidR="002A4A90" w:rsidRPr="00B17E5C">
        <w:t xml:space="preserve">, </w:t>
      </w:r>
      <w:r w:rsidR="002A4A90">
        <w:t>calzada de ripio y obras de arte –</w:t>
      </w:r>
      <w:r w:rsidR="002A4A90" w:rsidRPr="00B17E5C">
        <w:t xml:space="preserve"> D</w:t>
      </w:r>
      <w:r w:rsidR="002A4A90">
        <w:t xml:space="preserve">epartamento </w:t>
      </w:r>
      <w:r w:rsidR="002A4A90" w:rsidRPr="00B17E5C">
        <w:t>T</w:t>
      </w:r>
      <w:r w:rsidR="002A4A90">
        <w:t>ala</w:t>
      </w:r>
      <w:r w:rsidR="002A4A90" w:rsidRPr="00B17E5C">
        <w:t>”</w:t>
      </w:r>
      <w:r>
        <w:t>, expediente Nº 29.145.</w:t>
      </w:r>
    </w:p>
    <w:p w:rsidR="00191C15" w:rsidRDefault="00191C15" w:rsidP="00191C15"/>
    <w:p w:rsidR="00191C15" w:rsidRDefault="00191C15" w:rsidP="00191C15">
      <w:r>
        <w:rPr>
          <w:b/>
        </w:rPr>
        <w:t>SR. PRESIDENTE (Cavagna):</w:t>
      </w:r>
      <w:r>
        <w:t xml:space="preserve"> A consideración del Cuerpo la solicitud de ingreso y la reserva en Secretaría del proyecto enunciado por la señora Senadora Miranda. Los que estén por la afirmativa, sírvanse indicarlo.</w:t>
      </w:r>
    </w:p>
    <w:p w:rsidR="00191C15" w:rsidRDefault="00191C15" w:rsidP="00191C15"/>
    <w:p w:rsidR="00191C15" w:rsidRDefault="00191C15" w:rsidP="00191C15">
      <w:pPr>
        <w:spacing w:line="300" w:lineRule="exact"/>
        <w:ind w:left="4082" w:right="1134" w:hanging="113"/>
        <w:rPr>
          <w:b/>
          <w:i/>
          <w:sz w:val="20"/>
          <w:szCs w:val="20"/>
        </w:rPr>
      </w:pPr>
      <w:r>
        <w:rPr>
          <w:b/>
          <w:i/>
          <w:sz w:val="20"/>
          <w:szCs w:val="20"/>
        </w:rPr>
        <w:t>-Resulta aprobado.</w:t>
      </w:r>
    </w:p>
    <w:p w:rsidR="00191C15" w:rsidRPr="005D50DD" w:rsidRDefault="00191C15" w:rsidP="00191C15">
      <w:pPr>
        <w:spacing w:line="300" w:lineRule="exact"/>
        <w:ind w:left="4082" w:right="1134" w:hanging="113"/>
        <w:rPr>
          <w:b/>
          <w:i/>
          <w:sz w:val="20"/>
          <w:szCs w:val="20"/>
        </w:rPr>
      </w:pPr>
    </w:p>
    <w:p w:rsidR="00191C15" w:rsidRDefault="00191C15" w:rsidP="00191C15">
      <w:r>
        <w:rPr>
          <w:b/>
        </w:rPr>
        <w:t>SR. PRESIDENTE (Cavagna):</w:t>
      </w:r>
      <w:r w:rsidRPr="005D50DD">
        <w:t xml:space="preserve"> </w:t>
      </w:r>
      <w:r w:rsidRPr="005D50DD">
        <w:rPr>
          <w:bCs/>
        </w:rPr>
        <w:t>Queda reservado en Secretaría</w:t>
      </w:r>
      <w:r w:rsidRPr="005D50DD">
        <w:t>.</w:t>
      </w:r>
    </w:p>
    <w:p w:rsidR="00191C15" w:rsidRDefault="00191C15" w:rsidP="009A6B66"/>
    <w:p w:rsidR="00191C15" w:rsidRPr="005D50DD" w:rsidRDefault="00191C15" w:rsidP="00191C15">
      <w:r>
        <w:rPr>
          <w:b/>
        </w:rPr>
        <w:t xml:space="preserve">SR. PRESIDENTE (Cavagna): </w:t>
      </w:r>
      <w:r>
        <w:t xml:space="preserve">Tiene </w:t>
      </w:r>
      <w:r w:rsidRPr="005D50DD">
        <w:t xml:space="preserve">la palabra </w:t>
      </w:r>
      <w:r>
        <w:t>la Senadora</w:t>
      </w:r>
      <w:r w:rsidRPr="005D50DD">
        <w:t xml:space="preserve"> por el Departamento</w:t>
      </w:r>
      <w:r>
        <w:t xml:space="preserve"> Federal</w:t>
      </w:r>
      <w:r w:rsidRPr="005D50DD">
        <w:t>.</w:t>
      </w:r>
    </w:p>
    <w:p w:rsidR="00191C15" w:rsidRDefault="00191C15" w:rsidP="00191C15">
      <w:pPr>
        <w:rPr>
          <w:b/>
        </w:rPr>
      </w:pPr>
    </w:p>
    <w:p w:rsidR="00191C15" w:rsidRDefault="00191C15" w:rsidP="00191C15">
      <w:r w:rsidRPr="00193AEA">
        <w:rPr>
          <w:b/>
        </w:rPr>
        <w:t>SR</w:t>
      </w:r>
      <w:r>
        <w:rPr>
          <w:b/>
        </w:rPr>
        <w:t>A</w:t>
      </w:r>
      <w:r w:rsidRPr="00193AEA">
        <w:rPr>
          <w:b/>
        </w:rPr>
        <w:t>. SENADOR</w:t>
      </w:r>
      <w:r w:rsidR="00E64B84">
        <w:rPr>
          <w:b/>
        </w:rPr>
        <w:t>A</w:t>
      </w:r>
      <w:bookmarkStart w:id="10" w:name="_GoBack"/>
      <w:bookmarkEnd w:id="10"/>
      <w:r w:rsidRPr="00193AEA">
        <w:rPr>
          <w:b/>
        </w:rPr>
        <w:t xml:space="preserve"> (</w:t>
      </w:r>
      <w:r>
        <w:rPr>
          <w:b/>
        </w:rPr>
        <w:t>Miranda</w:t>
      </w:r>
      <w:r w:rsidRPr="00193AEA">
        <w:rPr>
          <w:b/>
        </w:rPr>
        <w:t>):</w:t>
      </w:r>
      <w:r>
        <w:rPr>
          <w:b/>
        </w:rPr>
        <w:t xml:space="preserve"> </w:t>
      </w:r>
      <w:r>
        <w:t>Señor</w:t>
      </w:r>
      <w:r w:rsidRPr="005D50DD">
        <w:t xml:space="preserve"> Presidente, voy a solicitar el ingreso y la reserva en Secretaría</w:t>
      </w:r>
      <w:r>
        <w:t>,</w:t>
      </w:r>
      <w:r w:rsidRPr="005D50DD">
        <w:t xml:space="preserve"> del </w:t>
      </w:r>
      <w:r w:rsidR="00817128">
        <w:t>despacho de la Comisión de</w:t>
      </w:r>
      <w:r w:rsidR="00017585" w:rsidRPr="00017585">
        <w:t xml:space="preserve"> </w:t>
      </w:r>
      <w:r w:rsidR="00017585">
        <w:t>Legislación General, en el Proyecto de Ley p</w:t>
      </w:r>
      <w:r w:rsidR="00017585" w:rsidRPr="00840677">
        <w:t xml:space="preserve">or el que se autoriza al Superior Gobierno de la Provincia a transferir a título de donación a favor de la Comuna de Estación Lazo, Departamento Gualeguay, una fracción de terreno de su propiedad, ubicado en </w:t>
      </w:r>
      <w:r w:rsidR="00017585">
        <w:t>el</w:t>
      </w:r>
      <w:r w:rsidR="00017585" w:rsidRPr="00840677">
        <w:t xml:space="preserve"> Distrito 2° Vizcacha, </w:t>
      </w:r>
      <w:r>
        <w:t>expediente Nº 15.775.</w:t>
      </w:r>
    </w:p>
    <w:p w:rsidR="00191C15" w:rsidRDefault="00191C15" w:rsidP="00191C15"/>
    <w:p w:rsidR="00191C15" w:rsidRDefault="00191C15" w:rsidP="00191C15">
      <w:r>
        <w:rPr>
          <w:b/>
        </w:rPr>
        <w:t>SR. PRESIDENTE (Cavagna):</w:t>
      </w:r>
      <w:r>
        <w:t xml:space="preserve"> A consideración del Cuerpo la solicitud de ingreso y la reserva en Secretaría del proyecto enunciado por la señora Senadora Miranda. Los que estén por la afirmativa, sírvanse indicarlo.</w:t>
      </w:r>
    </w:p>
    <w:p w:rsidR="00191C15" w:rsidRDefault="00191C15" w:rsidP="00191C15"/>
    <w:p w:rsidR="00191C15" w:rsidRDefault="00191C15" w:rsidP="00191C15">
      <w:pPr>
        <w:spacing w:line="300" w:lineRule="exact"/>
        <w:ind w:left="4082" w:right="1134" w:hanging="113"/>
        <w:rPr>
          <w:b/>
          <w:i/>
          <w:sz w:val="20"/>
          <w:szCs w:val="20"/>
        </w:rPr>
      </w:pPr>
      <w:r>
        <w:rPr>
          <w:b/>
          <w:i/>
          <w:sz w:val="20"/>
          <w:szCs w:val="20"/>
        </w:rPr>
        <w:t>-Resulta aprobado.</w:t>
      </w:r>
    </w:p>
    <w:p w:rsidR="00191C15" w:rsidRPr="005D50DD" w:rsidRDefault="00191C15" w:rsidP="00191C15">
      <w:pPr>
        <w:spacing w:line="300" w:lineRule="exact"/>
        <w:ind w:left="4082" w:right="1134" w:hanging="113"/>
        <w:rPr>
          <w:b/>
          <w:i/>
          <w:sz w:val="20"/>
          <w:szCs w:val="20"/>
        </w:rPr>
      </w:pPr>
    </w:p>
    <w:p w:rsidR="00191C15" w:rsidRDefault="00191C15" w:rsidP="00191C15">
      <w:r>
        <w:rPr>
          <w:b/>
        </w:rPr>
        <w:t>SR. PRESIDENTE (Cavagna):</w:t>
      </w:r>
      <w:r w:rsidRPr="005D50DD">
        <w:t xml:space="preserve"> </w:t>
      </w:r>
      <w:r w:rsidRPr="005D50DD">
        <w:rPr>
          <w:bCs/>
        </w:rPr>
        <w:t>Queda reservado en Secretaría</w:t>
      </w:r>
      <w:r w:rsidRPr="005D50DD">
        <w:t>.</w:t>
      </w:r>
    </w:p>
    <w:p w:rsidR="00191C15" w:rsidRDefault="00191C15" w:rsidP="00191C15"/>
    <w:p w:rsidR="006028C6" w:rsidRDefault="006028C6" w:rsidP="009A6B66">
      <w:pPr>
        <w:jc w:val="center"/>
        <w:rPr>
          <w:b/>
        </w:rPr>
      </w:pPr>
      <w:r>
        <w:rPr>
          <w:b/>
        </w:rPr>
        <w:lastRenderedPageBreak/>
        <w:t>7</w:t>
      </w:r>
    </w:p>
    <w:p w:rsidR="009A6B66" w:rsidRDefault="009A6B66" w:rsidP="009A6B66">
      <w:pPr>
        <w:pStyle w:val="Apertura"/>
      </w:pPr>
      <w:r>
        <w:t>MOCIONES DE PREFERENCIA Y DE SOBRE TABLAS</w:t>
      </w:r>
    </w:p>
    <w:p w:rsidR="00C2206E" w:rsidRDefault="00C2206E" w:rsidP="00C2206E"/>
    <w:p w:rsidR="009A6B66" w:rsidRDefault="00C76BD0" w:rsidP="009A6B66">
      <w:pPr>
        <w:rPr>
          <w:lang w:val="es-ES"/>
        </w:rPr>
      </w:pPr>
      <w:bookmarkStart w:id="11" w:name="OLE_LINK41"/>
      <w:bookmarkStart w:id="12" w:name="OLE_LINK40"/>
      <w:bookmarkStart w:id="13" w:name="OLE_LINK39"/>
      <w:bookmarkStart w:id="14" w:name="OLE_LINK38"/>
      <w:bookmarkStart w:id="15" w:name="OLE_LINK37"/>
      <w:bookmarkStart w:id="16" w:name="OLE_LINK36"/>
      <w:bookmarkStart w:id="17" w:name="OLE_LINK35"/>
      <w:r>
        <w:rPr>
          <w:b/>
        </w:rPr>
        <w:t>SR. PRESIDENTE (Cavagna):</w:t>
      </w:r>
      <w:r w:rsidR="009A6B66">
        <w:t xml:space="preserve"> </w:t>
      </w:r>
      <w:r w:rsidR="009A6B66">
        <w:rPr>
          <w:lang w:val="es-ES"/>
        </w:rPr>
        <w:t>Es el turno de las mociones de preferencia y de sobre tablas.</w:t>
      </w:r>
    </w:p>
    <w:p w:rsidR="001A77E5" w:rsidRPr="00A26AD6" w:rsidRDefault="009A6B66" w:rsidP="001A77E5">
      <w:pPr>
        <w:ind w:firstLine="708"/>
      </w:pPr>
      <w:r>
        <w:t xml:space="preserve">En primer término, se encuentra reservado en Secretaría </w:t>
      </w:r>
      <w:r w:rsidR="001A77E5" w:rsidRPr="00426087">
        <w:t>el</w:t>
      </w:r>
      <w:r w:rsidR="001A77E5">
        <w:t xml:space="preserve"> despacho de la Comisión de Legislación General, en el Proyecto de Ley, por el que </w:t>
      </w:r>
      <w:r w:rsidR="00827A65" w:rsidRPr="004C3A10">
        <w:t>se autoriza al Poder Ejecutivo a donar los bienes muebles a favor de los Municipios o Comunas de los cuales dependen los efectores de salud identificados en el Anexo, el cual forma parte integrante de las presentes y conforme lo dispuesto por Decreto N° 588/2024 MS</w:t>
      </w:r>
      <w:r w:rsidR="001A77E5">
        <w:t xml:space="preserve">, </w:t>
      </w:r>
      <w:r w:rsidR="001A77E5" w:rsidRPr="00A26AD6">
        <w:t>expediente Nº</w:t>
      </w:r>
      <w:r w:rsidR="001A77E5">
        <w:t xml:space="preserve"> 28.221</w:t>
      </w:r>
      <w:r w:rsidR="001A77E5"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por el que se</w:t>
      </w:r>
      <w:r w:rsidR="00827A65">
        <w:t xml:space="preserve"> autoriza al Superior Gobierno de la Provincia de Entre Ríos con afectación al Consejo General de Educación, a aceptar la donación de una fracción de terreno propiedad de la Municipalidad de Paraná, para la construcción de la Escuela Secundaria Nº 78 “Intendente Juan Carlos Esparza”</w:t>
      </w:r>
      <w:r>
        <w:t xml:space="preserve">, </w:t>
      </w:r>
      <w:r w:rsidRPr="00A26AD6">
        <w:t>expediente Nº</w:t>
      </w:r>
      <w:r w:rsidR="002C4AB9">
        <w:t xml:space="preserve"> 28.947</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w:t>
      </w:r>
      <w:r w:rsidR="002C4AB9">
        <w:t>por el que se acepta la donación formulada por el Municipio de Los Conquistadores</w:t>
      </w:r>
      <w:r w:rsidR="00501C0B">
        <w:t>,</w:t>
      </w:r>
      <w:r w:rsidR="002C4AB9">
        <w:t xml:space="preserve"> con destino de afectación a la construcción de un Jardín Infantil Escuela Nivel Inicial</w:t>
      </w:r>
      <w:r w:rsidR="00501C0B">
        <w:t>,</w:t>
      </w:r>
      <w:r w:rsidR="002C4AB9" w:rsidRPr="00A26AD6">
        <w:t xml:space="preserve"> </w:t>
      </w:r>
      <w:r w:rsidRPr="00A26AD6">
        <w:t>expediente Nº</w:t>
      </w:r>
      <w:r w:rsidR="00501C0B">
        <w:t xml:space="preserve"> </w:t>
      </w:r>
      <w:r w:rsidR="002C4AB9">
        <w:t>28.004</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por el que se</w:t>
      </w:r>
      <w:r w:rsidR="002C4AB9">
        <w:t xml:space="preserve"> autoriza al Superior Gobierno </w:t>
      </w:r>
      <w:r w:rsidR="00501C0B">
        <w:t>de la Provincia a donar tres</w:t>
      </w:r>
      <w:r w:rsidR="002C4AB9">
        <w:t xml:space="preserve"> vehículos, uno en favor de Comuna Gobernador Echagüe, Departamento Tala; uno en favor de Comuna Nueva Escocia, Departamento Concordia y</w:t>
      </w:r>
      <w:r w:rsidR="00501C0B">
        <w:t>;</w:t>
      </w:r>
      <w:r w:rsidR="002C4AB9">
        <w:t xml:space="preserve"> uno </w:t>
      </w:r>
      <w:r w:rsidR="00501C0B">
        <w:t>en favor de</w:t>
      </w:r>
      <w:r w:rsidR="002C4AB9">
        <w:t xml:space="preserve"> Comuna Nueva Vizcaya, Departamento Federal</w:t>
      </w:r>
      <w:r>
        <w:t xml:space="preserve">, </w:t>
      </w:r>
      <w:r w:rsidRPr="00A26AD6">
        <w:t>expediente Nº</w:t>
      </w:r>
      <w:r w:rsidR="002C4AB9">
        <w:t xml:space="preserve"> 29.150</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por el que se</w:t>
      </w:r>
      <w:r w:rsidR="002C4AB9">
        <w:t xml:space="preserve"> autoriza al Superior Gobierno de la Provincia a donar en favor de la Comuna Chañar, Departamento Feliciano, un vehículo Marca Renault, Modelo </w:t>
      </w:r>
      <w:proofErr w:type="spellStart"/>
      <w:r w:rsidR="002C4AB9">
        <w:t>Kangoo</w:t>
      </w:r>
      <w:proofErr w:type="spellEnd"/>
      <w:r w:rsidR="002C4AB9">
        <w:t xml:space="preserve"> dominio LCN 110</w:t>
      </w:r>
      <w:r>
        <w:t xml:space="preserve">, </w:t>
      </w:r>
      <w:r w:rsidRPr="00A26AD6">
        <w:t>expediente Nº</w:t>
      </w:r>
      <w:r w:rsidR="002C4AB9">
        <w:t xml:space="preserve"> 29.071</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por el que se</w:t>
      </w:r>
      <w:r w:rsidR="002C4AB9">
        <w:t xml:space="preserve"> autoriza al Superior Gobierno de la Provincia de Entre Ríos, a aceptar la donación de una fracción de terreno</w:t>
      </w:r>
      <w:r w:rsidR="00501C0B">
        <w:t>,</w:t>
      </w:r>
      <w:r w:rsidR="002C4AB9">
        <w:t xml:space="preserve"> propiedad de la Municipalidad de Victoria, con destino a la construcción de la Escuela Secundaria y Superior Nº 1 “</w:t>
      </w:r>
      <w:proofErr w:type="spellStart"/>
      <w:r w:rsidR="002C4AB9">
        <w:t>Raul</w:t>
      </w:r>
      <w:proofErr w:type="spellEnd"/>
      <w:r w:rsidR="002C4AB9">
        <w:t xml:space="preserve"> R. </w:t>
      </w:r>
      <w:proofErr w:type="spellStart"/>
      <w:r w:rsidR="002C4AB9">
        <w:t>Trucco</w:t>
      </w:r>
      <w:proofErr w:type="spellEnd"/>
      <w:r w:rsidR="002C4AB9">
        <w:t xml:space="preserve">”, </w:t>
      </w:r>
      <w:r w:rsidRPr="00A26AD6">
        <w:t>expediente Nº</w:t>
      </w:r>
      <w:r w:rsidR="002C4AB9">
        <w:t xml:space="preserve"> 28.790</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por el que se</w:t>
      </w:r>
      <w:r w:rsidR="002C4AB9">
        <w:t xml:space="preserve"> autoriza al Sr. </w:t>
      </w:r>
      <w:r w:rsidR="002C4AB9">
        <w:lastRenderedPageBreak/>
        <w:t xml:space="preserve">Gobernador de la Provincia de Entre Ríos a donar en favor de la Comuna Rocamora, Departamento Uruguay, un inmueble ubicado en </w:t>
      </w:r>
      <w:r w:rsidR="00501C0B">
        <w:t>el</w:t>
      </w:r>
      <w:r w:rsidR="002C4AB9">
        <w:t xml:space="preserve"> Departamento Uruguay, Distrito Moscas, Comuna Rocamora, con cargo de mantener el Cementerio Municipal</w:t>
      </w:r>
      <w:r>
        <w:t xml:space="preserve">, </w:t>
      </w:r>
      <w:r w:rsidRPr="00A26AD6">
        <w:t>expediente Nº</w:t>
      </w:r>
      <w:r w:rsidR="002C4AB9">
        <w:t xml:space="preserve"> 29.105</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por el que se</w:t>
      </w:r>
      <w:r w:rsidR="002C4AB9">
        <w:t xml:space="preserve"> acepta la donación de un inmueble formulada por la </w:t>
      </w:r>
      <w:r w:rsidR="00501C0B">
        <w:t>Municipalidad de Los Conquistadores, Departamento Federación</w:t>
      </w:r>
      <w:r w:rsidR="002C4AB9">
        <w:t>, para la construcción del nuevo edificio del Centro de Atención Primaria “G</w:t>
      </w:r>
      <w:r w:rsidR="00696BCC">
        <w:t>regorio</w:t>
      </w:r>
      <w:r w:rsidR="002C4AB9">
        <w:t xml:space="preserve"> </w:t>
      </w:r>
      <w:proofErr w:type="spellStart"/>
      <w:r w:rsidR="002C4AB9">
        <w:t>P</w:t>
      </w:r>
      <w:r w:rsidR="00696BCC">
        <w:t>ucheta</w:t>
      </w:r>
      <w:proofErr w:type="spellEnd"/>
      <w:r w:rsidR="002C4AB9">
        <w:t>” a favor del P</w:t>
      </w:r>
      <w:r w:rsidR="00696BCC">
        <w:t>oder</w:t>
      </w:r>
      <w:r w:rsidR="002C4AB9">
        <w:t xml:space="preserve"> E</w:t>
      </w:r>
      <w:r w:rsidR="00696BCC">
        <w:t>jecutivo</w:t>
      </w:r>
      <w:r>
        <w:t xml:space="preserve">, </w:t>
      </w:r>
      <w:r w:rsidRPr="00A26AD6">
        <w:t>expediente Nº</w:t>
      </w:r>
      <w:r w:rsidR="002C4AB9">
        <w:t xml:space="preserve"> 15.456</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w:t>
      </w:r>
      <w:r w:rsidR="004F1AEC">
        <w:t>aprobado</w:t>
      </w:r>
      <w:r>
        <w:t xml:space="preserve">; pasa </w:t>
      </w:r>
      <w:r w:rsidR="004F1AEC">
        <w:t>en revisión a la Honorable Cámara de Diputados.</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w:t>
      </w:r>
      <w:r w:rsidR="00EC0E17">
        <w:t xml:space="preserve"> General, en el Proyecto de Ley</w:t>
      </w:r>
      <w:r>
        <w:t xml:space="preserve"> por el que se</w:t>
      </w:r>
      <w:r w:rsidR="002C4AB9">
        <w:t xml:space="preserve"> autoriza al Superior Gobierno de la Provincia de Entre Ríos, a aceptar la donación de un inmueble </w:t>
      </w:r>
      <w:r w:rsidR="002C4AB9">
        <w:lastRenderedPageBreak/>
        <w:t xml:space="preserve">propiedad de la Municipalidad de Victoria con destino al funcionamiento de la Escuela Secundaria N° 4 “Elsa </w:t>
      </w:r>
      <w:proofErr w:type="spellStart"/>
      <w:r w:rsidR="002C4AB9">
        <w:t>Capatto</w:t>
      </w:r>
      <w:proofErr w:type="spellEnd"/>
      <w:r w:rsidR="002C4AB9">
        <w:t xml:space="preserve"> de </w:t>
      </w:r>
      <w:proofErr w:type="spellStart"/>
      <w:r w:rsidR="002C4AB9">
        <w:t>Trucco</w:t>
      </w:r>
      <w:proofErr w:type="spellEnd"/>
      <w:r w:rsidR="002C4AB9">
        <w:t>” del Departamento Victoria</w:t>
      </w:r>
      <w:r>
        <w:t xml:space="preserve">, </w:t>
      </w:r>
      <w:r w:rsidRPr="00A26AD6">
        <w:t>expediente Nº</w:t>
      </w:r>
      <w:r w:rsidR="002C4AB9">
        <w:t xml:space="preserve"> 28.370</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por el que se</w:t>
      </w:r>
      <w:r w:rsidR="005E0DEF">
        <w:t xml:space="preserve"> autoriza al Superior Gobierno de la Provincia de Entre Ríos a donar en favor de la Comuna Sauce </w:t>
      </w:r>
      <w:proofErr w:type="spellStart"/>
      <w:r w:rsidR="005E0DEF">
        <w:t>Montrull</w:t>
      </w:r>
      <w:proofErr w:type="spellEnd"/>
      <w:r w:rsidR="005E0DEF">
        <w:t>, un inmueble de su propiedad, ubicado en el ejido de la comuna, con destino a la construcción del futuro Cuartel de Bomberos Voluntarios</w:t>
      </w:r>
      <w:r>
        <w:t xml:space="preserve">, </w:t>
      </w:r>
      <w:r w:rsidRPr="00A26AD6">
        <w:t>expediente Nº</w:t>
      </w:r>
      <w:r w:rsidR="005D14DE">
        <w:t xml:space="preserve"> 28.596</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w:t>
      </w:r>
      <w:r w:rsidR="005E0DEF">
        <w:t xml:space="preserve"> General, en el Proyecto de Ley</w:t>
      </w:r>
      <w:r>
        <w:t xml:space="preserve"> por el que se</w:t>
      </w:r>
      <w:r w:rsidR="005E0DEF">
        <w:t xml:space="preserve"> autoriza al Superior Gobierno de la Provincia a aceptar la donación formulada por la Cooperativa de Vivienda por Autoconstrucción Independencia Limitada, de dos lotes de terreno </w:t>
      </w:r>
      <w:r w:rsidR="005E0DEF">
        <w:lastRenderedPageBreak/>
        <w:t>de su propiedad, destinados a calles, ochavas y reserva fiscal de la Ciudad de Diamante</w:t>
      </w:r>
      <w:r>
        <w:t xml:space="preserve">, </w:t>
      </w:r>
      <w:r w:rsidRPr="00A26AD6">
        <w:t>expediente Nº</w:t>
      </w:r>
      <w:r w:rsidR="005D14DE">
        <w:t xml:space="preserve"> 28.561</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en revisión, por el que se</w:t>
      </w:r>
      <w:r w:rsidR="005E0DEF">
        <w:t xml:space="preserve"> autoriza al Superior Gobierno de la Provincia a donar en favor de la comuna El Solar, Departamento La Paz, un vehículo Marca Chevrolet, Modelo CRUZE 1.8 LT, Dominio OKN 899</w:t>
      </w:r>
      <w:r>
        <w:t xml:space="preserve">, </w:t>
      </w:r>
      <w:r w:rsidRPr="00A26AD6">
        <w:t>expediente Nº</w:t>
      </w:r>
      <w:r w:rsidR="005D14DE">
        <w:t xml:space="preserve"> 29.072</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sancionado; pasa al Poder Ejecutivo para su promulgación. </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w:t>
      </w:r>
      <w:r w:rsidR="005E0DEF">
        <w:t xml:space="preserve">General, en el Proyecto de Ley </w:t>
      </w:r>
      <w:r>
        <w:t>por el que se</w:t>
      </w:r>
      <w:r w:rsidR="005E0DEF">
        <w:t xml:space="preserve"> autoriza al Superior Gobierno de la Provincia de Entre Ríos a transferir a título de donación a favor de la Asociación “Club Amigos del Ciclismo Crespo” un inmueble de su propiedad, ubicado en el Departamento Paraná, con el cargo de ser afectado a la construcción de la sede social de la Entidad Deportiva</w:t>
      </w:r>
      <w:r>
        <w:t xml:space="preserve">, </w:t>
      </w:r>
      <w:r w:rsidRPr="00A26AD6">
        <w:t>expediente Nº</w:t>
      </w:r>
      <w:r w:rsidR="005D14DE">
        <w:t xml:space="preserve"> 15.364</w:t>
      </w:r>
      <w:r w:rsidRPr="00A26AD6">
        <w:t>.</w:t>
      </w:r>
    </w:p>
    <w:p w:rsidR="001A77E5" w:rsidRDefault="001A77E5" w:rsidP="001A77E5">
      <w:pPr>
        <w:ind w:firstLine="708"/>
        <w:rPr>
          <w:rFonts w:eastAsia="MS Mincho"/>
          <w:bCs/>
        </w:rPr>
      </w:pPr>
      <w:r>
        <w:rPr>
          <w:rFonts w:eastAsia="MS Mincho"/>
          <w:bCs/>
        </w:rPr>
        <w:lastRenderedPageBreak/>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w:t>
      </w:r>
      <w:r w:rsidR="004F1AEC">
        <w:t>aprobado</w:t>
      </w:r>
      <w:r>
        <w:t xml:space="preserve">; pasa </w:t>
      </w:r>
      <w:r w:rsidR="004F1AEC">
        <w:t>en revisión a la Honorable Cámara de Diputados.</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por el que se</w:t>
      </w:r>
      <w:r w:rsidR="005E0DEF">
        <w:t xml:space="preserve"> autoriza al Poder Ejecutivo a donar los bienes muebles a favor de los municipios o comunas de los cuales dependen los efectores de salud identificados en el Anexo</w:t>
      </w:r>
      <w:r>
        <w:t xml:space="preserve">, </w:t>
      </w:r>
      <w:r w:rsidRPr="00A26AD6">
        <w:t>expediente Nº</w:t>
      </w:r>
      <w:r w:rsidR="005D14DE">
        <w:t xml:space="preserve"> 15.299</w:t>
      </w:r>
      <w:r w:rsidRPr="00A26AD6">
        <w:t>.</w:t>
      </w:r>
    </w:p>
    <w:p w:rsidR="001A77E5" w:rsidRDefault="001A77E5" w:rsidP="001A77E5">
      <w:pPr>
        <w:ind w:firstLine="708"/>
        <w:rPr>
          <w:rFonts w:eastAsia="MS Mincho"/>
          <w:bCs/>
        </w:rPr>
      </w:pPr>
      <w:r>
        <w:rPr>
          <w:rFonts w:eastAsia="MS Mincho"/>
          <w:bCs/>
        </w:rPr>
        <w:t>Su tratamiento sobre tablas está acordado desde el inicio de la sesión.</w:t>
      </w:r>
    </w:p>
    <w:p w:rsidR="001A77E5" w:rsidRPr="00197F19" w:rsidRDefault="001A77E5" w:rsidP="001A77E5">
      <w:pPr>
        <w:ind w:firstLine="708"/>
      </w:pPr>
      <w:r w:rsidRPr="00197F19">
        <w:t xml:space="preserve">Por </w:t>
      </w:r>
      <w:r>
        <w:t>S</w:t>
      </w:r>
      <w:r w:rsidRPr="00197F19">
        <w:t>ecretaría se dará lectura.</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-Se lee:</w:t>
      </w:r>
    </w:p>
    <w:p w:rsidR="001A77E5" w:rsidRPr="00197F19" w:rsidRDefault="001A77E5" w:rsidP="001A77E5"/>
    <w:p w:rsidR="001A77E5" w:rsidRPr="00197F19" w:rsidRDefault="001A77E5" w:rsidP="001A77E5">
      <w:r>
        <w:rPr>
          <w:b/>
        </w:rPr>
        <w:t>SR. PRESIDENTE (Cavagna):</w:t>
      </w:r>
      <w:r>
        <w:t xml:space="preserve"> </w:t>
      </w:r>
      <w:r w:rsidRPr="00197F19">
        <w:t>Si no se hace uso de la palabra, se va a votar</w:t>
      </w:r>
      <w:r>
        <w:t xml:space="preserve"> en general y en particular</w:t>
      </w:r>
      <w:r w:rsidRPr="00197F19">
        <w:t xml:space="preserve">; </w:t>
      </w:r>
      <w:r>
        <w:t>los</w:t>
      </w:r>
      <w:r w:rsidRPr="00197F19">
        <w:t xml:space="preserve"> que estén por la afirmativa, sírvanse indicarlo.</w:t>
      </w:r>
    </w:p>
    <w:p w:rsidR="001A77E5" w:rsidRPr="00197F19" w:rsidRDefault="001A77E5" w:rsidP="001A77E5"/>
    <w:p w:rsidR="001A77E5" w:rsidRPr="00197F19" w:rsidRDefault="001A77E5" w:rsidP="001A77E5">
      <w:pPr>
        <w:spacing w:line="300" w:lineRule="exact"/>
        <w:ind w:left="4082" w:right="1134" w:hanging="113"/>
        <w:rPr>
          <w:b/>
          <w:i/>
          <w:sz w:val="20"/>
          <w:szCs w:val="20"/>
        </w:rPr>
      </w:pPr>
      <w:r w:rsidRPr="00197F19">
        <w:rPr>
          <w:b/>
          <w:i/>
          <w:sz w:val="20"/>
          <w:szCs w:val="20"/>
        </w:rPr>
        <w:t>-Resulta aprobado.</w:t>
      </w:r>
    </w:p>
    <w:p w:rsidR="001A77E5" w:rsidRDefault="001A77E5" w:rsidP="001A77E5">
      <w:pPr>
        <w:ind w:firstLine="708"/>
      </w:pPr>
    </w:p>
    <w:p w:rsidR="001A77E5" w:rsidRDefault="001A77E5" w:rsidP="001A77E5">
      <w:r>
        <w:rPr>
          <w:b/>
        </w:rPr>
        <w:t>SR. PRESIDENTE (Cavagna):</w:t>
      </w:r>
      <w:r>
        <w:t xml:space="preserve"> Queda </w:t>
      </w:r>
      <w:r w:rsidR="004F1AEC">
        <w:t>aprobado</w:t>
      </w:r>
      <w:r>
        <w:t xml:space="preserve">; pasa </w:t>
      </w:r>
      <w:r w:rsidR="004F1AEC">
        <w:t>en revisión a la Honorable Cámara de Diputados.</w:t>
      </w:r>
    </w:p>
    <w:p w:rsidR="001A77E5" w:rsidRDefault="001A77E5" w:rsidP="001A77E5">
      <w:pPr>
        <w:spacing w:line="240" w:lineRule="auto"/>
      </w:pPr>
    </w:p>
    <w:p w:rsidR="001A77E5" w:rsidRPr="00A26AD6" w:rsidRDefault="001A77E5" w:rsidP="001A77E5">
      <w:r>
        <w:rPr>
          <w:b/>
        </w:rPr>
        <w:t>SR. PRESIDENTE (Cavagna):</w:t>
      </w:r>
      <w:r>
        <w:t xml:space="preserve"> S</w:t>
      </w:r>
      <w:r w:rsidRPr="00426087">
        <w:t>e encuentra reservado el</w:t>
      </w:r>
      <w:r>
        <w:t xml:space="preserve"> despacho de la Comisión de Legislación General, en el Proyecto de Ley, por el que se</w:t>
      </w:r>
      <w:r w:rsidR="005E0DEF">
        <w:t xml:space="preserve"> </w:t>
      </w:r>
      <w:r w:rsidR="005E0DEF" w:rsidRPr="00B17E5C">
        <w:t>declara de utilidad pública y sujetos a expropiación los inmuebles necesarios para la ejecución de la obra: “R</w:t>
      </w:r>
      <w:r w:rsidR="005E0DEF">
        <w:t>uta</w:t>
      </w:r>
      <w:r w:rsidR="005E0DEF" w:rsidRPr="00B17E5C">
        <w:t xml:space="preserve"> P</w:t>
      </w:r>
      <w:r w:rsidR="005E0DEF">
        <w:t>rovincial</w:t>
      </w:r>
      <w:r w:rsidR="005E0DEF" w:rsidRPr="00B17E5C">
        <w:t xml:space="preserve"> Nº</w:t>
      </w:r>
      <w:r w:rsidR="002A4A90">
        <w:t xml:space="preserve"> </w:t>
      </w:r>
      <w:r w:rsidR="005E0DEF" w:rsidRPr="00B17E5C">
        <w:t xml:space="preserve">30 </w:t>
      </w:r>
      <w:r w:rsidR="002A4A90">
        <w:t>-</w:t>
      </w:r>
      <w:r w:rsidR="005E0DEF" w:rsidRPr="00B17E5C">
        <w:t xml:space="preserve"> T</w:t>
      </w:r>
      <w:r w:rsidR="005E0DEF">
        <w:t>ramo</w:t>
      </w:r>
      <w:r w:rsidR="005E0DEF" w:rsidRPr="00B17E5C">
        <w:t xml:space="preserve">: </w:t>
      </w:r>
      <w:proofErr w:type="spellStart"/>
      <w:r w:rsidR="005E0DEF" w:rsidRPr="00B17E5C">
        <w:t>M</w:t>
      </w:r>
      <w:r w:rsidR="005E0DEF">
        <w:t>aciá</w:t>
      </w:r>
      <w:proofErr w:type="spellEnd"/>
      <w:r w:rsidR="005E0DEF" w:rsidRPr="00B17E5C">
        <w:t xml:space="preserve"> (K</w:t>
      </w:r>
      <w:r w:rsidR="005E0DEF">
        <w:t>m</w:t>
      </w:r>
      <w:r w:rsidR="005E0DEF" w:rsidRPr="00B17E5C">
        <w:t xml:space="preserve"> 0,00) </w:t>
      </w:r>
      <w:r w:rsidR="002A4A90">
        <w:t>-</w:t>
      </w:r>
      <w:r w:rsidR="005E0DEF" w:rsidRPr="00B17E5C">
        <w:t xml:space="preserve"> G</w:t>
      </w:r>
      <w:r w:rsidR="005E0DEF">
        <w:t>uardamonte</w:t>
      </w:r>
      <w:r w:rsidR="005E0DEF" w:rsidRPr="00B17E5C">
        <w:t xml:space="preserve"> (K</w:t>
      </w:r>
      <w:r w:rsidR="005E0DEF">
        <w:t>m</w:t>
      </w:r>
      <w:r w:rsidR="005E0DEF" w:rsidRPr="00B17E5C">
        <w:t xml:space="preserve"> 11,55) </w:t>
      </w:r>
      <w:r w:rsidR="002A4A90">
        <w:t>-</w:t>
      </w:r>
      <w:r w:rsidR="005E0DEF" w:rsidRPr="00B17E5C">
        <w:t xml:space="preserve"> O</w:t>
      </w:r>
      <w:r w:rsidR="005E0DEF">
        <w:t>bra</w:t>
      </w:r>
      <w:r w:rsidR="005E0DEF" w:rsidRPr="00B17E5C">
        <w:t>: B</w:t>
      </w:r>
      <w:r w:rsidR="005E0DEF">
        <w:t>ásica</w:t>
      </w:r>
      <w:r w:rsidR="005E0DEF" w:rsidRPr="00B17E5C">
        <w:t xml:space="preserve">, </w:t>
      </w:r>
      <w:r w:rsidR="005E0DEF">
        <w:t xml:space="preserve">calzada de ripio y obras de arte </w:t>
      </w:r>
      <w:r w:rsidR="002A4A90">
        <w:t>–</w:t>
      </w:r>
      <w:r w:rsidR="005E0DEF" w:rsidRPr="00B17E5C">
        <w:t xml:space="preserve"> D</w:t>
      </w:r>
      <w:r w:rsidR="002A4A90">
        <w:t>e</w:t>
      </w:r>
      <w:r w:rsidR="005E0DEF">
        <w:t>p</w:t>
      </w:r>
      <w:r w:rsidR="002A4A90">
        <w:t>artamen</w:t>
      </w:r>
      <w:r w:rsidR="005E0DEF">
        <w:t>to</w:t>
      </w:r>
      <w:r w:rsidR="002A4A90">
        <w:t xml:space="preserve"> </w:t>
      </w:r>
      <w:r w:rsidR="005E0DEF" w:rsidRPr="00B17E5C">
        <w:t>T</w:t>
      </w:r>
      <w:r w:rsidR="005E0DEF">
        <w:t>ala</w:t>
      </w:r>
      <w:r w:rsidR="005E0DEF" w:rsidRPr="00B17E5C">
        <w:t>”</w:t>
      </w:r>
      <w:r>
        <w:t xml:space="preserve">, </w:t>
      </w:r>
      <w:r w:rsidRPr="00A26AD6">
        <w:t>expediente Nº</w:t>
      </w:r>
      <w:r w:rsidR="005D14DE">
        <w:t xml:space="preserve"> 29.145</w:t>
      </w:r>
      <w:r w:rsidRPr="00A26AD6">
        <w:t>.</w:t>
      </w:r>
    </w:p>
    <w:p w:rsidR="00426673" w:rsidRDefault="00426673" w:rsidP="00426673">
      <w:pPr>
        <w:ind w:firstLine="708"/>
      </w:pPr>
      <w:r>
        <w:t>Tiene la palabra la Senadora por el Departamento Federal.</w:t>
      </w:r>
    </w:p>
    <w:p w:rsidR="00426673" w:rsidRDefault="00426673" w:rsidP="00426673"/>
    <w:p w:rsidR="00426673" w:rsidRDefault="00426673" w:rsidP="00426673">
      <w:r w:rsidRPr="005117D2">
        <w:rPr>
          <w:b/>
        </w:rPr>
        <w:lastRenderedPageBreak/>
        <w:t>SR</w:t>
      </w:r>
      <w:r>
        <w:rPr>
          <w:b/>
        </w:rPr>
        <w:t>A</w:t>
      </w:r>
      <w:r w:rsidRPr="005117D2">
        <w:rPr>
          <w:b/>
        </w:rPr>
        <w:t>. SENADOR</w:t>
      </w:r>
      <w:r>
        <w:rPr>
          <w:b/>
        </w:rPr>
        <w:t>A</w:t>
      </w:r>
      <w:r w:rsidRPr="005117D2">
        <w:rPr>
          <w:b/>
        </w:rPr>
        <w:t xml:space="preserve"> (</w:t>
      </w:r>
      <w:r>
        <w:rPr>
          <w:b/>
        </w:rPr>
        <w:t>Miranda</w:t>
      </w:r>
      <w:r w:rsidRPr="005117D2">
        <w:rPr>
          <w:b/>
        </w:rPr>
        <w:t>):</w:t>
      </w:r>
      <w:r>
        <w:t xml:space="preserve"> Solicito, se</w:t>
      </w:r>
      <w:r>
        <w:rPr>
          <w:rFonts w:hint="eastAsia"/>
        </w:rPr>
        <w:t>ñ</w:t>
      </w:r>
      <w:r>
        <w:t>or Presidente, que este proyecto sea tratado sobre tablas.</w:t>
      </w:r>
    </w:p>
    <w:p w:rsidR="00426673" w:rsidRDefault="00426673" w:rsidP="00426673"/>
    <w:p w:rsidR="00426673" w:rsidRDefault="00426673" w:rsidP="00426673">
      <w:r w:rsidRPr="005117D2">
        <w:rPr>
          <w:b/>
        </w:rPr>
        <w:t>SR. PRESIDENTE (</w:t>
      </w:r>
      <w:r>
        <w:rPr>
          <w:b/>
        </w:rPr>
        <w:t>Cavagna</w:t>
      </w:r>
      <w:r w:rsidRPr="005117D2">
        <w:rPr>
          <w:b/>
        </w:rPr>
        <w:t>):</w:t>
      </w:r>
      <w:r>
        <w:t xml:space="preserve"> Se va a votar la moci</w:t>
      </w:r>
      <w:r>
        <w:rPr>
          <w:rFonts w:hint="eastAsia"/>
        </w:rPr>
        <w:t>ó</w:t>
      </w:r>
      <w:r>
        <w:t>n formulada por la se</w:t>
      </w:r>
      <w:r>
        <w:rPr>
          <w:rFonts w:hint="eastAsia"/>
        </w:rPr>
        <w:t>ñ</w:t>
      </w:r>
      <w:r>
        <w:t>ora Senadora Miranda. Se requieren los dos tercios de votos de los Senadores presentes; los que est</w:t>
      </w:r>
      <w:r>
        <w:rPr>
          <w:rFonts w:hint="eastAsia"/>
        </w:rPr>
        <w:t>é</w:t>
      </w:r>
      <w:r>
        <w:t>n por la afirmativa, s</w:t>
      </w:r>
      <w:r>
        <w:rPr>
          <w:rFonts w:hint="eastAsia"/>
        </w:rPr>
        <w:t>í</w:t>
      </w:r>
      <w:r>
        <w:t>rvanse indicarlo.</w:t>
      </w:r>
    </w:p>
    <w:p w:rsidR="00426673" w:rsidRDefault="00426673" w:rsidP="00426673"/>
    <w:p w:rsidR="00426673" w:rsidRDefault="00426673" w:rsidP="00426673">
      <w:pPr>
        <w:pStyle w:val="Acotacin"/>
      </w:pPr>
      <w:r>
        <w:t>-Resulta aprobado.</w:t>
      </w:r>
    </w:p>
    <w:p w:rsidR="00426673" w:rsidRDefault="00426673" w:rsidP="00426673"/>
    <w:p w:rsidR="00426673" w:rsidRDefault="00426673" w:rsidP="00426673">
      <w:r>
        <w:rPr>
          <w:b/>
        </w:rPr>
        <w:t>SR</w:t>
      </w:r>
      <w:r w:rsidRPr="005117D2">
        <w:rPr>
          <w:b/>
        </w:rPr>
        <w:t>. PRESIDENTE (</w:t>
      </w:r>
      <w:r>
        <w:rPr>
          <w:b/>
        </w:rPr>
        <w:t>Cavagna</w:t>
      </w:r>
      <w:r w:rsidRPr="005117D2">
        <w:rPr>
          <w:b/>
        </w:rPr>
        <w:t>):</w:t>
      </w:r>
      <w:r>
        <w:t xml:space="preserve"> Por Secretar</w:t>
      </w:r>
      <w:r>
        <w:rPr>
          <w:rFonts w:hint="eastAsia"/>
        </w:rPr>
        <w:t>í</w:t>
      </w:r>
      <w:r>
        <w:t>a se dar</w:t>
      </w:r>
      <w:r>
        <w:rPr>
          <w:rFonts w:hint="eastAsia"/>
        </w:rPr>
        <w:t>á</w:t>
      </w:r>
      <w:r>
        <w:t xml:space="preserve"> lectura.</w:t>
      </w:r>
    </w:p>
    <w:p w:rsidR="00426673" w:rsidRDefault="00426673" w:rsidP="00426673"/>
    <w:p w:rsidR="00426673" w:rsidRDefault="00426673" w:rsidP="00426673">
      <w:pPr>
        <w:pStyle w:val="Acotacin"/>
      </w:pPr>
      <w:r>
        <w:t>-Se lee:</w:t>
      </w:r>
    </w:p>
    <w:p w:rsidR="00426673" w:rsidRPr="00560A6B" w:rsidRDefault="00426673" w:rsidP="00426673"/>
    <w:p w:rsidR="00426673" w:rsidRPr="00197F19" w:rsidRDefault="00426673" w:rsidP="00426673">
      <w:r>
        <w:rPr>
          <w:b/>
        </w:rPr>
        <w:t>SR</w:t>
      </w:r>
      <w:r w:rsidRPr="00B87A43">
        <w:rPr>
          <w:b/>
        </w:rPr>
        <w:t>. PRESIDENTE (</w:t>
      </w:r>
      <w:r>
        <w:rPr>
          <w:b/>
        </w:rPr>
        <w:t>Cavagna</w:t>
      </w:r>
      <w:r w:rsidRPr="00B87A43">
        <w:rPr>
          <w:b/>
        </w:rPr>
        <w:t>)</w:t>
      </w:r>
      <w:r w:rsidRPr="00197F19">
        <w:rPr>
          <w:b/>
        </w:rPr>
        <w:t>:</w:t>
      </w:r>
      <w:r w:rsidRPr="00197F19">
        <w:t xml:space="preserve"> Si no se hace</w:t>
      </w:r>
      <w:r>
        <w:t xml:space="preserve"> uso </w:t>
      </w:r>
      <w:r w:rsidRPr="00197F19">
        <w:t>de la palabra, se va a votar</w:t>
      </w:r>
      <w:r>
        <w:t xml:space="preserve"> en general y en particular;</w:t>
      </w:r>
      <w:r w:rsidRPr="00197F19">
        <w:t xml:space="preserve"> l</w:t>
      </w:r>
      <w:r>
        <w:t>o</w:t>
      </w:r>
      <w:r w:rsidRPr="00197F19">
        <w:t>s que estén por la afirmativa, sírvanse indicarlo.</w:t>
      </w:r>
    </w:p>
    <w:p w:rsidR="00426673" w:rsidRPr="00197F19" w:rsidRDefault="00426673" w:rsidP="00426673"/>
    <w:p w:rsidR="00426673" w:rsidRPr="00197F19" w:rsidRDefault="00426673" w:rsidP="00426673">
      <w:pPr>
        <w:spacing w:line="300" w:lineRule="exact"/>
        <w:ind w:left="4082" w:right="1134" w:hanging="113"/>
        <w:rPr>
          <w:b/>
          <w:i/>
          <w:sz w:val="20"/>
          <w:szCs w:val="20"/>
        </w:rPr>
      </w:pPr>
      <w:r w:rsidRPr="00197F19">
        <w:rPr>
          <w:b/>
          <w:i/>
          <w:sz w:val="20"/>
          <w:szCs w:val="20"/>
        </w:rPr>
        <w:t>-Resulta aprobado.</w:t>
      </w:r>
    </w:p>
    <w:p w:rsidR="00426673" w:rsidRPr="00197F19" w:rsidRDefault="00426673" w:rsidP="00426673"/>
    <w:p w:rsidR="00426673" w:rsidRDefault="00426673" w:rsidP="00426673">
      <w:r w:rsidRPr="00B87A43">
        <w:rPr>
          <w:b/>
        </w:rPr>
        <w:t>SR. PRESIDENTE (</w:t>
      </w:r>
      <w:r>
        <w:rPr>
          <w:b/>
        </w:rPr>
        <w:t>Cavagna</w:t>
      </w:r>
      <w:r w:rsidRPr="00B87A43">
        <w:rPr>
          <w:b/>
        </w:rPr>
        <w:t>)</w:t>
      </w:r>
      <w:r w:rsidRPr="00197F19">
        <w:rPr>
          <w:b/>
        </w:rPr>
        <w:t>:</w:t>
      </w:r>
      <w:r w:rsidRPr="00197F19">
        <w:t xml:space="preserve"> </w:t>
      </w:r>
      <w:r>
        <w:t xml:space="preserve">Queda sancionado; pasa al Poder Ejecutivo para su promulgación. </w:t>
      </w:r>
    </w:p>
    <w:p w:rsidR="00426673" w:rsidRDefault="00426673" w:rsidP="00426673"/>
    <w:p w:rsidR="00426673" w:rsidRPr="00A26AD6" w:rsidRDefault="00426673" w:rsidP="00426673">
      <w:r>
        <w:rPr>
          <w:b/>
        </w:rPr>
        <w:t>SR. PRESIDENTE (Cavagna):</w:t>
      </w:r>
      <w:r>
        <w:t xml:space="preserve"> S</w:t>
      </w:r>
      <w:r w:rsidRPr="00426087">
        <w:t>e encuentra reservado el</w:t>
      </w:r>
      <w:r>
        <w:t xml:space="preserve"> </w:t>
      </w:r>
      <w:r w:rsidR="00017585" w:rsidRPr="005D50DD">
        <w:t xml:space="preserve">del </w:t>
      </w:r>
      <w:r w:rsidR="00017585">
        <w:t>despacho de la Comisión de</w:t>
      </w:r>
      <w:r w:rsidR="00017585" w:rsidRPr="00017585">
        <w:t xml:space="preserve"> </w:t>
      </w:r>
      <w:r w:rsidR="00017585">
        <w:t>Legislación General, en el Proyecto de Ley p</w:t>
      </w:r>
      <w:r w:rsidR="00017585" w:rsidRPr="00840677">
        <w:t xml:space="preserve">or el que se autoriza al Superior Gobierno de la Provincia a transferir a título de donación a favor de la Comuna de Estación Lazo, Departamento Gualeguay, una fracción de terreno de su propiedad, ubicado en </w:t>
      </w:r>
      <w:r w:rsidR="00017585">
        <w:t>el</w:t>
      </w:r>
      <w:r w:rsidR="00017585" w:rsidRPr="00840677">
        <w:t xml:space="preserve"> Distrito 2° Vizcacha</w:t>
      </w:r>
      <w:r>
        <w:t xml:space="preserve">, </w:t>
      </w:r>
      <w:r w:rsidRPr="00A26AD6">
        <w:t>expediente Nº</w:t>
      </w:r>
      <w:r w:rsidR="005D14DE">
        <w:t xml:space="preserve"> 15.775</w:t>
      </w:r>
      <w:r w:rsidRPr="00A26AD6">
        <w:t>.</w:t>
      </w:r>
    </w:p>
    <w:p w:rsidR="00426673" w:rsidRDefault="00426673" w:rsidP="00426673">
      <w:pPr>
        <w:ind w:firstLine="708"/>
      </w:pPr>
      <w:r>
        <w:t>Tiene la palabra la Senadora por el Departamento Federal.</w:t>
      </w:r>
    </w:p>
    <w:p w:rsidR="00426673" w:rsidRDefault="00426673" w:rsidP="00426673"/>
    <w:p w:rsidR="00426673" w:rsidRDefault="00426673" w:rsidP="00426673">
      <w:r w:rsidRPr="005117D2">
        <w:rPr>
          <w:b/>
        </w:rPr>
        <w:t>SR</w:t>
      </w:r>
      <w:r>
        <w:rPr>
          <w:b/>
        </w:rPr>
        <w:t>A</w:t>
      </w:r>
      <w:r w:rsidRPr="005117D2">
        <w:rPr>
          <w:b/>
        </w:rPr>
        <w:t>. SENADOR</w:t>
      </w:r>
      <w:r>
        <w:rPr>
          <w:b/>
        </w:rPr>
        <w:t>A</w:t>
      </w:r>
      <w:r w:rsidRPr="005117D2">
        <w:rPr>
          <w:b/>
        </w:rPr>
        <w:t xml:space="preserve"> (</w:t>
      </w:r>
      <w:r>
        <w:rPr>
          <w:b/>
        </w:rPr>
        <w:t>Miranda</w:t>
      </w:r>
      <w:r w:rsidRPr="005117D2">
        <w:rPr>
          <w:b/>
        </w:rPr>
        <w:t>):</w:t>
      </w:r>
      <w:r>
        <w:t xml:space="preserve"> Solicito, se</w:t>
      </w:r>
      <w:r>
        <w:rPr>
          <w:rFonts w:hint="eastAsia"/>
        </w:rPr>
        <w:t>ñ</w:t>
      </w:r>
      <w:r>
        <w:t>or Presidente, que este proyecto sea tratado sobre tablas.</w:t>
      </w:r>
    </w:p>
    <w:p w:rsidR="00426673" w:rsidRDefault="00426673" w:rsidP="00426673"/>
    <w:p w:rsidR="00426673" w:rsidRDefault="00426673" w:rsidP="00426673">
      <w:r w:rsidRPr="005117D2">
        <w:rPr>
          <w:b/>
        </w:rPr>
        <w:t>SR. PRESIDENTE (</w:t>
      </w:r>
      <w:r>
        <w:rPr>
          <w:b/>
        </w:rPr>
        <w:t>Cavagna</w:t>
      </w:r>
      <w:r w:rsidRPr="005117D2">
        <w:rPr>
          <w:b/>
        </w:rPr>
        <w:t>):</w:t>
      </w:r>
      <w:r>
        <w:t xml:space="preserve"> Se va a votar la moci</w:t>
      </w:r>
      <w:r>
        <w:rPr>
          <w:rFonts w:hint="eastAsia"/>
        </w:rPr>
        <w:t>ó</w:t>
      </w:r>
      <w:r>
        <w:t>n formulada por la se</w:t>
      </w:r>
      <w:r>
        <w:rPr>
          <w:rFonts w:hint="eastAsia"/>
        </w:rPr>
        <w:t>ñ</w:t>
      </w:r>
      <w:r>
        <w:t>ora Senadora Miranda. Se requieren los dos tercios de votos de los Senadores presentes; los que est</w:t>
      </w:r>
      <w:r>
        <w:rPr>
          <w:rFonts w:hint="eastAsia"/>
        </w:rPr>
        <w:t>é</w:t>
      </w:r>
      <w:r>
        <w:t>n por la afirmativa, s</w:t>
      </w:r>
      <w:r>
        <w:rPr>
          <w:rFonts w:hint="eastAsia"/>
        </w:rPr>
        <w:t>í</w:t>
      </w:r>
      <w:r>
        <w:t>rvanse indicarlo.</w:t>
      </w:r>
    </w:p>
    <w:p w:rsidR="00426673" w:rsidRDefault="00426673" w:rsidP="00426673"/>
    <w:p w:rsidR="00426673" w:rsidRDefault="00426673" w:rsidP="00426673">
      <w:pPr>
        <w:pStyle w:val="Acotacin"/>
      </w:pPr>
      <w:r>
        <w:t>-Resulta aprobado.</w:t>
      </w:r>
    </w:p>
    <w:p w:rsidR="00426673" w:rsidRDefault="00426673" w:rsidP="00426673"/>
    <w:p w:rsidR="00426673" w:rsidRDefault="00426673" w:rsidP="00426673">
      <w:r>
        <w:rPr>
          <w:b/>
        </w:rPr>
        <w:t>SR</w:t>
      </w:r>
      <w:r w:rsidRPr="005117D2">
        <w:rPr>
          <w:b/>
        </w:rPr>
        <w:t>. PRESIDENTE (</w:t>
      </w:r>
      <w:r>
        <w:rPr>
          <w:b/>
        </w:rPr>
        <w:t>Cavagna</w:t>
      </w:r>
      <w:r w:rsidRPr="005117D2">
        <w:rPr>
          <w:b/>
        </w:rPr>
        <w:t>):</w:t>
      </w:r>
      <w:r>
        <w:t xml:space="preserve"> Por Secretar</w:t>
      </w:r>
      <w:r>
        <w:rPr>
          <w:rFonts w:hint="eastAsia"/>
        </w:rPr>
        <w:t>í</w:t>
      </w:r>
      <w:r>
        <w:t>a se dar</w:t>
      </w:r>
      <w:r>
        <w:rPr>
          <w:rFonts w:hint="eastAsia"/>
        </w:rPr>
        <w:t>á</w:t>
      </w:r>
      <w:r>
        <w:t xml:space="preserve"> lectura.</w:t>
      </w:r>
    </w:p>
    <w:p w:rsidR="00426673" w:rsidRDefault="00426673" w:rsidP="00426673"/>
    <w:p w:rsidR="00426673" w:rsidRDefault="00426673" w:rsidP="00426673">
      <w:pPr>
        <w:pStyle w:val="Acotacin"/>
      </w:pPr>
      <w:r>
        <w:lastRenderedPageBreak/>
        <w:t>-Se lee:</w:t>
      </w:r>
    </w:p>
    <w:p w:rsidR="00426673" w:rsidRPr="00560A6B" w:rsidRDefault="00426673" w:rsidP="00426673"/>
    <w:p w:rsidR="00426673" w:rsidRPr="00197F19" w:rsidRDefault="00426673" w:rsidP="00426673">
      <w:r>
        <w:rPr>
          <w:b/>
        </w:rPr>
        <w:t>SR</w:t>
      </w:r>
      <w:r w:rsidRPr="00B87A43">
        <w:rPr>
          <w:b/>
        </w:rPr>
        <w:t>. PRESIDENTE (</w:t>
      </w:r>
      <w:r>
        <w:rPr>
          <w:b/>
        </w:rPr>
        <w:t>Cavagna</w:t>
      </w:r>
      <w:r w:rsidRPr="00B87A43">
        <w:rPr>
          <w:b/>
        </w:rPr>
        <w:t>)</w:t>
      </w:r>
      <w:r w:rsidRPr="00197F19">
        <w:rPr>
          <w:b/>
        </w:rPr>
        <w:t>:</w:t>
      </w:r>
      <w:r w:rsidRPr="00197F19">
        <w:t xml:space="preserve"> Si no se hace</w:t>
      </w:r>
      <w:r>
        <w:t xml:space="preserve"> uso </w:t>
      </w:r>
      <w:r w:rsidRPr="00197F19">
        <w:t>de la palabra, se va a votar</w:t>
      </w:r>
      <w:r>
        <w:t xml:space="preserve"> en general y en particular;</w:t>
      </w:r>
      <w:r w:rsidRPr="00197F19">
        <w:t xml:space="preserve"> l</w:t>
      </w:r>
      <w:r>
        <w:t>o</w:t>
      </w:r>
      <w:r w:rsidRPr="00197F19">
        <w:t>s que estén por la afirmativa, sírvanse indicarlo.</w:t>
      </w:r>
    </w:p>
    <w:p w:rsidR="00426673" w:rsidRPr="00197F19" w:rsidRDefault="00426673" w:rsidP="00426673"/>
    <w:p w:rsidR="00426673" w:rsidRPr="00197F19" w:rsidRDefault="00426673" w:rsidP="00426673">
      <w:pPr>
        <w:spacing w:line="300" w:lineRule="exact"/>
        <w:ind w:left="4082" w:right="1134" w:hanging="113"/>
        <w:rPr>
          <w:b/>
          <w:i/>
          <w:sz w:val="20"/>
          <w:szCs w:val="20"/>
        </w:rPr>
      </w:pPr>
      <w:r w:rsidRPr="00197F19">
        <w:rPr>
          <w:b/>
          <w:i/>
          <w:sz w:val="20"/>
          <w:szCs w:val="20"/>
        </w:rPr>
        <w:t>-Resulta aprobado.</w:t>
      </w:r>
    </w:p>
    <w:p w:rsidR="00426673" w:rsidRPr="00197F19" w:rsidRDefault="00426673" w:rsidP="00426673"/>
    <w:p w:rsidR="00426673" w:rsidRDefault="00426673" w:rsidP="00426673">
      <w:r w:rsidRPr="00B87A43">
        <w:rPr>
          <w:b/>
        </w:rPr>
        <w:t>SR. PRESIDENTE (</w:t>
      </w:r>
      <w:r>
        <w:rPr>
          <w:b/>
        </w:rPr>
        <w:t>Cavagna</w:t>
      </w:r>
      <w:r w:rsidRPr="00B87A43">
        <w:rPr>
          <w:b/>
        </w:rPr>
        <w:t>)</w:t>
      </w:r>
      <w:r w:rsidRPr="00197F19">
        <w:rPr>
          <w:b/>
        </w:rPr>
        <w:t>:</w:t>
      </w:r>
      <w:r w:rsidRPr="00197F19">
        <w:t xml:space="preserve"> </w:t>
      </w:r>
      <w:r>
        <w:t>Queda aprobado; pasa en revisión a la Honorable Cámara de Diputados.</w:t>
      </w:r>
    </w:p>
    <w:p w:rsidR="001A77E5" w:rsidRDefault="001A77E5" w:rsidP="00426673"/>
    <w:p w:rsidR="0027183C" w:rsidRDefault="00426673" w:rsidP="00426673">
      <w:pPr>
        <w:spacing w:line="240" w:lineRule="auto"/>
      </w:pPr>
      <w:r w:rsidRPr="00B87A43">
        <w:rPr>
          <w:b/>
        </w:rPr>
        <w:t>SR. PRESIDENTE (</w:t>
      </w:r>
      <w:r>
        <w:rPr>
          <w:b/>
        </w:rPr>
        <w:t>Cavagna</w:t>
      </w:r>
      <w:r w:rsidRPr="00B87A43">
        <w:rPr>
          <w:b/>
        </w:rPr>
        <w:t>)</w:t>
      </w:r>
      <w:r w:rsidRPr="00197F19">
        <w:rPr>
          <w:b/>
        </w:rPr>
        <w:t>:</w:t>
      </w:r>
      <w:r w:rsidRPr="00197F19">
        <w:t xml:space="preserve"> </w:t>
      </w:r>
      <w:r>
        <w:t>S</w:t>
      </w:r>
      <w:r w:rsidRPr="004B2DCB">
        <w:t>e e</w:t>
      </w:r>
      <w:r>
        <w:t xml:space="preserve">ncuentra reservado </w:t>
      </w:r>
      <w:r w:rsidR="0027183C">
        <w:t>un Proyecto de Dec</w:t>
      </w:r>
      <w:r w:rsidR="006028C6">
        <w:t xml:space="preserve">laración por el que se declara </w:t>
      </w:r>
      <w:r w:rsidR="006028C6" w:rsidRPr="004F1AEC">
        <w:t>de Interés de esta Cámara la realización del 10° Encuentro Provincial de las Colectividades de Gualeguay, que se llevará a cabo en Gualeguay, el día 4 de octubre</w:t>
      </w:r>
      <w:r w:rsidR="0027183C">
        <w:t>, expediente N°</w:t>
      </w:r>
      <w:r w:rsidR="008C2F42">
        <w:t xml:space="preserve"> 15.811</w:t>
      </w:r>
      <w:r w:rsidR="0027183C">
        <w:t>.</w:t>
      </w:r>
    </w:p>
    <w:p w:rsidR="0027183C" w:rsidRDefault="0027183C" w:rsidP="0027183C">
      <w:pPr>
        <w:ind w:firstLine="708"/>
        <w:rPr>
          <w:rFonts w:eastAsia="MS Mincho"/>
          <w:bCs/>
        </w:rPr>
      </w:pPr>
      <w:r>
        <w:rPr>
          <w:rFonts w:eastAsia="MS Mincho"/>
          <w:bCs/>
        </w:rPr>
        <w:t>Su tratamiento sobre tablas está acordado desde el inicio de la sesión.</w:t>
      </w:r>
    </w:p>
    <w:p w:rsidR="0027183C" w:rsidRPr="00197F19" w:rsidRDefault="0027183C" w:rsidP="0027183C">
      <w:pPr>
        <w:ind w:firstLine="708"/>
      </w:pPr>
      <w:r w:rsidRPr="00197F19">
        <w:t xml:space="preserve">Por </w:t>
      </w:r>
      <w:r>
        <w:t>S</w:t>
      </w:r>
      <w:r w:rsidRPr="00197F19">
        <w:t>ecretaría se dará lectura.</w:t>
      </w:r>
    </w:p>
    <w:p w:rsidR="0027183C" w:rsidRPr="00197F19" w:rsidRDefault="0027183C" w:rsidP="0027183C"/>
    <w:p w:rsidR="0027183C" w:rsidRPr="00197F19" w:rsidRDefault="0027183C" w:rsidP="0027183C">
      <w:pPr>
        <w:spacing w:line="300" w:lineRule="exact"/>
        <w:ind w:left="4082" w:right="1134" w:hanging="113"/>
        <w:rPr>
          <w:b/>
          <w:i/>
          <w:sz w:val="20"/>
          <w:szCs w:val="20"/>
        </w:rPr>
      </w:pPr>
      <w:r w:rsidRPr="00197F19">
        <w:rPr>
          <w:b/>
          <w:i/>
          <w:sz w:val="20"/>
          <w:szCs w:val="20"/>
        </w:rPr>
        <w:t>-Se lee nuevamente:</w:t>
      </w:r>
    </w:p>
    <w:p w:rsidR="0027183C" w:rsidRPr="00197F19" w:rsidRDefault="0027183C" w:rsidP="0027183C"/>
    <w:p w:rsidR="0027183C" w:rsidRPr="00197F19" w:rsidRDefault="00C2206E" w:rsidP="0027183C">
      <w:r>
        <w:rPr>
          <w:b/>
        </w:rPr>
        <w:t>SR. PRESIDENTE (Cavagna):</w:t>
      </w:r>
      <w:r w:rsidR="0027183C" w:rsidRPr="00197F19">
        <w:t xml:space="preserve"> Si no se hace uso de la palabra, se va a votar; l</w:t>
      </w:r>
      <w:r w:rsidR="0027183C">
        <w:t>o</w:t>
      </w:r>
      <w:r w:rsidR="0027183C" w:rsidRPr="00197F19">
        <w:t>s que estén por la afirmativa, sírvanse indicarlo.</w:t>
      </w:r>
    </w:p>
    <w:p w:rsidR="0027183C" w:rsidRPr="00197F19" w:rsidRDefault="0027183C" w:rsidP="0027183C"/>
    <w:p w:rsidR="0027183C" w:rsidRPr="00197F19" w:rsidRDefault="0027183C" w:rsidP="0027183C">
      <w:pPr>
        <w:spacing w:line="300" w:lineRule="exact"/>
        <w:ind w:left="4082" w:right="1134" w:hanging="113"/>
        <w:rPr>
          <w:b/>
          <w:i/>
          <w:sz w:val="20"/>
          <w:szCs w:val="20"/>
        </w:rPr>
      </w:pPr>
      <w:r w:rsidRPr="00197F19">
        <w:rPr>
          <w:b/>
          <w:i/>
          <w:sz w:val="20"/>
          <w:szCs w:val="20"/>
        </w:rPr>
        <w:t>-Resulta aprobado.</w:t>
      </w:r>
    </w:p>
    <w:p w:rsidR="0027183C" w:rsidRPr="00197F19" w:rsidRDefault="0027183C" w:rsidP="0027183C"/>
    <w:p w:rsidR="0027183C" w:rsidRDefault="00C2206E" w:rsidP="0027183C">
      <w:r>
        <w:rPr>
          <w:b/>
        </w:rPr>
        <w:t>SR. PRESIDENTE (Cavagna):</w:t>
      </w:r>
      <w:r w:rsidR="0027183C" w:rsidRPr="00197F19">
        <w:t xml:space="preserve"> Queda aprobado; se harán las comunicaciones pertinentes.</w:t>
      </w:r>
    </w:p>
    <w:p w:rsidR="0027183C" w:rsidRDefault="0027183C" w:rsidP="009A6B66"/>
    <w:p w:rsidR="0027183C" w:rsidRDefault="00C2206E" w:rsidP="0027183C">
      <w:pPr>
        <w:spacing w:line="240" w:lineRule="auto"/>
      </w:pPr>
      <w:r>
        <w:rPr>
          <w:b/>
        </w:rPr>
        <w:t>SR. PRESIDENTE (Cavagna):</w:t>
      </w:r>
      <w:r w:rsidR="0027183C">
        <w:t xml:space="preserve"> S</w:t>
      </w:r>
      <w:r w:rsidR="0027183C" w:rsidRPr="004B2DCB">
        <w:t>e e</w:t>
      </w:r>
      <w:r w:rsidR="0027183C">
        <w:t xml:space="preserve">ncuentra reservado un Proyecto de </w:t>
      </w:r>
      <w:r w:rsidR="004F1AEC">
        <w:t xml:space="preserve">Declaración </w:t>
      </w:r>
      <w:r w:rsidR="0027183C">
        <w:t xml:space="preserve">por el que </w:t>
      </w:r>
      <w:r w:rsidR="006028C6" w:rsidRPr="004F1AEC">
        <w:t>se declara de Interés Legislativo el II Congreso Provincial de Mediación a realizarse en Concepción del Uruguay durante los días 1 y 2 de octubre, organizado por la Sección Uruguay del Colegio de la Abogacía y el Instituto de Mediación del Colegio de la Abogacía de Entre Ríos</w:t>
      </w:r>
      <w:r w:rsidR="0027183C">
        <w:t>, expediente N°</w:t>
      </w:r>
      <w:r w:rsidR="008C2F42">
        <w:t xml:space="preserve"> 15.812</w:t>
      </w:r>
      <w:r w:rsidR="0027183C">
        <w:t>.</w:t>
      </w:r>
    </w:p>
    <w:p w:rsidR="0027183C" w:rsidRDefault="0027183C" w:rsidP="0027183C">
      <w:pPr>
        <w:ind w:firstLine="708"/>
        <w:rPr>
          <w:rFonts w:eastAsia="MS Mincho"/>
          <w:bCs/>
        </w:rPr>
      </w:pPr>
      <w:r>
        <w:rPr>
          <w:rFonts w:eastAsia="MS Mincho"/>
          <w:bCs/>
        </w:rPr>
        <w:t>Su tratamiento sobre tablas está acordado desde el inicio de la sesión.</w:t>
      </w:r>
    </w:p>
    <w:p w:rsidR="0027183C" w:rsidRPr="00197F19" w:rsidRDefault="0027183C" w:rsidP="0027183C">
      <w:pPr>
        <w:ind w:firstLine="708"/>
      </w:pPr>
      <w:r w:rsidRPr="00197F19">
        <w:t xml:space="preserve">Por </w:t>
      </w:r>
      <w:r>
        <w:t>S</w:t>
      </w:r>
      <w:r w:rsidRPr="00197F19">
        <w:t>ecretaría se dará lectura.</w:t>
      </w:r>
    </w:p>
    <w:p w:rsidR="0027183C" w:rsidRPr="00197F19" w:rsidRDefault="0027183C" w:rsidP="0027183C"/>
    <w:p w:rsidR="0027183C" w:rsidRPr="00197F19" w:rsidRDefault="0027183C" w:rsidP="0027183C">
      <w:pPr>
        <w:spacing w:line="300" w:lineRule="exact"/>
        <w:ind w:left="4082" w:right="1134" w:hanging="113"/>
        <w:rPr>
          <w:b/>
          <w:i/>
          <w:sz w:val="20"/>
          <w:szCs w:val="20"/>
        </w:rPr>
      </w:pPr>
      <w:r w:rsidRPr="00197F19">
        <w:rPr>
          <w:b/>
          <w:i/>
          <w:sz w:val="20"/>
          <w:szCs w:val="20"/>
        </w:rPr>
        <w:t>-Se lee nuevamente:</w:t>
      </w:r>
    </w:p>
    <w:p w:rsidR="0027183C" w:rsidRPr="00197F19" w:rsidRDefault="0027183C" w:rsidP="0027183C"/>
    <w:p w:rsidR="0027183C" w:rsidRPr="00197F19" w:rsidRDefault="00C2206E" w:rsidP="0027183C">
      <w:r>
        <w:rPr>
          <w:b/>
        </w:rPr>
        <w:t>SR. PRESIDENTE (Cavagna):</w:t>
      </w:r>
      <w:r w:rsidR="0027183C" w:rsidRPr="00197F19">
        <w:t xml:space="preserve"> Si no se hace uso de la palabra, se va a votar; l</w:t>
      </w:r>
      <w:r w:rsidR="0027183C">
        <w:t>o</w:t>
      </w:r>
      <w:r w:rsidR="0027183C" w:rsidRPr="00197F19">
        <w:t>s que estén por la afirmativa, sírvanse indicarlo.</w:t>
      </w:r>
    </w:p>
    <w:p w:rsidR="0027183C" w:rsidRPr="00197F19" w:rsidRDefault="0027183C" w:rsidP="0027183C"/>
    <w:p w:rsidR="0027183C" w:rsidRPr="00197F19" w:rsidRDefault="0027183C" w:rsidP="0027183C">
      <w:pPr>
        <w:spacing w:line="300" w:lineRule="exact"/>
        <w:ind w:left="4082" w:right="1134" w:hanging="113"/>
        <w:rPr>
          <w:b/>
          <w:i/>
          <w:sz w:val="20"/>
          <w:szCs w:val="20"/>
        </w:rPr>
      </w:pPr>
      <w:r w:rsidRPr="00197F19">
        <w:rPr>
          <w:b/>
          <w:i/>
          <w:sz w:val="20"/>
          <w:szCs w:val="20"/>
        </w:rPr>
        <w:lastRenderedPageBreak/>
        <w:t>-Resulta aprobado.</w:t>
      </w:r>
    </w:p>
    <w:p w:rsidR="0027183C" w:rsidRPr="00197F19" w:rsidRDefault="0027183C" w:rsidP="0027183C"/>
    <w:p w:rsidR="0027183C" w:rsidRDefault="00C2206E" w:rsidP="0027183C">
      <w:r>
        <w:rPr>
          <w:b/>
        </w:rPr>
        <w:t>SR. PRESIDENTE (Cavagna):</w:t>
      </w:r>
      <w:r w:rsidR="0027183C" w:rsidRPr="00197F19">
        <w:t xml:space="preserve"> Queda aprobado; se harán las comunicaciones pertinentes.</w:t>
      </w:r>
    </w:p>
    <w:p w:rsidR="0027183C" w:rsidRDefault="0027183C" w:rsidP="0027183C"/>
    <w:p w:rsidR="0027183C" w:rsidRDefault="00C2206E" w:rsidP="0027183C">
      <w:pPr>
        <w:spacing w:line="240" w:lineRule="auto"/>
      </w:pPr>
      <w:r>
        <w:rPr>
          <w:b/>
        </w:rPr>
        <w:t>SR. PRESIDENTE (Cavagna):</w:t>
      </w:r>
      <w:r w:rsidR="0027183C">
        <w:t xml:space="preserve"> S</w:t>
      </w:r>
      <w:r w:rsidR="0027183C" w:rsidRPr="004B2DCB">
        <w:t>e e</w:t>
      </w:r>
      <w:r w:rsidR="0027183C">
        <w:t xml:space="preserve">ncuentra reservado un Proyecto de </w:t>
      </w:r>
      <w:r w:rsidR="004F1AEC">
        <w:t xml:space="preserve">Declaración </w:t>
      </w:r>
      <w:r w:rsidR="0027183C">
        <w:t>por el que se</w:t>
      </w:r>
      <w:r w:rsidR="006028C6" w:rsidRPr="006028C6">
        <w:rPr>
          <w:rFonts w:eastAsia="MS Mincho"/>
          <w:b/>
          <w:i/>
          <w:sz w:val="20"/>
          <w:szCs w:val="20"/>
        </w:rPr>
        <w:t xml:space="preserve"> </w:t>
      </w:r>
      <w:r w:rsidR="006028C6" w:rsidRPr="004F1AEC">
        <w:t xml:space="preserve">por el que se declara de Interés de esta Cámara, la trayectoria del Ballet “Amanecer </w:t>
      </w:r>
      <w:proofErr w:type="spellStart"/>
      <w:r w:rsidR="006028C6" w:rsidRPr="004F1AEC">
        <w:t>Gualeyo</w:t>
      </w:r>
      <w:proofErr w:type="spellEnd"/>
      <w:r w:rsidR="006028C6" w:rsidRPr="004F1AEC">
        <w:t>”, quien llega a su 30° aniversario el día 12 de octubre</w:t>
      </w:r>
      <w:r w:rsidR="0027183C">
        <w:t>, expediente N°</w:t>
      </w:r>
      <w:r w:rsidR="008C2F42">
        <w:t xml:space="preserve"> 15.813</w:t>
      </w:r>
      <w:r w:rsidR="0027183C">
        <w:t>.</w:t>
      </w:r>
    </w:p>
    <w:p w:rsidR="0027183C" w:rsidRDefault="0027183C" w:rsidP="0027183C">
      <w:pPr>
        <w:ind w:firstLine="708"/>
        <w:rPr>
          <w:rFonts w:eastAsia="MS Mincho"/>
          <w:bCs/>
        </w:rPr>
      </w:pPr>
      <w:r>
        <w:rPr>
          <w:rFonts w:eastAsia="MS Mincho"/>
          <w:bCs/>
        </w:rPr>
        <w:t>Su tratamiento sobre tablas está acordado desde el inicio de la sesión.</w:t>
      </w:r>
    </w:p>
    <w:p w:rsidR="0027183C" w:rsidRPr="00197F19" w:rsidRDefault="0027183C" w:rsidP="0027183C">
      <w:pPr>
        <w:ind w:firstLine="708"/>
      </w:pPr>
      <w:r w:rsidRPr="00197F19">
        <w:t xml:space="preserve">Por </w:t>
      </w:r>
      <w:r>
        <w:t>S</w:t>
      </w:r>
      <w:r w:rsidRPr="00197F19">
        <w:t>ecretaría se dará lectura.</w:t>
      </w:r>
    </w:p>
    <w:p w:rsidR="0027183C" w:rsidRPr="00197F19" w:rsidRDefault="0027183C" w:rsidP="0027183C"/>
    <w:p w:rsidR="0027183C" w:rsidRPr="00197F19" w:rsidRDefault="0027183C" w:rsidP="0027183C">
      <w:pPr>
        <w:spacing w:line="300" w:lineRule="exact"/>
        <w:ind w:left="4082" w:right="1134" w:hanging="113"/>
        <w:rPr>
          <w:b/>
          <w:i/>
          <w:sz w:val="20"/>
          <w:szCs w:val="20"/>
        </w:rPr>
      </w:pPr>
      <w:r w:rsidRPr="00197F19">
        <w:rPr>
          <w:b/>
          <w:i/>
          <w:sz w:val="20"/>
          <w:szCs w:val="20"/>
        </w:rPr>
        <w:t>-Se lee nuevamente:</w:t>
      </w:r>
    </w:p>
    <w:p w:rsidR="0027183C" w:rsidRPr="00197F19" w:rsidRDefault="0027183C" w:rsidP="0027183C"/>
    <w:p w:rsidR="0027183C" w:rsidRPr="00197F19" w:rsidRDefault="00C2206E" w:rsidP="0027183C">
      <w:r>
        <w:rPr>
          <w:b/>
        </w:rPr>
        <w:t>SR. PRESIDENTE (Cavagna):</w:t>
      </w:r>
      <w:r w:rsidR="0027183C" w:rsidRPr="00197F19">
        <w:t xml:space="preserve"> Si no se hace uso de la palabra, se va a votar; l</w:t>
      </w:r>
      <w:r w:rsidR="0027183C">
        <w:t>o</w:t>
      </w:r>
      <w:r w:rsidR="0027183C" w:rsidRPr="00197F19">
        <w:t>s que estén por la afirmativa, sírvanse indicarlo.</w:t>
      </w:r>
    </w:p>
    <w:p w:rsidR="0027183C" w:rsidRPr="00197F19" w:rsidRDefault="0027183C" w:rsidP="0027183C"/>
    <w:p w:rsidR="0027183C" w:rsidRPr="00197F19" w:rsidRDefault="0027183C" w:rsidP="0027183C">
      <w:pPr>
        <w:spacing w:line="300" w:lineRule="exact"/>
        <w:ind w:left="4082" w:right="1134" w:hanging="113"/>
        <w:rPr>
          <w:b/>
          <w:i/>
          <w:sz w:val="20"/>
          <w:szCs w:val="20"/>
        </w:rPr>
      </w:pPr>
      <w:r w:rsidRPr="00197F19">
        <w:rPr>
          <w:b/>
          <w:i/>
          <w:sz w:val="20"/>
          <w:szCs w:val="20"/>
        </w:rPr>
        <w:t>-Resulta aprobado.</w:t>
      </w:r>
    </w:p>
    <w:p w:rsidR="0027183C" w:rsidRPr="00197F19" w:rsidRDefault="0027183C" w:rsidP="0027183C"/>
    <w:p w:rsidR="0027183C" w:rsidRDefault="00C2206E" w:rsidP="0027183C">
      <w:r>
        <w:rPr>
          <w:b/>
        </w:rPr>
        <w:t>SR. PRESIDENTE (Cavagna):</w:t>
      </w:r>
      <w:r w:rsidR="0027183C" w:rsidRPr="00197F19">
        <w:t xml:space="preserve"> Queda aprobado; se harán las comunicaciones pertinentes.</w:t>
      </w:r>
    </w:p>
    <w:p w:rsidR="008C2F42" w:rsidRDefault="008C2F42" w:rsidP="0027183C"/>
    <w:p w:rsidR="008C2F42" w:rsidRDefault="00C2206E" w:rsidP="008C2F42">
      <w:pPr>
        <w:spacing w:line="240" w:lineRule="auto"/>
      </w:pPr>
      <w:r>
        <w:rPr>
          <w:b/>
        </w:rPr>
        <w:t>SR. PRESIDENTE (Cavagna):</w:t>
      </w:r>
      <w:r w:rsidR="008C2F42">
        <w:t xml:space="preserve"> S</w:t>
      </w:r>
      <w:r w:rsidR="008C2F42" w:rsidRPr="004B2DCB">
        <w:t>e e</w:t>
      </w:r>
      <w:r w:rsidR="008C2F42">
        <w:t xml:space="preserve">ncuentra reservado un Proyecto de </w:t>
      </w:r>
      <w:r w:rsidR="004F1AEC">
        <w:t xml:space="preserve">Declaración </w:t>
      </w:r>
      <w:r w:rsidR="008C2F42">
        <w:t>por el que se</w:t>
      </w:r>
      <w:r w:rsidR="006028C6" w:rsidRPr="004F1AEC">
        <w:t xml:space="preserve"> declara de Interés Legislativo el encuentro “La vigencia de un legado. Artigas en clave regional. Federalismo e Integración”, organizado por el Instituto Federal de Estudios e Integración José Artigas, de Entre Ríos, a realizarse el día 23 de octubre en el Centro</w:t>
      </w:r>
      <w:r w:rsidR="008C2F42">
        <w:t>, expediente N° 15.814.</w:t>
      </w:r>
    </w:p>
    <w:p w:rsidR="008C2F42" w:rsidRDefault="008C2F42" w:rsidP="008C2F42">
      <w:pPr>
        <w:ind w:firstLine="708"/>
        <w:rPr>
          <w:rFonts w:eastAsia="MS Mincho"/>
          <w:bCs/>
        </w:rPr>
      </w:pPr>
      <w:r>
        <w:rPr>
          <w:rFonts w:eastAsia="MS Mincho"/>
          <w:bCs/>
        </w:rPr>
        <w:t>Su tratamiento sobre tablas está acordado desde el inicio de la sesión.</w:t>
      </w:r>
    </w:p>
    <w:p w:rsidR="008C2F42" w:rsidRPr="00197F19" w:rsidRDefault="008C2F42" w:rsidP="008C2F42">
      <w:pPr>
        <w:ind w:firstLine="708"/>
      </w:pPr>
      <w:r w:rsidRPr="00197F19">
        <w:t xml:space="preserve">Por </w:t>
      </w:r>
      <w:r>
        <w:t>S</w:t>
      </w:r>
      <w:r w:rsidRPr="00197F19">
        <w:t>ecretaría se dará lectura.</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-Se lee nuevamente:</w:t>
      </w:r>
    </w:p>
    <w:p w:rsidR="008C2F42" w:rsidRPr="00197F19" w:rsidRDefault="008C2F42" w:rsidP="008C2F42"/>
    <w:p w:rsidR="008C2F42" w:rsidRPr="00197F19" w:rsidRDefault="00C2206E" w:rsidP="008C2F42">
      <w:r>
        <w:rPr>
          <w:b/>
        </w:rPr>
        <w:t>SR. PRESIDENTE (Cavagna):</w:t>
      </w:r>
      <w:r w:rsidR="008C2F42" w:rsidRPr="00197F19">
        <w:t xml:space="preserve"> Si no se hace uso de la palabra, se va a votar; l</w:t>
      </w:r>
      <w:r w:rsidR="008C2F42">
        <w:t>o</w:t>
      </w:r>
      <w:r w:rsidR="008C2F42" w:rsidRPr="00197F19">
        <w:t>s que estén por la afirmativa, sírvanse indicarlo.</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-Resulta aprobado.</w:t>
      </w:r>
    </w:p>
    <w:p w:rsidR="008C2F42" w:rsidRPr="00197F19" w:rsidRDefault="008C2F42" w:rsidP="008C2F42"/>
    <w:p w:rsidR="008C2F42" w:rsidRDefault="00C2206E" w:rsidP="008C2F42">
      <w:r>
        <w:rPr>
          <w:b/>
        </w:rPr>
        <w:t>SR. PRESIDENTE (Cavagna):</w:t>
      </w:r>
      <w:r w:rsidR="008C2F42" w:rsidRPr="00197F19">
        <w:t xml:space="preserve"> Queda aprobado; se harán las comunicaciones pertinentes.</w:t>
      </w:r>
    </w:p>
    <w:p w:rsidR="008C2F42" w:rsidRDefault="008C2F42" w:rsidP="0027183C"/>
    <w:p w:rsidR="008C2F42" w:rsidRDefault="008C2F42" w:rsidP="0027183C"/>
    <w:p w:rsidR="008C2F42" w:rsidRDefault="00C2206E" w:rsidP="008C2F42">
      <w:pPr>
        <w:spacing w:line="240" w:lineRule="auto"/>
      </w:pPr>
      <w:r>
        <w:rPr>
          <w:b/>
        </w:rPr>
        <w:t>SR. PRESIDENTE (Cavagna):</w:t>
      </w:r>
      <w:r w:rsidR="008C2F42">
        <w:t xml:space="preserve"> S</w:t>
      </w:r>
      <w:r w:rsidR="008C2F42" w:rsidRPr="004B2DCB">
        <w:t>e e</w:t>
      </w:r>
      <w:r w:rsidR="008C2F42">
        <w:t xml:space="preserve">ncuentra reservado un Proyecto de </w:t>
      </w:r>
      <w:r w:rsidR="004F1AEC">
        <w:t xml:space="preserve">Declaración </w:t>
      </w:r>
      <w:r w:rsidR="008C2F42">
        <w:t xml:space="preserve">por el que </w:t>
      </w:r>
      <w:r w:rsidR="006028C6" w:rsidRPr="004F1AEC">
        <w:t xml:space="preserve">se declara de Interés Legislativo la celebración de la Edición 2026 del “Festival del Niño </w:t>
      </w:r>
      <w:proofErr w:type="spellStart"/>
      <w:r w:rsidR="006028C6" w:rsidRPr="004F1AEC">
        <w:t>Montielero</w:t>
      </w:r>
      <w:proofErr w:type="spellEnd"/>
      <w:r w:rsidR="006028C6" w:rsidRPr="004F1AEC">
        <w:t xml:space="preserve">”, a realizarse en la Escuela Nº 20 “Justo José de Urquiza” de Gobernador </w:t>
      </w:r>
      <w:proofErr w:type="spellStart"/>
      <w:r w:rsidR="006028C6" w:rsidRPr="004F1AEC">
        <w:t>Maciá</w:t>
      </w:r>
      <w:proofErr w:type="spellEnd"/>
      <w:r w:rsidR="006028C6" w:rsidRPr="004F1AEC">
        <w:t xml:space="preserve"> el 7 de noviembre</w:t>
      </w:r>
      <w:r w:rsidR="008C2F42">
        <w:t>, expediente N° 15.815.</w:t>
      </w:r>
    </w:p>
    <w:p w:rsidR="008C2F42" w:rsidRDefault="008C2F42" w:rsidP="008C2F42">
      <w:pPr>
        <w:ind w:firstLine="708"/>
        <w:rPr>
          <w:rFonts w:eastAsia="MS Mincho"/>
          <w:bCs/>
        </w:rPr>
      </w:pPr>
      <w:r>
        <w:rPr>
          <w:rFonts w:eastAsia="MS Mincho"/>
          <w:bCs/>
        </w:rPr>
        <w:t>Su tratamiento sobre tablas está acordado desde el inicio de la sesión.</w:t>
      </w:r>
    </w:p>
    <w:p w:rsidR="008C2F42" w:rsidRPr="00197F19" w:rsidRDefault="008C2F42" w:rsidP="008C2F42">
      <w:pPr>
        <w:ind w:firstLine="708"/>
      </w:pPr>
      <w:r w:rsidRPr="00197F19">
        <w:t xml:space="preserve">Por </w:t>
      </w:r>
      <w:r>
        <w:t>S</w:t>
      </w:r>
      <w:r w:rsidRPr="00197F19">
        <w:t>ecretaría se dará lectura.</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-Se lee nuevamente:</w:t>
      </w:r>
    </w:p>
    <w:p w:rsidR="008C2F42" w:rsidRPr="00197F19" w:rsidRDefault="008C2F42" w:rsidP="008C2F42"/>
    <w:p w:rsidR="008C2F42" w:rsidRPr="00197F19" w:rsidRDefault="00C2206E" w:rsidP="008C2F42">
      <w:r>
        <w:rPr>
          <w:b/>
        </w:rPr>
        <w:t>SR. PRESIDENTE (Cavagna):</w:t>
      </w:r>
      <w:r w:rsidR="008C2F42" w:rsidRPr="00197F19">
        <w:t xml:space="preserve"> Si no se hace uso de la palabra, se va a votar; l</w:t>
      </w:r>
      <w:r w:rsidR="008C2F42">
        <w:t>o</w:t>
      </w:r>
      <w:r w:rsidR="008C2F42" w:rsidRPr="00197F19">
        <w:t>s que estén por la afirmativa, sírvanse indicarlo.</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-Resulta aprobado.</w:t>
      </w:r>
    </w:p>
    <w:p w:rsidR="008C2F42" w:rsidRPr="00197F19" w:rsidRDefault="008C2F42" w:rsidP="008C2F42"/>
    <w:p w:rsidR="008C2F42" w:rsidRDefault="00C2206E" w:rsidP="008C2F42">
      <w:r>
        <w:rPr>
          <w:b/>
        </w:rPr>
        <w:t>SR. PRESIDENTE (Cavagna):</w:t>
      </w:r>
      <w:r w:rsidR="008C2F42" w:rsidRPr="00197F19">
        <w:t xml:space="preserve"> Queda aprobado; se harán las comunicaciones pertinentes.</w:t>
      </w:r>
    </w:p>
    <w:p w:rsidR="008C2F42" w:rsidRDefault="008C2F42" w:rsidP="0027183C"/>
    <w:p w:rsidR="008C2F42" w:rsidRDefault="008C2F42" w:rsidP="0027183C"/>
    <w:p w:rsidR="008C2F42" w:rsidRDefault="00C2206E" w:rsidP="008C2F42">
      <w:pPr>
        <w:spacing w:line="240" w:lineRule="auto"/>
      </w:pPr>
      <w:r>
        <w:rPr>
          <w:b/>
        </w:rPr>
        <w:t>SR. PRESIDENTE (Cavagna):</w:t>
      </w:r>
      <w:r w:rsidR="008C2F42">
        <w:t xml:space="preserve"> S</w:t>
      </w:r>
      <w:r w:rsidR="008C2F42" w:rsidRPr="004B2DCB">
        <w:t>e e</w:t>
      </w:r>
      <w:r w:rsidR="008C2F42">
        <w:t xml:space="preserve">ncuentra reservado un Proyecto de </w:t>
      </w:r>
      <w:r w:rsidR="004F1AEC">
        <w:t xml:space="preserve">Declaración </w:t>
      </w:r>
      <w:r w:rsidR="008C2F42">
        <w:t xml:space="preserve">por el que </w:t>
      </w:r>
      <w:r w:rsidR="006028C6" w:rsidRPr="004F1AEC">
        <w:t xml:space="preserve">se declara Su Beneplácito por la conmemoración del 227° Aniversario de la fundación de la Ciudad de Rosario del Tala, a celebrarse el 7 de noviembre y se declara de Interés Legislativo la 29ª Expo Pymes Tala, que tendrá lugar del 6 al 8 de noviembre en el Predio </w:t>
      </w:r>
      <w:proofErr w:type="spellStart"/>
      <w:r w:rsidR="006028C6" w:rsidRPr="004F1AEC">
        <w:t>Multieventos</w:t>
      </w:r>
      <w:proofErr w:type="spellEnd"/>
      <w:r w:rsidR="006028C6" w:rsidRPr="004F1AEC">
        <w:t xml:space="preserve"> de Rosario del Tala</w:t>
      </w:r>
      <w:r w:rsidR="008C2F42">
        <w:t>, expediente N° 15.816.</w:t>
      </w:r>
    </w:p>
    <w:p w:rsidR="008C2F42" w:rsidRDefault="008C2F42" w:rsidP="008C2F42">
      <w:pPr>
        <w:ind w:firstLine="708"/>
        <w:rPr>
          <w:rFonts w:eastAsia="MS Mincho"/>
          <w:bCs/>
        </w:rPr>
      </w:pPr>
      <w:r>
        <w:rPr>
          <w:rFonts w:eastAsia="MS Mincho"/>
          <w:bCs/>
        </w:rPr>
        <w:t>Su tratamiento sobre tablas está acordado desde el inicio de la sesión.</w:t>
      </w:r>
    </w:p>
    <w:p w:rsidR="008C2F42" w:rsidRPr="00197F19" w:rsidRDefault="008C2F42" w:rsidP="008C2F42">
      <w:pPr>
        <w:ind w:firstLine="708"/>
      </w:pPr>
      <w:r w:rsidRPr="00197F19">
        <w:t xml:space="preserve">Por </w:t>
      </w:r>
      <w:r>
        <w:t>S</w:t>
      </w:r>
      <w:r w:rsidRPr="00197F19">
        <w:t>ecretaría se dará lectura.</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-Se lee nuevamente:</w:t>
      </w:r>
    </w:p>
    <w:p w:rsidR="008C2F42" w:rsidRPr="00197F19" w:rsidRDefault="008C2F42" w:rsidP="008C2F42"/>
    <w:p w:rsidR="008C2F42" w:rsidRPr="00197F19" w:rsidRDefault="00C2206E" w:rsidP="008C2F42">
      <w:r>
        <w:rPr>
          <w:b/>
        </w:rPr>
        <w:t>SR. PRESIDENTE (Cavagna):</w:t>
      </w:r>
      <w:r w:rsidR="008C2F42" w:rsidRPr="00197F19">
        <w:t xml:space="preserve"> Si no se hace uso de la palabra, se va a votar; l</w:t>
      </w:r>
      <w:r w:rsidR="008C2F42">
        <w:t>o</w:t>
      </w:r>
      <w:r w:rsidR="008C2F42" w:rsidRPr="00197F19">
        <w:t>s que estén por la afirmativa, sírvanse indicarlo.</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-Resulta aprobado.</w:t>
      </w:r>
    </w:p>
    <w:p w:rsidR="008C2F42" w:rsidRPr="00197F19" w:rsidRDefault="008C2F42" w:rsidP="008C2F42"/>
    <w:p w:rsidR="008C2F42" w:rsidRDefault="00C2206E" w:rsidP="008C2F42">
      <w:r>
        <w:rPr>
          <w:b/>
        </w:rPr>
        <w:t>SR. PRESIDENTE (Cavagna):</w:t>
      </w:r>
      <w:r w:rsidR="008C2F42" w:rsidRPr="00197F19">
        <w:t xml:space="preserve"> Queda aprobado; se harán las comunicaciones pertinentes.</w:t>
      </w:r>
    </w:p>
    <w:p w:rsidR="008C2F42" w:rsidRDefault="008C2F42" w:rsidP="0027183C"/>
    <w:p w:rsidR="008C2F42" w:rsidRDefault="00C2206E" w:rsidP="008C2F42">
      <w:pPr>
        <w:spacing w:line="240" w:lineRule="auto"/>
      </w:pPr>
      <w:r>
        <w:rPr>
          <w:b/>
        </w:rPr>
        <w:t>SR. PRESIDENTE (Cavagna):</w:t>
      </w:r>
      <w:r w:rsidR="008C2F42">
        <w:t xml:space="preserve"> S</w:t>
      </w:r>
      <w:r w:rsidR="008C2F42" w:rsidRPr="004B2DCB">
        <w:t>e e</w:t>
      </w:r>
      <w:r w:rsidR="008C2F42">
        <w:t xml:space="preserve">ncuentra reservado un Proyecto de </w:t>
      </w:r>
      <w:r w:rsidR="00A53CCD">
        <w:t>Declaración, por el que se declara de Interés Le</w:t>
      </w:r>
      <w:r w:rsidR="003049B2">
        <w:t xml:space="preserve">gislativo la celebración de la </w:t>
      </w:r>
      <w:r w:rsidR="003049B2">
        <w:lastRenderedPageBreak/>
        <w:t>E</w:t>
      </w:r>
      <w:r w:rsidR="00A53CCD">
        <w:t xml:space="preserve">dición 2026 de la “Fiesta de la Música”, a realizarse en la Escuela Nº 62 “Dr. Delio </w:t>
      </w:r>
      <w:proofErr w:type="spellStart"/>
      <w:r w:rsidR="00A53CCD">
        <w:t>Panizza</w:t>
      </w:r>
      <w:proofErr w:type="spellEnd"/>
      <w:r w:rsidR="00A53CCD">
        <w:t xml:space="preserve">” de Gobernador </w:t>
      </w:r>
      <w:proofErr w:type="spellStart"/>
      <w:r w:rsidR="00A53CCD">
        <w:t>Maciá</w:t>
      </w:r>
      <w:proofErr w:type="spellEnd"/>
      <w:r w:rsidR="00A53CCD">
        <w:t xml:space="preserve"> el día 13 de noviembre</w:t>
      </w:r>
      <w:r w:rsidR="008C2F42">
        <w:t>, expediente N°</w:t>
      </w:r>
      <w:r w:rsidR="004E5629">
        <w:t xml:space="preserve"> 15.817</w:t>
      </w:r>
      <w:r w:rsidR="008C2F42">
        <w:t>.</w:t>
      </w:r>
    </w:p>
    <w:p w:rsidR="008C2F42" w:rsidRDefault="008C2F42" w:rsidP="008C2F42">
      <w:pPr>
        <w:ind w:firstLine="708"/>
        <w:rPr>
          <w:rFonts w:eastAsia="MS Mincho"/>
          <w:bCs/>
        </w:rPr>
      </w:pPr>
      <w:r>
        <w:rPr>
          <w:rFonts w:eastAsia="MS Mincho"/>
          <w:bCs/>
        </w:rPr>
        <w:t>Su tratamiento sobre tablas está acordado desde el inicio de la sesión.</w:t>
      </w:r>
    </w:p>
    <w:p w:rsidR="008C2F42" w:rsidRPr="00197F19" w:rsidRDefault="008C2F42" w:rsidP="008C2F42">
      <w:pPr>
        <w:ind w:firstLine="708"/>
      </w:pPr>
      <w:r w:rsidRPr="00197F19">
        <w:t xml:space="preserve">Por </w:t>
      </w:r>
      <w:r>
        <w:t>S</w:t>
      </w:r>
      <w:r w:rsidRPr="00197F19">
        <w:t>ecretaría se dará lectura.</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-Se lee nuevamente:</w:t>
      </w:r>
    </w:p>
    <w:p w:rsidR="008C2F42" w:rsidRPr="00197F19" w:rsidRDefault="008C2F42" w:rsidP="008C2F42"/>
    <w:p w:rsidR="008C2F42" w:rsidRPr="00197F19" w:rsidRDefault="00C2206E" w:rsidP="008C2F42">
      <w:r>
        <w:rPr>
          <w:b/>
        </w:rPr>
        <w:t>SR. PRESIDENTE (Cavagna):</w:t>
      </w:r>
      <w:r w:rsidR="008C2F42" w:rsidRPr="00197F19">
        <w:t xml:space="preserve"> Si no se hace uso de la palabra, se va a votar; l</w:t>
      </w:r>
      <w:r w:rsidR="008C2F42">
        <w:t>o</w:t>
      </w:r>
      <w:r w:rsidR="008C2F42" w:rsidRPr="00197F19">
        <w:t>s que estén por la afirmativa, sírvanse indicarlo.</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-Resulta aprobado.</w:t>
      </w:r>
    </w:p>
    <w:p w:rsidR="008C2F42" w:rsidRPr="00197F19" w:rsidRDefault="008C2F42" w:rsidP="008C2F42"/>
    <w:p w:rsidR="008C2F42" w:rsidRDefault="00C2206E" w:rsidP="008C2F42">
      <w:r>
        <w:rPr>
          <w:b/>
        </w:rPr>
        <w:t>SR. PRESIDENTE (Cavagna):</w:t>
      </w:r>
      <w:r w:rsidR="008C2F42" w:rsidRPr="00197F19">
        <w:t xml:space="preserve"> Queda aprobado; se harán las comunicaciones pertinentes.</w:t>
      </w:r>
    </w:p>
    <w:p w:rsidR="008C2F42" w:rsidRDefault="008C2F42" w:rsidP="0027183C"/>
    <w:p w:rsidR="008C2F42" w:rsidRDefault="008C2F42" w:rsidP="0027183C"/>
    <w:p w:rsidR="008C2F42" w:rsidRDefault="00C2206E" w:rsidP="008C2F42">
      <w:pPr>
        <w:spacing w:line="240" w:lineRule="auto"/>
      </w:pPr>
      <w:r>
        <w:rPr>
          <w:b/>
        </w:rPr>
        <w:t>SR. PRESIDENTE (Cavagna):</w:t>
      </w:r>
      <w:r w:rsidR="008C2F42">
        <w:t xml:space="preserve"> S</w:t>
      </w:r>
      <w:r w:rsidR="008C2F42" w:rsidRPr="004B2DCB">
        <w:t>e e</w:t>
      </w:r>
      <w:r w:rsidR="008C2F42">
        <w:t xml:space="preserve">ncuentra reservado un Proyecto de </w:t>
      </w:r>
      <w:r w:rsidR="0041134C">
        <w:t>Declaración</w:t>
      </w:r>
      <w:r w:rsidR="008C2F42">
        <w:t xml:space="preserve"> por el que </w:t>
      </w:r>
      <w:r w:rsidR="004E5629" w:rsidRPr="004F1AEC">
        <w:t>se declara de Interés Legislativo la 12ª Edición de la Caminata Rosa, a realizarse el día 24 de octubre en Paraná, reconociendo su aporte a la concientización, prevención y promoción de la salud en la comunidad entrerriana</w:t>
      </w:r>
      <w:r w:rsidR="008C2F42">
        <w:t>, expediente N°</w:t>
      </w:r>
      <w:r w:rsidR="004E5629">
        <w:t xml:space="preserve"> 15.818</w:t>
      </w:r>
      <w:r w:rsidR="008C2F42">
        <w:t>.</w:t>
      </w:r>
    </w:p>
    <w:p w:rsidR="008C2F42" w:rsidRDefault="008C2F42" w:rsidP="008C2F42">
      <w:pPr>
        <w:ind w:firstLine="708"/>
        <w:rPr>
          <w:rFonts w:eastAsia="MS Mincho"/>
          <w:bCs/>
        </w:rPr>
      </w:pPr>
      <w:r>
        <w:rPr>
          <w:rFonts w:eastAsia="MS Mincho"/>
          <w:bCs/>
        </w:rPr>
        <w:t>Su tratamiento sobre tablas está acordado desde el inicio de la sesión.</w:t>
      </w:r>
    </w:p>
    <w:p w:rsidR="008C2F42" w:rsidRPr="00197F19" w:rsidRDefault="008C2F42" w:rsidP="008C2F42">
      <w:pPr>
        <w:ind w:firstLine="708"/>
      </w:pPr>
      <w:r w:rsidRPr="00197F19">
        <w:t xml:space="preserve">Por </w:t>
      </w:r>
      <w:r>
        <w:t>S</w:t>
      </w:r>
      <w:r w:rsidRPr="00197F19">
        <w:t>ecretaría se dará lectura.</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-Se lee nuevamente:</w:t>
      </w:r>
    </w:p>
    <w:p w:rsidR="008C2F42" w:rsidRPr="00197F19" w:rsidRDefault="008C2F42" w:rsidP="008C2F42"/>
    <w:p w:rsidR="008C2F42" w:rsidRPr="00197F19" w:rsidRDefault="00C2206E" w:rsidP="008C2F42">
      <w:r>
        <w:rPr>
          <w:b/>
        </w:rPr>
        <w:t>SR. PRESIDENTE (Cavagna):</w:t>
      </w:r>
      <w:r w:rsidR="008C2F42" w:rsidRPr="00197F19">
        <w:t xml:space="preserve"> Si no se hace uso de la palabra, se va a votar; l</w:t>
      </w:r>
      <w:r w:rsidR="008C2F42">
        <w:t>o</w:t>
      </w:r>
      <w:r w:rsidR="008C2F42" w:rsidRPr="00197F19">
        <w:t>s que estén por la afirmativa, sírvanse indicarlo.</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-Resulta aprobado.</w:t>
      </w:r>
    </w:p>
    <w:p w:rsidR="008C2F42" w:rsidRPr="00197F19" w:rsidRDefault="008C2F42" w:rsidP="008C2F42"/>
    <w:p w:rsidR="008C2F42" w:rsidRDefault="00C2206E" w:rsidP="008C2F42">
      <w:r>
        <w:rPr>
          <w:b/>
        </w:rPr>
        <w:t>SR. PRESIDENTE (Cavagna):</w:t>
      </w:r>
      <w:r w:rsidR="008C2F42" w:rsidRPr="00197F19">
        <w:t xml:space="preserve"> Queda aprobado; se harán las comunicaciones pertinentes.</w:t>
      </w:r>
    </w:p>
    <w:p w:rsidR="008C2F42" w:rsidRDefault="008C2F42" w:rsidP="0027183C"/>
    <w:p w:rsidR="008C2F42" w:rsidRDefault="00C2206E" w:rsidP="008C2F42">
      <w:pPr>
        <w:spacing w:line="240" w:lineRule="auto"/>
      </w:pPr>
      <w:r>
        <w:rPr>
          <w:b/>
        </w:rPr>
        <w:t>SR. PRESIDENTE (Cavagna):</w:t>
      </w:r>
      <w:r w:rsidR="008C2F42">
        <w:t xml:space="preserve"> S</w:t>
      </w:r>
      <w:r w:rsidR="008C2F42" w:rsidRPr="004B2DCB">
        <w:t>e e</w:t>
      </w:r>
      <w:r w:rsidR="008C2F42">
        <w:t xml:space="preserve">ncuentra reservado un Proyecto de </w:t>
      </w:r>
      <w:r w:rsidR="00EC0E17">
        <w:t>Declaración</w:t>
      </w:r>
      <w:r w:rsidR="008C2F42">
        <w:t xml:space="preserve"> por el que se</w:t>
      </w:r>
      <w:r w:rsidR="00C97B56">
        <w:t xml:space="preserve"> </w:t>
      </w:r>
      <w:r w:rsidR="004E5629" w:rsidRPr="0041134C">
        <w:rPr>
          <w:rFonts w:eastAsia="MS Mincho"/>
          <w:bCs/>
        </w:rPr>
        <w:t>por el que se declara de Interés Cultural y Legislativo el Centésimo Quincuagésimo Quinto Aniversario de Santa Elena, Departamento La Paz, a conmemorarse el próximo 2 de octubre</w:t>
      </w:r>
      <w:r w:rsidR="008C2F42" w:rsidRPr="0041134C">
        <w:rPr>
          <w:rFonts w:eastAsia="MS Mincho"/>
          <w:bCs/>
        </w:rPr>
        <w:t>,</w:t>
      </w:r>
      <w:r w:rsidR="008C2F42">
        <w:t xml:space="preserve"> expediente N°</w:t>
      </w:r>
      <w:r w:rsidR="004E5629">
        <w:t xml:space="preserve"> 15.821</w:t>
      </w:r>
      <w:r w:rsidR="008C2F42">
        <w:t>.</w:t>
      </w:r>
    </w:p>
    <w:p w:rsidR="008C2F42" w:rsidRDefault="008C2F42" w:rsidP="008C2F42">
      <w:pPr>
        <w:ind w:firstLine="708"/>
        <w:rPr>
          <w:rFonts w:eastAsia="MS Mincho"/>
          <w:bCs/>
        </w:rPr>
      </w:pPr>
      <w:r>
        <w:rPr>
          <w:rFonts w:eastAsia="MS Mincho"/>
          <w:bCs/>
        </w:rPr>
        <w:t>Su tratamiento sobre tablas está acordado desde el inicio de la sesión.</w:t>
      </w:r>
    </w:p>
    <w:p w:rsidR="008C2F42" w:rsidRPr="00197F19" w:rsidRDefault="008C2F42" w:rsidP="008C2F42">
      <w:pPr>
        <w:ind w:firstLine="708"/>
      </w:pPr>
      <w:r w:rsidRPr="00197F19">
        <w:t xml:space="preserve">Por </w:t>
      </w:r>
      <w:r>
        <w:t>S</w:t>
      </w:r>
      <w:r w:rsidRPr="00197F19">
        <w:t>ecretaría se dará lectura.</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-Se lee nuevamente:</w:t>
      </w:r>
    </w:p>
    <w:p w:rsidR="008C2F42" w:rsidRPr="00197F19" w:rsidRDefault="008C2F42" w:rsidP="008C2F42"/>
    <w:p w:rsidR="008C2F42" w:rsidRPr="00197F19" w:rsidRDefault="00C2206E" w:rsidP="008C2F42">
      <w:r>
        <w:rPr>
          <w:b/>
        </w:rPr>
        <w:t>SR. PRESIDENTE (Cavagna):</w:t>
      </w:r>
      <w:r w:rsidR="008C2F42" w:rsidRPr="00197F19">
        <w:t xml:space="preserve"> Si no se hace uso de la palabra, se va a votar; l</w:t>
      </w:r>
      <w:r w:rsidR="008C2F42">
        <w:t>o</w:t>
      </w:r>
      <w:r w:rsidR="008C2F42" w:rsidRPr="00197F19">
        <w:t>s que estén por la afirmativa, sírvanse indicarlo.</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-Resulta aprobado.</w:t>
      </w:r>
    </w:p>
    <w:p w:rsidR="008C2F42" w:rsidRPr="00197F19" w:rsidRDefault="008C2F42" w:rsidP="008C2F42"/>
    <w:p w:rsidR="008C2F42" w:rsidRDefault="00C2206E" w:rsidP="008C2F42">
      <w:r>
        <w:rPr>
          <w:b/>
        </w:rPr>
        <w:t>SR. PRESIDENTE (Cavagna):</w:t>
      </w:r>
      <w:r w:rsidR="008C2F42" w:rsidRPr="00197F19">
        <w:t xml:space="preserve"> Queda aprobado; se harán las comunicaciones pertinentes.</w:t>
      </w:r>
    </w:p>
    <w:p w:rsidR="008C2F42" w:rsidRDefault="008C2F42" w:rsidP="0027183C"/>
    <w:p w:rsidR="008C2F42" w:rsidRDefault="00C2206E" w:rsidP="008C2F42">
      <w:pPr>
        <w:spacing w:line="240" w:lineRule="auto"/>
      </w:pPr>
      <w:r>
        <w:rPr>
          <w:b/>
        </w:rPr>
        <w:t>SR. PRESIDENTE (Cavagna):</w:t>
      </w:r>
      <w:r w:rsidR="008C2F42">
        <w:t xml:space="preserve"> S</w:t>
      </w:r>
      <w:r w:rsidR="008C2F42" w:rsidRPr="004B2DCB">
        <w:t>e e</w:t>
      </w:r>
      <w:r w:rsidR="008C2F42">
        <w:t xml:space="preserve">ncuentra reservado un Proyecto de </w:t>
      </w:r>
      <w:r w:rsidR="00C97B56">
        <w:t>Declaración</w:t>
      </w:r>
      <w:r w:rsidR="008C2F42">
        <w:t xml:space="preserve"> por el que se</w:t>
      </w:r>
      <w:r w:rsidR="00C97B56">
        <w:t xml:space="preserve"> </w:t>
      </w:r>
      <w:r w:rsidR="00C97B56" w:rsidRPr="00C97B56">
        <w:rPr>
          <w:rFonts w:eastAsia="MS Mincho"/>
          <w:bCs/>
        </w:rPr>
        <w:t>declara de Interés Legislativo la “3ª Jornada Regional de Diagnóstico por Imágenes” que se llevará a cabo el 7 de noviembre en el Aula Magna de la Facultad de Ciencias de la Salud, de la Universidad Nacional de Entre Ríos (UNER) de Concepción del Uruguay, bajo la organización del Servicio de Diagnóstico por Imágenes del Hospital “Justo José de Urquiza” y la Federación Argentina de Asociaciones de Radiología, Diagnóstico por Imágenes y Terapia Radiante (FAARDIT)</w:t>
      </w:r>
      <w:r w:rsidR="008C2F42" w:rsidRPr="00C97B56">
        <w:rPr>
          <w:rFonts w:eastAsia="MS Mincho"/>
          <w:bCs/>
        </w:rPr>
        <w:t>, expediente</w:t>
      </w:r>
      <w:r w:rsidR="008C2F42">
        <w:t xml:space="preserve"> N° 15.822.</w:t>
      </w:r>
    </w:p>
    <w:p w:rsidR="008C2F42" w:rsidRDefault="008C2F42" w:rsidP="008C2F42">
      <w:pPr>
        <w:ind w:firstLine="708"/>
        <w:rPr>
          <w:rFonts w:eastAsia="MS Mincho"/>
          <w:bCs/>
        </w:rPr>
      </w:pPr>
      <w:r>
        <w:rPr>
          <w:rFonts w:eastAsia="MS Mincho"/>
          <w:bCs/>
        </w:rPr>
        <w:t>Su tratamiento sobre tablas está acordado desde el inicio de la sesión.</w:t>
      </w:r>
    </w:p>
    <w:p w:rsidR="008C2F42" w:rsidRPr="00197F19" w:rsidRDefault="008C2F42" w:rsidP="008C2F42">
      <w:pPr>
        <w:ind w:firstLine="708"/>
      </w:pPr>
      <w:r w:rsidRPr="00197F19">
        <w:t xml:space="preserve">Por </w:t>
      </w:r>
      <w:r>
        <w:t>S</w:t>
      </w:r>
      <w:r w:rsidRPr="00197F19">
        <w:t>ecretaría se dará lectura.</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-Se lee nuevamente:</w:t>
      </w:r>
    </w:p>
    <w:p w:rsidR="008C2F42" w:rsidRPr="00197F19" w:rsidRDefault="008C2F42" w:rsidP="008C2F42"/>
    <w:p w:rsidR="008C2F42" w:rsidRPr="00197F19" w:rsidRDefault="00C2206E" w:rsidP="008C2F42">
      <w:r>
        <w:rPr>
          <w:b/>
        </w:rPr>
        <w:t>SR. PRESIDENTE (Cavagna):</w:t>
      </w:r>
      <w:r w:rsidR="008C2F42" w:rsidRPr="00197F19">
        <w:t xml:space="preserve"> Si no se hace uso de la palabra, se va a votar; l</w:t>
      </w:r>
      <w:r w:rsidR="008C2F42">
        <w:t>o</w:t>
      </w:r>
      <w:r w:rsidR="008C2F42" w:rsidRPr="00197F19">
        <w:t>s que estén por la afirmativa, sírvanse indicarlo.</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-Resulta aprobado.</w:t>
      </w:r>
    </w:p>
    <w:p w:rsidR="008C2F42" w:rsidRPr="00197F19" w:rsidRDefault="008C2F42" w:rsidP="008C2F42"/>
    <w:p w:rsidR="008C2F42" w:rsidRDefault="00C2206E" w:rsidP="008C2F42">
      <w:r>
        <w:rPr>
          <w:b/>
        </w:rPr>
        <w:t>SR. PRESIDENTE (Cavagna):</w:t>
      </w:r>
      <w:r w:rsidR="008C2F42" w:rsidRPr="00197F19">
        <w:t xml:space="preserve"> Queda aprobado; se harán las comunicaciones pertinentes.</w:t>
      </w:r>
    </w:p>
    <w:p w:rsidR="00426673" w:rsidRDefault="00426673" w:rsidP="008C2F42"/>
    <w:p w:rsidR="0041134C" w:rsidRDefault="00C2206E" w:rsidP="0041134C">
      <w:r>
        <w:rPr>
          <w:b/>
        </w:rPr>
        <w:t>SR. PRESIDENTE (Cavagna):</w:t>
      </w:r>
      <w:r w:rsidR="004E5629">
        <w:t xml:space="preserve"> S</w:t>
      </w:r>
      <w:r w:rsidR="004E5629" w:rsidRPr="004B2DCB">
        <w:t>e e</w:t>
      </w:r>
      <w:r w:rsidR="004E5629">
        <w:t xml:space="preserve">ncuentra reservado un Proyecto de Declaración, </w:t>
      </w:r>
      <w:r w:rsidR="0041134C" w:rsidRPr="005D50DD">
        <w:t>por el que se declara de interés</w:t>
      </w:r>
      <w:r w:rsidR="0041134C">
        <w:t xml:space="preserve"> legislativo la realización del Rally Edición 2026, a desarrollarse los días 2,3 y 4 de Octubre, en las localidades de Diamante y Valle María, destacándose su relevancia deportiva, turística, económica, cultural, educativa, recreativa y social, expediente Nº 15.823.</w:t>
      </w:r>
    </w:p>
    <w:p w:rsidR="004E5629" w:rsidRDefault="004E5629" w:rsidP="0041134C">
      <w:pPr>
        <w:spacing w:line="240" w:lineRule="auto"/>
        <w:ind w:firstLine="708"/>
      </w:pPr>
      <w:r>
        <w:t>Tiene la palabra el Senador por el Departamento</w:t>
      </w:r>
      <w:r w:rsidR="00C2206E">
        <w:t xml:space="preserve"> </w:t>
      </w:r>
      <w:r w:rsidR="0041134C">
        <w:t>Gualeguaychú</w:t>
      </w:r>
      <w:r>
        <w:t>.</w:t>
      </w:r>
    </w:p>
    <w:p w:rsidR="004E5629" w:rsidRDefault="004E5629" w:rsidP="004E5629"/>
    <w:p w:rsidR="004E5629" w:rsidRDefault="004E5629" w:rsidP="004E5629">
      <w:r w:rsidRPr="005117D2">
        <w:rPr>
          <w:b/>
        </w:rPr>
        <w:lastRenderedPageBreak/>
        <w:t>SR. SENADOR (</w:t>
      </w:r>
      <w:r w:rsidR="0041134C">
        <w:rPr>
          <w:b/>
        </w:rPr>
        <w:t>Benedetti</w:t>
      </w:r>
      <w:r w:rsidRPr="005117D2">
        <w:rPr>
          <w:b/>
        </w:rPr>
        <w:t>):</w:t>
      </w:r>
      <w:r>
        <w:t xml:space="preserve"> Solicito, se</w:t>
      </w:r>
      <w:r>
        <w:rPr>
          <w:rFonts w:hint="eastAsia"/>
        </w:rPr>
        <w:t>ñ</w:t>
      </w:r>
      <w:r w:rsidR="0041134C">
        <w:t>or</w:t>
      </w:r>
      <w:r>
        <w:t xml:space="preserve"> Presidente, que este proyecto sea tratado sobre tablas.</w:t>
      </w:r>
    </w:p>
    <w:p w:rsidR="004E5629" w:rsidRDefault="004E5629" w:rsidP="004E5629"/>
    <w:p w:rsidR="004E5629" w:rsidRDefault="00C2206E" w:rsidP="004E5629">
      <w:r>
        <w:rPr>
          <w:b/>
        </w:rPr>
        <w:t>SR. PRESIDENTE (Cavagna):</w:t>
      </w:r>
      <w:r w:rsidR="004E5629">
        <w:t xml:space="preserve"> Se va a votar la moci</w:t>
      </w:r>
      <w:r w:rsidR="004E5629">
        <w:rPr>
          <w:rFonts w:hint="eastAsia"/>
        </w:rPr>
        <w:t>ó</w:t>
      </w:r>
      <w:r w:rsidR="004E5629">
        <w:t>n formulada por el se</w:t>
      </w:r>
      <w:r w:rsidR="004E5629">
        <w:rPr>
          <w:rFonts w:hint="eastAsia"/>
        </w:rPr>
        <w:t>ñ</w:t>
      </w:r>
      <w:r w:rsidR="004E5629">
        <w:t>or Senador</w:t>
      </w:r>
      <w:r>
        <w:t xml:space="preserve"> </w:t>
      </w:r>
      <w:r w:rsidR="0041134C">
        <w:t>Benedetti</w:t>
      </w:r>
      <w:r w:rsidR="004E5629">
        <w:t>. Se requieren los dos tercios de votos de los Senadores presentes; los que est</w:t>
      </w:r>
      <w:r w:rsidR="004E5629">
        <w:rPr>
          <w:rFonts w:hint="eastAsia"/>
        </w:rPr>
        <w:t>é</w:t>
      </w:r>
      <w:r w:rsidR="004E5629">
        <w:t>n por la afirmativa, s</w:t>
      </w:r>
      <w:r w:rsidR="004E5629">
        <w:rPr>
          <w:rFonts w:hint="eastAsia"/>
        </w:rPr>
        <w:t>í</w:t>
      </w:r>
      <w:r w:rsidR="004E5629">
        <w:t>rvanse indicarlo.</w:t>
      </w:r>
    </w:p>
    <w:p w:rsidR="004E5629" w:rsidRDefault="004E5629" w:rsidP="004E5629"/>
    <w:p w:rsidR="004E5629" w:rsidRDefault="004E5629" w:rsidP="004E5629">
      <w:pPr>
        <w:pStyle w:val="Acotacin"/>
      </w:pPr>
      <w:r>
        <w:t>-Resulta aprobado.</w:t>
      </w:r>
    </w:p>
    <w:p w:rsidR="004E5629" w:rsidRPr="00184B84" w:rsidRDefault="004E5629" w:rsidP="004E5629"/>
    <w:p w:rsidR="004E5629" w:rsidRPr="00197F19" w:rsidRDefault="00C2206E" w:rsidP="004E5629">
      <w:r>
        <w:rPr>
          <w:b/>
        </w:rPr>
        <w:t>SR. PRESIDENTE (Cavagna):</w:t>
      </w:r>
      <w:r w:rsidR="004E5629">
        <w:t xml:space="preserve"> </w:t>
      </w:r>
      <w:r w:rsidR="004E5629" w:rsidRPr="00197F19">
        <w:t xml:space="preserve">Por </w:t>
      </w:r>
      <w:r w:rsidR="004E5629">
        <w:t>S</w:t>
      </w:r>
      <w:r w:rsidR="004E5629" w:rsidRPr="00197F19">
        <w:t>ecretaría se dará lectura.</w:t>
      </w:r>
    </w:p>
    <w:p w:rsidR="004E5629" w:rsidRPr="00197F19" w:rsidRDefault="004E5629" w:rsidP="004E5629"/>
    <w:p w:rsidR="004E5629" w:rsidRPr="00197F19" w:rsidRDefault="004E5629" w:rsidP="004E5629">
      <w:pPr>
        <w:spacing w:line="300" w:lineRule="exact"/>
        <w:ind w:left="4082" w:right="1134" w:hanging="113"/>
        <w:rPr>
          <w:b/>
          <w:i/>
          <w:sz w:val="20"/>
          <w:szCs w:val="20"/>
        </w:rPr>
      </w:pPr>
      <w:r w:rsidRPr="00197F19">
        <w:rPr>
          <w:b/>
          <w:i/>
          <w:sz w:val="20"/>
          <w:szCs w:val="20"/>
        </w:rPr>
        <w:t>-Se lee nuevamente:</w:t>
      </w:r>
    </w:p>
    <w:p w:rsidR="004E5629" w:rsidRPr="00197F19" w:rsidRDefault="004E5629" w:rsidP="004E5629"/>
    <w:p w:rsidR="004E5629" w:rsidRPr="00197F19" w:rsidRDefault="00C2206E" w:rsidP="004E5629">
      <w:r>
        <w:rPr>
          <w:b/>
        </w:rPr>
        <w:t>SR. PRESIDENTE (Cavagna):</w:t>
      </w:r>
      <w:r w:rsidR="004E5629" w:rsidRPr="00197F19">
        <w:t xml:space="preserve"> Si no se hace uso de la palabra, se va a votar; l</w:t>
      </w:r>
      <w:r w:rsidR="004E5629">
        <w:t>o</w:t>
      </w:r>
      <w:r w:rsidR="004E5629" w:rsidRPr="00197F19">
        <w:t>s que estén por la afirmativa, sírvanse indicarlo.</w:t>
      </w:r>
    </w:p>
    <w:p w:rsidR="004E5629" w:rsidRPr="00197F19" w:rsidRDefault="004E5629" w:rsidP="004E5629"/>
    <w:p w:rsidR="004E5629" w:rsidRPr="00197F19" w:rsidRDefault="004E5629" w:rsidP="004E5629">
      <w:pPr>
        <w:spacing w:line="300" w:lineRule="exact"/>
        <w:ind w:left="4082" w:right="1134" w:hanging="113"/>
        <w:rPr>
          <w:b/>
          <w:i/>
          <w:sz w:val="20"/>
          <w:szCs w:val="20"/>
        </w:rPr>
      </w:pPr>
      <w:r w:rsidRPr="00197F19">
        <w:rPr>
          <w:b/>
          <w:i/>
          <w:sz w:val="20"/>
          <w:szCs w:val="20"/>
        </w:rPr>
        <w:t>-Resulta aprobado.</w:t>
      </w:r>
    </w:p>
    <w:p w:rsidR="004E5629" w:rsidRPr="00197F19" w:rsidRDefault="004E5629" w:rsidP="004E5629"/>
    <w:p w:rsidR="004E5629" w:rsidRDefault="00C2206E" w:rsidP="004E5629">
      <w:r>
        <w:rPr>
          <w:b/>
        </w:rPr>
        <w:t>SR. PRESIDENTE (Cavagna):</w:t>
      </w:r>
      <w:r w:rsidR="004E5629" w:rsidRPr="00197F19">
        <w:t xml:space="preserve"> Queda aprobado; se harán las comunicaciones pertinentes.</w:t>
      </w:r>
    </w:p>
    <w:p w:rsidR="004E5629" w:rsidRDefault="004E5629" w:rsidP="004E5629"/>
    <w:p w:rsidR="004E5629" w:rsidRDefault="00C2206E" w:rsidP="004E5629">
      <w:pPr>
        <w:spacing w:line="240" w:lineRule="auto"/>
      </w:pPr>
      <w:r>
        <w:rPr>
          <w:b/>
        </w:rPr>
        <w:t>SR. PRESIDENTE (Cavagna):</w:t>
      </w:r>
      <w:r w:rsidR="004E5629">
        <w:t xml:space="preserve"> S</w:t>
      </w:r>
      <w:r w:rsidR="004E5629" w:rsidRPr="004B2DCB">
        <w:t>e e</w:t>
      </w:r>
      <w:r w:rsidR="004E5629">
        <w:t>ncuentra reservado un Proyecto de Declaración</w:t>
      </w:r>
      <w:r w:rsidR="0041134C" w:rsidRPr="0041134C">
        <w:t xml:space="preserve"> </w:t>
      </w:r>
      <w:r w:rsidR="0041134C">
        <w:t xml:space="preserve">por el que se declara de Interés Legislativo el encuentro </w:t>
      </w:r>
      <w:r w:rsidR="0015237A">
        <w:t xml:space="preserve">“Entre Ríos se viste de Rosa – Encuentro de concientización sobre el Cáncer de Mama”, organizado por Despierta Mujer Entre Ríos, bajo la dirección de la señora Roxana </w:t>
      </w:r>
      <w:proofErr w:type="spellStart"/>
      <w:r w:rsidR="0015237A">
        <w:t>Angelini</w:t>
      </w:r>
      <w:proofErr w:type="spellEnd"/>
      <w:r w:rsidR="0015237A">
        <w:t>, a desarrollarse el día 17 de octubre</w:t>
      </w:r>
      <w:r w:rsidR="004E5629">
        <w:t>, expediente N°</w:t>
      </w:r>
      <w:r>
        <w:t xml:space="preserve"> </w:t>
      </w:r>
      <w:r w:rsidR="0041134C">
        <w:t>15.824.</w:t>
      </w:r>
    </w:p>
    <w:p w:rsidR="004E5629" w:rsidRDefault="004E5629" w:rsidP="004E5629">
      <w:pPr>
        <w:ind w:firstLine="708"/>
      </w:pPr>
      <w:r>
        <w:t>Tiene la palabra el Senador por el Departamento</w:t>
      </w:r>
      <w:r w:rsidR="00C2206E">
        <w:t xml:space="preserve"> Federal</w:t>
      </w:r>
      <w:r>
        <w:t>.</w:t>
      </w:r>
    </w:p>
    <w:p w:rsidR="004E5629" w:rsidRDefault="004E5629" w:rsidP="004E5629"/>
    <w:p w:rsidR="004E5629" w:rsidRDefault="004E5629" w:rsidP="004E5629">
      <w:r w:rsidRPr="005117D2">
        <w:rPr>
          <w:b/>
        </w:rPr>
        <w:t>SR</w:t>
      </w:r>
      <w:r w:rsidR="00C2206E">
        <w:rPr>
          <w:b/>
        </w:rPr>
        <w:t>A</w:t>
      </w:r>
      <w:r w:rsidRPr="005117D2">
        <w:rPr>
          <w:b/>
        </w:rPr>
        <w:t>. SENADOR</w:t>
      </w:r>
      <w:r w:rsidR="00C2206E">
        <w:rPr>
          <w:b/>
        </w:rPr>
        <w:t>A</w:t>
      </w:r>
      <w:r w:rsidRPr="005117D2">
        <w:rPr>
          <w:b/>
        </w:rPr>
        <w:t xml:space="preserve"> (</w:t>
      </w:r>
      <w:r w:rsidR="00C2206E">
        <w:rPr>
          <w:b/>
        </w:rPr>
        <w:t>Miranda</w:t>
      </w:r>
      <w:r w:rsidRPr="005117D2">
        <w:rPr>
          <w:b/>
        </w:rPr>
        <w:t>):</w:t>
      </w:r>
      <w:r>
        <w:t xml:space="preserve"> Solicito, se</w:t>
      </w:r>
      <w:r>
        <w:rPr>
          <w:rFonts w:hint="eastAsia"/>
        </w:rPr>
        <w:t>ñ</w:t>
      </w:r>
      <w:r w:rsidR="00C2206E">
        <w:t>or</w:t>
      </w:r>
      <w:r>
        <w:t xml:space="preserve"> Presidente, que este proyecto sea tratado sobre tablas.</w:t>
      </w:r>
    </w:p>
    <w:p w:rsidR="004E5629" w:rsidRDefault="004E5629" w:rsidP="004E5629"/>
    <w:p w:rsidR="004E5629" w:rsidRDefault="00C2206E" w:rsidP="004E5629">
      <w:r>
        <w:rPr>
          <w:b/>
        </w:rPr>
        <w:t>SR. PRESIDENTE (Cavagna):</w:t>
      </w:r>
      <w:r w:rsidR="004E5629">
        <w:t xml:space="preserve"> Se va a votar la moci</w:t>
      </w:r>
      <w:r w:rsidR="004E5629">
        <w:rPr>
          <w:rFonts w:hint="eastAsia"/>
        </w:rPr>
        <w:t>ó</w:t>
      </w:r>
      <w:r w:rsidR="004E5629">
        <w:t>n formulada por l</w:t>
      </w:r>
      <w:r>
        <w:t>a</w:t>
      </w:r>
      <w:r w:rsidR="004E5629">
        <w:t xml:space="preserve"> se</w:t>
      </w:r>
      <w:r w:rsidR="004E5629">
        <w:rPr>
          <w:rFonts w:hint="eastAsia"/>
        </w:rPr>
        <w:t>ñ</w:t>
      </w:r>
      <w:r w:rsidR="004E5629">
        <w:t>or</w:t>
      </w:r>
      <w:r>
        <w:t>a</w:t>
      </w:r>
      <w:r w:rsidR="004E5629">
        <w:t xml:space="preserve"> Senador</w:t>
      </w:r>
      <w:r>
        <w:t>a Miranda</w:t>
      </w:r>
      <w:r w:rsidR="004E5629">
        <w:t>. Se requieren los dos tercios de votos de los Senadores presentes; los que est</w:t>
      </w:r>
      <w:r w:rsidR="004E5629">
        <w:rPr>
          <w:rFonts w:hint="eastAsia"/>
        </w:rPr>
        <w:t>é</w:t>
      </w:r>
      <w:r w:rsidR="004E5629">
        <w:t>n por la afirmativa, s</w:t>
      </w:r>
      <w:r w:rsidR="004E5629">
        <w:rPr>
          <w:rFonts w:hint="eastAsia"/>
        </w:rPr>
        <w:t>í</w:t>
      </w:r>
      <w:r w:rsidR="004E5629">
        <w:t>rvanse indicarlo.</w:t>
      </w:r>
    </w:p>
    <w:p w:rsidR="004E5629" w:rsidRDefault="004E5629" w:rsidP="004E5629"/>
    <w:p w:rsidR="004E5629" w:rsidRDefault="004E5629" w:rsidP="004E5629">
      <w:pPr>
        <w:pStyle w:val="Acotacin"/>
      </w:pPr>
      <w:r>
        <w:t>-Resulta aprobado.</w:t>
      </w:r>
    </w:p>
    <w:p w:rsidR="004E5629" w:rsidRPr="00184B84" w:rsidRDefault="004E5629" w:rsidP="004E5629"/>
    <w:p w:rsidR="004E5629" w:rsidRPr="00197F19" w:rsidRDefault="00C2206E" w:rsidP="004E5629">
      <w:r>
        <w:rPr>
          <w:b/>
        </w:rPr>
        <w:t>SR. PRESIDENTE (Cavagna):</w:t>
      </w:r>
      <w:r w:rsidR="004E5629">
        <w:t xml:space="preserve"> </w:t>
      </w:r>
      <w:r w:rsidR="004E5629" w:rsidRPr="00197F19">
        <w:t xml:space="preserve">Por </w:t>
      </w:r>
      <w:r w:rsidR="004E5629">
        <w:t>S</w:t>
      </w:r>
      <w:r w:rsidR="004E5629" w:rsidRPr="00197F19">
        <w:t>ecretaría se dará lectura.</w:t>
      </w:r>
    </w:p>
    <w:p w:rsidR="004E5629" w:rsidRPr="00197F19" w:rsidRDefault="004E5629" w:rsidP="004E5629"/>
    <w:p w:rsidR="004E5629" w:rsidRPr="00197F19" w:rsidRDefault="004E5629" w:rsidP="004E5629">
      <w:pPr>
        <w:spacing w:line="300" w:lineRule="exact"/>
        <w:ind w:left="4082" w:right="1134" w:hanging="113"/>
        <w:rPr>
          <w:b/>
          <w:i/>
          <w:sz w:val="20"/>
          <w:szCs w:val="20"/>
        </w:rPr>
      </w:pPr>
      <w:r w:rsidRPr="00197F19">
        <w:rPr>
          <w:b/>
          <w:i/>
          <w:sz w:val="20"/>
          <w:szCs w:val="20"/>
        </w:rPr>
        <w:t>-Se lee nuevamente:</w:t>
      </w:r>
    </w:p>
    <w:p w:rsidR="004E5629" w:rsidRPr="00197F19" w:rsidRDefault="004E5629" w:rsidP="004E5629"/>
    <w:p w:rsidR="004E5629" w:rsidRPr="00197F19" w:rsidRDefault="00C2206E" w:rsidP="004E5629">
      <w:r>
        <w:rPr>
          <w:b/>
        </w:rPr>
        <w:t>SR. PRESIDENTE (Cavagna):</w:t>
      </w:r>
      <w:r w:rsidR="004E5629" w:rsidRPr="00197F19">
        <w:t xml:space="preserve"> Si no se hace uso de la palabra, se va a votar; l</w:t>
      </w:r>
      <w:r w:rsidR="004E5629">
        <w:t>o</w:t>
      </w:r>
      <w:r w:rsidR="004E5629" w:rsidRPr="00197F19">
        <w:t>s que estén por la afirmativa, sírvanse indicarlo.</w:t>
      </w:r>
    </w:p>
    <w:p w:rsidR="004E5629" w:rsidRPr="00197F19" w:rsidRDefault="004E5629" w:rsidP="004E5629"/>
    <w:p w:rsidR="004E5629" w:rsidRPr="00197F19" w:rsidRDefault="004E5629" w:rsidP="004E5629">
      <w:pPr>
        <w:spacing w:line="300" w:lineRule="exact"/>
        <w:ind w:left="4082" w:right="1134" w:hanging="113"/>
        <w:rPr>
          <w:b/>
          <w:i/>
          <w:sz w:val="20"/>
          <w:szCs w:val="20"/>
        </w:rPr>
      </w:pPr>
      <w:r w:rsidRPr="00197F19">
        <w:rPr>
          <w:b/>
          <w:i/>
          <w:sz w:val="20"/>
          <w:szCs w:val="20"/>
        </w:rPr>
        <w:t>-Resulta aprobado.</w:t>
      </w:r>
    </w:p>
    <w:p w:rsidR="004E5629" w:rsidRPr="00197F19" w:rsidRDefault="004E5629" w:rsidP="004E5629"/>
    <w:p w:rsidR="004E5629" w:rsidRDefault="00C2206E" w:rsidP="004E5629">
      <w:r>
        <w:rPr>
          <w:b/>
        </w:rPr>
        <w:t>SR. PRESIDENTE (Cavagna):</w:t>
      </w:r>
      <w:r w:rsidR="004E5629" w:rsidRPr="00197F19">
        <w:t xml:space="preserve"> Queda aprobado; se harán las comunicaciones pertinentes.</w:t>
      </w:r>
    </w:p>
    <w:p w:rsidR="008C2F42" w:rsidRDefault="008C2F42" w:rsidP="0027183C"/>
    <w:p w:rsidR="004E5629" w:rsidRDefault="00C2206E" w:rsidP="004E5629">
      <w:pPr>
        <w:spacing w:line="240" w:lineRule="auto"/>
      </w:pPr>
      <w:r>
        <w:rPr>
          <w:b/>
        </w:rPr>
        <w:t>SR. PRESIDENTE (Cavagna):</w:t>
      </w:r>
      <w:r w:rsidR="004E5629">
        <w:t xml:space="preserve"> S</w:t>
      </w:r>
      <w:r w:rsidR="004E5629" w:rsidRPr="004B2DCB">
        <w:t>e e</w:t>
      </w:r>
      <w:r w:rsidR="004E5629">
        <w:t xml:space="preserve">ncuentra reservado un Proyecto de </w:t>
      </w:r>
      <w:r w:rsidR="0015237A">
        <w:t xml:space="preserve">Comunicación </w:t>
      </w:r>
      <w:r w:rsidR="0015237A" w:rsidRPr="00F11294">
        <w:t xml:space="preserve">por el que </w:t>
      </w:r>
      <w:r w:rsidR="0015237A">
        <w:t xml:space="preserve">se </w:t>
      </w:r>
      <w:r w:rsidR="0015237A" w:rsidRPr="00F11294">
        <w:t xml:space="preserve">vería con agrado que el </w:t>
      </w:r>
      <w:r w:rsidR="0015237A">
        <w:t>Poder E</w:t>
      </w:r>
      <w:r w:rsidR="0015237A" w:rsidRPr="00F11294">
        <w:t xml:space="preserve">jecutivo </w:t>
      </w:r>
      <w:r w:rsidR="0015237A">
        <w:t>P</w:t>
      </w:r>
      <w:r w:rsidR="0015237A" w:rsidRPr="00F11294">
        <w:t xml:space="preserve">rovincial, a través del organismo que corresponda, realice las gestiones necesarias ante el </w:t>
      </w:r>
      <w:r w:rsidR="0015237A">
        <w:t>P</w:t>
      </w:r>
      <w:r w:rsidR="0015237A" w:rsidRPr="00F11294">
        <w:t xml:space="preserve">oder </w:t>
      </w:r>
      <w:r w:rsidR="0015237A">
        <w:t>E</w:t>
      </w:r>
      <w:r w:rsidR="0015237A" w:rsidRPr="00F11294">
        <w:t xml:space="preserve">jecutivo </w:t>
      </w:r>
      <w:r w:rsidR="0015237A">
        <w:t>N</w:t>
      </w:r>
      <w:r w:rsidR="0015237A" w:rsidRPr="00F11294">
        <w:t>acional y</w:t>
      </w:r>
      <w:r w:rsidR="0015237A">
        <w:t>;</w:t>
      </w:r>
      <w:r w:rsidR="0015237A" w:rsidRPr="00F11294">
        <w:t xml:space="preserve"> ante </w:t>
      </w:r>
      <w:r w:rsidR="0015237A">
        <w:t>R</w:t>
      </w:r>
      <w:r w:rsidR="0015237A" w:rsidRPr="00F11294">
        <w:t xml:space="preserve">adio y </w:t>
      </w:r>
      <w:r w:rsidR="0015237A">
        <w:t>T</w:t>
      </w:r>
      <w:r w:rsidR="0015237A" w:rsidRPr="00F11294">
        <w:t xml:space="preserve">elevisión </w:t>
      </w:r>
      <w:r w:rsidR="0015237A">
        <w:t>A</w:t>
      </w:r>
      <w:r w:rsidR="0015237A" w:rsidRPr="00F11294">
        <w:t>rgentina</w:t>
      </w:r>
      <w:r w:rsidR="0015237A">
        <w:t xml:space="preserve"> Sociedad del E</w:t>
      </w:r>
      <w:r w:rsidR="0015237A" w:rsidRPr="00F11294">
        <w:t>stado (RTA S.E.)</w:t>
      </w:r>
      <w:r w:rsidR="0015237A">
        <w:t>,</w:t>
      </w:r>
      <w:r w:rsidR="0015237A" w:rsidRPr="00F11294">
        <w:t xml:space="preserve"> a fin de revertir la situación de deterioro que atraviesa LT</w:t>
      </w:r>
      <w:r w:rsidR="0015237A">
        <w:t>11 R</w:t>
      </w:r>
      <w:r w:rsidR="0015237A" w:rsidRPr="00F11294">
        <w:t xml:space="preserve">adio </w:t>
      </w:r>
      <w:r w:rsidR="0015237A">
        <w:t>General F</w:t>
      </w:r>
      <w:r w:rsidR="0015237A" w:rsidRPr="00F11294">
        <w:t xml:space="preserve">rancisco Ramírez – </w:t>
      </w:r>
      <w:r w:rsidR="0015237A">
        <w:t>Radio N</w:t>
      </w:r>
      <w:r w:rsidR="0015237A" w:rsidRPr="00F11294">
        <w:t xml:space="preserve">acional </w:t>
      </w:r>
      <w:r w:rsidR="0015237A">
        <w:t>C</w:t>
      </w:r>
      <w:r w:rsidR="0015237A" w:rsidRPr="00F11294">
        <w:t xml:space="preserve">oncepción del </w:t>
      </w:r>
      <w:r w:rsidR="0015237A">
        <w:t>U</w:t>
      </w:r>
      <w:r w:rsidR="0015237A" w:rsidRPr="00F11294">
        <w:t>ruguay</w:t>
      </w:r>
      <w:r w:rsidR="004E5629">
        <w:t>, expediente N°</w:t>
      </w:r>
      <w:r>
        <w:t xml:space="preserve"> </w:t>
      </w:r>
      <w:r w:rsidR="0015237A">
        <w:t>15.825.</w:t>
      </w:r>
    </w:p>
    <w:p w:rsidR="004E5629" w:rsidRDefault="004E5629" w:rsidP="004E5629">
      <w:pPr>
        <w:ind w:firstLine="708"/>
      </w:pPr>
      <w:r>
        <w:t>Tiene la palabra el Senador por el Departamento</w:t>
      </w:r>
      <w:r w:rsidR="00C2206E">
        <w:t xml:space="preserve"> San Salvador</w:t>
      </w:r>
      <w:r>
        <w:t>.</w:t>
      </w:r>
    </w:p>
    <w:p w:rsidR="004E5629" w:rsidRDefault="004E5629" w:rsidP="004E5629"/>
    <w:p w:rsidR="004E5629" w:rsidRDefault="004E5629" w:rsidP="004E5629">
      <w:r w:rsidRPr="005117D2">
        <w:rPr>
          <w:b/>
        </w:rPr>
        <w:t>SR. SENADOR (</w:t>
      </w:r>
      <w:r w:rsidR="00C2206E">
        <w:rPr>
          <w:b/>
        </w:rPr>
        <w:t>Berthet</w:t>
      </w:r>
      <w:r w:rsidRPr="005117D2">
        <w:rPr>
          <w:b/>
        </w:rPr>
        <w:t>):</w:t>
      </w:r>
      <w:r>
        <w:t xml:space="preserve"> Solicito, se</w:t>
      </w:r>
      <w:r>
        <w:rPr>
          <w:rFonts w:hint="eastAsia"/>
        </w:rPr>
        <w:t>ñ</w:t>
      </w:r>
      <w:r>
        <w:t>or Presidente, que este proyecto sea tratado sobre tablas.</w:t>
      </w:r>
    </w:p>
    <w:p w:rsidR="004E5629" w:rsidRDefault="004E5629" w:rsidP="004E5629"/>
    <w:p w:rsidR="004E5629" w:rsidRDefault="00C2206E" w:rsidP="004E5629">
      <w:r>
        <w:rPr>
          <w:b/>
        </w:rPr>
        <w:t>SR. PRESIDENTE (Cavagna):</w:t>
      </w:r>
      <w:r w:rsidR="004E5629">
        <w:t xml:space="preserve"> Se va a votar la moci</w:t>
      </w:r>
      <w:r w:rsidR="004E5629">
        <w:rPr>
          <w:rFonts w:hint="eastAsia"/>
        </w:rPr>
        <w:t>ó</w:t>
      </w:r>
      <w:r w:rsidR="004E5629">
        <w:t>n formulada por el se</w:t>
      </w:r>
      <w:r w:rsidR="004E5629">
        <w:rPr>
          <w:rFonts w:hint="eastAsia"/>
        </w:rPr>
        <w:t>ñ</w:t>
      </w:r>
      <w:r w:rsidR="004E5629">
        <w:t>or Senador. Se requieren los dos tercios de votos de los Senadores presentes; los que est</w:t>
      </w:r>
      <w:r w:rsidR="004E5629">
        <w:rPr>
          <w:rFonts w:hint="eastAsia"/>
        </w:rPr>
        <w:t>é</w:t>
      </w:r>
      <w:r w:rsidR="004E5629">
        <w:t>n por la afirmativa, s</w:t>
      </w:r>
      <w:r w:rsidR="004E5629">
        <w:rPr>
          <w:rFonts w:hint="eastAsia"/>
        </w:rPr>
        <w:t>í</w:t>
      </w:r>
      <w:r w:rsidR="004E5629">
        <w:t>rvanse indicarlo.</w:t>
      </w:r>
    </w:p>
    <w:p w:rsidR="004E5629" w:rsidRDefault="004E5629" w:rsidP="004E5629"/>
    <w:p w:rsidR="004E5629" w:rsidRDefault="004E5629" w:rsidP="004E5629">
      <w:pPr>
        <w:pStyle w:val="Acotacin"/>
      </w:pPr>
      <w:r>
        <w:t>-Resulta aprobado.</w:t>
      </w:r>
    </w:p>
    <w:p w:rsidR="004E5629" w:rsidRPr="00184B84" w:rsidRDefault="004E5629" w:rsidP="004E5629"/>
    <w:p w:rsidR="004E5629" w:rsidRPr="00197F19" w:rsidRDefault="00C2206E" w:rsidP="004E5629">
      <w:r>
        <w:rPr>
          <w:b/>
        </w:rPr>
        <w:t>SR. PRESIDENTE (Cavagna):</w:t>
      </w:r>
      <w:r w:rsidR="004E5629">
        <w:t xml:space="preserve"> </w:t>
      </w:r>
      <w:r w:rsidR="004E5629" w:rsidRPr="00197F19">
        <w:t xml:space="preserve">Por </w:t>
      </w:r>
      <w:r w:rsidR="004E5629">
        <w:t>S</w:t>
      </w:r>
      <w:r w:rsidR="004E5629" w:rsidRPr="00197F19">
        <w:t>ecretaría se dará lectura.</w:t>
      </w:r>
    </w:p>
    <w:p w:rsidR="004E5629" w:rsidRPr="00197F19" w:rsidRDefault="004E5629" w:rsidP="004E5629"/>
    <w:p w:rsidR="004E5629" w:rsidRPr="00197F19" w:rsidRDefault="004E5629" w:rsidP="004E5629">
      <w:pPr>
        <w:spacing w:line="300" w:lineRule="exact"/>
        <w:ind w:left="4082" w:right="1134" w:hanging="113"/>
        <w:rPr>
          <w:b/>
          <w:i/>
          <w:sz w:val="20"/>
          <w:szCs w:val="20"/>
        </w:rPr>
      </w:pPr>
      <w:r w:rsidRPr="00197F19">
        <w:rPr>
          <w:b/>
          <w:i/>
          <w:sz w:val="20"/>
          <w:szCs w:val="20"/>
        </w:rPr>
        <w:t>-Se lee nuevamente:</w:t>
      </w:r>
    </w:p>
    <w:p w:rsidR="004E5629" w:rsidRPr="00197F19" w:rsidRDefault="004E5629" w:rsidP="004E5629"/>
    <w:p w:rsidR="004E5629" w:rsidRPr="00197F19" w:rsidRDefault="00C2206E" w:rsidP="004E5629">
      <w:r>
        <w:rPr>
          <w:b/>
        </w:rPr>
        <w:t>SR. PRESIDENTE (Cavagna):</w:t>
      </w:r>
      <w:r w:rsidR="004E5629" w:rsidRPr="00197F19">
        <w:t xml:space="preserve"> Si no se hace uso de la palabra, se va a votar; l</w:t>
      </w:r>
      <w:r w:rsidR="004E5629">
        <w:t>o</w:t>
      </w:r>
      <w:r w:rsidR="004E5629" w:rsidRPr="00197F19">
        <w:t>s que estén por la afirmativa, sírvanse indicarlo.</w:t>
      </w:r>
    </w:p>
    <w:p w:rsidR="004E5629" w:rsidRPr="00197F19" w:rsidRDefault="004E5629" w:rsidP="004E5629"/>
    <w:p w:rsidR="004E5629" w:rsidRPr="00197F19" w:rsidRDefault="004E5629" w:rsidP="004E5629">
      <w:pPr>
        <w:spacing w:line="300" w:lineRule="exact"/>
        <w:ind w:left="4082" w:right="1134" w:hanging="113"/>
        <w:rPr>
          <w:b/>
          <w:i/>
          <w:sz w:val="20"/>
          <w:szCs w:val="20"/>
        </w:rPr>
      </w:pPr>
      <w:r w:rsidRPr="00197F19">
        <w:rPr>
          <w:b/>
          <w:i/>
          <w:sz w:val="20"/>
          <w:szCs w:val="20"/>
        </w:rPr>
        <w:t>-Resulta aprobado.</w:t>
      </w:r>
    </w:p>
    <w:p w:rsidR="004E5629" w:rsidRPr="00197F19" w:rsidRDefault="004E5629" w:rsidP="004E5629"/>
    <w:p w:rsidR="004E5629" w:rsidRDefault="00C2206E" w:rsidP="004E5629">
      <w:r>
        <w:rPr>
          <w:b/>
        </w:rPr>
        <w:t>SR. PRESIDENTE (Cavagna):</w:t>
      </w:r>
      <w:r w:rsidR="004E5629" w:rsidRPr="00197F19">
        <w:t xml:space="preserve"> Queda aprobado; se harán las comunicaciones pertinentes.</w:t>
      </w:r>
    </w:p>
    <w:p w:rsidR="004E5629" w:rsidRDefault="004E5629" w:rsidP="0027183C"/>
    <w:p w:rsidR="008C2F42" w:rsidRDefault="00C2206E" w:rsidP="008C2F42">
      <w:pPr>
        <w:spacing w:line="240" w:lineRule="auto"/>
      </w:pPr>
      <w:r>
        <w:rPr>
          <w:b/>
        </w:rPr>
        <w:lastRenderedPageBreak/>
        <w:t>SR. PRESIDENTE (Cavagna):</w:t>
      </w:r>
      <w:r w:rsidR="008C2F42">
        <w:t xml:space="preserve"> S</w:t>
      </w:r>
      <w:r w:rsidR="008C2F42" w:rsidRPr="004B2DCB">
        <w:t>e e</w:t>
      </w:r>
      <w:r w:rsidR="008C2F42">
        <w:t>ncuentra reservado un Proyecto de Comunicación por el que se</w:t>
      </w:r>
      <w:r w:rsidR="00C97B56">
        <w:t xml:space="preserve"> </w:t>
      </w:r>
      <w:r w:rsidR="00C97B56" w:rsidRPr="00C97B56">
        <w:t>solicita al Poder Ejecutivo arbitre los medios necesarios para dotar, de manera urgente, al Centro Pediátrico Santa Elena, de la Ciudad de Santa Elena, Departamento La Paz, de una ambulancia propia, equipada y en óptimas condiciones operativas para efectuar los traslados y derivaciones de pacientes</w:t>
      </w:r>
      <w:r w:rsidR="008C2F42">
        <w:t>, expediente N° 15.819.</w:t>
      </w:r>
    </w:p>
    <w:p w:rsidR="008C2F42" w:rsidRDefault="008C2F42" w:rsidP="008C2F42">
      <w:pPr>
        <w:ind w:firstLine="708"/>
        <w:rPr>
          <w:rFonts w:eastAsia="MS Mincho"/>
          <w:bCs/>
        </w:rPr>
      </w:pPr>
      <w:r>
        <w:rPr>
          <w:rFonts w:eastAsia="MS Mincho"/>
          <w:bCs/>
        </w:rPr>
        <w:t>Su tratamiento sobre tablas está acordado desde el inicio de la sesión.</w:t>
      </w:r>
    </w:p>
    <w:p w:rsidR="008C2F42" w:rsidRPr="00197F19" w:rsidRDefault="008C2F42" w:rsidP="008C2F42">
      <w:pPr>
        <w:ind w:firstLine="708"/>
      </w:pPr>
      <w:r w:rsidRPr="00197F19">
        <w:t xml:space="preserve">Por </w:t>
      </w:r>
      <w:r>
        <w:t>S</w:t>
      </w:r>
      <w:r w:rsidRPr="00197F19">
        <w:t>ecretaría se dará lectura.</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-Se lee nuevamente:</w:t>
      </w:r>
    </w:p>
    <w:p w:rsidR="008C2F42" w:rsidRPr="00197F19" w:rsidRDefault="008C2F42" w:rsidP="008C2F42"/>
    <w:p w:rsidR="008C2F42" w:rsidRPr="00197F19" w:rsidRDefault="00C2206E" w:rsidP="008C2F42">
      <w:r>
        <w:rPr>
          <w:b/>
        </w:rPr>
        <w:t>SR. PRESIDENTE (Cavagna):</w:t>
      </w:r>
      <w:r w:rsidR="008C2F42" w:rsidRPr="00197F19">
        <w:t xml:space="preserve"> Si no se hace uso de la palabra, se va a votar; l</w:t>
      </w:r>
      <w:r w:rsidR="008C2F42">
        <w:t>o</w:t>
      </w:r>
      <w:r w:rsidR="008C2F42" w:rsidRPr="00197F19">
        <w:t>s que estén por la afirmativa, sírvanse indicarlo.</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-Resulta aprobado.</w:t>
      </w:r>
    </w:p>
    <w:p w:rsidR="008C2F42" w:rsidRPr="00197F19" w:rsidRDefault="008C2F42" w:rsidP="008C2F42"/>
    <w:p w:rsidR="008C2F42" w:rsidRDefault="00C2206E" w:rsidP="008C2F42">
      <w:r>
        <w:rPr>
          <w:b/>
        </w:rPr>
        <w:t>SR. PRESIDENTE (Cavagna):</w:t>
      </w:r>
      <w:r w:rsidR="008C2F42" w:rsidRPr="00197F19">
        <w:t xml:space="preserve"> Queda aprobado; se harán las comunicaciones pertinentes.</w:t>
      </w:r>
    </w:p>
    <w:p w:rsidR="008C2F42" w:rsidRDefault="008C2F42" w:rsidP="0027183C"/>
    <w:p w:rsidR="008C2F42" w:rsidRDefault="00C2206E" w:rsidP="008C2F42">
      <w:pPr>
        <w:spacing w:line="240" w:lineRule="auto"/>
      </w:pPr>
      <w:r>
        <w:rPr>
          <w:b/>
        </w:rPr>
        <w:t>SR. PRESIDENTE (Cavagna):</w:t>
      </w:r>
      <w:r w:rsidR="008C2F42">
        <w:t xml:space="preserve"> S</w:t>
      </w:r>
      <w:r w:rsidR="008C2F42" w:rsidRPr="004B2DCB">
        <w:t>e e</w:t>
      </w:r>
      <w:r w:rsidR="008C2F42">
        <w:t xml:space="preserve">ncuentra reservado un Proyecto de Comunicación </w:t>
      </w:r>
      <w:r w:rsidR="00C97B56" w:rsidRPr="00C97B56">
        <w:t>por el que se solicita al Poder Ejecutivo arbitre, con carácter urgente, los medios necesarios para la adquisición, provisión e instalación de un nuevo equipo de Rayos X destinado al Centro Pediátrico Santa Elena, de la Ciudad de Santa Elena, Departamento La Paz, en el marco del Expediente Nº 3.076.470, generado el 22 de julio de 2024, a fin de restablecer este servicio esencial para la atención pediátrica</w:t>
      </w:r>
      <w:r w:rsidR="008C2F42">
        <w:t>, expediente N° 15.820.</w:t>
      </w:r>
    </w:p>
    <w:p w:rsidR="008C2F42" w:rsidRDefault="008C2F42" w:rsidP="008C2F42">
      <w:pPr>
        <w:ind w:firstLine="708"/>
        <w:rPr>
          <w:rFonts w:eastAsia="MS Mincho"/>
          <w:bCs/>
        </w:rPr>
      </w:pPr>
      <w:r>
        <w:rPr>
          <w:rFonts w:eastAsia="MS Mincho"/>
          <w:bCs/>
        </w:rPr>
        <w:t>Su tratamiento sobre tablas está acordado desde el inicio de la sesión.</w:t>
      </w:r>
    </w:p>
    <w:p w:rsidR="008C2F42" w:rsidRPr="00197F19" w:rsidRDefault="008C2F42" w:rsidP="008C2F42">
      <w:pPr>
        <w:ind w:firstLine="708"/>
      </w:pPr>
      <w:r w:rsidRPr="00197F19">
        <w:t xml:space="preserve">Por </w:t>
      </w:r>
      <w:r>
        <w:t>S</w:t>
      </w:r>
      <w:r w:rsidRPr="00197F19">
        <w:t>ecretaría se dará lectura.</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-Se lee nuevamente:</w:t>
      </w:r>
    </w:p>
    <w:p w:rsidR="008C2F42" w:rsidRPr="00197F19" w:rsidRDefault="008C2F42" w:rsidP="008C2F42"/>
    <w:p w:rsidR="008C2F42" w:rsidRPr="00197F19" w:rsidRDefault="00C2206E" w:rsidP="008C2F42">
      <w:r>
        <w:rPr>
          <w:b/>
        </w:rPr>
        <w:t>SR. PRESIDENTE (Cavagna):</w:t>
      </w:r>
      <w:r w:rsidR="008C2F42" w:rsidRPr="00197F19">
        <w:t xml:space="preserve"> Si no se hace uso de la palabra, se va a votar; l</w:t>
      </w:r>
      <w:r w:rsidR="008C2F42">
        <w:t>o</w:t>
      </w:r>
      <w:r w:rsidR="008C2F42" w:rsidRPr="00197F19">
        <w:t>s que estén por la afirmativa, sírvanse indicarlo.</w:t>
      </w:r>
    </w:p>
    <w:p w:rsidR="008C2F42" w:rsidRPr="00197F19" w:rsidRDefault="008C2F42" w:rsidP="008C2F42"/>
    <w:p w:rsidR="008C2F42" w:rsidRPr="00197F19" w:rsidRDefault="008C2F42" w:rsidP="008C2F42">
      <w:pPr>
        <w:spacing w:line="300" w:lineRule="exact"/>
        <w:ind w:left="4082" w:right="1134" w:hanging="113"/>
        <w:rPr>
          <w:b/>
          <w:i/>
          <w:sz w:val="20"/>
          <w:szCs w:val="20"/>
        </w:rPr>
      </w:pPr>
      <w:r w:rsidRPr="00197F19">
        <w:rPr>
          <w:b/>
          <w:i/>
          <w:sz w:val="20"/>
          <w:szCs w:val="20"/>
        </w:rPr>
        <w:t>-Resulta aprobado.</w:t>
      </w:r>
    </w:p>
    <w:p w:rsidR="008C2F42" w:rsidRPr="00197F19" w:rsidRDefault="008C2F42" w:rsidP="008C2F42"/>
    <w:p w:rsidR="008C2F42" w:rsidRDefault="00C2206E" w:rsidP="008C2F42">
      <w:r>
        <w:rPr>
          <w:b/>
        </w:rPr>
        <w:t>SR. PRESIDENTE (Cavagna):</w:t>
      </w:r>
      <w:r w:rsidR="008C2F42" w:rsidRPr="00197F19">
        <w:t xml:space="preserve"> Queda aprobado; se harán las comunicaciones pertinentes.</w:t>
      </w:r>
    </w:p>
    <w:p w:rsidR="008C2F42" w:rsidRDefault="008C2F42" w:rsidP="0027183C"/>
    <w:p w:rsidR="009A6B66" w:rsidRDefault="00426673" w:rsidP="009A6B66">
      <w:pPr>
        <w:pStyle w:val="Apertura"/>
      </w:pPr>
      <w:r>
        <w:t>8</w:t>
      </w:r>
    </w:p>
    <w:p w:rsidR="009A6B66" w:rsidRDefault="009A6B66" w:rsidP="009A6B66">
      <w:pPr>
        <w:jc w:val="center"/>
        <w:rPr>
          <w:b/>
        </w:rPr>
      </w:pPr>
      <w:r>
        <w:rPr>
          <w:b/>
        </w:rPr>
        <w:t xml:space="preserve">PLAN DE TRABAJO. ORDEN DEL DÍA N° </w:t>
      </w:r>
      <w:r w:rsidR="0027183C">
        <w:rPr>
          <w:b/>
        </w:rPr>
        <w:t>12</w:t>
      </w:r>
    </w:p>
    <w:p w:rsidR="009A6B66" w:rsidRDefault="009A6B66" w:rsidP="009A6B66"/>
    <w:p w:rsidR="009A6B66" w:rsidRDefault="00C76BD0" w:rsidP="009A6B66">
      <w:r>
        <w:rPr>
          <w:b/>
        </w:rPr>
        <w:t>SR. PRESIDENTE (Cavagna):</w:t>
      </w:r>
      <w:r w:rsidR="009A6B66">
        <w:t xml:space="preserve"> De conformidad al artículo 145º del Reglamento de esta Honorable Cámara de Senadores, se confeccionó el Plan de Trabajo y Orden del Día N° </w:t>
      </w:r>
      <w:r w:rsidR="0027183C">
        <w:t>12</w:t>
      </w:r>
      <w:r w:rsidR="009A6B66">
        <w:t xml:space="preserve"> para la fecha.</w:t>
      </w:r>
    </w:p>
    <w:p w:rsidR="009A6B66" w:rsidRDefault="009A6B66" w:rsidP="009A6B66">
      <w:r>
        <w:tab/>
        <w:t>Por Secretaría se dará lectura del primer asunto, expediente Nº</w:t>
      </w:r>
      <w:r w:rsidR="0027183C">
        <w:t xml:space="preserve"> 15.709</w:t>
      </w:r>
      <w:r>
        <w:t>.</w:t>
      </w:r>
    </w:p>
    <w:p w:rsidR="009A6B66" w:rsidRDefault="009A6B66" w:rsidP="009A6B66"/>
    <w:p w:rsidR="009A6B66" w:rsidRDefault="009A6B66" w:rsidP="009A6B66">
      <w:pPr>
        <w:spacing w:line="300" w:lineRule="exact"/>
        <w:ind w:left="4082" w:right="1134" w:hanging="113"/>
        <w:rPr>
          <w:b/>
          <w:i/>
          <w:sz w:val="20"/>
          <w:szCs w:val="20"/>
        </w:rPr>
      </w:pPr>
      <w:r>
        <w:rPr>
          <w:b/>
          <w:i/>
          <w:sz w:val="20"/>
          <w:szCs w:val="20"/>
        </w:rPr>
        <w:t>-Se lee:</w:t>
      </w:r>
    </w:p>
    <w:p w:rsidR="009A6B66" w:rsidRDefault="009A6B66" w:rsidP="009A6B66">
      <w:pPr>
        <w:spacing w:line="300" w:lineRule="exact"/>
        <w:ind w:left="4082" w:right="1134" w:hanging="113"/>
        <w:rPr>
          <w:b/>
          <w:i/>
          <w:sz w:val="20"/>
          <w:szCs w:val="20"/>
        </w:rPr>
      </w:pPr>
    </w:p>
    <w:p w:rsidR="009A6B66" w:rsidRDefault="00C76BD0" w:rsidP="009A6B66">
      <w:pPr>
        <w:rPr>
          <w:bCs/>
        </w:rPr>
      </w:pPr>
      <w:r>
        <w:rPr>
          <w:b/>
          <w:bCs/>
        </w:rPr>
        <w:t>SR. PRESIDENTE (Cavagna):</w:t>
      </w:r>
      <w:r w:rsidR="009A6B66">
        <w:rPr>
          <w:b/>
          <w:bCs/>
        </w:rPr>
        <w:t xml:space="preserve"> </w:t>
      </w:r>
      <w:r w:rsidR="009A6B66">
        <w:rPr>
          <w:bCs/>
        </w:rPr>
        <w:t>En consideración.</w:t>
      </w:r>
    </w:p>
    <w:p w:rsidR="009A6B66" w:rsidRDefault="009A6B66" w:rsidP="009A6B66">
      <w:pPr>
        <w:ind w:firstLine="708"/>
        <w:rPr>
          <w:bCs/>
        </w:rPr>
      </w:pPr>
      <w:r>
        <w:rPr>
          <w:bCs/>
        </w:rPr>
        <w:t>Tiene la palabra el Senador por el Departamento Diamante.</w:t>
      </w:r>
    </w:p>
    <w:p w:rsidR="009A6B66" w:rsidRDefault="009A6B66" w:rsidP="009A6B66">
      <w:pPr>
        <w:rPr>
          <w:bCs/>
        </w:rPr>
      </w:pPr>
    </w:p>
    <w:p w:rsidR="00BA11A0" w:rsidRPr="00556B24" w:rsidRDefault="009A6B66" w:rsidP="00BA11A0">
      <w:r>
        <w:rPr>
          <w:b/>
          <w:bCs/>
        </w:rPr>
        <w:t xml:space="preserve">SR. SENADOR (Vergara): </w:t>
      </w:r>
      <w:r>
        <w:t xml:space="preserve">Muchas gracias, </w:t>
      </w:r>
      <w:r w:rsidR="00BA11A0" w:rsidRPr="008C5A19">
        <w:t>señor Presidente. Es para hacer una resumida argumentación de este proyecto que</w:t>
      </w:r>
      <w:r w:rsidR="00BA11A0">
        <w:t>,</w:t>
      </w:r>
      <w:r w:rsidR="00BA11A0" w:rsidRPr="008C5A19">
        <w:t xml:space="preserve"> en primer lugar</w:t>
      </w:r>
      <w:r w:rsidR="00BA11A0">
        <w:t>,</w:t>
      </w:r>
      <w:r w:rsidR="00BA11A0" w:rsidRPr="008C5A19">
        <w:t xml:space="preserve"> busca hacer una equiparación</w:t>
      </w:r>
      <w:r w:rsidR="00BA11A0">
        <w:t xml:space="preserve"> </w:t>
      </w:r>
      <w:r w:rsidR="008D0CB9">
        <w:t>e</w:t>
      </w:r>
      <w:r w:rsidR="00BA11A0" w:rsidRPr="008C5A19">
        <w:t xml:space="preserve"> igualación de la actividad del</w:t>
      </w:r>
      <w:bookmarkStart w:id="18" w:name="OLE_LINK34"/>
      <w:r w:rsidR="00BA11A0" w:rsidRPr="008C5A19">
        <w:t xml:space="preserve"> </w:t>
      </w:r>
      <w:r w:rsidR="00BA11A0">
        <w:t>matarife</w:t>
      </w:r>
      <w:r w:rsidR="00BA11A0" w:rsidRPr="008C5A19">
        <w:t xml:space="preserve"> </w:t>
      </w:r>
      <w:bookmarkEnd w:id="18"/>
      <w:r w:rsidR="00BA11A0" w:rsidRPr="008C5A19">
        <w:t xml:space="preserve">de la </w:t>
      </w:r>
      <w:r w:rsidR="00CB770A">
        <w:t>P</w:t>
      </w:r>
      <w:r w:rsidR="00BA11A0" w:rsidRPr="008C5A19">
        <w:t xml:space="preserve">rovincia de Entre Ríos con </w:t>
      </w:r>
      <w:r w:rsidR="008D0CB9">
        <w:t>la</w:t>
      </w:r>
      <w:r w:rsidR="00BA11A0" w:rsidRPr="008C5A19">
        <w:t xml:space="preserve"> desarrollada en provincia</w:t>
      </w:r>
      <w:r w:rsidR="00BA11A0">
        <w:t>s</w:t>
      </w:r>
      <w:r w:rsidR="00BA11A0" w:rsidRPr="008C5A19">
        <w:t xml:space="preserve"> vecina</w:t>
      </w:r>
      <w:r w:rsidR="00BA11A0">
        <w:t>s</w:t>
      </w:r>
      <w:r w:rsidR="00BA11A0" w:rsidRPr="008C5A19">
        <w:t xml:space="preserve">, especialmente </w:t>
      </w:r>
      <w:r w:rsidR="008D0CB9">
        <w:t>en</w:t>
      </w:r>
      <w:r w:rsidR="00BA11A0">
        <w:t xml:space="preserve"> Santa Fe.</w:t>
      </w:r>
      <w:r w:rsidR="00BA11A0" w:rsidRPr="008C5A19">
        <w:t xml:space="preserve"> </w:t>
      </w:r>
      <w:r w:rsidR="00BA11A0">
        <w:t xml:space="preserve">Es decir, </w:t>
      </w:r>
      <w:r w:rsidR="00BA11A0" w:rsidRPr="008C5A19">
        <w:t xml:space="preserve">que busca equiparar </w:t>
      </w:r>
      <w:r w:rsidR="008D0CB9">
        <w:t>dicha</w:t>
      </w:r>
      <w:r w:rsidR="00BA11A0" w:rsidRPr="008C5A19">
        <w:t xml:space="preserve"> actividad del </w:t>
      </w:r>
      <w:r w:rsidR="00BA11A0">
        <w:t>matarife</w:t>
      </w:r>
      <w:r w:rsidR="00BA11A0" w:rsidRPr="008C5A19">
        <w:t xml:space="preserve"> a una actividad de características industriales.</w:t>
      </w:r>
    </w:p>
    <w:p w:rsidR="00BA11A0" w:rsidRDefault="00BA11A0" w:rsidP="00BA11A0">
      <w:pPr>
        <w:ind w:firstLine="720"/>
      </w:pPr>
      <w:r w:rsidRPr="008C5A19">
        <w:t xml:space="preserve">El </w:t>
      </w:r>
      <w:r>
        <w:t>matarife</w:t>
      </w:r>
      <w:r w:rsidRPr="008C5A19">
        <w:t xml:space="preserve"> en la </w:t>
      </w:r>
      <w:r w:rsidR="008D0CB9">
        <w:t>P</w:t>
      </w:r>
      <w:r w:rsidRPr="008C5A19">
        <w:t>rovincia de Entre Ríos es</w:t>
      </w:r>
      <w:r w:rsidR="008D0CB9">
        <w:t>tá</w:t>
      </w:r>
      <w:r w:rsidRPr="008C5A19">
        <w:t xml:space="preserve"> </w:t>
      </w:r>
      <w:r>
        <w:t xml:space="preserve">desarrollado por </w:t>
      </w:r>
      <w:r w:rsidRPr="008C5A19">
        <w:t>aquella persona jurídica que adquiere hacienda directamen</w:t>
      </w:r>
      <w:r w:rsidR="008D0CB9">
        <w:t>te -o a través de consignatarios-,</w:t>
      </w:r>
      <w:r w:rsidRPr="008C5A19">
        <w:t xml:space="preserve"> </w:t>
      </w:r>
      <w:r w:rsidR="008D0CB9">
        <w:t>realiza</w:t>
      </w:r>
      <w:r w:rsidRPr="008C5A19">
        <w:t xml:space="preserve"> el proceso de faena</w:t>
      </w:r>
      <w:r w:rsidR="008D0CB9">
        <w:t>, -</w:t>
      </w:r>
      <w:r w:rsidRPr="008C5A19">
        <w:t>a través de frigoríficos habilitados</w:t>
      </w:r>
      <w:r w:rsidR="008D0CB9">
        <w:t xml:space="preserve">- </w:t>
      </w:r>
      <w:r w:rsidRPr="008C5A19">
        <w:t xml:space="preserve">y en una tercera etapa realiza la distribución comercial en carnicerías propias o de terceros. </w:t>
      </w:r>
    </w:p>
    <w:p w:rsidR="00BA11A0" w:rsidRDefault="008D0CB9" w:rsidP="00BA11A0">
      <w:pPr>
        <w:ind w:firstLine="720"/>
      </w:pPr>
      <w:r>
        <w:t>Ahora bien, l</w:t>
      </w:r>
      <w:r w:rsidR="00BA11A0" w:rsidRPr="008C5A19">
        <w:t xml:space="preserve">o que </w:t>
      </w:r>
      <w:r>
        <w:t>ha estado</w:t>
      </w:r>
      <w:r w:rsidR="00BA11A0" w:rsidRPr="008C5A19">
        <w:t xml:space="preserve"> sucediendo es que por una consideración distinta c</w:t>
      </w:r>
      <w:r w:rsidR="00CB770A">
        <w:t>on el tratamiento que se le da en</w:t>
      </w:r>
      <w:r w:rsidR="00BA11A0" w:rsidRPr="008C5A19">
        <w:t xml:space="preserve"> la </w:t>
      </w:r>
      <w:r>
        <w:t>P</w:t>
      </w:r>
      <w:r w:rsidR="00BA11A0" w:rsidRPr="008C5A19">
        <w:t xml:space="preserve">rovincia de Santa Fe, por ejemplo, se generan desbalances desde el punto de vista fiscal, </w:t>
      </w:r>
      <w:r>
        <w:t xml:space="preserve">lo </w:t>
      </w:r>
      <w:r w:rsidR="00BA11A0" w:rsidRPr="008C5A19">
        <w:t xml:space="preserve">que hace que muchos de estos </w:t>
      </w:r>
      <w:r w:rsidR="00BA11A0">
        <w:t>matarifes</w:t>
      </w:r>
      <w:r w:rsidR="00BA11A0" w:rsidRPr="008C5A19">
        <w:t xml:space="preserve"> estén procesando esa hacienda en la provincia vecina. </w:t>
      </w:r>
    </w:p>
    <w:p w:rsidR="00482842" w:rsidRDefault="008D0CB9" w:rsidP="00BA11A0">
      <w:pPr>
        <w:ind w:firstLine="720"/>
      </w:pPr>
      <w:r>
        <w:t xml:space="preserve">Por lo que, </w:t>
      </w:r>
      <w:r w:rsidR="00BA11A0" w:rsidRPr="008C5A19">
        <w:t xml:space="preserve">estamos buscando </w:t>
      </w:r>
      <w:r w:rsidR="00BA11A0">
        <w:t xml:space="preserve">con este proyecto </w:t>
      </w:r>
      <w:r w:rsidR="00BA11A0" w:rsidRPr="008C5A19">
        <w:t xml:space="preserve">la equiparación para que después </w:t>
      </w:r>
      <w:r w:rsidR="00BA11A0">
        <w:t>A</w:t>
      </w:r>
      <w:r w:rsidR="00BA11A0" w:rsidRPr="008C5A19">
        <w:t>TER</w:t>
      </w:r>
      <w:r w:rsidR="00482842">
        <w:t>,</w:t>
      </w:r>
      <w:r w:rsidR="00BA11A0" w:rsidRPr="008C5A19">
        <w:t xml:space="preserve"> en su reglamentación</w:t>
      </w:r>
      <w:r w:rsidR="00482842">
        <w:t>,</w:t>
      </w:r>
      <w:r w:rsidR="00BA11A0" w:rsidRPr="008C5A19">
        <w:t xml:space="preserve"> y el Poder Ejecutivo puedan tener la misma consideración </w:t>
      </w:r>
      <w:r w:rsidR="00BA11A0">
        <w:t xml:space="preserve">que con </w:t>
      </w:r>
      <w:r w:rsidR="00BA11A0" w:rsidRPr="008C5A19">
        <w:t xml:space="preserve">la industria y </w:t>
      </w:r>
      <w:r w:rsidR="00BA11A0">
        <w:t>así</w:t>
      </w:r>
      <w:r w:rsidR="00BA11A0" w:rsidRPr="008C5A19">
        <w:t xml:space="preserve"> </w:t>
      </w:r>
      <w:r w:rsidR="00BA11A0">
        <w:t>poder otorgar</w:t>
      </w:r>
      <w:r w:rsidR="00BA11A0" w:rsidRPr="008C5A19">
        <w:t xml:space="preserve"> los beneficios de carácter impositivo o de carácter fiscal que </w:t>
      </w:r>
      <w:r w:rsidR="00BA11A0">
        <w:t xml:space="preserve">existen </w:t>
      </w:r>
      <w:r w:rsidR="00BA11A0" w:rsidRPr="008C5A19">
        <w:t>para una actividad del tipo industrial.</w:t>
      </w:r>
      <w:r w:rsidR="00BA11A0">
        <w:t xml:space="preserve"> </w:t>
      </w:r>
    </w:p>
    <w:p w:rsidR="00BA11A0" w:rsidRDefault="00482842" w:rsidP="00BA11A0">
      <w:pPr>
        <w:ind w:firstLine="720"/>
      </w:pPr>
      <w:r>
        <w:t>E</w:t>
      </w:r>
      <w:r w:rsidR="00BA11A0" w:rsidRPr="008C5A19">
        <w:t>n realidad</w:t>
      </w:r>
      <w:r w:rsidR="00BA11A0">
        <w:t>,</w:t>
      </w:r>
      <w:r w:rsidR="00BA11A0" w:rsidRPr="008C5A19">
        <w:t xml:space="preserve"> la única diferencia que tendría un </w:t>
      </w:r>
      <w:r w:rsidR="00BA11A0">
        <w:t>matarife,</w:t>
      </w:r>
      <w:r w:rsidR="00BA11A0" w:rsidRPr="008C5A19">
        <w:t xml:space="preserve"> en estas condiciones</w:t>
      </w:r>
      <w:r w:rsidR="00BA11A0">
        <w:t>,</w:t>
      </w:r>
      <w:r w:rsidR="00BA11A0" w:rsidRPr="008C5A19">
        <w:t xml:space="preserve"> es que </w:t>
      </w:r>
      <w:bookmarkStart w:id="19" w:name="OLE_LINK44"/>
      <w:bookmarkStart w:id="20" w:name="OLE_LINK45"/>
      <w:r w:rsidR="00BA11A0" w:rsidRPr="008C5A19">
        <w:t xml:space="preserve">la industria </w:t>
      </w:r>
      <w:proofErr w:type="spellStart"/>
      <w:r w:rsidR="00BA11A0" w:rsidRPr="008C5A19">
        <w:t>faenadora</w:t>
      </w:r>
      <w:proofErr w:type="spellEnd"/>
      <w:r w:rsidR="00BA11A0" w:rsidRPr="008C5A19">
        <w:t xml:space="preserve"> la </w:t>
      </w:r>
      <w:proofErr w:type="spellStart"/>
      <w:r w:rsidR="00BA11A0" w:rsidRPr="008C5A19">
        <w:t>terciariza</w:t>
      </w:r>
      <w:proofErr w:type="spellEnd"/>
      <w:r w:rsidR="00BA11A0">
        <w:t xml:space="preserve"> </w:t>
      </w:r>
      <w:r w:rsidR="00BA11A0" w:rsidRPr="008C5A19">
        <w:t xml:space="preserve">o la hace a </w:t>
      </w:r>
      <w:proofErr w:type="spellStart"/>
      <w:r w:rsidR="00BA11A0" w:rsidRPr="008C5A19">
        <w:t>fasón</w:t>
      </w:r>
      <w:bookmarkEnd w:id="19"/>
      <w:bookmarkEnd w:id="20"/>
      <w:proofErr w:type="spellEnd"/>
      <w:r w:rsidR="00BA11A0" w:rsidRPr="008C5A19">
        <w:t>, con lo cual</w:t>
      </w:r>
      <w:r>
        <w:t>,</w:t>
      </w:r>
      <w:r w:rsidR="00BA11A0" w:rsidRPr="008C5A19">
        <w:t xml:space="preserve"> sin quitarle las características industriales</w:t>
      </w:r>
      <w:r>
        <w:t>,</w:t>
      </w:r>
      <w:r w:rsidR="00BA11A0" w:rsidRPr="008C5A19">
        <w:t xml:space="preserve"> paga por este servicio una tasa diferencial.</w:t>
      </w:r>
    </w:p>
    <w:p w:rsidR="00BA11A0" w:rsidRDefault="00482842" w:rsidP="00BA11A0">
      <w:pPr>
        <w:ind w:firstLine="720"/>
      </w:pPr>
      <w:r>
        <w:t>Cabe destacar que e</w:t>
      </w:r>
      <w:r w:rsidR="00BA11A0" w:rsidRPr="008C5A19">
        <w:t>stu</w:t>
      </w:r>
      <w:r w:rsidR="00BA11A0">
        <w:t xml:space="preserve">vieron presentes en la </w:t>
      </w:r>
      <w:r>
        <w:t xml:space="preserve">reunión de </w:t>
      </w:r>
      <w:r w:rsidR="00BA11A0">
        <w:t>C</w:t>
      </w:r>
      <w:r w:rsidR="00BA11A0" w:rsidRPr="008C5A19">
        <w:t xml:space="preserve">omisión los representantes económicos de este sector productivo </w:t>
      </w:r>
      <w:r w:rsidR="00CB770A">
        <w:t>muy</w:t>
      </w:r>
      <w:r w:rsidR="00BA11A0" w:rsidRPr="008C5A19">
        <w:t xml:space="preserve"> importante</w:t>
      </w:r>
      <w:r>
        <w:t xml:space="preserve">. Así que, </w:t>
      </w:r>
      <w:r w:rsidR="00BA11A0">
        <w:t xml:space="preserve">creemos que con </w:t>
      </w:r>
      <w:r>
        <w:t>la aprobación de este proyecto</w:t>
      </w:r>
      <w:r w:rsidR="00BA11A0">
        <w:t xml:space="preserve"> </w:t>
      </w:r>
      <w:r w:rsidR="00BA11A0" w:rsidRPr="008C5A19">
        <w:t xml:space="preserve">vamos a permitir que </w:t>
      </w:r>
      <w:r w:rsidR="00BA11A0">
        <w:t>la</w:t>
      </w:r>
      <w:r w:rsidR="00BA11A0" w:rsidRPr="008C5A19">
        <w:t xml:space="preserve"> hacienda se faene en</w:t>
      </w:r>
      <w:r w:rsidR="00BA11A0">
        <w:t xml:space="preserve"> la P</w:t>
      </w:r>
      <w:r w:rsidR="00BA11A0" w:rsidRPr="008C5A19">
        <w:t>rovincia</w:t>
      </w:r>
      <w:r>
        <w:t xml:space="preserve"> y de esta manera</w:t>
      </w:r>
      <w:r w:rsidR="00BA11A0" w:rsidRPr="008C5A19">
        <w:t xml:space="preserve"> nuestros frigoríficos </w:t>
      </w:r>
      <w:r w:rsidR="00BA11A0">
        <w:t xml:space="preserve">van a </w:t>
      </w:r>
      <w:r w:rsidR="00BA11A0">
        <w:lastRenderedPageBreak/>
        <w:t>tener</w:t>
      </w:r>
      <w:r w:rsidR="00BA11A0" w:rsidRPr="008C5A19">
        <w:t xml:space="preserve"> una mayor actividad comercial </w:t>
      </w:r>
      <w:r>
        <w:t>que,</w:t>
      </w:r>
      <w:r w:rsidR="00BA11A0" w:rsidRPr="008C5A19">
        <w:t xml:space="preserve"> por supuesto</w:t>
      </w:r>
      <w:r>
        <w:t>,</w:t>
      </w:r>
      <w:r w:rsidR="00BA11A0">
        <w:t xml:space="preserve"> va a </w:t>
      </w:r>
      <w:r w:rsidR="00BA11A0" w:rsidRPr="008C5A19">
        <w:t>favorec</w:t>
      </w:r>
      <w:r w:rsidR="00BA11A0">
        <w:t>er</w:t>
      </w:r>
      <w:r w:rsidR="00BA11A0" w:rsidRPr="008C5A19">
        <w:t xml:space="preserve"> el desarrollo productivo y el empleo de mano de obra local. </w:t>
      </w:r>
    </w:p>
    <w:p w:rsidR="00BA11A0" w:rsidRDefault="00BA11A0" w:rsidP="00BA11A0">
      <w:pPr>
        <w:ind w:firstLine="720"/>
      </w:pPr>
      <w:r>
        <w:t>E</w:t>
      </w:r>
      <w:r w:rsidRPr="008C5A19">
        <w:t>ste proyecto vino impulsado de</w:t>
      </w:r>
      <w:r w:rsidR="00482842">
        <w:t>sde e</w:t>
      </w:r>
      <w:r w:rsidRPr="008C5A19">
        <w:t>l Ministerio de Desarrollo Productivo, en particular</w:t>
      </w:r>
      <w:r w:rsidR="00482842">
        <w:t>,</w:t>
      </w:r>
      <w:r w:rsidRPr="008C5A19">
        <w:t xml:space="preserve"> </w:t>
      </w:r>
      <w:r>
        <w:t>por</w:t>
      </w:r>
      <w:r w:rsidRPr="008C5A19">
        <w:t xml:space="preserve"> la</w:t>
      </w:r>
      <w:r>
        <w:t xml:space="preserve"> Secretaría de Industria de la P</w:t>
      </w:r>
      <w:r w:rsidRPr="008C5A19">
        <w:t xml:space="preserve">rovincia, a cargo de </w:t>
      </w:r>
      <w:proofErr w:type="spellStart"/>
      <w:r>
        <w:t>C</w:t>
      </w:r>
      <w:r w:rsidRPr="008C5A19">
        <w:t>a</w:t>
      </w:r>
      <w:r>
        <w:t>t</w:t>
      </w:r>
      <w:r w:rsidRPr="008C5A19">
        <w:t>riel</w:t>
      </w:r>
      <w:proofErr w:type="spellEnd"/>
      <w:r w:rsidRPr="008C5A19">
        <w:t xml:space="preserve"> </w:t>
      </w:r>
      <w:proofErr w:type="spellStart"/>
      <w:r w:rsidRPr="008C5A19">
        <w:t>Tonutti</w:t>
      </w:r>
      <w:proofErr w:type="spellEnd"/>
      <w:r w:rsidRPr="008C5A19">
        <w:t xml:space="preserve">, que se está encargando de buscar todas estas diferencias que se encuentran </w:t>
      </w:r>
      <w:r w:rsidR="00482842">
        <w:t>en las L</w:t>
      </w:r>
      <w:r>
        <w:t>eyes y en los Códigos F</w:t>
      </w:r>
      <w:r w:rsidRPr="008C5A19">
        <w:t xml:space="preserve">iscales para tratar de igualar las distintas actividades productivas </w:t>
      </w:r>
      <w:r w:rsidR="00482842">
        <w:t>con el fin de</w:t>
      </w:r>
      <w:r w:rsidRPr="008C5A19">
        <w:t xml:space="preserve"> que estén en una situación de competitividad similar a la que tienen estas mismas empresas o actividades comerciales en las provincias hermanas.</w:t>
      </w:r>
    </w:p>
    <w:p w:rsidR="00BA11A0" w:rsidRDefault="00BA11A0" w:rsidP="00BA11A0">
      <w:r>
        <w:t xml:space="preserve"> </w:t>
      </w:r>
      <w:r>
        <w:tab/>
        <w:t xml:space="preserve">Es por ello, que en </w:t>
      </w:r>
      <w:r w:rsidRPr="008C5A19">
        <w:t>base a este argumento</w:t>
      </w:r>
      <w:r w:rsidR="00482842">
        <w:t>,</w:t>
      </w:r>
      <w:r w:rsidRPr="008C5A19">
        <w:t xml:space="preserve"> </w:t>
      </w:r>
      <w:r w:rsidR="00482842">
        <w:t>solicito la aprobación de este Proyecto de L</w:t>
      </w:r>
      <w:r w:rsidRPr="008C5A19">
        <w:t>ey.</w:t>
      </w:r>
    </w:p>
    <w:p w:rsidR="00BA11A0" w:rsidRDefault="00BA11A0" w:rsidP="009A6B66">
      <w:pPr>
        <w:rPr>
          <w:b/>
        </w:rPr>
      </w:pPr>
    </w:p>
    <w:p w:rsidR="009A6B66" w:rsidRDefault="00C76BD0" w:rsidP="009A6B66">
      <w:r>
        <w:rPr>
          <w:b/>
        </w:rPr>
        <w:t>SR. PRESIDENTE (Cavagna):</w:t>
      </w:r>
      <w:r w:rsidR="009A6B66">
        <w:t xml:space="preserve"> Si no se hace más uso de la palabra, se va a votar en general y en particular; los que estén por la afirmativa, sírvanse indicarlo.</w:t>
      </w:r>
    </w:p>
    <w:p w:rsidR="009A6B66" w:rsidRDefault="009A6B66" w:rsidP="009A6B66"/>
    <w:p w:rsidR="009A6B66" w:rsidRDefault="009A6B66" w:rsidP="009A6B66">
      <w:pPr>
        <w:spacing w:line="300" w:lineRule="exact"/>
        <w:ind w:left="4082" w:right="1134" w:hanging="113"/>
        <w:rPr>
          <w:b/>
          <w:i/>
          <w:sz w:val="20"/>
          <w:szCs w:val="20"/>
        </w:rPr>
      </w:pPr>
      <w:r>
        <w:rPr>
          <w:b/>
          <w:i/>
          <w:sz w:val="20"/>
          <w:szCs w:val="20"/>
        </w:rPr>
        <w:t>-Resulta aprobado.</w:t>
      </w:r>
    </w:p>
    <w:p w:rsidR="009A6B66" w:rsidRDefault="009A6B66" w:rsidP="009A6B66">
      <w:pPr>
        <w:spacing w:line="300" w:lineRule="exact"/>
        <w:ind w:left="4082" w:right="1134" w:hanging="113"/>
        <w:rPr>
          <w:b/>
          <w:i/>
          <w:sz w:val="20"/>
          <w:szCs w:val="20"/>
        </w:rPr>
      </w:pPr>
    </w:p>
    <w:p w:rsidR="009A6B66" w:rsidRDefault="00C76BD0" w:rsidP="009A6B66">
      <w:r>
        <w:rPr>
          <w:b/>
        </w:rPr>
        <w:t>SR. PRESIDENTE (Cavagna):</w:t>
      </w:r>
      <w:r w:rsidR="009A6B66">
        <w:t xml:space="preserve"> Queda aprobado, pasa en revisión a la Honorable Cámara de Diputados.</w:t>
      </w:r>
    </w:p>
    <w:p w:rsidR="009A6B66" w:rsidRDefault="009A6B66" w:rsidP="009A6B66"/>
    <w:p w:rsidR="009A6B66" w:rsidRDefault="00C76BD0" w:rsidP="009A6B66">
      <w:r>
        <w:rPr>
          <w:b/>
        </w:rPr>
        <w:t>SR. PRESIDENTE (Cavagna):</w:t>
      </w:r>
      <w:r w:rsidR="009A6B66">
        <w:t xml:space="preserve"> </w:t>
      </w:r>
      <w:r w:rsidR="009A6B66">
        <w:rPr>
          <w:bCs/>
        </w:rPr>
        <w:t>Corresponde considerar el</w:t>
      </w:r>
      <w:r w:rsidR="009A6B66">
        <w:t xml:space="preserve"> asunto número 2, expediente Nº </w:t>
      </w:r>
      <w:r w:rsidR="0027183C">
        <w:t>15.713.</w:t>
      </w:r>
      <w:r w:rsidR="009A6B66">
        <w:tab/>
      </w:r>
    </w:p>
    <w:p w:rsidR="009A6B66" w:rsidRDefault="009A6B66" w:rsidP="009A6B66">
      <w:pPr>
        <w:ind w:firstLine="708"/>
      </w:pPr>
      <w:r>
        <w:t>Por Secretaría se dará lectura.</w:t>
      </w:r>
    </w:p>
    <w:p w:rsidR="009A6B66" w:rsidRDefault="009A6B66" w:rsidP="009A6B66"/>
    <w:p w:rsidR="009A6B66" w:rsidRDefault="009A6B66" w:rsidP="009A6B66">
      <w:pPr>
        <w:pStyle w:val="Acotacin"/>
      </w:pPr>
      <w:r>
        <w:t>-Se lee:</w:t>
      </w:r>
    </w:p>
    <w:p w:rsidR="00CB770A" w:rsidRDefault="00CB770A" w:rsidP="00CB770A">
      <w:pPr>
        <w:rPr>
          <w:b/>
        </w:rPr>
      </w:pPr>
      <w:r>
        <w:rPr>
          <w:b/>
        </w:rPr>
        <w:t>SR. PRESIDENTE (Cavagna):</w:t>
      </w:r>
      <w:r w:rsidRPr="00096CC1">
        <w:t xml:space="preserve"> </w:t>
      </w:r>
      <w:r>
        <w:t>En consideración.</w:t>
      </w:r>
      <w:r>
        <w:rPr>
          <w:b/>
        </w:rPr>
        <w:t xml:space="preserve"> </w:t>
      </w:r>
    </w:p>
    <w:p w:rsidR="00CB770A" w:rsidRDefault="00CB770A" w:rsidP="00CB770A">
      <w:pPr>
        <w:ind w:firstLine="708"/>
      </w:pPr>
      <w:r>
        <w:t>Tiene la palabra el Senador por el Departamento Diamante.</w:t>
      </w:r>
    </w:p>
    <w:p w:rsidR="00CB770A" w:rsidRDefault="00CB770A" w:rsidP="00CB770A"/>
    <w:p w:rsidR="001F685A" w:rsidRDefault="00CB770A" w:rsidP="001F685A">
      <w:r w:rsidRPr="00BA460F">
        <w:rPr>
          <w:b/>
        </w:rPr>
        <w:t>SR. SENADOR (Vergara):</w:t>
      </w:r>
      <w:r>
        <w:rPr>
          <w:b/>
        </w:rPr>
        <w:t xml:space="preserve"> </w:t>
      </w:r>
      <w:r>
        <w:t xml:space="preserve">Muchas gracias, Señor Presidente. Este proyecto, en sentido similar </w:t>
      </w:r>
      <w:r w:rsidR="001F685A">
        <w:t>al</w:t>
      </w:r>
      <w:r>
        <w:t xml:space="preserve"> que se aprobó recie</w:t>
      </w:r>
      <w:r w:rsidR="001F685A">
        <w:t>ntemente, también busca que la L</w:t>
      </w:r>
      <w:r>
        <w:t xml:space="preserve">ey reconozca </w:t>
      </w:r>
      <w:r w:rsidR="001F685A">
        <w:t xml:space="preserve">a </w:t>
      </w:r>
      <w:r>
        <w:t xml:space="preserve">una realidad productiva que hoy no </w:t>
      </w:r>
      <w:r w:rsidR="001F685A">
        <w:t>está reconocida.</w:t>
      </w:r>
    </w:p>
    <w:p w:rsidR="001F685A" w:rsidRDefault="00CB770A" w:rsidP="001F685A">
      <w:pPr>
        <w:ind w:firstLine="708"/>
      </w:pPr>
      <w:r>
        <w:t>En general, la actividad de incubadoras</w:t>
      </w:r>
      <w:r w:rsidR="001F685A">
        <w:t>,</w:t>
      </w:r>
      <w:r>
        <w:t xml:space="preserve"> hasta el momento</w:t>
      </w:r>
      <w:r w:rsidR="001F685A">
        <w:t>,</w:t>
      </w:r>
      <w:r>
        <w:t xml:space="preserve"> ha venido </w:t>
      </w:r>
      <w:r w:rsidR="001F685A">
        <w:t>siendo</w:t>
      </w:r>
      <w:r>
        <w:t xml:space="preserve"> identificada desde el punto de vista fiscal</w:t>
      </w:r>
      <w:r w:rsidR="001F685A">
        <w:t>,</w:t>
      </w:r>
      <w:r>
        <w:t xml:space="preserve"> con la actividad primaria de crianza de av</w:t>
      </w:r>
      <w:r w:rsidR="001F685A">
        <w:t>es para la producción de huevos</w:t>
      </w:r>
      <w:r>
        <w:t xml:space="preserve"> y</w:t>
      </w:r>
      <w:r w:rsidR="001F685A">
        <w:t>,</w:t>
      </w:r>
      <w:r>
        <w:t xml:space="preserve"> en ese contexto</w:t>
      </w:r>
      <w:r w:rsidR="001F685A">
        <w:t>,</w:t>
      </w:r>
      <w:r>
        <w:t xml:space="preserve"> se ha considerado históricamente como una actividad primaria. </w:t>
      </w:r>
    </w:p>
    <w:p w:rsidR="008E25F6" w:rsidRDefault="00CB770A" w:rsidP="001F685A">
      <w:pPr>
        <w:ind w:firstLine="708"/>
      </w:pPr>
      <w:r>
        <w:t>Hoy podemos decir con total certeza</w:t>
      </w:r>
      <w:r w:rsidR="001F685A">
        <w:t>,</w:t>
      </w:r>
      <w:r>
        <w:t xml:space="preserve"> que estamos frente a una actividad estrictamente industrial</w:t>
      </w:r>
      <w:r w:rsidR="001F685A">
        <w:t>,</w:t>
      </w:r>
      <w:r>
        <w:t xml:space="preserve"> que transforma un producto en otro y donde en esa transformación existe un capital afectado, económico y también humano, donde </w:t>
      </w:r>
      <w:r w:rsidR="001F685A">
        <w:t>la</w:t>
      </w:r>
      <w:r>
        <w:t xml:space="preserve"> tecnología incorporada y la innovación es uno de los elementos que ha </w:t>
      </w:r>
      <w:r w:rsidR="001F685A">
        <w:lastRenderedPageBreak/>
        <w:t>caracterizado</w:t>
      </w:r>
      <w:r>
        <w:t xml:space="preserve"> esta actividad específica, que también </w:t>
      </w:r>
      <w:r w:rsidR="001F685A">
        <w:t xml:space="preserve">la </w:t>
      </w:r>
      <w:r>
        <w:t>identifica como uno de los rubros más importantes dentro de la cadena avícola.</w:t>
      </w:r>
    </w:p>
    <w:p w:rsidR="001F685A" w:rsidRDefault="001F685A" w:rsidP="001F685A">
      <w:pPr>
        <w:ind w:firstLine="708"/>
      </w:pPr>
      <w:r>
        <w:t>Entonces,</w:t>
      </w:r>
      <w:r w:rsidR="00CB770A">
        <w:t xml:space="preserve"> con este </w:t>
      </w:r>
      <w:r>
        <w:t>Proyecto de L</w:t>
      </w:r>
      <w:r w:rsidR="00CB770A">
        <w:t xml:space="preserve">ey </w:t>
      </w:r>
      <w:r>
        <w:t xml:space="preserve">le </w:t>
      </w:r>
      <w:r w:rsidR="00CB770A">
        <w:t xml:space="preserve">estamos dando la identidad necesaria </w:t>
      </w:r>
      <w:r>
        <w:t>así como también,</w:t>
      </w:r>
      <w:r w:rsidR="00CB770A">
        <w:t xml:space="preserve"> la obligación de hacer las inscripciones que corresponden en el Registro Industrial de la </w:t>
      </w:r>
      <w:r>
        <w:t>P</w:t>
      </w:r>
      <w:r w:rsidR="00CB770A">
        <w:t>rovincia</w:t>
      </w:r>
      <w:r>
        <w:t xml:space="preserve"> y </w:t>
      </w:r>
      <w:r w:rsidR="00CB770A">
        <w:t xml:space="preserve">en el Registro Industrial de la </w:t>
      </w:r>
      <w:r>
        <w:t>N</w:t>
      </w:r>
      <w:r w:rsidR="00CB770A">
        <w:t>ación</w:t>
      </w:r>
      <w:r>
        <w:t>. Y</w:t>
      </w:r>
      <w:r w:rsidR="00CB770A">
        <w:t xml:space="preserve">, obviamente, con el cumplimiento de todas las reglamentaciones que tienen que ver con las cuestiones sanitarias establecidas en el SENASA o que se puedan establecer en un futuro </w:t>
      </w:r>
      <w:r w:rsidR="008E25F6">
        <w:t>por</w:t>
      </w:r>
      <w:r w:rsidR="00CB770A">
        <w:t xml:space="preserve"> el organismo que ejerza el control de esta actividad.</w:t>
      </w:r>
    </w:p>
    <w:p w:rsidR="001F685A" w:rsidRDefault="00CB770A" w:rsidP="001F685A">
      <w:pPr>
        <w:ind w:firstLine="708"/>
      </w:pPr>
      <w:r>
        <w:t>De más está decir</w:t>
      </w:r>
      <w:r w:rsidR="001F685A">
        <w:t>,</w:t>
      </w:r>
      <w:r>
        <w:t xml:space="preserve"> que </w:t>
      </w:r>
      <w:r w:rsidR="001F685A">
        <w:t>esta actividad identifica a la P</w:t>
      </w:r>
      <w:r>
        <w:t xml:space="preserve">rovincia de Entre Ríos, </w:t>
      </w:r>
      <w:r w:rsidR="001F685A">
        <w:t xml:space="preserve">porque </w:t>
      </w:r>
      <w:r>
        <w:t>está diseminada en gran parte de ella</w:t>
      </w:r>
      <w:r w:rsidR="001F685A">
        <w:t xml:space="preserve"> por lo que, </w:t>
      </w:r>
      <w:r>
        <w:t xml:space="preserve">creo que con </w:t>
      </w:r>
      <w:r w:rsidR="001F685A">
        <w:t>la aprobación de este proyecto</w:t>
      </w:r>
      <w:r>
        <w:t xml:space="preserve"> podemos permitir </w:t>
      </w:r>
      <w:r w:rsidR="008E25F6">
        <w:t xml:space="preserve">también </w:t>
      </w:r>
      <w:r>
        <w:t>que en el futuro otras empresas puedan radicarse</w:t>
      </w:r>
      <w:r w:rsidR="001F685A">
        <w:t>,</w:t>
      </w:r>
      <w:r>
        <w:t xml:space="preserve"> incluso fuera del área estrictamente de producción de aves para huevos</w:t>
      </w:r>
      <w:r w:rsidR="001F685A">
        <w:t xml:space="preserve"> y de</w:t>
      </w:r>
      <w:r>
        <w:t xml:space="preserve"> producción de carne, en la medida </w:t>
      </w:r>
      <w:r w:rsidR="001F685A">
        <w:t xml:space="preserve">de </w:t>
      </w:r>
      <w:r>
        <w:t xml:space="preserve">que puede ser un sector que individualmente se puede desarrollar en aquellas zonas donde </w:t>
      </w:r>
      <w:r w:rsidR="001F685A">
        <w:t xml:space="preserve">la actividad avícola hoy no está desarrollada. </w:t>
      </w:r>
    </w:p>
    <w:p w:rsidR="00CB770A" w:rsidRDefault="001F685A" w:rsidP="001F685A">
      <w:pPr>
        <w:ind w:firstLine="708"/>
      </w:pPr>
      <w:r>
        <w:t>Además,</w:t>
      </w:r>
      <w:r w:rsidR="00CB770A">
        <w:t xml:space="preserve"> puede ser el puntapié inicial para que esas empresas empiecen a generar valor agregado </w:t>
      </w:r>
      <w:proofErr w:type="gramStart"/>
      <w:r w:rsidR="00CB770A">
        <w:t>fuera</w:t>
      </w:r>
      <w:proofErr w:type="gramEnd"/>
      <w:r w:rsidR="00CB770A">
        <w:t xml:space="preserve"> del área </w:t>
      </w:r>
      <w:r>
        <w:t>específica de estas actividades, m</w:t>
      </w:r>
      <w:r w:rsidR="00CB770A">
        <w:t>otivo</w:t>
      </w:r>
      <w:r>
        <w:t xml:space="preserve">s por lo que </w:t>
      </w:r>
      <w:r w:rsidR="00CB770A">
        <w:t>solicito la aprobación de este proyecto.</w:t>
      </w:r>
    </w:p>
    <w:p w:rsidR="00CB770A" w:rsidRDefault="00CB770A" w:rsidP="00CB770A">
      <w:pPr>
        <w:rPr>
          <w:b/>
        </w:rPr>
      </w:pPr>
    </w:p>
    <w:p w:rsidR="0027183C" w:rsidRDefault="0027183C" w:rsidP="0027183C">
      <w:r>
        <w:rPr>
          <w:b/>
        </w:rPr>
        <w:t>SR. PRESIDENTE (Cavagna):</w:t>
      </w:r>
      <w:r>
        <w:t xml:space="preserve"> Si no se hace más uso de la palabra, se va a votar en general y en particular; los que estén por la afirmativa, sírvanse indicarlo.</w:t>
      </w:r>
    </w:p>
    <w:p w:rsidR="0027183C" w:rsidRDefault="0027183C" w:rsidP="0027183C"/>
    <w:p w:rsidR="0027183C" w:rsidRDefault="0027183C" w:rsidP="0027183C">
      <w:pPr>
        <w:spacing w:line="300" w:lineRule="exact"/>
        <w:ind w:left="4082" w:right="1134" w:hanging="113"/>
        <w:rPr>
          <w:b/>
          <w:i/>
          <w:sz w:val="20"/>
          <w:szCs w:val="20"/>
        </w:rPr>
      </w:pPr>
      <w:r>
        <w:rPr>
          <w:b/>
          <w:i/>
          <w:sz w:val="20"/>
          <w:szCs w:val="20"/>
        </w:rPr>
        <w:t>-Resulta aprobado.</w:t>
      </w:r>
    </w:p>
    <w:p w:rsidR="0027183C" w:rsidRDefault="0027183C" w:rsidP="0027183C">
      <w:pPr>
        <w:spacing w:line="300" w:lineRule="exact"/>
        <w:ind w:left="4082" w:right="1134" w:hanging="113"/>
        <w:rPr>
          <w:b/>
          <w:i/>
          <w:sz w:val="20"/>
          <w:szCs w:val="20"/>
        </w:rPr>
      </w:pPr>
    </w:p>
    <w:p w:rsidR="0027183C" w:rsidRDefault="0027183C" w:rsidP="0027183C">
      <w:r>
        <w:rPr>
          <w:b/>
        </w:rPr>
        <w:t>SR. PRESIDENTE (Cavagna):</w:t>
      </w:r>
      <w:r>
        <w:t xml:space="preserve"> Queda aprobado, pasa en revisión a la Honorable Cámara de Diputados.</w:t>
      </w:r>
    </w:p>
    <w:p w:rsidR="009A6B66" w:rsidRDefault="009A6B66" w:rsidP="009A6B66">
      <w:pPr>
        <w:rPr>
          <w:bCs/>
        </w:rPr>
      </w:pPr>
    </w:p>
    <w:p w:rsidR="0027183C" w:rsidRDefault="0027183C" w:rsidP="0027183C">
      <w:r>
        <w:rPr>
          <w:b/>
        </w:rPr>
        <w:t>SR. PRESIDENTE (Cavagna):</w:t>
      </w:r>
      <w:r>
        <w:t xml:space="preserve"> </w:t>
      </w:r>
      <w:r>
        <w:rPr>
          <w:bCs/>
        </w:rPr>
        <w:t>Corresponde considerar el</w:t>
      </w:r>
      <w:r>
        <w:t xml:space="preserve"> asunto número 3, expediente Nº 29.362.</w:t>
      </w:r>
      <w:r>
        <w:tab/>
      </w:r>
    </w:p>
    <w:p w:rsidR="0027183C" w:rsidRDefault="0027183C" w:rsidP="0027183C">
      <w:pPr>
        <w:ind w:firstLine="708"/>
      </w:pPr>
      <w:r>
        <w:t>Por Secretaría se dará lectura.</w:t>
      </w:r>
    </w:p>
    <w:p w:rsidR="0027183C" w:rsidRDefault="0027183C" w:rsidP="0027183C"/>
    <w:p w:rsidR="0027183C" w:rsidRDefault="0027183C" w:rsidP="0027183C">
      <w:pPr>
        <w:pStyle w:val="Acotacin"/>
      </w:pPr>
      <w:r>
        <w:t>-Se lee:</w:t>
      </w:r>
    </w:p>
    <w:p w:rsidR="0027183C" w:rsidRDefault="0027183C" w:rsidP="0027183C"/>
    <w:p w:rsidR="0027183C" w:rsidRDefault="0027183C" w:rsidP="0027183C">
      <w:pPr>
        <w:rPr>
          <w:bCs/>
        </w:rPr>
      </w:pPr>
      <w:r>
        <w:rPr>
          <w:b/>
          <w:bCs/>
        </w:rPr>
        <w:t xml:space="preserve">SR. PRESIDENTE (Cavagna): </w:t>
      </w:r>
      <w:r>
        <w:rPr>
          <w:bCs/>
        </w:rPr>
        <w:t>En consideración.</w:t>
      </w:r>
    </w:p>
    <w:p w:rsidR="0027183C" w:rsidRDefault="0027183C" w:rsidP="0027183C">
      <w:pPr>
        <w:ind w:firstLine="708"/>
        <w:rPr>
          <w:bCs/>
        </w:rPr>
      </w:pPr>
      <w:r>
        <w:rPr>
          <w:bCs/>
        </w:rPr>
        <w:t xml:space="preserve">Tiene la palabra el Senador por el Departamento </w:t>
      </w:r>
      <w:r w:rsidR="00426673">
        <w:rPr>
          <w:bCs/>
        </w:rPr>
        <w:t>Victoria</w:t>
      </w:r>
      <w:r>
        <w:rPr>
          <w:bCs/>
        </w:rPr>
        <w:t>.</w:t>
      </w:r>
    </w:p>
    <w:p w:rsidR="0027183C" w:rsidRDefault="0027183C" w:rsidP="0027183C">
      <w:pPr>
        <w:ind w:firstLine="708"/>
        <w:rPr>
          <w:bCs/>
        </w:rPr>
      </w:pPr>
    </w:p>
    <w:p w:rsidR="006C2148" w:rsidRDefault="0027183C" w:rsidP="00CB770A">
      <w:r>
        <w:rPr>
          <w:b/>
          <w:bCs/>
        </w:rPr>
        <w:t>SR. SENADOR (</w:t>
      </w:r>
      <w:proofErr w:type="spellStart"/>
      <w:r w:rsidR="00426673">
        <w:rPr>
          <w:b/>
          <w:bCs/>
        </w:rPr>
        <w:t>Sanzberro</w:t>
      </w:r>
      <w:proofErr w:type="spellEnd"/>
      <w:r>
        <w:rPr>
          <w:b/>
          <w:bCs/>
        </w:rPr>
        <w:t xml:space="preserve">): </w:t>
      </w:r>
      <w:r w:rsidR="00CB770A">
        <w:t xml:space="preserve">Gracias, </w:t>
      </w:r>
      <w:r w:rsidR="00AE13CD">
        <w:t xml:space="preserve">señor </w:t>
      </w:r>
      <w:r w:rsidR="00CB770A">
        <w:t xml:space="preserve">Presidente. Bueno, este expediente </w:t>
      </w:r>
      <w:r w:rsidR="00AE13CD">
        <w:t xml:space="preserve">que </w:t>
      </w:r>
      <w:r w:rsidR="00CB770A">
        <w:t xml:space="preserve">contiene un </w:t>
      </w:r>
      <w:r w:rsidR="00AE13CD">
        <w:t>P</w:t>
      </w:r>
      <w:r w:rsidR="00CB770A">
        <w:t xml:space="preserve">royecto de </w:t>
      </w:r>
      <w:r w:rsidR="00AE13CD">
        <w:t>L</w:t>
      </w:r>
      <w:r w:rsidR="00CB770A">
        <w:t xml:space="preserve">ey venido en revisión de </w:t>
      </w:r>
      <w:r w:rsidR="00AE13CD">
        <w:t xml:space="preserve">la </w:t>
      </w:r>
      <w:r w:rsidR="00CB770A">
        <w:t xml:space="preserve">Cámara de </w:t>
      </w:r>
      <w:r w:rsidR="00AE13CD">
        <w:t xml:space="preserve">Diputados </w:t>
      </w:r>
      <w:r w:rsidR="00AE13CD">
        <w:lastRenderedPageBreak/>
        <w:t>t</w:t>
      </w:r>
      <w:r w:rsidR="00CB770A">
        <w:t>iene un título bastante ampuloso</w:t>
      </w:r>
      <w:r w:rsidR="006C2148">
        <w:t>. P</w:t>
      </w:r>
      <w:r w:rsidR="00CB770A">
        <w:t>ero</w:t>
      </w:r>
      <w:r w:rsidR="006C2148">
        <w:t>,</w:t>
      </w:r>
      <w:r w:rsidR="00CB770A">
        <w:t xml:space="preserve"> en concreto</w:t>
      </w:r>
      <w:r w:rsidR="006C2148">
        <w:t>,</w:t>
      </w:r>
      <w:r w:rsidR="00AE13CD">
        <w:t xml:space="preserve"> la sustancia de la L</w:t>
      </w:r>
      <w:r w:rsidR="00CB770A">
        <w:t>ey con media sanción</w:t>
      </w:r>
      <w:r w:rsidR="00AE13CD">
        <w:t>,</w:t>
      </w:r>
      <w:r w:rsidR="00CB770A">
        <w:t xml:space="preserve"> que vamos a tratar</w:t>
      </w:r>
      <w:r w:rsidR="00AE13CD">
        <w:t>,</w:t>
      </w:r>
      <w:r w:rsidR="00CB770A">
        <w:t xml:space="preserve"> es la exención del Impuesto sobre los Ingresos Brutos para los contribuyentes del Régimen Simplificado, categorías A, B y C, siempre que la actividad principal de estos contribuyentes sea la actividad comercial.</w:t>
      </w:r>
    </w:p>
    <w:p w:rsidR="00BA11A0" w:rsidRDefault="00991F5A" w:rsidP="006C2148">
      <w:pPr>
        <w:ind w:firstLine="708"/>
      </w:pPr>
      <w:r>
        <w:t>Cabe destacar que dicho</w:t>
      </w:r>
      <w:r w:rsidR="00CB770A">
        <w:t xml:space="preserve"> proyecto se trató en una sola reunión de la Com</w:t>
      </w:r>
      <w:r>
        <w:t>isión de Presupuesto y Hacienda</w:t>
      </w:r>
      <w:r w:rsidR="00CB770A">
        <w:t xml:space="preserve"> y del tratamiento participó la gente del Centro Comercial e Industrial de Paraná. </w:t>
      </w:r>
    </w:p>
    <w:p w:rsidR="00023D88" w:rsidRDefault="00991F5A" w:rsidP="00BA11A0">
      <w:pPr>
        <w:ind w:firstLine="720"/>
      </w:pPr>
      <w:r>
        <w:t>Y m</w:t>
      </w:r>
      <w:r w:rsidR="00BA11A0" w:rsidRPr="00C97E8B">
        <w:t xml:space="preserve">ientras </w:t>
      </w:r>
      <w:r w:rsidR="00BA11A0">
        <w:t>n</w:t>
      </w:r>
      <w:r w:rsidR="00BA11A0" w:rsidRPr="00C97E8B">
        <w:t xml:space="preserve">osotros </w:t>
      </w:r>
      <w:r>
        <w:t xml:space="preserve">lo </w:t>
      </w:r>
      <w:r w:rsidR="00BA11A0" w:rsidRPr="00C97E8B">
        <w:t>analizábamos</w:t>
      </w:r>
      <w:r w:rsidR="006C2148">
        <w:t xml:space="preserve"> </w:t>
      </w:r>
      <w:r w:rsidR="00BA11A0">
        <w:t>en el seno de la C</w:t>
      </w:r>
      <w:r w:rsidR="00BA11A0" w:rsidRPr="00C97E8B">
        <w:t>omisión, lo primero que propusimos es incluir también a los prestadores de servicios.</w:t>
      </w:r>
      <w:r w:rsidR="00BA11A0">
        <w:t xml:space="preserve"> </w:t>
      </w:r>
      <w:r w:rsidR="00BA11A0" w:rsidRPr="00C97E8B">
        <w:t xml:space="preserve">¿Por qué darle la exención a un comercio de categoría A, B o C del </w:t>
      </w:r>
      <w:r w:rsidR="00BA11A0">
        <w:t>R</w:t>
      </w:r>
      <w:r w:rsidR="00BA11A0" w:rsidRPr="00C97E8B">
        <w:t xml:space="preserve">égimen </w:t>
      </w:r>
      <w:r w:rsidR="00BA11A0">
        <w:t>S</w:t>
      </w:r>
      <w:r w:rsidR="00BA11A0" w:rsidRPr="00C97E8B">
        <w:t xml:space="preserve">implificado y dejar </w:t>
      </w:r>
      <w:r w:rsidR="00BA11A0">
        <w:t>a</w:t>
      </w:r>
      <w:r w:rsidR="00BA11A0" w:rsidRPr="00C97E8B">
        <w:t>fuera de esta ayuda a un plomero,</w:t>
      </w:r>
      <w:r w:rsidR="006C2148">
        <w:t xml:space="preserve"> a un gasista o a una peluquera?</w:t>
      </w:r>
      <w:r w:rsidR="00023D88">
        <w:t xml:space="preserve"> </w:t>
      </w:r>
      <w:r w:rsidR="00BA11A0" w:rsidRPr="00C97E8B">
        <w:t xml:space="preserve">No voy a abundar en comentarios porque el sentido común y la lógica aparecen sin hacer demasiados esfuerzos. </w:t>
      </w:r>
    </w:p>
    <w:p w:rsidR="00BA11A0" w:rsidRDefault="00991F5A" w:rsidP="00BA11A0">
      <w:pPr>
        <w:ind w:firstLine="720"/>
      </w:pPr>
      <w:r>
        <w:t>Así que, c</w:t>
      </w:r>
      <w:r w:rsidR="00BA11A0" w:rsidRPr="00C97E8B">
        <w:t xml:space="preserve">ontinuamos </w:t>
      </w:r>
      <w:r>
        <w:t>trabajándolo por</w:t>
      </w:r>
      <w:r w:rsidR="00BA11A0">
        <w:t>que</w:t>
      </w:r>
      <w:r w:rsidR="00BA11A0" w:rsidRPr="00C97E8B">
        <w:t xml:space="preserve"> contiene una exención</w:t>
      </w:r>
      <w:r w:rsidR="00BA11A0">
        <w:t xml:space="preserve"> en el</w:t>
      </w:r>
      <w:r w:rsidR="00BA11A0" w:rsidRPr="00C97E8B">
        <w:t xml:space="preserve"> </w:t>
      </w:r>
      <w:r>
        <w:t>I</w:t>
      </w:r>
      <w:r w:rsidR="00BA11A0" w:rsidRPr="00C97E8B">
        <w:t xml:space="preserve">mpuesto de </w:t>
      </w:r>
      <w:r>
        <w:t>S</w:t>
      </w:r>
      <w:r w:rsidR="00BA11A0" w:rsidRPr="00C97E8B">
        <w:t xml:space="preserve">ellos para los contratos de locación afectados a actividades comerciales. </w:t>
      </w:r>
    </w:p>
    <w:p w:rsidR="00BA11A0" w:rsidRPr="00556B24" w:rsidRDefault="00991F5A" w:rsidP="00BA11A0">
      <w:pPr>
        <w:ind w:firstLine="720"/>
      </w:pPr>
      <w:r>
        <w:t>Es decir, e</w:t>
      </w:r>
      <w:r w:rsidR="00BA11A0" w:rsidRPr="00C97E8B">
        <w:t xml:space="preserve">l </w:t>
      </w:r>
      <w:r>
        <w:t>I</w:t>
      </w:r>
      <w:r w:rsidR="00BA11A0" w:rsidRPr="00C97E8B">
        <w:t xml:space="preserve">mpuesto de </w:t>
      </w:r>
      <w:r>
        <w:t>S</w:t>
      </w:r>
      <w:r w:rsidR="00BA11A0" w:rsidRPr="00C97E8B">
        <w:t>ellos es un impuesto instrumentado, todo sigue</w:t>
      </w:r>
      <w:r>
        <w:t xml:space="preserve"> al contrato. Está bien la fórmula expresiva </w:t>
      </w:r>
      <w:r w:rsidR="00BA11A0" w:rsidRPr="00C97E8B">
        <w:t>pero</w:t>
      </w:r>
      <w:r>
        <w:t>,</w:t>
      </w:r>
      <w:r w:rsidR="00BA11A0" w:rsidRPr="00C97E8B">
        <w:t xml:space="preserve"> ¿y un prestador de servicio? ¿Una costurera que va a alquilar un local y que celebra un contrato? </w:t>
      </w:r>
      <w:proofErr w:type="spellStart"/>
      <w:r w:rsidR="00BA11A0" w:rsidRPr="00C97E8B">
        <w:t>Ah</w:t>
      </w:r>
      <w:r>
        <w:t>h</w:t>
      </w:r>
      <w:proofErr w:type="spellEnd"/>
      <w:r w:rsidR="00BA11A0" w:rsidRPr="00C97E8B">
        <w:t xml:space="preserve">, </w:t>
      </w:r>
      <w:proofErr w:type="spellStart"/>
      <w:r w:rsidR="00BA11A0" w:rsidRPr="00C97E8B">
        <w:t>no</w:t>
      </w:r>
      <w:r>
        <w:t>o</w:t>
      </w:r>
      <w:proofErr w:type="spellEnd"/>
      <w:r w:rsidR="00BA11A0" w:rsidRPr="00C97E8B">
        <w:t xml:space="preserve">, </w:t>
      </w:r>
      <w:r>
        <w:t>¡</w:t>
      </w:r>
      <w:r w:rsidR="00BA11A0" w:rsidRPr="00C97E8B">
        <w:t xml:space="preserve">ahí paga </w:t>
      </w:r>
      <w:r>
        <w:t>Impuesto de S</w:t>
      </w:r>
      <w:r w:rsidR="00BA11A0" w:rsidRPr="00C97E8B">
        <w:t>ellos</w:t>
      </w:r>
      <w:r>
        <w:t>!</w:t>
      </w:r>
    </w:p>
    <w:p w:rsidR="00991F5A" w:rsidRDefault="00991F5A" w:rsidP="00BA11A0">
      <w:pPr>
        <w:ind w:firstLine="720"/>
      </w:pPr>
      <w:r>
        <w:t>Entonces, p</w:t>
      </w:r>
      <w:r w:rsidR="00BA11A0" w:rsidRPr="00C97E8B">
        <w:t xml:space="preserve">ropusimos cosas que nos parecieron de sentido común y no pareciera que con estas modificaciones reventamos las arcas fiscales o las finanzas públicas provinciales. Lo hicimos también con un sentido de responsabilidad. </w:t>
      </w:r>
      <w:r>
        <w:t>Incluso, l</w:t>
      </w:r>
      <w:r w:rsidR="00BA11A0" w:rsidRPr="00C97E8B">
        <w:t>a gente del Centro Comercial planteó también extender el benefic</w:t>
      </w:r>
      <w:r w:rsidR="00BA11A0">
        <w:t>io para los contribuyentes del R</w:t>
      </w:r>
      <w:r w:rsidR="00BA11A0" w:rsidRPr="00C97E8B">
        <w:t xml:space="preserve">égimen </w:t>
      </w:r>
      <w:r w:rsidR="00BA11A0">
        <w:t>S</w:t>
      </w:r>
      <w:r w:rsidR="00BA11A0" w:rsidRPr="00C97E8B">
        <w:t xml:space="preserve">implificado </w:t>
      </w:r>
      <w:r w:rsidR="00BA11A0">
        <w:t>de</w:t>
      </w:r>
      <w:r w:rsidR="00BA11A0" w:rsidRPr="00C97E8B">
        <w:t xml:space="preserve"> las categorías D, E, F y G. </w:t>
      </w:r>
    </w:p>
    <w:p w:rsidR="00BA11A0" w:rsidRPr="00556B24" w:rsidRDefault="00BA11A0" w:rsidP="00BA11A0">
      <w:pPr>
        <w:ind w:firstLine="720"/>
      </w:pPr>
      <w:r w:rsidRPr="00C97E8B">
        <w:t>Nosotros habíamos presentado,</w:t>
      </w:r>
      <w:r>
        <w:t xml:space="preserve"> </w:t>
      </w:r>
      <w:r w:rsidR="00023D88">
        <w:t>-</w:t>
      </w:r>
      <w:r>
        <w:t>cuando digo nosotros, digo el S</w:t>
      </w:r>
      <w:r w:rsidRPr="00C97E8B">
        <w:t>enador Co</w:t>
      </w:r>
      <w:r>
        <w:t>s</w:t>
      </w:r>
      <w:r w:rsidRPr="00C97E8B">
        <w:t>so y yo</w:t>
      </w:r>
      <w:r w:rsidR="00023D88">
        <w:t>-</w:t>
      </w:r>
      <w:r w:rsidRPr="00C97E8B">
        <w:t xml:space="preserve">, un </w:t>
      </w:r>
      <w:r w:rsidR="00991F5A">
        <w:t>Proyecto de L</w:t>
      </w:r>
      <w:r w:rsidRPr="00C97E8B">
        <w:t xml:space="preserve">ey para aliviar la situación de los contribuyentes de </w:t>
      </w:r>
      <w:r w:rsidR="00991F5A">
        <w:t>los I</w:t>
      </w:r>
      <w:r w:rsidRPr="00C97E8B">
        <w:t xml:space="preserve">ngresos </w:t>
      </w:r>
      <w:r w:rsidR="00991F5A">
        <w:t>B</w:t>
      </w:r>
      <w:r w:rsidRPr="00C97E8B">
        <w:t>rutos cuando verificaran situación de sobreendeudamiento.</w:t>
      </w:r>
    </w:p>
    <w:p w:rsidR="00023D88" w:rsidRDefault="00BA11A0" w:rsidP="00BA11A0">
      <w:pPr>
        <w:ind w:firstLine="720"/>
      </w:pPr>
      <w:r w:rsidRPr="00C97E8B">
        <w:t xml:space="preserve">Entonces, tomando el planteo de la gente del Centro Comercial, planteamos el beneficio </w:t>
      </w:r>
      <w:proofErr w:type="spellStart"/>
      <w:r w:rsidRPr="00C97E8B">
        <w:t>exentivo</w:t>
      </w:r>
      <w:proofErr w:type="spellEnd"/>
      <w:r w:rsidRPr="00C97E8B">
        <w:t xml:space="preserve"> hasta la categoría G pero no como un beneficio generalizado, </w:t>
      </w:r>
      <w:r w:rsidR="00991F5A">
        <w:t xml:space="preserve">sino que </w:t>
      </w:r>
      <w:r w:rsidRPr="00C97E8B">
        <w:t xml:space="preserve">lo hicimos incorporando un filtro que </w:t>
      </w:r>
      <w:r>
        <w:t>-</w:t>
      </w:r>
      <w:r w:rsidRPr="00C97E8B">
        <w:t>a nuestro juicio</w:t>
      </w:r>
      <w:r>
        <w:t>-</w:t>
      </w:r>
      <w:r w:rsidR="00991F5A">
        <w:t xml:space="preserve"> es inobjetable,</w:t>
      </w:r>
      <w:r w:rsidRPr="00C97E8B">
        <w:t xml:space="preserve"> eximir únicamente a los contribuyentes de esta categoría, insisto, de la D a la G, siempre que acrediten sobreendeudamiento. </w:t>
      </w:r>
      <w:r>
        <w:t>¿</w:t>
      </w:r>
      <w:r w:rsidRPr="00C97E8B">
        <w:t>Cuándo definíamos nosotros que hay sobreendeudamiento</w:t>
      </w:r>
      <w:r>
        <w:t>?</w:t>
      </w:r>
      <w:r w:rsidRPr="00C97E8B">
        <w:t xml:space="preserve"> </w:t>
      </w:r>
      <w:r w:rsidR="00023D88">
        <w:t>Y</w:t>
      </w:r>
      <w:r w:rsidR="00991F5A">
        <w:t>…,</w:t>
      </w:r>
      <w:r w:rsidR="00023D88">
        <w:t xml:space="preserve"> s</w:t>
      </w:r>
      <w:r w:rsidRPr="00C97E8B">
        <w:t>i el pago de las deudas supera el 40</w:t>
      </w:r>
      <w:r w:rsidR="00991F5A">
        <w:t xml:space="preserve"> </w:t>
      </w:r>
      <w:r w:rsidRPr="00C97E8B">
        <w:t xml:space="preserve">% de los ingresos del contribuyente. </w:t>
      </w:r>
    </w:p>
    <w:p w:rsidR="00BA11A0" w:rsidRPr="00556B24" w:rsidRDefault="00BA11A0" w:rsidP="00BA11A0">
      <w:pPr>
        <w:ind w:firstLine="720"/>
      </w:pPr>
      <w:r w:rsidRPr="00C97E8B">
        <w:lastRenderedPageBreak/>
        <w:t>Es decir</w:t>
      </w:r>
      <w:r w:rsidR="00023D88">
        <w:t>, en aquellos casos e</w:t>
      </w:r>
      <w:r w:rsidRPr="00C97E8B">
        <w:t>n los que el 40</w:t>
      </w:r>
      <w:r w:rsidR="00991F5A">
        <w:t xml:space="preserve"> </w:t>
      </w:r>
      <w:r w:rsidRPr="00C97E8B">
        <w:t>% de lo que el contribuyente factura se le va para pagar deudas y no cerrar.</w:t>
      </w:r>
    </w:p>
    <w:p w:rsidR="00023D88" w:rsidRDefault="00BA11A0" w:rsidP="00023D88">
      <w:pPr>
        <w:ind w:firstLine="720"/>
        <w:rPr>
          <w:lang w:val="es-ES"/>
        </w:rPr>
      </w:pPr>
      <w:r w:rsidRPr="00C97E8B">
        <w:t>Luego</w:t>
      </w:r>
      <w:r w:rsidR="00991F5A">
        <w:t>,</w:t>
      </w:r>
      <w:r w:rsidRPr="00C97E8B">
        <w:t xml:space="preserve"> seguimos girando </w:t>
      </w:r>
      <w:r w:rsidR="00991F5A">
        <w:t xml:space="preserve">en torno a </w:t>
      </w:r>
      <w:r w:rsidRPr="00C97E8B">
        <w:t xml:space="preserve">este </w:t>
      </w:r>
      <w:r w:rsidR="00991F5A">
        <w:t>P</w:t>
      </w:r>
      <w:r w:rsidRPr="00C97E8B">
        <w:t>royecto venido con media sanción de</w:t>
      </w:r>
      <w:r>
        <w:t xml:space="preserve"> la Cámara de</w:t>
      </w:r>
      <w:r w:rsidRPr="00C97E8B">
        <w:t xml:space="preserve"> </w:t>
      </w:r>
      <w:r>
        <w:t>D</w:t>
      </w:r>
      <w:r w:rsidRPr="00C97E8B">
        <w:t xml:space="preserve">iputados y </w:t>
      </w:r>
      <w:r w:rsidR="00023D88">
        <w:t xml:space="preserve">vemos </w:t>
      </w:r>
      <w:r w:rsidR="00023D88">
        <w:rPr>
          <w:lang w:val="es-ES"/>
        </w:rPr>
        <w:t>que hay</w:t>
      </w:r>
      <w:r w:rsidR="00023D88" w:rsidRPr="0016646B">
        <w:rPr>
          <w:lang w:val="es-ES"/>
        </w:rPr>
        <w:t xml:space="preserve"> condiciones comunes para quedar alcanzados por esta ayuda. Y una de ellas es no registrar deuda exigible por períodos anteriores.</w:t>
      </w:r>
    </w:p>
    <w:p w:rsidR="00741A77" w:rsidRDefault="00741A77" w:rsidP="00741A77">
      <w:pPr>
        <w:ind w:firstLine="720"/>
        <w:rPr>
          <w:lang w:val="es-ES"/>
        </w:rPr>
      </w:pPr>
      <w:r>
        <w:rPr>
          <w:lang w:val="es-ES"/>
        </w:rPr>
        <w:t>Nosotros creemos que esta L</w:t>
      </w:r>
      <w:r w:rsidR="00023D88" w:rsidRPr="0016646B">
        <w:rPr>
          <w:lang w:val="es-ES"/>
        </w:rPr>
        <w:t xml:space="preserve">ey, así como viene, incurre en una </w:t>
      </w:r>
      <w:r>
        <w:rPr>
          <w:lang w:val="es-ES"/>
        </w:rPr>
        <w:t>contradicción que es insólita;</w:t>
      </w:r>
      <w:r w:rsidR="00023D88" w:rsidRPr="0016646B">
        <w:rPr>
          <w:lang w:val="es-ES"/>
        </w:rPr>
        <w:t xml:space="preserve"> </w:t>
      </w:r>
      <w:r w:rsidR="00023D88">
        <w:rPr>
          <w:lang w:val="es-ES"/>
        </w:rPr>
        <w:t>¡</w:t>
      </w:r>
      <w:r w:rsidR="00023D88" w:rsidRPr="0016646B">
        <w:rPr>
          <w:lang w:val="es-ES"/>
        </w:rPr>
        <w:t>exigir deuda cero con ATER para acceder a la ayuda</w:t>
      </w:r>
      <w:r w:rsidR="00023D88">
        <w:rPr>
          <w:lang w:val="es-ES"/>
        </w:rPr>
        <w:t>!</w:t>
      </w:r>
      <w:r w:rsidR="00023D88" w:rsidRPr="0016646B">
        <w:rPr>
          <w:lang w:val="es-ES"/>
        </w:rPr>
        <w:t xml:space="preserve">, </w:t>
      </w:r>
      <w:r w:rsidR="00023D88">
        <w:rPr>
          <w:lang w:val="es-ES"/>
        </w:rPr>
        <w:t>¡</w:t>
      </w:r>
      <w:r w:rsidR="00023D88" w:rsidRPr="0016646B">
        <w:rPr>
          <w:lang w:val="es-ES"/>
        </w:rPr>
        <w:t xml:space="preserve">exigirle al deudor </w:t>
      </w:r>
      <w:r>
        <w:rPr>
          <w:lang w:val="es-ES"/>
        </w:rPr>
        <w:t xml:space="preserve">asfixiado que no tenga deuda </w:t>
      </w:r>
      <w:r w:rsidR="00023D88" w:rsidRPr="0016646B">
        <w:rPr>
          <w:lang w:val="es-ES"/>
        </w:rPr>
        <w:t>es como pedirle a un ahogado que demuestre que sabe nadar</w:t>
      </w:r>
      <w:r w:rsidR="00023D88">
        <w:rPr>
          <w:lang w:val="es-ES"/>
        </w:rPr>
        <w:t xml:space="preserve"> antes de tirarle un salvavidas!</w:t>
      </w:r>
    </w:p>
    <w:p w:rsidR="00741A77" w:rsidRDefault="00741A77" w:rsidP="00741A77">
      <w:pPr>
        <w:ind w:firstLine="720"/>
        <w:rPr>
          <w:lang w:val="es-ES"/>
        </w:rPr>
      </w:pPr>
      <w:r>
        <w:rPr>
          <w:lang w:val="es-ES"/>
        </w:rPr>
        <w:t>Consideramos q</w:t>
      </w:r>
      <w:r w:rsidR="00023D88" w:rsidRPr="0016646B">
        <w:rPr>
          <w:lang w:val="es-ES"/>
        </w:rPr>
        <w:t>ue hay que escuchar a las pymes, que hay que suspender las ejecuciones</w:t>
      </w:r>
      <w:r>
        <w:rPr>
          <w:lang w:val="es-ES"/>
        </w:rPr>
        <w:t xml:space="preserve"> y los embargos</w:t>
      </w:r>
      <w:r w:rsidR="00023D88" w:rsidRPr="0016646B">
        <w:rPr>
          <w:lang w:val="es-ES"/>
        </w:rPr>
        <w:t xml:space="preserve"> </w:t>
      </w:r>
      <w:r>
        <w:rPr>
          <w:lang w:val="es-ES"/>
        </w:rPr>
        <w:t xml:space="preserve">e </w:t>
      </w:r>
      <w:r w:rsidR="00023D88" w:rsidRPr="0016646B">
        <w:rPr>
          <w:lang w:val="es-ES"/>
        </w:rPr>
        <w:t xml:space="preserve">implementar una moratoria con quita de intereses. </w:t>
      </w:r>
    </w:p>
    <w:p w:rsidR="00741A77" w:rsidRDefault="00741A77" w:rsidP="00741A77">
      <w:pPr>
        <w:ind w:firstLine="720"/>
        <w:rPr>
          <w:lang w:val="es-ES"/>
        </w:rPr>
      </w:pPr>
      <w:r>
        <w:rPr>
          <w:lang w:val="es-ES"/>
        </w:rPr>
        <w:t>E</w:t>
      </w:r>
      <w:r w:rsidR="00023D88" w:rsidRPr="0016646B">
        <w:rPr>
          <w:lang w:val="es-ES"/>
        </w:rPr>
        <w:t xml:space="preserve">sto no tiene costo fiscal para la </w:t>
      </w:r>
      <w:r>
        <w:rPr>
          <w:lang w:val="es-ES"/>
        </w:rPr>
        <w:t>P</w:t>
      </w:r>
      <w:r w:rsidR="00023D88" w:rsidRPr="0016646B">
        <w:rPr>
          <w:lang w:val="es-ES"/>
        </w:rPr>
        <w:t>rovincia</w:t>
      </w:r>
      <w:r>
        <w:rPr>
          <w:lang w:val="es-ES"/>
        </w:rPr>
        <w:t>,</w:t>
      </w:r>
      <w:r w:rsidR="00023D88" w:rsidRPr="0016646B">
        <w:rPr>
          <w:lang w:val="es-ES"/>
        </w:rPr>
        <w:t xml:space="preserve"> al contrario, al contribuyente le da un puente real para tratar de regularizar la situación y a la ATER le va permitiendo recuperar algo de recaudación, porque si la pyme cierra, ATER no va a recaudar ni un solo peso más. Y el sobreendeudamiento es un indicador real de que, si no</w:t>
      </w:r>
      <w:r w:rsidR="00383D0F">
        <w:rPr>
          <w:lang w:val="es-ES"/>
        </w:rPr>
        <w:t xml:space="preserve"> intervenimos hoy, mañana no va</w:t>
      </w:r>
      <w:r w:rsidR="00023D88" w:rsidRPr="0016646B">
        <w:rPr>
          <w:lang w:val="es-ES"/>
        </w:rPr>
        <w:t xml:space="preserve"> a tener actividad a la cual cobrarle. Esta es la realidad.</w:t>
      </w:r>
    </w:p>
    <w:p w:rsidR="00741A77" w:rsidRDefault="00023D88" w:rsidP="00741A77">
      <w:pPr>
        <w:ind w:firstLine="720"/>
        <w:rPr>
          <w:lang w:val="es-ES"/>
        </w:rPr>
      </w:pPr>
      <w:r w:rsidRPr="0016646B">
        <w:rPr>
          <w:lang w:val="es-ES"/>
        </w:rPr>
        <w:t xml:space="preserve">Bueno, y esto que sostuvimos en la reunión de Comisión, </w:t>
      </w:r>
      <w:r w:rsidR="00741A77">
        <w:rPr>
          <w:lang w:val="es-ES"/>
        </w:rPr>
        <w:t>-</w:t>
      </w:r>
      <w:r w:rsidRPr="0016646B">
        <w:rPr>
          <w:lang w:val="es-ES"/>
        </w:rPr>
        <w:t>que lo sostuvimos públicamente porque las reuniones son públicas</w:t>
      </w:r>
      <w:r w:rsidR="00383D0F">
        <w:rPr>
          <w:lang w:val="es-ES"/>
        </w:rPr>
        <w:t xml:space="preserve"> y</w:t>
      </w:r>
      <w:r w:rsidRPr="0016646B">
        <w:rPr>
          <w:lang w:val="es-ES"/>
        </w:rPr>
        <w:t xml:space="preserve"> estaba la gente del Centro Comercial</w:t>
      </w:r>
      <w:r w:rsidR="00741A77">
        <w:rPr>
          <w:lang w:val="es-ES"/>
        </w:rPr>
        <w:t>- l</w:t>
      </w:r>
      <w:r w:rsidRPr="0016646B">
        <w:rPr>
          <w:lang w:val="es-ES"/>
        </w:rPr>
        <w:t xml:space="preserve">ógicamente que, en el nombre de la responsabilidad y la seriedad, no lo teníamos escrito como despacho porque estábamos participando de una primera reunión. </w:t>
      </w:r>
    </w:p>
    <w:p w:rsidR="00FA75E9" w:rsidRDefault="00FA75E9" w:rsidP="00FA75E9">
      <w:pPr>
        <w:ind w:firstLine="720"/>
        <w:rPr>
          <w:lang w:val="es-ES"/>
        </w:rPr>
      </w:pPr>
      <w:r>
        <w:rPr>
          <w:lang w:val="es-ES"/>
        </w:rPr>
        <w:t xml:space="preserve">Además, </w:t>
      </w:r>
      <w:r w:rsidR="00023D88" w:rsidRPr="0016646B">
        <w:rPr>
          <w:lang w:val="es-ES"/>
        </w:rPr>
        <w:t>como jamás creemos tener toda la verdad, siempre hay senadores que pueden hacer más aportes, mejorar inclusive lo que d</w:t>
      </w:r>
      <w:r w:rsidR="00741A77">
        <w:rPr>
          <w:lang w:val="es-ES"/>
        </w:rPr>
        <w:t>esde nuestro espacio proponemos,</w:t>
      </w:r>
      <w:r w:rsidR="00023D88" w:rsidRPr="0016646B">
        <w:rPr>
          <w:lang w:val="es-ES"/>
        </w:rPr>
        <w:t xml:space="preserve"> siempre está esa apertura y</w:t>
      </w:r>
      <w:r w:rsidR="00741A77">
        <w:rPr>
          <w:lang w:val="es-ES"/>
        </w:rPr>
        <w:t>,</w:t>
      </w:r>
      <w:r w:rsidR="00023D88" w:rsidRPr="0016646B">
        <w:rPr>
          <w:lang w:val="es-ES"/>
        </w:rPr>
        <w:t xml:space="preserve"> luego uno va sintetizando, va proponiendo las modificaciones para el </w:t>
      </w:r>
      <w:r>
        <w:rPr>
          <w:lang w:val="es-ES"/>
        </w:rPr>
        <w:t>P</w:t>
      </w:r>
      <w:r w:rsidR="00023D88" w:rsidRPr="0016646B">
        <w:rPr>
          <w:lang w:val="es-ES"/>
        </w:rPr>
        <w:t xml:space="preserve">royecto de </w:t>
      </w:r>
      <w:r>
        <w:rPr>
          <w:lang w:val="es-ES"/>
        </w:rPr>
        <w:t>L</w:t>
      </w:r>
      <w:r w:rsidR="00023D88" w:rsidRPr="0016646B">
        <w:rPr>
          <w:lang w:val="es-ES"/>
        </w:rPr>
        <w:t xml:space="preserve">ey que tiene </w:t>
      </w:r>
      <w:r>
        <w:rPr>
          <w:lang w:val="es-ES"/>
        </w:rPr>
        <w:t xml:space="preserve">en </w:t>
      </w:r>
      <w:r w:rsidR="00023D88" w:rsidRPr="0016646B">
        <w:rPr>
          <w:lang w:val="es-ES"/>
        </w:rPr>
        <w:t>consideración.</w:t>
      </w:r>
    </w:p>
    <w:p w:rsidR="00FA75E9" w:rsidRDefault="00FA75E9" w:rsidP="00FA75E9">
      <w:pPr>
        <w:ind w:firstLine="720"/>
        <w:rPr>
          <w:lang w:val="es-ES"/>
        </w:rPr>
      </w:pPr>
      <w:r>
        <w:rPr>
          <w:lang w:val="es-ES"/>
        </w:rPr>
        <w:t>Y c</w:t>
      </w:r>
      <w:r w:rsidR="00023D88" w:rsidRPr="0016646B">
        <w:rPr>
          <w:lang w:val="es-ES"/>
        </w:rPr>
        <w:t>omo en el ambiente de la reunión de Comisión pareció que estas pro</w:t>
      </w:r>
      <w:r w:rsidR="00383D0F">
        <w:rPr>
          <w:lang w:val="es-ES"/>
        </w:rPr>
        <w:t xml:space="preserve">puestas sonaban de </w:t>
      </w:r>
      <w:r>
        <w:rPr>
          <w:lang w:val="es-ES"/>
        </w:rPr>
        <w:t>“</w:t>
      </w:r>
      <w:r w:rsidR="00383D0F">
        <w:rPr>
          <w:lang w:val="es-ES"/>
        </w:rPr>
        <w:t>sentido común</w:t>
      </w:r>
      <w:r w:rsidR="00023D88" w:rsidRPr="0016646B">
        <w:rPr>
          <w:lang w:val="es-ES"/>
        </w:rPr>
        <w:t xml:space="preserve"> y factibles de ser tomadas en cuenta</w:t>
      </w:r>
      <w:r>
        <w:rPr>
          <w:lang w:val="es-ES"/>
        </w:rPr>
        <w:t>”</w:t>
      </w:r>
      <w:r w:rsidR="00023D88" w:rsidRPr="0016646B">
        <w:rPr>
          <w:lang w:val="es-ES"/>
        </w:rPr>
        <w:t xml:space="preserve">, se </w:t>
      </w:r>
      <w:r>
        <w:rPr>
          <w:lang w:val="es-ES"/>
        </w:rPr>
        <w:t>nos dijo: "Lo vamos a charlar y</w:t>
      </w:r>
      <w:r w:rsidR="00023D88" w:rsidRPr="0016646B">
        <w:rPr>
          <w:lang w:val="es-ES"/>
        </w:rPr>
        <w:t xml:space="preserve"> si está la disposición de incorporarlas, las vamos incluyendo". </w:t>
      </w:r>
    </w:p>
    <w:p w:rsidR="00BA11A0" w:rsidRPr="003C6052" w:rsidRDefault="00023D88" w:rsidP="00FA75E9">
      <w:pPr>
        <w:ind w:firstLine="720"/>
      </w:pPr>
      <w:r w:rsidRPr="0016646B">
        <w:rPr>
          <w:lang w:val="es-ES"/>
        </w:rPr>
        <w:t>Muy bien. Esa reunión de</w:t>
      </w:r>
      <w:r w:rsidR="00FA75E9">
        <w:rPr>
          <w:lang w:val="es-ES"/>
        </w:rPr>
        <w:t xml:space="preserve"> Comisión fue a mitad de semana, </w:t>
      </w:r>
      <w:r w:rsidRPr="0016646B">
        <w:rPr>
          <w:lang w:val="es-ES"/>
        </w:rPr>
        <w:t>el tiempo transcurre</w:t>
      </w:r>
      <w:r w:rsidR="00FA75E9">
        <w:rPr>
          <w:lang w:val="es-ES"/>
        </w:rPr>
        <w:t xml:space="preserve"> y</w:t>
      </w:r>
      <w:r w:rsidRPr="0016646B">
        <w:rPr>
          <w:lang w:val="es-ES"/>
        </w:rPr>
        <w:t xml:space="preserve"> en su transcurso van venciendo los plazos</w:t>
      </w:r>
      <w:r w:rsidR="00BA11A0" w:rsidRPr="003C6052">
        <w:t>,</w:t>
      </w:r>
      <w:r w:rsidR="00FA75E9">
        <w:t xml:space="preserve"> así que</w:t>
      </w:r>
      <w:r w:rsidR="00BA11A0" w:rsidRPr="003C6052">
        <w:t xml:space="preserve"> el día viernes le pregunté a</w:t>
      </w:r>
      <w:r w:rsidR="00FA75E9">
        <w:t>l Presidente</w:t>
      </w:r>
      <w:r w:rsidR="00BA11A0" w:rsidRPr="003C6052">
        <w:t xml:space="preserve"> de </w:t>
      </w:r>
      <w:r w:rsidR="00FA75E9">
        <w:t xml:space="preserve">mi </w:t>
      </w:r>
      <w:r w:rsidR="00BA11A0" w:rsidRPr="003C6052">
        <w:t>bloque si había tenido algún retorno respecto de estas cuestiones que nosotros planteábamos</w:t>
      </w:r>
      <w:r w:rsidR="00FA75E9">
        <w:t>, n</w:t>
      </w:r>
      <w:r w:rsidR="00BA11A0" w:rsidRPr="003C6052">
        <w:t>o para dejar sin alivio a lo</w:t>
      </w:r>
      <w:r w:rsidR="00BA11A0">
        <w:t>s comercios empadronados en el R</w:t>
      </w:r>
      <w:r w:rsidR="00BA11A0" w:rsidRPr="003C6052">
        <w:t xml:space="preserve">égimen </w:t>
      </w:r>
      <w:r w:rsidR="00BA11A0">
        <w:t>S</w:t>
      </w:r>
      <w:r w:rsidR="00BA11A0" w:rsidRPr="003C6052">
        <w:t xml:space="preserve">implificado </w:t>
      </w:r>
      <w:r w:rsidR="00BA11A0">
        <w:t xml:space="preserve">en </w:t>
      </w:r>
      <w:r w:rsidR="00BA11A0" w:rsidRPr="003C6052">
        <w:t xml:space="preserve">las categorías A, B y C </w:t>
      </w:r>
      <w:r w:rsidR="00BA11A0" w:rsidRPr="003C6052">
        <w:lastRenderedPageBreak/>
        <w:t>sino para no dejar afuera a demasiados contribuyentes, porque si no introducimos estas modificaciones</w:t>
      </w:r>
      <w:r w:rsidR="001419F0">
        <w:t>,</w:t>
      </w:r>
      <w:r w:rsidR="00BA11A0" w:rsidRPr="003C6052">
        <w:t xml:space="preserve"> los que quedan afuera son los </w:t>
      </w:r>
      <w:proofErr w:type="spellStart"/>
      <w:r w:rsidR="00BA11A0" w:rsidRPr="003C6052">
        <w:t>monotributistas</w:t>
      </w:r>
      <w:proofErr w:type="spellEnd"/>
      <w:r w:rsidR="00BA11A0" w:rsidRPr="003C6052">
        <w:t xml:space="preserve"> de servicio</w:t>
      </w:r>
      <w:r w:rsidR="00BA11A0">
        <w:t>s</w:t>
      </w:r>
      <w:r w:rsidR="00FA75E9">
        <w:t xml:space="preserve"> y</w:t>
      </w:r>
      <w:r w:rsidR="001419F0">
        <w:t xml:space="preserve"> los endeudados</w:t>
      </w:r>
      <w:r w:rsidR="00BA11A0" w:rsidRPr="003C6052">
        <w:t xml:space="preserve"> </w:t>
      </w:r>
      <w:r w:rsidR="00FA75E9">
        <w:t>que,</w:t>
      </w:r>
      <w:r w:rsidR="00BA11A0" w:rsidRPr="003C6052">
        <w:t xml:space="preserve"> en verdad</w:t>
      </w:r>
      <w:r w:rsidR="001419F0">
        <w:t>,</w:t>
      </w:r>
      <w:r w:rsidR="00BA11A0" w:rsidRPr="003C6052">
        <w:t xml:space="preserve"> la idea era no votar una </w:t>
      </w:r>
      <w:r w:rsidR="00FA75E9">
        <w:t>L</w:t>
      </w:r>
      <w:r w:rsidR="00BA11A0" w:rsidRPr="003C6052">
        <w:t>ey insuficiente, sino brindar un alivio real.</w:t>
      </w:r>
    </w:p>
    <w:p w:rsidR="00FA75E9" w:rsidRDefault="001F459A" w:rsidP="00BA11A0">
      <w:pPr>
        <w:ind w:firstLine="720"/>
      </w:pPr>
      <w:r>
        <w:t>Bueno, n</w:t>
      </w:r>
      <w:r w:rsidR="00BA11A0" w:rsidRPr="003C6052">
        <w:t>os dijeron</w:t>
      </w:r>
      <w:r w:rsidR="00BA11A0">
        <w:t>:</w:t>
      </w:r>
      <w:r w:rsidR="00BA11A0" w:rsidRPr="003C6052">
        <w:t xml:space="preserve"> </w:t>
      </w:r>
      <w:r>
        <w:t>“</w:t>
      </w:r>
      <w:r w:rsidR="00BA11A0" w:rsidRPr="003C6052">
        <w:t xml:space="preserve">vamos a tratar de no demorar la sanción de la </w:t>
      </w:r>
      <w:r w:rsidR="00FA75E9">
        <w:t>L</w:t>
      </w:r>
      <w:r w:rsidR="00BA11A0" w:rsidRPr="003C6052">
        <w:t xml:space="preserve">ey, vamos a ingresar </w:t>
      </w:r>
      <w:r w:rsidR="00BA11A0">
        <w:t>e</w:t>
      </w:r>
      <w:r w:rsidR="00FA75E9">
        <w:t>l despacho y después</w:t>
      </w:r>
      <w:r w:rsidR="00BA11A0" w:rsidRPr="003C6052">
        <w:t xml:space="preserve"> en todo caso</w:t>
      </w:r>
      <w:r w:rsidR="00FA75E9">
        <w:t>,</w:t>
      </w:r>
      <w:r w:rsidR="00BA11A0" w:rsidRPr="003C6052">
        <w:t xml:space="preserve"> está la amplitud para tomar estas propuestas</w:t>
      </w:r>
      <w:r>
        <w:t>”</w:t>
      </w:r>
      <w:r w:rsidR="00BA11A0" w:rsidRPr="003C6052">
        <w:t>. Como nada pasó, la semana siguiente los qu</w:t>
      </w:r>
      <w:r w:rsidR="00BA11A0">
        <w:t>e formamos también parte de la C</w:t>
      </w:r>
      <w:r w:rsidR="00BA11A0" w:rsidRPr="003C6052">
        <w:t>omisión</w:t>
      </w:r>
      <w:r w:rsidR="00FA75E9">
        <w:t>,</w:t>
      </w:r>
      <w:r w:rsidR="00BA11A0" w:rsidRPr="003C6052">
        <w:t xml:space="preserve"> que somos minoría</w:t>
      </w:r>
      <w:r>
        <w:t>,</w:t>
      </w:r>
      <w:r w:rsidR="00BA11A0" w:rsidRPr="003C6052">
        <w:t xml:space="preserve"> firmamos un despacho por minoría</w:t>
      </w:r>
      <w:r>
        <w:t>,</w:t>
      </w:r>
      <w:r w:rsidR="00BA11A0" w:rsidRPr="003C6052">
        <w:t xml:space="preserve"> donde incorporamos to</w:t>
      </w:r>
      <w:r w:rsidR="00FA75E9">
        <w:t>do esto que yo estoy explicando y r</w:t>
      </w:r>
      <w:r w:rsidR="00BA11A0" w:rsidRPr="003C6052">
        <w:t>esulta que el</w:t>
      </w:r>
      <w:r w:rsidR="00BA11A0">
        <w:t xml:space="preserve"> expediente ya no estaba en la C</w:t>
      </w:r>
      <w:r w:rsidR="00BA11A0" w:rsidRPr="003C6052">
        <w:t>omisión</w:t>
      </w:r>
      <w:r w:rsidR="00FA75E9">
        <w:t xml:space="preserve"> sino</w:t>
      </w:r>
      <w:r w:rsidR="00BA11A0" w:rsidRPr="003C6052">
        <w:t xml:space="preserve"> en </w:t>
      </w:r>
      <w:r w:rsidR="00FA75E9">
        <w:t>Despacho L</w:t>
      </w:r>
      <w:r w:rsidR="00BA11A0" w:rsidRPr="003C6052">
        <w:t>egislativo</w:t>
      </w:r>
      <w:r w:rsidR="00FA75E9">
        <w:t>.</w:t>
      </w:r>
    </w:p>
    <w:p w:rsidR="00BA11A0" w:rsidRDefault="00FA75E9" w:rsidP="00BA11A0">
      <w:pPr>
        <w:ind w:firstLine="720"/>
      </w:pPr>
      <w:r>
        <w:t xml:space="preserve">Es decir, ingresó el escrito pero </w:t>
      </w:r>
      <w:r w:rsidR="00BA11A0">
        <w:t>ahora el S</w:t>
      </w:r>
      <w:r w:rsidR="00BA11A0" w:rsidRPr="003C6052">
        <w:t>ecretario de Cámara me está confirmando que</w:t>
      </w:r>
      <w:r w:rsidR="00BA11A0">
        <w:t>,</w:t>
      </w:r>
      <w:r w:rsidR="00BA11A0" w:rsidRPr="003C6052">
        <w:t xml:space="preserve"> no obstante</w:t>
      </w:r>
      <w:r w:rsidR="00BA11A0">
        <w:t>,</w:t>
      </w:r>
      <w:r w:rsidR="00BA11A0" w:rsidRPr="003C6052">
        <w:t xml:space="preserve"> este texto que nosotros firmamos está incorporado al expediente</w:t>
      </w:r>
      <w:r w:rsidR="001F459A">
        <w:t>,</w:t>
      </w:r>
      <w:r>
        <w:t xml:space="preserve"> </w:t>
      </w:r>
      <w:r w:rsidR="00BA11A0" w:rsidRPr="003C6052">
        <w:t>de manera tal que nosotros nos vamos a sostener</w:t>
      </w:r>
      <w:r>
        <w:t xml:space="preserve"> y </w:t>
      </w:r>
      <w:r w:rsidR="00BA11A0" w:rsidRPr="003C6052">
        <w:t>vamos a seguir acompañando lo que proponemos, porque inclusive está en línea con lo que reclama y plantea el sector</w:t>
      </w:r>
      <w:r>
        <w:t>,</w:t>
      </w:r>
      <w:r w:rsidR="00BA11A0" w:rsidRPr="003C6052">
        <w:t xml:space="preserve"> en buena proporción</w:t>
      </w:r>
      <w:r>
        <w:t>, n</w:t>
      </w:r>
      <w:r w:rsidR="00BA11A0" w:rsidRPr="003C6052">
        <w:t>o en todo, porque el sector está planteando algunas so</w:t>
      </w:r>
      <w:r w:rsidR="00BA11A0">
        <w:t>licitudes mayores y nosotros</w:t>
      </w:r>
      <w:r w:rsidR="00BA11A0" w:rsidRPr="003C6052">
        <w:t xml:space="preserve">, insisto, con seriedad y con responsabilidad política, sin demagogia, suscribimos </w:t>
      </w:r>
      <w:r>
        <w:t>un</w:t>
      </w:r>
      <w:r w:rsidR="00BA11A0" w:rsidRPr="003C6052">
        <w:t xml:space="preserve"> despacho. </w:t>
      </w:r>
    </w:p>
    <w:p w:rsidR="00FA75E9" w:rsidRDefault="00BA11A0" w:rsidP="00BA11A0">
      <w:pPr>
        <w:ind w:firstLine="720"/>
      </w:pPr>
      <w:r w:rsidRPr="003C6052">
        <w:t>De manera que</w:t>
      </w:r>
      <w:r w:rsidR="001F459A">
        <w:t>,</w:t>
      </w:r>
      <w:r w:rsidRPr="003C6052">
        <w:t xml:space="preserve"> estoy en la incómoda situación de explicar que no vamos a acompañar un dictamen firmado por la mayoría, al que ni siquiera se lo ha defendido en esta sesión</w:t>
      </w:r>
      <w:r w:rsidR="00FA75E9">
        <w:t xml:space="preserve">. </w:t>
      </w:r>
    </w:p>
    <w:p w:rsidR="00BA11A0" w:rsidRDefault="00FA75E9" w:rsidP="00BA11A0">
      <w:pPr>
        <w:ind w:firstLine="720"/>
      </w:pPr>
      <w:r>
        <w:t>P</w:t>
      </w:r>
      <w:r w:rsidR="00BA11A0" w:rsidRPr="003C6052">
        <w:t xml:space="preserve">orque le pregunto a mi presidente Bloque y me dice </w:t>
      </w:r>
      <w:r w:rsidR="001F459A">
        <w:t>“</w:t>
      </w:r>
      <w:r w:rsidR="00BA11A0" w:rsidRPr="003C6052">
        <w:t>vas a</w:t>
      </w:r>
      <w:r>
        <w:t xml:space="preserve"> tener que explicar primero por </w:t>
      </w:r>
      <w:r w:rsidR="00BA11A0" w:rsidRPr="003C6052">
        <w:t>qué no vamos a acompañar el dictamen</w:t>
      </w:r>
      <w:r w:rsidR="001F459A">
        <w:t>”</w:t>
      </w:r>
      <w:r w:rsidR="00BA11A0" w:rsidRPr="003C6052">
        <w:t xml:space="preserve">. Y </w:t>
      </w:r>
      <w:r w:rsidR="001F459A">
        <w:t>le</w:t>
      </w:r>
      <w:r w:rsidR="00BA11A0" w:rsidRPr="003C6052">
        <w:t xml:space="preserve"> digo</w:t>
      </w:r>
      <w:r w:rsidR="001F459A">
        <w:t>: “¡</w:t>
      </w:r>
      <w:r w:rsidR="00BA11A0" w:rsidRPr="003C6052">
        <w:t>pero lo lógico es que entra el dictamen, la mayoría lo defiende, pone la cara</w:t>
      </w:r>
      <w:r w:rsidR="001F459A">
        <w:t>,</w:t>
      </w:r>
      <w:r w:rsidR="00BA11A0" w:rsidRPr="003C6052">
        <w:t xml:space="preserve"> lo vota</w:t>
      </w:r>
      <w:r w:rsidR="001F459A">
        <w:t xml:space="preserve"> y</w:t>
      </w:r>
      <w:r w:rsidR="00BA11A0" w:rsidRPr="003C6052">
        <w:t xml:space="preserve"> después nosotros le hacemos los cuestionamientos al dictamen si no lo vamos a acompañar</w:t>
      </w:r>
      <w:r w:rsidR="001F459A">
        <w:t>!”</w:t>
      </w:r>
      <w:r w:rsidR="00BA11A0" w:rsidRPr="003C6052">
        <w:t xml:space="preserve"> </w:t>
      </w:r>
    </w:p>
    <w:p w:rsidR="00FA75E9" w:rsidRDefault="00BA11A0" w:rsidP="00BA11A0">
      <w:pPr>
        <w:ind w:firstLine="720"/>
      </w:pPr>
      <w:r w:rsidRPr="003C6052">
        <w:t xml:space="preserve">Fue mi presidente </w:t>
      </w:r>
      <w:r w:rsidR="00FA75E9">
        <w:t xml:space="preserve">de </w:t>
      </w:r>
      <w:r w:rsidRPr="003C6052">
        <w:t>Bloq</w:t>
      </w:r>
      <w:r>
        <w:t>ue que estuvo en la reunión de L</w:t>
      </w:r>
      <w:r w:rsidRPr="003C6052">
        <w:t xml:space="preserve">abor </w:t>
      </w:r>
      <w:r>
        <w:t>P</w:t>
      </w:r>
      <w:r w:rsidRPr="003C6052">
        <w:t>arlamentaria</w:t>
      </w:r>
      <w:r w:rsidR="00FA75E9">
        <w:t xml:space="preserve"> que insistió con esto y</w:t>
      </w:r>
      <w:r w:rsidRPr="003C6052">
        <w:t xml:space="preserve"> le dijeron</w:t>
      </w:r>
      <w:r w:rsidR="001F459A">
        <w:t>:</w:t>
      </w:r>
      <w:r w:rsidRPr="003C6052">
        <w:t xml:space="preserve"> </w:t>
      </w:r>
      <w:r w:rsidR="001F459A">
        <w:t>“n</w:t>
      </w:r>
      <w:r w:rsidRPr="003C6052">
        <w:t xml:space="preserve">o, no, no, porque si </w:t>
      </w:r>
      <w:r>
        <w:t xml:space="preserve">no el Senador </w:t>
      </w:r>
      <w:proofErr w:type="spellStart"/>
      <w:r>
        <w:t>Sanzberro</w:t>
      </w:r>
      <w:proofErr w:type="spellEnd"/>
      <w:r>
        <w:t xml:space="preserve"> </w:t>
      </w:r>
      <w:r w:rsidRPr="003C6052">
        <w:t>se va a quedar con el discurso</w:t>
      </w:r>
      <w:r w:rsidR="001F459A">
        <w:t>”</w:t>
      </w:r>
      <w:r w:rsidRPr="003C6052">
        <w:t xml:space="preserve">. </w:t>
      </w:r>
    </w:p>
    <w:p w:rsidR="00FA75E9" w:rsidRDefault="00BA11A0" w:rsidP="00BA11A0">
      <w:pPr>
        <w:ind w:firstLine="720"/>
      </w:pPr>
      <w:r w:rsidRPr="003C6052">
        <w:t>La verdad</w:t>
      </w:r>
      <w:r>
        <w:t xml:space="preserve"> es</w:t>
      </w:r>
      <w:r w:rsidRPr="003C6052">
        <w:t xml:space="preserve"> que no me intere</w:t>
      </w:r>
      <w:r w:rsidR="001F459A">
        <w:t>sa quedarme con ningún discurso. P</w:t>
      </w:r>
      <w:r w:rsidRPr="003C6052">
        <w:t>ero</w:t>
      </w:r>
      <w:r w:rsidR="001F459A">
        <w:t>,</w:t>
      </w:r>
      <w:r w:rsidRPr="003C6052">
        <w:t xml:space="preserve"> por las dudas, como tengo 40 años de política, </w:t>
      </w:r>
      <w:r w:rsidR="001F459A">
        <w:t>¡</w:t>
      </w:r>
      <w:r w:rsidRPr="003C6052">
        <w:t xml:space="preserve">a cualquiera que está en el </w:t>
      </w:r>
      <w:r w:rsidR="001F459A">
        <w:t>G</w:t>
      </w:r>
      <w:r w:rsidRPr="003C6052">
        <w:t xml:space="preserve">obierno le interesa quedarse con la </w:t>
      </w:r>
      <w:r w:rsidR="00FA75E9">
        <w:t>L</w:t>
      </w:r>
      <w:r w:rsidRPr="003C6052">
        <w:t>ey y le deja a la oposición el discurso</w:t>
      </w:r>
      <w:r w:rsidR="001F459A">
        <w:t>!</w:t>
      </w:r>
      <w:r>
        <w:t xml:space="preserve"> </w:t>
      </w:r>
    </w:p>
    <w:p w:rsidR="00BA11A0" w:rsidRDefault="00BA11A0" w:rsidP="00BA11A0">
      <w:pPr>
        <w:ind w:firstLine="720"/>
      </w:pPr>
      <w:r w:rsidRPr="003C6052">
        <w:t>Pero bueno, pareciera que acá se privilegia que est</w:t>
      </w:r>
      <w:r>
        <w:t>e Senado siga funcionando como E</w:t>
      </w:r>
      <w:r w:rsidRPr="003C6052">
        <w:t xml:space="preserve">scribanía y nos perdemos la oportunidad de darle a un sector de la economía entrerriana un alivio real. </w:t>
      </w:r>
    </w:p>
    <w:p w:rsidR="00BA11A0" w:rsidRPr="003C6052" w:rsidRDefault="00BA11A0" w:rsidP="00BA11A0">
      <w:pPr>
        <w:ind w:firstLine="720"/>
      </w:pPr>
      <w:r w:rsidRPr="003C6052">
        <w:t>Esto es insuficiente, esto es insignificante</w:t>
      </w:r>
      <w:r w:rsidR="00FA75E9">
        <w:t xml:space="preserve"> y</w:t>
      </w:r>
      <w:r w:rsidRPr="003C6052">
        <w:t xml:space="preserve"> no porque lo digamos desde la oposición, sino porque lo dicen los propios destinatarios de la medida. Muchas gracias, </w:t>
      </w:r>
      <w:r w:rsidR="00FA75E9">
        <w:t xml:space="preserve">señor </w:t>
      </w:r>
      <w:r w:rsidRPr="003C6052">
        <w:t>Presidente.</w:t>
      </w:r>
    </w:p>
    <w:p w:rsidR="00BA11A0" w:rsidRPr="003C6052" w:rsidRDefault="00BA11A0" w:rsidP="00BA11A0"/>
    <w:p w:rsidR="00426673" w:rsidRDefault="00426673" w:rsidP="00426673">
      <w:pPr>
        <w:rPr>
          <w:bCs/>
        </w:rPr>
      </w:pPr>
      <w:r>
        <w:rPr>
          <w:b/>
        </w:rPr>
        <w:lastRenderedPageBreak/>
        <w:t>SR. PRESIDENTE (Cavagna):</w:t>
      </w:r>
      <w:r w:rsidRPr="00426673">
        <w:rPr>
          <w:bCs/>
        </w:rPr>
        <w:t xml:space="preserve"> </w:t>
      </w:r>
      <w:r>
        <w:rPr>
          <w:bCs/>
        </w:rPr>
        <w:t>Tiene la palabra el Senador por el Departamento Diamante.</w:t>
      </w:r>
    </w:p>
    <w:p w:rsidR="00426673" w:rsidRDefault="00426673" w:rsidP="00426673">
      <w:pPr>
        <w:ind w:firstLine="708"/>
        <w:rPr>
          <w:bCs/>
        </w:rPr>
      </w:pPr>
    </w:p>
    <w:p w:rsidR="002C7774" w:rsidRDefault="00426673" w:rsidP="001F459A">
      <w:r>
        <w:rPr>
          <w:b/>
          <w:bCs/>
        </w:rPr>
        <w:t xml:space="preserve">SR. SENADOR (Vergara): </w:t>
      </w:r>
      <w:r w:rsidR="001F459A">
        <w:t xml:space="preserve">Gracias, </w:t>
      </w:r>
      <w:r w:rsidR="002C7774">
        <w:t xml:space="preserve">señor </w:t>
      </w:r>
      <w:r w:rsidR="001F459A">
        <w:t xml:space="preserve">Presidente, </w:t>
      </w:r>
      <w:r w:rsidR="002C7774">
        <w:t xml:space="preserve">es </w:t>
      </w:r>
      <w:r w:rsidR="001F459A">
        <w:t xml:space="preserve">para manifestar que muchos de los conceptos emitidos por el Senador preopinante son coincidentes con la mirada que nosotros tenemos respecto de la situación que tienen muchos sectores de la economía, </w:t>
      </w:r>
      <w:r w:rsidR="002C7774">
        <w:t xml:space="preserve">a los </w:t>
      </w:r>
      <w:r w:rsidR="001F459A">
        <w:t xml:space="preserve">que la situación económica actual los puede estar poniendo frente a dificultades. </w:t>
      </w:r>
    </w:p>
    <w:p w:rsidR="002C7774" w:rsidRDefault="001F459A" w:rsidP="002C7774">
      <w:pPr>
        <w:ind w:firstLine="708"/>
      </w:pPr>
      <w:r>
        <w:t xml:space="preserve">Pero siempre tenemos que analizar lo óptimo y también </w:t>
      </w:r>
      <w:r w:rsidR="002C7774">
        <w:t>tenemos que analizar lo posible. Y</w:t>
      </w:r>
      <w:r>
        <w:t xml:space="preserve"> en esa mirada</w:t>
      </w:r>
      <w:r w:rsidR="002C7774">
        <w:t>,</w:t>
      </w:r>
      <w:r>
        <w:t xml:space="preserve"> valorar primero la iniciativa que tuvo el Poder Ejecutivo de la Provincia</w:t>
      </w:r>
      <w:r w:rsidR="00EF2B19">
        <w:t xml:space="preserve"> de</w:t>
      </w:r>
      <w:r>
        <w:t xml:space="preserve"> estar atento a la realidad de </w:t>
      </w:r>
      <w:r w:rsidR="002C7774">
        <w:t>d</w:t>
      </w:r>
      <w:r>
        <w:t>el sector general y sobre todo</w:t>
      </w:r>
      <w:r w:rsidR="002C7774">
        <w:t>, d</w:t>
      </w:r>
      <w:r>
        <w:t>el sector de los comercios más pequeños que están con dificultades.</w:t>
      </w:r>
    </w:p>
    <w:p w:rsidR="0042745C" w:rsidRDefault="001F459A" w:rsidP="0042745C">
      <w:pPr>
        <w:ind w:firstLine="708"/>
      </w:pPr>
      <w:r>
        <w:t xml:space="preserve">Y este reconocimiento se nota efectivamente en este </w:t>
      </w:r>
      <w:r w:rsidR="002C7774">
        <w:t>P</w:t>
      </w:r>
      <w:r>
        <w:t xml:space="preserve">royecto de </w:t>
      </w:r>
      <w:r w:rsidR="002C7774">
        <w:t xml:space="preserve">Ley </w:t>
      </w:r>
      <w:r>
        <w:t>que buscó un alivio que</w:t>
      </w:r>
      <w:r w:rsidR="002C7774">
        <w:t>,</w:t>
      </w:r>
      <w:r>
        <w:t xml:space="preserve"> seguramente</w:t>
      </w:r>
      <w:r w:rsidR="002C7774">
        <w:t xml:space="preserve">, no es el que todos deseamos, </w:t>
      </w:r>
      <w:r>
        <w:t>quisiéramos que las exenciones, que los alivios, que las ayudas</w:t>
      </w:r>
      <w:r w:rsidR="0042745C">
        <w:t>, sean mayores</w:t>
      </w:r>
      <w:r>
        <w:t xml:space="preserve"> pero</w:t>
      </w:r>
      <w:r w:rsidR="0042745C">
        <w:t xml:space="preserve"> </w:t>
      </w:r>
      <w:r>
        <w:t>son las medidas posibles en el marco de un Gobierno que tiene que mantener también el equilibrio fiscal</w:t>
      </w:r>
      <w:r w:rsidR="0042745C">
        <w:t xml:space="preserve"> y</w:t>
      </w:r>
      <w:r>
        <w:t xml:space="preserve"> que tiene que desde el inicio de su gestión</w:t>
      </w:r>
      <w:r w:rsidR="0042745C">
        <w:t>,</w:t>
      </w:r>
      <w:r>
        <w:t xml:space="preserve"> la decisión de bajar impuestos, como lo hemos demostrado en muchísimas medidas que se han tomado. Pero </w:t>
      </w:r>
      <w:r w:rsidR="00EF2B19">
        <w:t xml:space="preserve">que </w:t>
      </w:r>
      <w:r>
        <w:t>esa reducción de impuestos tiene que ir acompañada, en primer lugar, de un mejor uso de lo que es el gasto.</w:t>
      </w:r>
    </w:p>
    <w:p w:rsidR="0042745C" w:rsidRDefault="001F459A" w:rsidP="0042745C">
      <w:pPr>
        <w:ind w:firstLine="708"/>
      </w:pPr>
      <w:r>
        <w:t>Entonces</w:t>
      </w:r>
      <w:r w:rsidR="0042745C">
        <w:t>,</w:t>
      </w:r>
      <w:r>
        <w:t xml:space="preserve"> estas son dos cuestiones </w:t>
      </w:r>
      <w:r w:rsidR="0042745C">
        <w:t>que se tienen que ir analizando. E</w:t>
      </w:r>
      <w:r>
        <w:t>n la medida que nuestro Gobierno hace más eficiente el gasto, sin dudas</w:t>
      </w:r>
      <w:r w:rsidR="0042745C">
        <w:t>,</w:t>
      </w:r>
      <w:r>
        <w:t xml:space="preserve"> puede ir haciendo una reducción de la presión impositiva. </w:t>
      </w:r>
    </w:p>
    <w:p w:rsidR="0042745C" w:rsidRDefault="001F459A" w:rsidP="0042745C">
      <w:pPr>
        <w:ind w:firstLine="708"/>
      </w:pPr>
      <w:r>
        <w:t>En particular, este proyecto</w:t>
      </w:r>
      <w:r w:rsidR="0042745C">
        <w:t xml:space="preserve"> en</w:t>
      </w:r>
      <w:r>
        <w:t xml:space="preserve"> el artículo Nº 1</w:t>
      </w:r>
      <w:r w:rsidR="0042745C">
        <w:t xml:space="preserve"> </w:t>
      </w:r>
      <w:r>
        <w:t xml:space="preserve">apunta principalmente a las categorías A, B y C del Régimen Simplificado del sector comercial. </w:t>
      </w:r>
    </w:p>
    <w:p w:rsidR="0042745C" w:rsidRDefault="001F459A" w:rsidP="0042745C">
      <w:pPr>
        <w:ind w:firstLine="708"/>
      </w:pPr>
      <w:r>
        <w:t>Pero hay otra medida también</w:t>
      </w:r>
      <w:r w:rsidR="0042745C">
        <w:t>,</w:t>
      </w:r>
      <w:r>
        <w:t xml:space="preserve"> que está establecida en el artículo Nº 2, que es la posibilidad, para todas las categorías del Régimen Simplificado que tengan abonado en tiempo y forma los 11 anticipos, la posibilidad de dejar de pagar el anticipo número 12</w:t>
      </w:r>
      <w:r w:rsidR="0042745C">
        <w:t xml:space="preserve"> lo que,</w:t>
      </w:r>
      <w:r>
        <w:t xml:space="preserve"> entiendo</w:t>
      </w:r>
      <w:r w:rsidR="0042745C">
        <w:t>,</w:t>
      </w:r>
      <w:r>
        <w:t xml:space="preserve"> queda de manera definitiva para todas las categorías del Régimen Simplificado.</w:t>
      </w:r>
    </w:p>
    <w:p w:rsidR="0042745C" w:rsidRDefault="0042745C" w:rsidP="0042745C">
      <w:pPr>
        <w:ind w:firstLine="708"/>
      </w:pPr>
      <w:r>
        <w:t xml:space="preserve">Además, </w:t>
      </w:r>
      <w:r w:rsidR="001F459A">
        <w:t xml:space="preserve">hay </w:t>
      </w:r>
      <w:r>
        <w:t>otro</w:t>
      </w:r>
      <w:r w:rsidR="001F459A">
        <w:t xml:space="preserve"> tema importante que está en el artículo Nº 13, donde estamos facultando al Poder Ejecutivo para que tome medidas transitorias de exención para el Régimen Simplificado hasta el 30 de junio del año próximo, con lo cual, en la medida que el Poder Ejecutivo </w:t>
      </w:r>
      <w:r>
        <w:t>-</w:t>
      </w:r>
      <w:r w:rsidR="001F459A">
        <w:t>a través de su organismo, que es la ATER</w:t>
      </w:r>
      <w:r>
        <w:t>-</w:t>
      </w:r>
      <w:r w:rsidR="001F459A">
        <w:t xml:space="preserve"> </w:t>
      </w:r>
      <w:r>
        <w:t>detecte</w:t>
      </w:r>
      <w:r w:rsidR="001F459A">
        <w:t xml:space="preserve"> dificultades en sectores especiales, pueda tomar medidas transitorias para dar un alivio fiscal.</w:t>
      </w:r>
    </w:p>
    <w:p w:rsidR="0042745C" w:rsidRDefault="0042745C" w:rsidP="0042745C">
      <w:pPr>
        <w:ind w:firstLine="708"/>
      </w:pPr>
      <w:r>
        <w:t>E</w:t>
      </w:r>
      <w:r w:rsidR="001F459A">
        <w:t xml:space="preserve">sto se enmarca en un proyecto de Gobierno que sin dudas está buscando, para todos los sectores, hacer menos gravosa la presencia del Estado Provincial. </w:t>
      </w:r>
    </w:p>
    <w:p w:rsidR="0042745C" w:rsidRDefault="0042745C" w:rsidP="0042745C">
      <w:pPr>
        <w:ind w:firstLine="708"/>
      </w:pPr>
      <w:r>
        <w:lastRenderedPageBreak/>
        <w:t>Y</w:t>
      </w:r>
      <w:r w:rsidR="001F459A">
        <w:t xml:space="preserve"> ya lo hemos demostrado cuando en su momento se aprobó la adhesión al RIGI Nacional, que generamos el RINI Provincial, y con esa medida estamos alcanzando a todos los nuevos proyectos productivos que se desarrollen en la </w:t>
      </w:r>
      <w:r>
        <w:t>P</w:t>
      </w:r>
      <w:r w:rsidR="001F459A">
        <w:t>rovincia de Entre Ríos con una exención de hasta 15 años en el pago de impuestos</w:t>
      </w:r>
      <w:r>
        <w:t xml:space="preserve">. </w:t>
      </w:r>
    </w:p>
    <w:p w:rsidR="0042745C" w:rsidRDefault="0042745C" w:rsidP="0042745C">
      <w:pPr>
        <w:ind w:firstLine="708"/>
      </w:pPr>
      <w:r>
        <w:t xml:space="preserve">Así como </w:t>
      </w:r>
      <w:r w:rsidR="001F459A">
        <w:t>también</w:t>
      </w:r>
      <w:r>
        <w:t>,</w:t>
      </w:r>
      <w:r w:rsidR="001F459A">
        <w:t xml:space="preserve"> otras medidas que se han tomado c</w:t>
      </w:r>
      <w:r w:rsidR="00235297">
        <w:t>on la economía del conocimiento y</w:t>
      </w:r>
      <w:r w:rsidR="001F459A">
        <w:t xml:space="preserve"> otras exenciones que nuestra gestión considera factibles en vistas de incentivar la actividad privada.</w:t>
      </w:r>
    </w:p>
    <w:p w:rsidR="00BA11A0" w:rsidRDefault="001F459A" w:rsidP="0042745C">
      <w:pPr>
        <w:ind w:firstLine="708"/>
      </w:pPr>
      <w:r>
        <w:t xml:space="preserve">Si miramos las posibilidades de presión impositiva autónomas que tiene la Provincia, realmente son muy pocas, y en realidad el único impuesto </w:t>
      </w:r>
      <w:r w:rsidR="00235297">
        <w:t xml:space="preserve">absolutamente </w:t>
      </w:r>
      <w:r>
        <w:t>controlable</w:t>
      </w:r>
      <w:r w:rsidR="0042745C">
        <w:t xml:space="preserve"> </w:t>
      </w:r>
      <w:r w:rsidR="00235297">
        <w:t xml:space="preserve">por parte de la Provincia de Entre Ríos es el Impuesto Inmobiliario </w:t>
      </w:r>
      <w:r w:rsidR="00BA11A0" w:rsidRPr="009D66FF">
        <w:t>y en esa posibilidad de actualizarlo</w:t>
      </w:r>
      <w:r w:rsidR="00BA11A0">
        <w:t>,</w:t>
      </w:r>
      <w:r w:rsidR="00BA11A0" w:rsidRPr="009D66FF">
        <w:t xml:space="preserve"> que ha tenido el Estado Provincial, siempre se </w:t>
      </w:r>
      <w:r w:rsidR="00235297">
        <w:t>ha tenido</w:t>
      </w:r>
      <w:r w:rsidR="00BA11A0" w:rsidRPr="009D66FF">
        <w:t xml:space="preserve"> en consideración la inflación del año anterior, con lo cual ha sido un tope que nos autoimpusimos para no generar una mayor presión tributaria. </w:t>
      </w:r>
      <w:r w:rsidR="00BA11A0">
        <w:t>E</w:t>
      </w:r>
      <w:r w:rsidR="00BA11A0" w:rsidRPr="009D66FF">
        <w:t xml:space="preserve">s más, cuando hemos podido decidir de esa escasa facultad autónoma que tiene la </w:t>
      </w:r>
      <w:r w:rsidR="00BA11A0">
        <w:t>P</w:t>
      </w:r>
      <w:r w:rsidR="0042745C">
        <w:t>rovincia, como es el Impuesto I</w:t>
      </w:r>
      <w:r w:rsidR="00BA11A0" w:rsidRPr="009D66FF">
        <w:t xml:space="preserve">nmobiliario </w:t>
      </w:r>
      <w:r w:rsidR="0042745C">
        <w:t>R</w:t>
      </w:r>
      <w:r w:rsidR="00BA11A0" w:rsidRPr="009D66FF">
        <w:t>ural, también se ha decidido que el 100</w:t>
      </w:r>
      <w:r w:rsidR="0042745C">
        <w:t xml:space="preserve"> </w:t>
      </w:r>
      <w:r w:rsidR="00BA11A0" w:rsidRPr="009D66FF">
        <w:t xml:space="preserve">% de este impuesto vaya afectado al mantenimiento de los caminos de la producción. </w:t>
      </w:r>
    </w:p>
    <w:p w:rsidR="0042745C" w:rsidRDefault="00BA11A0" w:rsidP="00BA11A0">
      <w:pPr>
        <w:ind w:firstLine="720"/>
      </w:pPr>
      <w:r w:rsidRPr="009D66FF">
        <w:t>De manera que</w:t>
      </w:r>
      <w:r w:rsidR="0042745C">
        <w:t>,</w:t>
      </w:r>
      <w:r w:rsidRPr="009D66FF">
        <w:t xml:space="preserve"> nosotros no podemos dejar de resaltar y destacar la mira</w:t>
      </w:r>
      <w:r>
        <w:t xml:space="preserve">da que tiene el </w:t>
      </w:r>
      <w:r w:rsidR="0042745C">
        <w:t>G</w:t>
      </w:r>
      <w:r>
        <w:t>obierno de la P</w:t>
      </w:r>
      <w:r w:rsidRPr="009D66FF">
        <w:t>rovincia, más allá</w:t>
      </w:r>
      <w:r w:rsidR="0042745C">
        <w:t xml:space="preserve"> de</w:t>
      </w:r>
      <w:r w:rsidRPr="009D66FF">
        <w:t xml:space="preserve"> que podemos coincidir con la oportunidad de</w:t>
      </w:r>
      <w:r w:rsidR="0042745C">
        <w:t xml:space="preserve"> otras medidas a otros sectores. </w:t>
      </w:r>
    </w:p>
    <w:p w:rsidR="00BA11A0" w:rsidRDefault="0042745C" w:rsidP="00BA11A0">
      <w:pPr>
        <w:ind w:firstLine="720"/>
      </w:pPr>
      <w:r>
        <w:t>P</w:t>
      </w:r>
      <w:r w:rsidR="00BA11A0" w:rsidRPr="009D66FF">
        <w:t xml:space="preserve">ero dentro de lo posible y dentro de la decisión que tenemos de mantener el equilibrio fiscal, estas son las </w:t>
      </w:r>
      <w:r>
        <w:t>medidas que estamos proponiendo</w:t>
      </w:r>
      <w:r w:rsidR="00BA11A0" w:rsidRPr="009D66FF">
        <w:t xml:space="preserve"> y que tienen que ver también con el tema de los tiempos.</w:t>
      </w:r>
    </w:p>
    <w:p w:rsidR="00BA11A0" w:rsidRDefault="00BA11A0" w:rsidP="00BA11A0">
      <w:pPr>
        <w:ind w:firstLine="720"/>
      </w:pPr>
      <w:r w:rsidRPr="009D66FF">
        <w:t xml:space="preserve">Este proyecto ingresó a principios de agosto, </w:t>
      </w:r>
      <w:r w:rsidR="0042745C">
        <w:t>-</w:t>
      </w:r>
      <w:r w:rsidRPr="009D66FF">
        <w:t>si mal no recuerdo</w:t>
      </w:r>
      <w:r w:rsidR="0042745C">
        <w:t>- en nuestra Cámara por lo que d</w:t>
      </w:r>
      <w:r w:rsidRPr="009D66FF">
        <w:t>ilatarlo más</w:t>
      </w:r>
      <w:r w:rsidR="0042745C">
        <w:t>,</w:t>
      </w:r>
      <w:r w:rsidRPr="009D66FF">
        <w:t xml:space="preserve"> significaría que deba </w:t>
      </w:r>
      <w:r w:rsidR="0042745C">
        <w:t>volver a la Cámara de Diputados. Y</w:t>
      </w:r>
      <w:r w:rsidRPr="009D66FF">
        <w:t xml:space="preserve"> esta </w:t>
      </w:r>
      <w:r w:rsidR="0042745C">
        <w:t>L</w:t>
      </w:r>
      <w:r w:rsidRPr="009D66FF">
        <w:t>ey es aplicable a partir de la sanción, con lo cual</w:t>
      </w:r>
      <w:r w:rsidR="0042745C">
        <w:t>,</w:t>
      </w:r>
      <w:r w:rsidRPr="009D66FF">
        <w:t xml:space="preserve"> cada mes que pasamos, cada tiempo que pasamos, estamos perdiendo la posibilidad de un mes de incentivo a estos pequeños contribuyentes. </w:t>
      </w:r>
    </w:p>
    <w:p w:rsidR="00BA11A0" w:rsidRPr="009D66FF" w:rsidRDefault="00BA11A0" w:rsidP="00BA11A0">
      <w:pPr>
        <w:ind w:firstLine="720"/>
      </w:pPr>
      <w:r w:rsidRPr="009D66FF">
        <w:t>Así que</w:t>
      </w:r>
      <w:r w:rsidR="0042745C">
        <w:t>,</w:t>
      </w:r>
      <w:r w:rsidRPr="009D66FF">
        <w:t xml:space="preserve"> </w:t>
      </w:r>
      <w:r>
        <w:t>la propuesta</w:t>
      </w:r>
      <w:r w:rsidRPr="009D66FF">
        <w:t xml:space="preserve"> de nuestro bloque es que se trate este despacho hecho por mayoría y se lo someta a votación.</w:t>
      </w:r>
    </w:p>
    <w:p w:rsidR="00BA11A0" w:rsidRDefault="00BA11A0" w:rsidP="0027183C"/>
    <w:p w:rsidR="0027183C" w:rsidRDefault="0027183C" w:rsidP="0027183C">
      <w:r>
        <w:rPr>
          <w:b/>
        </w:rPr>
        <w:t>SR. PRESIDENTE (Cavagna):</w:t>
      </w:r>
      <w:r>
        <w:t xml:space="preserve"> Si no se hace más uso de la palabra, se va a votar en general y en particular; los que estén por la afirmativa, sírvanse indicarlo.</w:t>
      </w:r>
    </w:p>
    <w:p w:rsidR="0027183C" w:rsidRDefault="0027183C" w:rsidP="0027183C"/>
    <w:p w:rsidR="0027183C" w:rsidRDefault="0027183C" w:rsidP="0027183C">
      <w:pPr>
        <w:spacing w:line="300" w:lineRule="exact"/>
        <w:ind w:left="4082" w:right="1134" w:hanging="113"/>
        <w:rPr>
          <w:b/>
          <w:i/>
          <w:sz w:val="20"/>
          <w:szCs w:val="20"/>
        </w:rPr>
      </w:pPr>
      <w:r>
        <w:rPr>
          <w:b/>
          <w:i/>
          <w:sz w:val="20"/>
          <w:szCs w:val="20"/>
        </w:rPr>
        <w:t>-Resulta aprobado.</w:t>
      </w:r>
    </w:p>
    <w:p w:rsidR="0027183C" w:rsidRDefault="0027183C" w:rsidP="0027183C">
      <w:pPr>
        <w:spacing w:line="300" w:lineRule="exact"/>
        <w:ind w:left="4082" w:right="1134" w:hanging="113"/>
        <w:rPr>
          <w:b/>
          <w:i/>
          <w:sz w:val="20"/>
          <w:szCs w:val="20"/>
        </w:rPr>
      </w:pPr>
    </w:p>
    <w:p w:rsidR="0027183C" w:rsidRDefault="0027183C" w:rsidP="0027183C">
      <w:r>
        <w:rPr>
          <w:b/>
        </w:rPr>
        <w:t>SR. PRESIDENTE (Cavagna):</w:t>
      </w:r>
      <w:r>
        <w:t xml:space="preserve"> Queda sancionado; pasa al Poder Ejecutivo para su promulgación.</w:t>
      </w:r>
    </w:p>
    <w:p w:rsidR="0027183C" w:rsidRDefault="0027183C" w:rsidP="0027183C"/>
    <w:p w:rsidR="0027183C" w:rsidRDefault="0027183C" w:rsidP="0027183C">
      <w:r>
        <w:rPr>
          <w:b/>
        </w:rPr>
        <w:t>SR. PRESIDENTE (Cavagna):</w:t>
      </w:r>
      <w:r>
        <w:t xml:space="preserve"> </w:t>
      </w:r>
      <w:r>
        <w:rPr>
          <w:bCs/>
        </w:rPr>
        <w:t>Corresponde considerar el</w:t>
      </w:r>
      <w:r>
        <w:t xml:space="preserve"> asunto número 4, expediente Nº </w:t>
      </w:r>
      <w:r w:rsidR="00426673">
        <w:t>14.996</w:t>
      </w:r>
      <w:r>
        <w:t>.</w:t>
      </w:r>
      <w:r>
        <w:tab/>
      </w:r>
    </w:p>
    <w:p w:rsidR="0027183C" w:rsidRDefault="0027183C" w:rsidP="0027183C">
      <w:pPr>
        <w:ind w:firstLine="708"/>
      </w:pPr>
      <w:r>
        <w:t>Por Secretaría se dará lectura.</w:t>
      </w:r>
    </w:p>
    <w:p w:rsidR="0027183C" w:rsidRDefault="0027183C" w:rsidP="0027183C"/>
    <w:p w:rsidR="0027183C" w:rsidRDefault="0027183C" w:rsidP="0027183C">
      <w:pPr>
        <w:pStyle w:val="Acotacin"/>
      </w:pPr>
      <w:r>
        <w:t>-Se lee:</w:t>
      </w:r>
    </w:p>
    <w:p w:rsidR="0027183C" w:rsidRDefault="0027183C" w:rsidP="0027183C"/>
    <w:p w:rsidR="0027183C" w:rsidRDefault="0027183C" w:rsidP="0027183C">
      <w:r>
        <w:rPr>
          <w:b/>
        </w:rPr>
        <w:t>SR. PRESIDENTE (Cavagna):</w:t>
      </w:r>
      <w:r w:rsidR="00426673">
        <w:t xml:space="preserve"> Si no se hace</w:t>
      </w:r>
      <w:r>
        <w:t xml:space="preserve"> uso de la palabra, se va a votar; los que estén por la afirmativa, sírvanse indicarlo.</w:t>
      </w:r>
    </w:p>
    <w:p w:rsidR="0027183C" w:rsidRDefault="0027183C" w:rsidP="0027183C"/>
    <w:p w:rsidR="0027183C" w:rsidRDefault="0027183C" w:rsidP="0027183C">
      <w:pPr>
        <w:spacing w:line="300" w:lineRule="exact"/>
        <w:ind w:left="4082" w:right="1134" w:hanging="113"/>
        <w:rPr>
          <w:b/>
          <w:i/>
          <w:sz w:val="20"/>
          <w:szCs w:val="20"/>
        </w:rPr>
      </w:pPr>
      <w:r>
        <w:rPr>
          <w:b/>
          <w:i/>
          <w:sz w:val="20"/>
          <w:szCs w:val="20"/>
        </w:rPr>
        <w:t>-Resulta aprobado.</w:t>
      </w:r>
    </w:p>
    <w:p w:rsidR="0027183C" w:rsidRDefault="0027183C" w:rsidP="0027183C">
      <w:pPr>
        <w:spacing w:line="300" w:lineRule="exact"/>
        <w:ind w:left="4082" w:right="1134" w:hanging="113"/>
        <w:rPr>
          <w:b/>
          <w:i/>
          <w:sz w:val="20"/>
          <w:szCs w:val="20"/>
        </w:rPr>
      </w:pPr>
    </w:p>
    <w:p w:rsidR="0027183C" w:rsidRDefault="0027183C" w:rsidP="0027183C">
      <w:pPr>
        <w:rPr>
          <w:bCs/>
        </w:rPr>
      </w:pPr>
      <w:r>
        <w:rPr>
          <w:b/>
        </w:rPr>
        <w:t>SR. PRESIDENTE (Cavagna):</w:t>
      </w:r>
      <w:r>
        <w:t xml:space="preserve"> Queda aprobado; se harán las comunicaciones pertinentes.</w:t>
      </w:r>
    </w:p>
    <w:bookmarkEnd w:id="11"/>
    <w:bookmarkEnd w:id="12"/>
    <w:bookmarkEnd w:id="13"/>
    <w:bookmarkEnd w:id="14"/>
    <w:bookmarkEnd w:id="15"/>
    <w:bookmarkEnd w:id="16"/>
    <w:bookmarkEnd w:id="17"/>
    <w:p w:rsidR="009A6B66" w:rsidRDefault="009A6B66" w:rsidP="009A6B66">
      <w:pPr>
        <w:ind w:firstLine="708"/>
      </w:pPr>
      <w:r>
        <w:t>No habiendo más asuntos que tratar, queda levantada la sesión.</w:t>
      </w:r>
    </w:p>
    <w:p w:rsidR="009A6B66" w:rsidRDefault="009A6B66" w:rsidP="009A6B66">
      <w:pPr>
        <w:ind w:left="4082" w:right="1134" w:hanging="113"/>
        <w:rPr>
          <w:b/>
          <w:i/>
          <w:sz w:val="20"/>
          <w:szCs w:val="20"/>
        </w:rPr>
      </w:pPr>
    </w:p>
    <w:p w:rsidR="009A6B66" w:rsidRDefault="009A6B66" w:rsidP="009A6B66">
      <w:pPr>
        <w:ind w:left="4082" w:right="1134" w:hanging="113"/>
        <w:rPr>
          <w:b/>
          <w:i/>
          <w:sz w:val="20"/>
          <w:szCs w:val="20"/>
        </w:rPr>
      </w:pPr>
      <w:r>
        <w:rPr>
          <w:b/>
          <w:i/>
          <w:sz w:val="20"/>
          <w:szCs w:val="20"/>
        </w:rPr>
        <w:t xml:space="preserve">-Eran las </w:t>
      </w:r>
      <w:r w:rsidR="00C70A1E">
        <w:rPr>
          <w:b/>
          <w:i/>
          <w:sz w:val="20"/>
          <w:szCs w:val="20"/>
        </w:rPr>
        <w:t>14 y 50</w:t>
      </w:r>
      <w:r>
        <w:rPr>
          <w:b/>
          <w:i/>
          <w:sz w:val="20"/>
          <w:szCs w:val="20"/>
        </w:rPr>
        <w:t>.</w:t>
      </w:r>
    </w:p>
    <w:p w:rsidR="009A6B66" w:rsidRDefault="009A6B66" w:rsidP="009A6B66"/>
    <w:p w:rsidR="009A6B66" w:rsidRDefault="009A6B66" w:rsidP="009A6B66">
      <w:pPr>
        <w:pStyle w:val="Apertura"/>
      </w:pPr>
      <w:r>
        <w:t>DANA MATTEODA</w:t>
      </w:r>
    </w:p>
    <w:p w:rsidR="009A6B66" w:rsidRDefault="009A6B66" w:rsidP="009A6B66">
      <w:pPr>
        <w:pStyle w:val="Apertura"/>
      </w:pPr>
      <w:r>
        <w:t>Responsable Área Taquígrafos</w:t>
      </w:r>
    </w:p>
    <w:p w:rsidR="009A6B66" w:rsidRDefault="009A6B66" w:rsidP="009A6B66"/>
    <w:p w:rsidR="009A6B66" w:rsidRDefault="009A6B66" w:rsidP="009A6B66"/>
    <w:p w:rsidR="009A6B66" w:rsidRDefault="009A6B66" w:rsidP="009A6B66"/>
    <w:p w:rsidR="009A6B66" w:rsidRDefault="009A6B66" w:rsidP="009A6B66"/>
    <w:p w:rsidR="009A6B66" w:rsidRDefault="009A6B66" w:rsidP="009A6B66"/>
    <w:p w:rsidR="00981279" w:rsidRDefault="00981279"/>
    <w:sectPr w:rsidR="009812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Omega">
    <w:altName w:val="Segoe UI"/>
    <w:charset w:val="00"/>
    <w:family w:val="swiss"/>
    <w:pitch w:val="variable"/>
    <w:sig w:usb0="00000001"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B66"/>
    <w:rsid w:val="0000459D"/>
    <w:rsid w:val="00017585"/>
    <w:rsid w:val="00023D88"/>
    <w:rsid w:val="000418CF"/>
    <w:rsid w:val="000B484B"/>
    <w:rsid w:val="001419F0"/>
    <w:rsid w:val="0015237A"/>
    <w:rsid w:val="00176952"/>
    <w:rsid w:val="00191C15"/>
    <w:rsid w:val="001A77E5"/>
    <w:rsid w:val="001F459A"/>
    <w:rsid w:val="001F685A"/>
    <w:rsid w:val="00200BE9"/>
    <w:rsid w:val="00235297"/>
    <w:rsid w:val="0027183C"/>
    <w:rsid w:val="002A4A90"/>
    <w:rsid w:val="002A6F93"/>
    <w:rsid w:val="002C4AB9"/>
    <w:rsid w:val="002C7774"/>
    <w:rsid w:val="002F3D2D"/>
    <w:rsid w:val="003049B2"/>
    <w:rsid w:val="00353628"/>
    <w:rsid w:val="00383D0F"/>
    <w:rsid w:val="0041134C"/>
    <w:rsid w:val="00420FA0"/>
    <w:rsid w:val="00426673"/>
    <w:rsid w:val="0042745C"/>
    <w:rsid w:val="00440721"/>
    <w:rsid w:val="00471FA1"/>
    <w:rsid w:val="00482842"/>
    <w:rsid w:val="004B036D"/>
    <w:rsid w:val="004C3A10"/>
    <w:rsid w:val="004E5629"/>
    <w:rsid w:val="004F1AEC"/>
    <w:rsid w:val="00501C0B"/>
    <w:rsid w:val="005D14DE"/>
    <w:rsid w:val="005E0DEF"/>
    <w:rsid w:val="006028C6"/>
    <w:rsid w:val="006045F7"/>
    <w:rsid w:val="00631F52"/>
    <w:rsid w:val="00666D4B"/>
    <w:rsid w:val="00696BCC"/>
    <w:rsid w:val="006C2148"/>
    <w:rsid w:val="00741A77"/>
    <w:rsid w:val="007462BF"/>
    <w:rsid w:val="00815949"/>
    <w:rsid w:val="00817128"/>
    <w:rsid w:val="00827A65"/>
    <w:rsid w:val="00827FD4"/>
    <w:rsid w:val="008646DC"/>
    <w:rsid w:val="00870792"/>
    <w:rsid w:val="008C2F42"/>
    <w:rsid w:val="008D0CB9"/>
    <w:rsid w:val="008E25F6"/>
    <w:rsid w:val="00923AA9"/>
    <w:rsid w:val="00981279"/>
    <w:rsid w:val="00991EC7"/>
    <w:rsid w:val="00991F5A"/>
    <w:rsid w:val="009A6B66"/>
    <w:rsid w:val="00A53CCD"/>
    <w:rsid w:val="00A60F7D"/>
    <w:rsid w:val="00AC2405"/>
    <w:rsid w:val="00AE13CD"/>
    <w:rsid w:val="00B317AE"/>
    <w:rsid w:val="00BA11A0"/>
    <w:rsid w:val="00C2206E"/>
    <w:rsid w:val="00C548F3"/>
    <w:rsid w:val="00C70A1E"/>
    <w:rsid w:val="00C76BD0"/>
    <w:rsid w:val="00C97B56"/>
    <w:rsid w:val="00CB770A"/>
    <w:rsid w:val="00CC47FD"/>
    <w:rsid w:val="00D114F0"/>
    <w:rsid w:val="00D86248"/>
    <w:rsid w:val="00DF4523"/>
    <w:rsid w:val="00E51225"/>
    <w:rsid w:val="00E64B84"/>
    <w:rsid w:val="00EC0E17"/>
    <w:rsid w:val="00EF2B19"/>
    <w:rsid w:val="00F0079B"/>
    <w:rsid w:val="00F11294"/>
    <w:rsid w:val="00F46127"/>
    <w:rsid w:val="00F717A3"/>
    <w:rsid w:val="00FA75E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078258-2E62-4BF1-B55B-4D4668307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B66"/>
    <w:pPr>
      <w:spacing w:line="360" w:lineRule="exact"/>
      <w:jc w:val="both"/>
    </w:pPr>
    <w:rPr>
      <w:rFonts w:ascii="CG Omega" w:hAnsi="CG Omega"/>
      <w:sz w:val="24"/>
      <w:szCs w:val="24"/>
    </w:rPr>
  </w:style>
  <w:style w:type="paragraph" w:styleId="Ttulo2">
    <w:name w:val="heading 2"/>
    <w:basedOn w:val="Normal"/>
    <w:next w:val="Normal"/>
    <w:link w:val="Ttulo2Car"/>
    <w:semiHidden/>
    <w:unhideWhenUsed/>
    <w:qFormat/>
    <w:rsid w:val="009A6B66"/>
    <w:pPr>
      <w:keepNext/>
      <w:jc w:val="center"/>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cotacin">
    <w:name w:val="Acotación"/>
    <w:basedOn w:val="Normal"/>
    <w:next w:val="Normal"/>
    <w:link w:val="AcotacinCar"/>
    <w:autoRedefine/>
    <w:rsid w:val="00827FD4"/>
    <w:pPr>
      <w:spacing w:line="300" w:lineRule="exact"/>
      <w:ind w:left="4082" w:right="1134" w:hanging="113"/>
    </w:pPr>
    <w:rPr>
      <w:b/>
      <w:i/>
      <w:sz w:val="20"/>
      <w:szCs w:val="20"/>
    </w:rPr>
  </w:style>
  <w:style w:type="paragraph" w:customStyle="1" w:styleId="Apertura">
    <w:name w:val="Apertura"/>
    <w:basedOn w:val="Normal"/>
    <w:next w:val="Normal"/>
    <w:autoRedefine/>
    <w:rsid w:val="00827FD4"/>
    <w:pPr>
      <w:jc w:val="center"/>
    </w:pPr>
    <w:rPr>
      <w:b/>
    </w:rPr>
  </w:style>
  <w:style w:type="character" w:customStyle="1" w:styleId="Ttulo2Car">
    <w:name w:val="Título 2 Car"/>
    <w:basedOn w:val="Fuentedeprrafopredeter"/>
    <w:link w:val="Ttulo2"/>
    <w:semiHidden/>
    <w:rsid w:val="009A6B66"/>
    <w:rPr>
      <w:rFonts w:ascii="CG Omega" w:hAnsi="CG Omega"/>
      <w:b/>
      <w:bCs/>
      <w:sz w:val="24"/>
      <w:szCs w:val="24"/>
    </w:rPr>
  </w:style>
  <w:style w:type="paragraph" w:styleId="Encabezado">
    <w:name w:val="header"/>
    <w:basedOn w:val="Normal"/>
    <w:link w:val="EncabezadoCar"/>
    <w:unhideWhenUsed/>
    <w:rsid w:val="009A6B66"/>
    <w:pPr>
      <w:tabs>
        <w:tab w:val="center" w:pos="4419"/>
        <w:tab w:val="right" w:pos="8838"/>
      </w:tabs>
    </w:pPr>
  </w:style>
  <w:style w:type="character" w:customStyle="1" w:styleId="EncabezadoCar">
    <w:name w:val="Encabezado Car"/>
    <w:basedOn w:val="Fuentedeprrafopredeter"/>
    <w:link w:val="Encabezado"/>
    <w:rsid w:val="009A6B66"/>
    <w:rPr>
      <w:rFonts w:ascii="CG Omega" w:hAnsi="CG Omega"/>
      <w:sz w:val="24"/>
      <w:szCs w:val="24"/>
    </w:rPr>
  </w:style>
  <w:style w:type="character" w:customStyle="1" w:styleId="AcotacinCar">
    <w:name w:val="Acotación Car"/>
    <w:link w:val="Acotacin"/>
    <w:locked/>
    <w:rsid w:val="009A6B66"/>
    <w:rPr>
      <w:rFonts w:ascii="CG Omega" w:hAnsi="CG Omega"/>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ado\Desktop\BackUp%20Plantilla%20Taqu&#237;grafos\NormalTaqu&#237;graf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NormalTaquígrafos</Template>
  <TotalTime>676</TotalTime>
  <Pages>39</Pages>
  <Words>9654</Words>
  <Characters>53097</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
    </vt:vector>
  </TitlesOfParts>
  <Company>Windows uE</Company>
  <LinksUpToDate>false</LinksUpToDate>
  <CharactersWithSpaces>62626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39</cp:revision>
  <dcterms:created xsi:type="dcterms:W3CDTF">2026-09-30T11:22:00Z</dcterms:created>
  <dcterms:modified xsi:type="dcterms:W3CDTF">2026-10-05T13:29:00Z</dcterms:modified>
</cp:coreProperties>
</file>