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76118911" w:displacedByCustomXml="next"/>
    <w:sdt>
      <w:sdtPr>
        <w:id w:val="563912446"/>
        <w:docPartObj>
          <w:docPartGallery w:val="Cover Pages"/>
          <w:docPartUnique/>
        </w:docPartObj>
      </w:sdtPr>
      <w:sdtEndPr/>
      <w:sdtContent>
        <w:p w:rsidR="00ED30A5" w:rsidRDefault="00ED30A5" w:rsidP="00ED30A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253EEF0" wp14:editId="19025EA2">
                    <wp:simplePos x="0" y="0"/>
                    <wp:positionH relativeFrom="page">
                      <wp:align>center</wp:align>
                    </wp:positionH>
                    <wp:positionV relativeFrom="paragraph">
                      <wp:posOffset>-133985</wp:posOffset>
                    </wp:positionV>
                    <wp:extent cx="6800850" cy="8991600"/>
                    <wp:effectExtent l="0" t="0" r="19050" b="19050"/>
                    <wp:wrapNone/>
                    <wp:docPr id="4" name="Proceso 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800850" cy="8991600"/>
                            </a:xfrm>
                            <a:prstGeom prst="flowChartProcess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60DB9C0" id="_x0000_t109" coordsize="21600,21600" o:spt="109" path="m,l,21600r21600,l21600,xe">
                    <v:stroke joinstyle="miter"/>
                    <v:path gradientshapeok="t" o:connecttype="rect"/>
                  </v:shapetype>
                  <v:shape id="Proceso 4" o:spid="_x0000_s1026" type="#_x0000_t109" style="position:absolute;margin-left:0;margin-top:-10.55pt;width:535.5pt;height:708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" filled="f" strokecolor="black [3213]" strokeweight="1pt">
                    <w10:wrap anchorx="page"/>
                  </v:shape>
                </w:pict>
              </mc:Fallback>
            </mc:AlternateContent>
          </w:r>
        </w:p>
        <w:p w:rsidR="00ED30A5" w:rsidRDefault="00ED30A5" w:rsidP="00ED30A5">
          <w:pPr>
            <w:spacing w:line="240" w:lineRule="auto"/>
            <w:jc w:val="left"/>
            <w:rPr>
              <w:b/>
              <w:noProof/>
              <w:sz w:val="52"/>
              <w:szCs w:val="52"/>
            </w:rPr>
          </w:pPr>
          <w:r>
            <w:rPr>
              <w:b/>
              <w:noProof/>
              <w:sz w:val="52"/>
              <w:szCs w:val="52"/>
            </w:rPr>
            <w:t xml:space="preserve">                      </w:t>
          </w:r>
        </w:p>
        <w:p w:rsidR="00ED30A5" w:rsidRDefault="00ED30A5" w:rsidP="00ED30A5">
          <w:pPr>
            <w:spacing w:line="240" w:lineRule="auto"/>
            <w:jc w:val="center"/>
          </w:pPr>
          <w:r>
            <w:rPr>
              <w:b/>
              <w:noProof/>
              <w:sz w:val="52"/>
              <w:szCs w:val="52"/>
            </w:rPr>
            <w:drawing>
              <wp:inline distT="0" distB="0" distL="0" distR="0" wp14:anchorId="0AF520A1" wp14:editId="78F187AB">
                <wp:extent cx="1882140" cy="2842260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2140" cy="284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ED30A5" w:rsidRDefault="00ED30A5" w:rsidP="00ED30A5">
          <w:pPr>
            <w:spacing w:line="240" w:lineRule="auto"/>
            <w:jc w:val="center"/>
          </w:pPr>
        </w:p>
        <w:p w:rsidR="00ED30A5" w:rsidRDefault="00ED30A5" w:rsidP="00ED30A5">
          <w:pPr>
            <w:jc w:val="center"/>
            <w:rPr>
              <w:b/>
              <w:sz w:val="44"/>
              <w:szCs w:val="44"/>
            </w:rPr>
          </w:pP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  <w:r>
            <w:rPr>
              <w:b/>
              <w:sz w:val="46"/>
              <w:szCs w:val="46"/>
            </w:rPr>
            <w:t>Cámara de Senadores</w:t>
          </w: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  <w:r>
            <w:rPr>
              <w:b/>
              <w:sz w:val="46"/>
              <w:szCs w:val="46"/>
            </w:rPr>
            <w:t xml:space="preserve">147º Período Legislativo </w:t>
          </w: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  <w:r>
            <w:rPr>
              <w:b/>
              <w:sz w:val="46"/>
              <w:szCs w:val="46"/>
            </w:rPr>
            <w:t>16 de septiembre de 2026</w:t>
          </w: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  <w:r>
            <w:rPr>
              <w:b/>
              <w:sz w:val="46"/>
              <w:szCs w:val="46"/>
            </w:rPr>
            <w:t>13ª Sesión Ordinaria</w:t>
          </w: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</w:p>
        <w:p w:rsidR="00ED30A5" w:rsidRDefault="00ED30A5" w:rsidP="00ED30A5">
          <w:pPr>
            <w:spacing w:line="276" w:lineRule="auto"/>
            <w:jc w:val="center"/>
            <w:rPr>
              <w:b/>
              <w:sz w:val="46"/>
              <w:szCs w:val="46"/>
            </w:rPr>
          </w:pPr>
          <w:r>
            <w:rPr>
              <w:b/>
              <w:sz w:val="46"/>
              <w:szCs w:val="46"/>
            </w:rPr>
            <w:t>Versión taquigráfica</w:t>
          </w:r>
        </w:p>
        <w:p w:rsidR="00ED30A5" w:rsidRDefault="00ED30A5" w:rsidP="00ED30A5">
          <w:pPr>
            <w:spacing w:line="240" w:lineRule="auto"/>
            <w:jc w:val="center"/>
          </w:pPr>
          <w:r>
            <w:br w:type="page"/>
          </w:r>
        </w:p>
      </w:sdtContent>
    </w:sdt>
    <w:bookmarkEnd w:id="0"/>
    <w:p w:rsidR="00ED30A5" w:rsidRDefault="00ED30A5" w:rsidP="00ED30A5">
      <w:r>
        <w:lastRenderedPageBreak/>
        <w:t>13ª Sesión Ordinaria del 147º Período Legislativo</w:t>
      </w:r>
    </w:p>
    <w:p w:rsidR="00ED30A5" w:rsidRDefault="00ED30A5" w:rsidP="00ED30A5">
      <w:r>
        <w:t>16 de septiembre de 2026</w:t>
      </w:r>
    </w:p>
    <w:p w:rsidR="00ED30A5" w:rsidRDefault="00ED30A5" w:rsidP="00ED30A5"/>
    <w:p w:rsidR="00ED30A5" w:rsidRDefault="00ED30A5" w:rsidP="00ED30A5">
      <w:pPr>
        <w:jc w:val="center"/>
        <w:rPr>
          <w:b/>
          <w:bCs/>
        </w:rPr>
      </w:pPr>
      <w:r>
        <w:rPr>
          <w:b/>
          <w:bCs/>
        </w:rPr>
        <w:t>1</w:t>
      </w:r>
    </w:p>
    <w:p w:rsidR="00ED30A5" w:rsidRDefault="00ED30A5" w:rsidP="00ED30A5">
      <w:pPr>
        <w:pStyle w:val="Encabezado"/>
        <w:jc w:val="center"/>
        <w:rPr>
          <w:b/>
          <w:bCs/>
        </w:rPr>
      </w:pPr>
      <w:r>
        <w:rPr>
          <w:b/>
          <w:bCs/>
        </w:rPr>
        <w:t>APERTURA E IZAMIENTO DE BANDERAS</w:t>
      </w:r>
    </w:p>
    <w:p w:rsidR="00ED30A5" w:rsidRDefault="00ED30A5" w:rsidP="00ED30A5"/>
    <w:p w:rsidR="00ED30A5" w:rsidRDefault="00ED30A5" w:rsidP="00ED30A5">
      <w:pPr>
        <w:pStyle w:val="Acotacin"/>
      </w:pPr>
      <w:r>
        <w:t>-Siendo las</w:t>
      </w:r>
      <w:r w:rsidR="00756366">
        <w:t xml:space="preserve"> 13 y 22</w:t>
      </w:r>
      <w:r>
        <w:t>, dice la:</w:t>
      </w:r>
    </w:p>
    <w:p w:rsidR="00ED30A5" w:rsidRDefault="00ED30A5" w:rsidP="00ED30A5"/>
    <w:p w:rsidR="00ED30A5" w:rsidRDefault="00ED30A5" w:rsidP="00ED30A5">
      <w:r>
        <w:rPr>
          <w:b/>
        </w:rPr>
        <w:t>SRA. PRESIDENTE (Aluani):</w:t>
      </w:r>
      <w:r>
        <w:t xml:space="preserve"> Por Secretaría se tomará asistencia.</w:t>
      </w:r>
    </w:p>
    <w:p w:rsidR="00ED30A5" w:rsidRDefault="00ED30A5" w:rsidP="00ED30A5"/>
    <w:p w:rsidR="00ED30A5" w:rsidRDefault="00ED30A5" w:rsidP="00ED30A5">
      <w:pPr>
        <w:pStyle w:val="Acotacin"/>
      </w:pPr>
      <w:r>
        <w:t>-Así se hace.</w:t>
      </w:r>
    </w:p>
    <w:p w:rsidR="00ED30A5" w:rsidRDefault="00ED30A5" w:rsidP="00ED30A5"/>
    <w:p w:rsidR="00ED30A5" w:rsidRDefault="00ED30A5" w:rsidP="00ED30A5">
      <w:r>
        <w:rPr>
          <w:b/>
        </w:rPr>
        <w:t>SRA. PRESIDENTE (Aluani):</w:t>
      </w:r>
      <w:r>
        <w:t xml:space="preserve"> Con la presencia de </w:t>
      </w:r>
      <w:r w:rsidR="00193E7D">
        <w:t>diecisiete</w:t>
      </w:r>
      <w:r>
        <w:t xml:space="preserve"> señores Senadores y contando con el quórum reglamentario queda abierta la </w:t>
      </w:r>
      <w:r w:rsidR="00216E50">
        <w:t>decimotercera</w:t>
      </w:r>
      <w:r>
        <w:t xml:space="preserve"> Sesión Ordinaria del 147º Período Legislativo.</w:t>
      </w:r>
    </w:p>
    <w:p w:rsidR="00ED30A5" w:rsidRDefault="00ED30A5" w:rsidP="00ED30A5">
      <w:r>
        <w:tab/>
        <w:t xml:space="preserve">Invito al señor Senador por el Departamento </w:t>
      </w:r>
      <w:r w:rsidR="0006378D">
        <w:t>Concordia</w:t>
      </w:r>
      <w:r>
        <w:t xml:space="preserve"> a izar la Bandera Nacional y al señor Senador por el Departamento </w:t>
      </w:r>
      <w:r w:rsidR="0006378D">
        <w:t>Federación</w:t>
      </w:r>
      <w:r w:rsidR="00216E50">
        <w:t xml:space="preserve"> </w:t>
      </w:r>
      <w:r>
        <w:t>a izar la Bandera de Entre Ríos.</w:t>
      </w:r>
    </w:p>
    <w:p w:rsidR="00ED30A5" w:rsidRDefault="00ED30A5" w:rsidP="00ED30A5"/>
    <w:p w:rsidR="00ED30A5" w:rsidRDefault="00ED30A5" w:rsidP="00ED30A5">
      <w:pPr>
        <w:pStyle w:val="Acotacin"/>
      </w:pPr>
      <w:r>
        <w:t xml:space="preserve">-Así lo hacen </w:t>
      </w:r>
      <w:r w:rsidR="0006378D">
        <w:t>la señora</w:t>
      </w:r>
      <w:r>
        <w:t xml:space="preserve"> Senador</w:t>
      </w:r>
      <w:r w:rsidR="0006378D">
        <w:t xml:space="preserve">a </w:t>
      </w:r>
      <w:proofErr w:type="spellStart"/>
      <w:r w:rsidR="0006378D">
        <w:t>Cozzi</w:t>
      </w:r>
      <w:proofErr w:type="spellEnd"/>
      <w:r>
        <w:t xml:space="preserve"> y</w:t>
      </w:r>
      <w:r w:rsidR="0006378D">
        <w:t xml:space="preserve"> el señor Senador Dal Molín</w:t>
      </w:r>
      <w:r>
        <w:t>. (Aplausos)</w:t>
      </w:r>
    </w:p>
    <w:p w:rsidR="00ED30A5" w:rsidRDefault="00ED30A5" w:rsidP="00ED30A5"/>
    <w:p w:rsidR="00ED30A5" w:rsidRDefault="00ED30A5" w:rsidP="00ED30A5">
      <w:pPr>
        <w:pStyle w:val="Apertura"/>
      </w:pPr>
      <w:r>
        <w:t>2</w:t>
      </w:r>
    </w:p>
    <w:p w:rsidR="00ED30A5" w:rsidRDefault="00ED30A5" w:rsidP="00ED30A5">
      <w:pPr>
        <w:jc w:val="center"/>
      </w:pPr>
      <w:r>
        <w:rPr>
          <w:b/>
          <w:bCs/>
        </w:rPr>
        <w:t>ACTA</w:t>
      </w:r>
    </w:p>
    <w:p w:rsidR="00ED30A5" w:rsidRDefault="00ED30A5" w:rsidP="00ED30A5">
      <w:pPr>
        <w:pStyle w:val="Apertura"/>
      </w:pPr>
    </w:p>
    <w:p w:rsidR="00ED30A5" w:rsidRDefault="00ED30A5" w:rsidP="00ED30A5">
      <w:r>
        <w:rPr>
          <w:b/>
        </w:rPr>
        <w:t>SRA. PRESIDENTE (Aluani):</w:t>
      </w:r>
      <w:r>
        <w:t xml:space="preserve"> Conforme lo acordado en la Comisión de Labor Parlamentaria desarrollada en el día de hoy, se va a poner a votación a mano alzada del Cuerpo y para su tratamiento en bloque, los siguientes puntos que serán leídos por Secretaría.</w:t>
      </w:r>
    </w:p>
    <w:p w:rsidR="00ED30A5" w:rsidRDefault="00ED30A5" w:rsidP="00ED30A5"/>
    <w:p w:rsidR="00ED30A5" w:rsidRDefault="00ED30A5" w:rsidP="00ED30A5">
      <w:bookmarkStart w:id="1" w:name="OLE_LINK3"/>
      <w:bookmarkStart w:id="2" w:name="OLE_LINK2"/>
      <w:bookmarkStart w:id="3" w:name="OLE_LINK1"/>
      <w:r>
        <w:rPr>
          <w:b/>
        </w:rPr>
        <w:t>SR. SECRETARIO (Avero):</w:t>
      </w:r>
      <w:r>
        <w:t xml:space="preserve"> </w:t>
      </w:r>
      <w:bookmarkEnd w:id="1"/>
      <w:bookmarkEnd w:id="2"/>
      <w:bookmarkEnd w:id="3"/>
      <w:r>
        <w:t xml:space="preserve">Acta de la sesión anterior pendiente de aprobación y el acta de Labor Parlamentaria del día de hoy, 16 de septiembre de 2026, donde se acuerda el tratamiento conjunto, sobre tablas y en bloque </w:t>
      </w:r>
      <w:r w:rsidR="00EC09C6">
        <w:t xml:space="preserve">de los expedientes números </w:t>
      </w:r>
      <w:r>
        <w:t xml:space="preserve">15.794, 15795, 15.796, 15.798, 15.799, 15.800, 15.801, 15.802, </w:t>
      </w:r>
      <w:r w:rsidR="00B3646E">
        <w:t xml:space="preserve">15.803, </w:t>
      </w:r>
      <w:r>
        <w:t>15.804 y 15.805, Proyectos de Declaración.</w:t>
      </w:r>
    </w:p>
    <w:p w:rsidR="00ED30A5" w:rsidRDefault="00ED30A5" w:rsidP="00ED30A5">
      <w:pPr>
        <w:ind w:firstLine="720"/>
      </w:pPr>
      <w:r>
        <w:t xml:space="preserve">El modo de votación será a mano alzada, en general y en particular al mismo tiempo y en bloque para los Proyectos de Declaración. </w:t>
      </w:r>
    </w:p>
    <w:p w:rsidR="00ED30A5" w:rsidRDefault="00ED30A5" w:rsidP="00ED30A5"/>
    <w:p w:rsidR="00ED30A5" w:rsidRDefault="00ED30A5" w:rsidP="00ED30A5">
      <w:r>
        <w:rPr>
          <w:b/>
        </w:rPr>
        <w:lastRenderedPageBreak/>
        <w:t>SRA. PRESIDENTE (Aluani):</w:t>
      </w:r>
      <w:r>
        <w:t xml:space="preserve"> Se va a votar lo informado por Secretaría, los que estén por la afirmativa, sírvanse indicarlo.</w:t>
      </w:r>
    </w:p>
    <w:p w:rsidR="00ED30A5" w:rsidRDefault="00ED30A5" w:rsidP="00ED30A5"/>
    <w:p w:rsidR="00ED30A5" w:rsidRDefault="00ED30A5" w:rsidP="00ED30A5">
      <w:pPr>
        <w:pStyle w:val="Acotacin"/>
      </w:pPr>
      <w:r>
        <w:t>-Resulta aprobado.</w:t>
      </w:r>
    </w:p>
    <w:p w:rsidR="00ED30A5" w:rsidRDefault="00ED30A5" w:rsidP="00ED30A5"/>
    <w:p w:rsidR="00ED30A5" w:rsidRDefault="00ED30A5" w:rsidP="00ED30A5">
      <w:r>
        <w:rPr>
          <w:b/>
          <w:bCs/>
        </w:rPr>
        <w:t>SRA. PRESIDENTE (Aluani):</w:t>
      </w:r>
      <w:r>
        <w:t xml:space="preserve"> Quedan aprobadas el Acta de la sesión anterior y el Acta de Labor Parlamentaria del día de hoy.</w:t>
      </w:r>
    </w:p>
    <w:p w:rsidR="00ED30A5" w:rsidRDefault="00ED30A5" w:rsidP="00ED30A5"/>
    <w:p w:rsidR="00ED30A5" w:rsidRDefault="00193E7D" w:rsidP="00ED30A5">
      <w:pPr>
        <w:pStyle w:val="Apertura"/>
      </w:pPr>
      <w:r>
        <w:t>3</w:t>
      </w:r>
    </w:p>
    <w:p w:rsidR="00ED30A5" w:rsidRDefault="00ED30A5" w:rsidP="00ED30A5">
      <w:pPr>
        <w:pStyle w:val="Ttulo2"/>
      </w:pPr>
      <w:r>
        <w:t>ASUNTOS ENTRADOS</w:t>
      </w:r>
    </w:p>
    <w:p w:rsidR="00ED30A5" w:rsidRDefault="00ED30A5" w:rsidP="00ED30A5"/>
    <w:p w:rsidR="00ED30A5" w:rsidRDefault="00ED30A5" w:rsidP="00ED30A5">
      <w:r>
        <w:rPr>
          <w:b/>
          <w:bCs/>
        </w:rPr>
        <w:t>SRA. PRESIDENTE (Aluani):</w:t>
      </w:r>
      <w:r>
        <w:t xml:space="preserve"> Por Secretaría y Prosecretaría se dará lectura de los asuntos entrados.</w:t>
      </w:r>
    </w:p>
    <w:p w:rsidR="00ED30A5" w:rsidRDefault="00ED30A5" w:rsidP="00ED30A5"/>
    <w:p w:rsidR="00ED30A5" w:rsidRDefault="00ED30A5" w:rsidP="00ED30A5">
      <w:pPr>
        <w:pStyle w:val="Acotacin"/>
      </w:pPr>
      <w:r>
        <w:t>-Se lee:</w:t>
      </w:r>
    </w:p>
    <w:p w:rsidR="00ED30A5" w:rsidRDefault="00ED30A5" w:rsidP="00ED30A5"/>
    <w:p w:rsidR="00ED30A5" w:rsidRDefault="00193E7D" w:rsidP="00ED30A5">
      <w:r>
        <w:t>3</w:t>
      </w:r>
      <w:r w:rsidR="00ED30A5">
        <w:t>.1 – Comunicaciones oficiales</w:t>
      </w:r>
    </w:p>
    <w:p w:rsidR="00ED30A5" w:rsidRDefault="00193E7D" w:rsidP="00ED30A5">
      <w:r>
        <w:t>3</w:t>
      </w:r>
      <w:r w:rsidR="00ED30A5">
        <w:t>.2 – Dictámenes de comisión</w:t>
      </w:r>
    </w:p>
    <w:p w:rsidR="00C92053" w:rsidRDefault="00193E7D" w:rsidP="00ED30A5">
      <w:r>
        <w:t>3</w:t>
      </w:r>
      <w:r w:rsidR="00C92053">
        <w:t>.3 – Proyectos en revisión</w:t>
      </w:r>
    </w:p>
    <w:p w:rsidR="00ED30A5" w:rsidRDefault="00193E7D" w:rsidP="00ED30A5">
      <w:r>
        <w:t>3</w:t>
      </w:r>
      <w:r w:rsidR="00C92053">
        <w:t>.4</w:t>
      </w:r>
      <w:r w:rsidR="00ED30A5">
        <w:t xml:space="preserve"> – Proyectos de los señores Senadores</w:t>
      </w:r>
    </w:p>
    <w:p w:rsidR="00ED30A5" w:rsidRDefault="00193E7D" w:rsidP="00ED30A5">
      <w:r>
        <w:t>3</w:t>
      </w:r>
      <w:r w:rsidR="00C92053">
        <w:t>.4</w:t>
      </w:r>
      <w:r w:rsidR="00ED30A5">
        <w:t>.1 – Proyectos de ley</w:t>
      </w:r>
    </w:p>
    <w:p w:rsidR="00ED30A5" w:rsidRDefault="00193E7D" w:rsidP="00ED30A5">
      <w:r>
        <w:t>3</w:t>
      </w:r>
      <w:r w:rsidR="00C92053">
        <w:t>.4</w:t>
      </w:r>
      <w:r w:rsidR="00ED30A5">
        <w:t>.2 – Proyectos de declaración</w:t>
      </w:r>
    </w:p>
    <w:p w:rsidR="00ED30A5" w:rsidRDefault="00ED30A5" w:rsidP="00ED30A5"/>
    <w:p w:rsidR="00ED30A5" w:rsidRDefault="00ED30A5" w:rsidP="00ED30A5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bookmarkStart w:id="4" w:name="OLE_LINK10"/>
      <w:bookmarkStart w:id="5" w:name="OLE_LINK33"/>
      <w:bookmarkStart w:id="6" w:name="OLE_LINK32"/>
      <w:r>
        <w:rPr>
          <w:rFonts w:eastAsia="MS Mincho"/>
          <w:b/>
          <w:i/>
        </w:rPr>
        <w:t>-</w:t>
      </w:r>
      <w:bookmarkEnd w:id="4"/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1, por el que se declara</w:t>
      </w:r>
      <w:r w:rsidR="00756366">
        <w:rPr>
          <w:rFonts w:eastAsia="MS Mincho"/>
          <w:b/>
          <w:i/>
          <w:sz w:val="20"/>
          <w:szCs w:val="20"/>
        </w:rPr>
        <w:t xml:space="preserve"> </w:t>
      </w:r>
      <w:r w:rsidR="00756366" w:rsidRPr="00756366">
        <w:rPr>
          <w:rFonts w:eastAsia="MS Mincho"/>
          <w:b/>
          <w:i/>
          <w:sz w:val="20"/>
          <w:szCs w:val="20"/>
        </w:rPr>
        <w:t xml:space="preserve">de Interés Legislativo la realización del “22º </w:t>
      </w:r>
      <w:proofErr w:type="spellStart"/>
      <w:r w:rsidR="00756366" w:rsidRPr="00756366">
        <w:rPr>
          <w:rFonts w:eastAsia="MS Mincho"/>
          <w:b/>
          <w:i/>
          <w:sz w:val="20"/>
          <w:szCs w:val="20"/>
        </w:rPr>
        <w:t>Motoencuentro</w:t>
      </w:r>
      <w:proofErr w:type="spellEnd"/>
      <w:r w:rsidR="00756366" w:rsidRPr="00756366">
        <w:rPr>
          <w:rFonts w:eastAsia="MS Mincho"/>
          <w:b/>
          <w:i/>
          <w:sz w:val="20"/>
          <w:szCs w:val="20"/>
        </w:rPr>
        <w:t xml:space="preserve"> de Rosario del Tala”, a desarrollarse los días 9, 10 y 11 de octubre, en el Parque Balneario Municipal Dr. Delio </w:t>
      </w:r>
      <w:proofErr w:type="spellStart"/>
      <w:r w:rsidR="00756366" w:rsidRPr="00756366">
        <w:rPr>
          <w:rFonts w:eastAsia="MS Mincho"/>
          <w:b/>
          <w:i/>
          <w:sz w:val="20"/>
          <w:szCs w:val="20"/>
        </w:rPr>
        <w:t>Panizza</w:t>
      </w:r>
      <w:proofErr w:type="spellEnd"/>
      <w:r w:rsidR="00756366" w:rsidRPr="00756366">
        <w:rPr>
          <w:rFonts w:eastAsia="MS Mincho"/>
          <w:b/>
          <w:i/>
          <w:sz w:val="20"/>
          <w:szCs w:val="20"/>
        </w:rPr>
        <w:t xml:space="preserve"> de Rosario del Tala</w:t>
      </w:r>
      <w:r>
        <w:rPr>
          <w:rFonts w:eastAsia="MS Mincho"/>
          <w:b/>
          <w:i/>
          <w:sz w:val="20"/>
          <w:szCs w:val="20"/>
        </w:rPr>
        <w:t>, expediente N°</w:t>
      </w:r>
      <w:r w:rsidR="00756366">
        <w:rPr>
          <w:rFonts w:eastAsia="MS Mincho"/>
          <w:b/>
          <w:i/>
          <w:sz w:val="20"/>
          <w:szCs w:val="20"/>
        </w:rPr>
        <w:t xml:space="preserve"> 15.794</w:t>
      </w:r>
      <w:r>
        <w:rPr>
          <w:rFonts w:eastAsia="MS Mincho"/>
          <w:b/>
          <w:i/>
          <w:sz w:val="20"/>
          <w:szCs w:val="20"/>
        </w:rPr>
        <w:t>.</w:t>
      </w:r>
    </w:p>
    <w:bookmarkEnd w:id="5"/>
    <w:bookmarkEnd w:id="6"/>
    <w:p w:rsidR="00ED30A5" w:rsidRDefault="00ED30A5" w:rsidP="00ED30A5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2, por el que se declara</w:t>
      </w:r>
      <w:r w:rsidR="00756366">
        <w:rPr>
          <w:rFonts w:eastAsia="MS Mincho"/>
          <w:b/>
          <w:i/>
          <w:sz w:val="20"/>
          <w:szCs w:val="20"/>
        </w:rPr>
        <w:t xml:space="preserve"> </w:t>
      </w:r>
      <w:r w:rsidR="00756366" w:rsidRPr="00756366">
        <w:rPr>
          <w:rFonts w:eastAsia="MS Mincho"/>
          <w:b/>
          <w:i/>
          <w:sz w:val="20"/>
          <w:szCs w:val="20"/>
        </w:rPr>
        <w:t xml:space="preserve">de Interés Legislativo la celebración de la “Fiesta del Plato Típico </w:t>
      </w:r>
      <w:r w:rsidR="00756366">
        <w:rPr>
          <w:rFonts w:eastAsia="MS Mincho"/>
          <w:b/>
          <w:i/>
          <w:sz w:val="20"/>
          <w:szCs w:val="20"/>
        </w:rPr>
        <w:t>-</w:t>
      </w:r>
      <w:r w:rsidR="00756366" w:rsidRPr="00756366">
        <w:rPr>
          <w:rFonts w:eastAsia="MS Mincho"/>
          <w:b/>
          <w:i/>
          <w:sz w:val="20"/>
          <w:szCs w:val="20"/>
        </w:rPr>
        <w:t xml:space="preserve"> Edición 2026: Estofado al Disco”, a realizarse en Gobernador </w:t>
      </w:r>
      <w:r w:rsidR="00756366" w:rsidRPr="00756366">
        <w:rPr>
          <w:rFonts w:eastAsia="MS Mincho"/>
          <w:b/>
          <w:i/>
          <w:sz w:val="20"/>
          <w:szCs w:val="20"/>
        </w:rPr>
        <w:lastRenderedPageBreak/>
        <w:t>Echagüe el día domingo 11 de octubre</w:t>
      </w:r>
      <w:r>
        <w:rPr>
          <w:rFonts w:eastAsia="MS Mincho"/>
          <w:b/>
          <w:i/>
          <w:sz w:val="20"/>
          <w:szCs w:val="20"/>
        </w:rPr>
        <w:t>, expediente N°</w:t>
      </w:r>
      <w:r w:rsidR="00756366">
        <w:rPr>
          <w:rFonts w:eastAsia="MS Mincho"/>
          <w:b/>
          <w:i/>
          <w:sz w:val="20"/>
          <w:szCs w:val="20"/>
        </w:rPr>
        <w:t xml:space="preserve"> 15.795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3, por el que se declara</w:t>
      </w:r>
      <w:r w:rsidR="00756366">
        <w:rPr>
          <w:rFonts w:eastAsia="MS Mincho"/>
          <w:b/>
          <w:i/>
          <w:sz w:val="20"/>
          <w:szCs w:val="20"/>
        </w:rPr>
        <w:t xml:space="preserve"> </w:t>
      </w:r>
      <w:r w:rsidR="00756366" w:rsidRPr="00756366">
        <w:rPr>
          <w:rFonts w:eastAsia="MS Mincho"/>
          <w:b/>
          <w:i/>
          <w:sz w:val="20"/>
          <w:szCs w:val="20"/>
        </w:rPr>
        <w:t>de Interés Legislativo la celebración de la edición 2026 de la "Fiesta de la Torta Frita", a realizarse en Gobernador Mansilla el día sábado 10 de octubre</w:t>
      </w:r>
      <w:r>
        <w:rPr>
          <w:rFonts w:eastAsia="MS Mincho"/>
          <w:b/>
          <w:i/>
          <w:sz w:val="20"/>
          <w:szCs w:val="20"/>
        </w:rPr>
        <w:t>, expediente N°</w:t>
      </w:r>
      <w:r w:rsidR="00756366">
        <w:rPr>
          <w:rFonts w:eastAsia="MS Mincho"/>
          <w:b/>
          <w:i/>
          <w:sz w:val="20"/>
          <w:szCs w:val="20"/>
        </w:rPr>
        <w:t xml:space="preserve"> 15.796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4, por el que se declara</w:t>
      </w:r>
      <w:r w:rsidR="00756366">
        <w:rPr>
          <w:rFonts w:eastAsia="MS Mincho"/>
          <w:b/>
          <w:i/>
          <w:sz w:val="20"/>
          <w:szCs w:val="20"/>
        </w:rPr>
        <w:t xml:space="preserve"> S</w:t>
      </w:r>
      <w:r w:rsidR="00756366" w:rsidRPr="00756366">
        <w:rPr>
          <w:rFonts w:eastAsia="MS Mincho"/>
          <w:b/>
          <w:i/>
          <w:sz w:val="20"/>
          <w:szCs w:val="20"/>
        </w:rPr>
        <w:t>u Beneplácito y Satisfacción por la celebración del 39º Aniversario de la Asociación Cuerpo de Bomberos Voluntarios de San Salvador, que se celebró el día 14 de septiembre de 2026</w:t>
      </w:r>
      <w:r>
        <w:rPr>
          <w:rFonts w:eastAsia="MS Mincho"/>
          <w:b/>
          <w:i/>
          <w:sz w:val="20"/>
          <w:szCs w:val="20"/>
        </w:rPr>
        <w:t>, expediente N°</w:t>
      </w:r>
      <w:r w:rsidR="00756366">
        <w:rPr>
          <w:rFonts w:eastAsia="MS Mincho"/>
          <w:b/>
          <w:i/>
          <w:sz w:val="20"/>
          <w:szCs w:val="20"/>
        </w:rPr>
        <w:t xml:space="preserve"> 15.798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5, por el que se declara</w:t>
      </w:r>
      <w:r w:rsidR="00373564" w:rsidRPr="00373564">
        <w:rPr>
          <w:rFonts w:eastAsia="MS Mincho"/>
          <w:b/>
          <w:i/>
          <w:sz w:val="20"/>
          <w:szCs w:val="20"/>
        </w:rPr>
        <w:t xml:space="preserve"> </w:t>
      </w:r>
      <w:r w:rsidR="00373564">
        <w:rPr>
          <w:rFonts w:eastAsia="MS Mincho"/>
          <w:b/>
          <w:i/>
          <w:sz w:val="20"/>
          <w:szCs w:val="20"/>
        </w:rPr>
        <w:t>S</w:t>
      </w:r>
      <w:r w:rsidR="00373564" w:rsidRPr="00756366">
        <w:rPr>
          <w:rFonts w:eastAsia="MS Mincho"/>
          <w:b/>
          <w:i/>
          <w:sz w:val="20"/>
          <w:szCs w:val="20"/>
        </w:rPr>
        <w:t xml:space="preserve">u Beneplácito y Satisfacción por la celebración del </w:t>
      </w:r>
      <w:r w:rsidR="00373564">
        <w:rPr>
          <w:rFonts w:eastAsia="MS Mincho"/>
          <w:b/>
          <w:i/>
          <w:sz w:val="20"/>
          <w:szCs w:val="20"/>
        </w:rPr>
        <w:t>28</w:t>
      </w:r>
      <w:r w:rsidR="00373564" w:rsidRPr="00756366">
        <w:rPr>
          <w:rFonts w:eastAsia="MS Mincho"/>
          <w:b/>
          <w:i/>
          <w:sz w:val="20"/>
          <w:szCs w:val="20"/>
        </w:rPr>
        <w:t xml:space="preserve">º Aniversario de la Asociación Cuerpo de Bomberos Voluntarios de </w:t>
      </w:r>
      <w:r w:rsidR="00373564">
        <w:rPr>
          <w:rFonts w:eastAsia="MS Mincho"/>
          <w:b/>
          <w:i/>
          <w:sz w:val="20"/>
          <w:szCs w:val="20"/>
        </w:rPr>
        <w:t>General Campos</w:t>
      </w:r>
      <w:r w:rsidR="00373564" w:rsidRPr="00756366">
        <w:rPr>
          <w:rFonts w:eastAsia="MS Mincho"/>
          <w:b/>
          <w:i/>
          <w:sz w:val="20"/>
          <w:szCs w:val="20"/>
        </w:rPr>
        <w:t xml:space="preserve">, que se </w:t>
      </w:r>
      <w:r w:rsidR="00373564">
        <w:rPr>
          <w:rFonts w:eastAsia="MS Mincho"/>
          <w:b/>
          <w:i/>
          <w:sz w:val="20"/>
          <w:szCs w:val="20"/>
        </w:rPr>
        <w:t>llevará a cabo el próximo 2</w:t>
      </w:r>
      <w:r w:rsidR="00373564" w:rsidRPr="00756366">
        <w:rPr>
          <w:rFonts w:eastAsia="MS Mincho"/>
          <w:b/>
          <w:i/>
          <w:sz w:val="20"/>
          <w:szCs w:val="20"/>
        </w:rPr>
        <w:t>1 de septiembre</w:t>
      </w:r>
      <w:r>
        <w:rPr>
          <w:rFonts w:eastAsia="MS Mincho"/>
          <w:b/>
          <w:i/>
          <w:sz w:val="20"/>
          <w:szCs w:val="20"/>
        </w:rPr>
        <w:t>, expediente N°</w:t>
      </w:r>
      <w:r w:rsidR="00373564">
        <w:rPr>
          <w:rFonts w:eastAsia="MS Mincho"/>
          <w:b/>
          <w:i/>
          <w:sz w:val="20"/>
          <w:szCs w:val="20"/>
        </w:rPr>
        <w:t xml:space="preserve"> 15.799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6, por el que se declara</w:t>
      </w:r>
      <w:r w:rsidR="00373564" w:rsidRPr="00373564">
        <w:t xml:space="preserve"> </w:t>
      </w:r>
      <w:r w:rsidR="00373564" w:rsidRPr="00373564">
        <w:rPr>
          <w:rFonts w:eastAsia="MS Mincho"/>
          <w:b/>
          <w:i/>
          <w:sz w:val="20"/>
          <w:szCs w:val="20"/>
        </w:rPr>
        <w:t>de Interés del H. Senado el 53° Aniversario del Club Atlético Progreso Unidos de San Salvador</w:t>
      </w:r>
      <w:r>
        <w:rPr>
          <w:rFonts w:eastAsia="MS Mincho"/>
          <w:b/>
          <w:i/>
          <w:sz w:val="20"/>
          <w:szCs w:val="20"/>
        </w:rPr>
        <w:t>, expediente N°</w:t>
      </w:r>
      <w:r w:rsidR="00373564">
        <w:rPr>
          <w:rFonts w:eastAsia="MS Mincho"/>
          <w:b/>
          <w:i/>
          <w:sz w:val="20"/>
          <w:szCs w:val="20"/>
        </w:rPr>
        <w:t xml:space="preserve"> 15.800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 xml:space="preserve">A raíz de lo acordado en Labor Parlamentaria, se reserva en </w:t>
      </w:r>
      <w:r>
        <w:rPr>
          <w:rFonts w:eastAsia="MS Mincho"/>
          <w:b/>
          <w:i/>
          <w:sz w:val="20"/>
          <w:szCs w:val="20"/>
        </w:rPr>
        <w:lastRenderedPageBreak/>
        <w:t>Secretaría el punto 7, por el que se declara</w:t>
      </w:r>
      <w:r w:rsidR="00373564" w:rsidRPr="00373564">
        <w:t xml:space="preserve"> </w:t>
      </w:r>
      <w:r w:rsidR="00373564" w:rsidRPr="00373564">
        <w:rPr>
          <w:rFonts w:eastAsia="MS Mincho"/>
          <w:b/>
          <w:i/>
          <w:sz w:val="20"/>
          <w:szCs w:val="20"/>
        </w:rPr>
        <w:t>de Interés Legislativo la "Primera Jornada Entrerriana de Medicina Estética"</w:t>
      </w:r>
      <w:r>
        <w:rPr>
          <w:rFonts w:eastAsia="MS Mincho"/>
          <w:b/>
          <w:i/>
          <w:sz w:val="20"/>
          <w:szCs w:val="20"/>
        </w:rPr>
        <w:t>, expediente N°</w:t>
      </w:r>
      <w:r w:rsidR="00373564">
        <w:rPr>
          <w:rFonts w:eastAsia="MS Mincho"/>
          <w:b/>
          <w:i/>
          <w:sz w:val="20"/>
          <w:szCs w:val="20"/>
        </w:rPr>
        <w:t xml:space="preserve"> 15.801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8, por el que se declara</w:t>
      </w:r>
      <w:r w:rsidR="00373564" w:rsidRPr="00373564">
        <w:t xml:space="preserve"> </w:t>
      </w:r>
      <w:r w:rsidR="00373564" w:rsidRPr="00373564">
        <w:rPr>
          <w:rFonts w:eastAsia="MS Mincho"/>
          <w:b/>
          <w:i/>
          <w:sz w:val="20"/>
          <w:szCs w:val="20"/>
        </w:rPr>
        <w:t>de Interés del Senado los festejos por el 150° Aniversario de la Escuela N° 7, “Tomás Godoy Cruz”</w:t>
      </w:r>
      <w:r>
        <w:rPr>
          <w:rFonts w:eastAsia="MS Mincho"/>
          <w:b/>
          <w:i/>
          <w:sz w:val="20"/>
          <w:szCs w:val="20"/>
        </w:rPr>
        <w:t>, expediente N°</w:t>
      </w:r>
      <w:r w:rsidR="00373564">
        <w:rPr>
          <w:rFonts w:eastAsia="MS Mincho"/>
          <w:b/>
          <w:i/>
          <w:sz w:val="20"/>
          <w:szCs w:val="20"/>
        </w:rPr>
        <w:t xml:space="preserve"> 15.802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9, por el que se declara</w:t>
      </w:r>
      <w:r w:rsidR="00BB3815" w:rsidRPr="00BB3815">
        <w:t xml:space="preserve"> </w:t>
      </w:r>
      <w:r w:rsidR="00BB3815" w:rsidRPr="00BB3815">
        <w:rPr>
          <w:rFonts w:eastAsia="MS Mincho"/>
          <w:b/>
          <w:i/>
          <w:sz w:val="20"/>
          <w:szCs w:val="20"/>
        </w:rPr>
        <w:t xml:space="preserve">de Interés Legislativo el espectáculo "Entre Ríos en Sinfonía”, homenaje a Jorge Méndez por Juan Manuel </w:t>
      </w:r>
      <w:proofErr w:type="spellStart"/>
      <w:r w:rsidR="00BB3815" w:rsidRPr="00BB3815">
        <w:rPr>
          <w:rFonts w:eastAsia="MS Mincho"/>
          <w:b/>
          <w:i/>
          <w:sz w:val="20"/>
          <w:szCs w:val="20"/>
        </w:rPr>
        <w:t>Bilat</w:t>
      </w:r>
      <w:proofErr w:type="spellEnd"/>
      <w:r w:rsidR="00BB3815" w:rsidRPr="00BB3815">
        <w:rPr>
          <w:rFonts w:eastAsia="MS Mincho"/>
          <w:b/>
          <w:i/>
          <w:sz w:val="20"/>
          <w:szCs w:val="20"/>
        </w:rPr>
        <w:t>, a llevarse a cabo el 15 de octubre en el Teatro Municipal 3 de Febrero de Paraná</w:t>
      </w:r>
      <w:r>
        <w:rPr>
          <w:rFonts w:eastAsia="MS Mincho"/>
          <w:b/>
          <w:i/>
          <w:sz w:val="20"/>
          <w:szCs w:val="20"/>
        </w:rPr>
        <w:t>, expediente N°</w:t>
      </w:r>
      <w:r w:rsidR="00BB3815">
        <w:rPr>
          <w:rFonts w:eastAsia="MS Mincho"/>
          <w:b/>
          <w:i/>
          <w:sz w:val="20"/>
          <w:szCs w:val="20"/>
        </w:rPr>
        <w:t xml:space="preserve"> 15.803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10, por el que se declara</w:t>
      </w:r>
      <w:r w:rsidR="000A23AA" w:rsidRPr="000A23AA">
        <w:t xml:space="preserve"> </w:t>
      </w:r>
      <w:r w:rsidR="000A23AA" w:rsidRPr="000A23AA">
        <w:rPr>
          <w:rFonts w:eastAsia="MS Mincho"/>
          <w:b/>
          <w:i/>
          <w:sz w:val="20"/>
          <w:szCs w:val="20"/>
        </w:rPr>
        <w:t xml:space="preserve">de Interés de esta H. Cámara de Senadores “la Fiesta del Estudiante Rural”, a realizarse el 18 de septiembre, en la Escuela Secundaria N° 19 “Estación Estacas”, en el Departamento La Paz, </w:t>
      </w:r>
      <w:r>
        <w:rPr>
          <w:rFonts w:eastAsia="MS Mincho"/>
          <w:b/>
          <w:i/>
          <w:sz w:val="20"/>
          <w:szCs w:val="20"/>
        </w:rPr>
        <w:t>expediente N°</w:t>
      </w:r>
      <w:r w:rsidR="000A23AA">
        <w:rPr>
          <w:rFonts w:eastAsia="MS Mincho"/>
          <w:b/>
          <w:i/>
          <w:sz w:val="20"/>
          <w:szCs w:val="20"/>
        </w:rPr>
        <w:t xml:space="preserve"> 15.804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6E3CF7" w:rsidRDefault="006E3CF7" w:rsidP="006E3CF7">
      <w:pPr>
        <w:spacing w:line="300" w:lineRule="exact"/>
        <w:ind w:left="4082" w:right="1134" w:hanging="113"/>
        <w:rPr>
          <w:rFonts w:eastAsia="MS Mincho"/>
          <w:b/>
          <w:i/>
          <w:sz w:val="20"/>
          <w:szCs w:val="20"/>
        </w:rPr>
      </w:pPr>
      <w:r>
        <w:rPr>
          <w:rFonts w:eastAsia="MS Mincho"/>
          <w:b/>
          <w:i/>
        </w:rPr>
        <w:t>-</w:t>
      </w:r>
      <w:r>
        <w:rPr>
          <w:rFonts w:eastAsia="MS Mincho"/>
          <w:b/>
          <w:i/>
          <w:sz w:val="20"/>
          <w:szCs w:val="20"/>
        </w:rPr>
        <w:t>A raíz de lo acordado en Labor Parlamentaria, se reserva en Secretaría el punto 11, por el que se declara</w:t>
      </w:r>
      <w:r w:rsidR="000A23AA" w:rsidRPr="000A23AA">
        <w:t xml:space="preserve"> </w:t>
      </w:r>
      <w:r w:rsidR="000A23AA" w:rsidRPr="000A23AA">
        <w:rPr>
          <w:rFonts w:eastAsia="MS Mincho"/>
          <w:b/>
          <w:i/>
          <w:sz w:val="20"/>
          <w:szCs w:val="20"/>
        </w:rPr>
        <w:t>de Interés Legislativo el Congreso “Sin Límites”, a llevarse a cabo los días 19 y 20 de septiembre en el Centro Provincial de Convenciones de Paraná</w:t>
      </w:r>
      <w:r>
        <w:rPr>
          <w:rFonts w:eastAsia="MS Mincho"/>
          <w:b/>
          <w:i/>
          <w:sz w:val="20"/>
          <w:szCs w:val="20"/>
        </w:rPr>
        <w:t>, expediente N°</w:t>
      </w:r>
      <w:r w:rsidR="00AB14D8">
        <w:rPr>
          <w:rFonts w:eastAsia="MS Mincho"/>
          <w:b/>
          <w:i/>
          <w:sz w:val="20"/>
          <w:szCs w:val="20"/>
        </w:rPr>
        <w:t xml:space="preserve"> 15.805</w:t>
      </w:r>
      <w:r>
        <w:rPr>
          <w:rFonts w:eastAsia="MS Mincho"/>
          <w:b/>
          <w:i/>
          <w:sz w:val="20"/>
          <w:szCs w:val="20"/>
        </w:rPr>
        <w:t>.</w:t>
      </w:r>
    </w:p>
    <w:p w:rsidR="006E3CF7" w:rsidRDefault="006E3CF7" w:rsidP="006E3CF7"/>
    <w:p w:rsidR="00ED30A5" w:rsidRDefault="00193E7D" w:rsidP="00ED30A5">
      <w:pPr>
        <w:jc w:val="center"/>
        <w:rPr>
          <w:b/>
        </w:rPr>
      </w:pPr>
      <w:r>
        <w:rPr>
          <w:b/>
        </w:rPr>
        <w:t>4</w:t>
      </w:r>
    </w:p>
    <w:p w:rsidR="00ED30A5" w:rsidRDefault="00ED30A5" w:rsidP="00ED30A5">
      <w:pPr>
        <w:jc w:val="center"/>
        <w:rPr>
          <w:b/>
        </w:rPr>
      </w:pPr>
      <w:r>
        <w:rPr>
          <w:b/>
        </w:rPr>
        <w:t>ASUNTOS ENTRADOS FUERA DE LISTA</w:t>
      </w:r>
    </w:p>
    <w:p w:rsidR="00ED30A5" w:rsidRDefault="00ED30A5" w:rsidP="00ED30A5"/>
    <w:p w:rsidR="00ED30A5" w:rsidRDefault="00ED30A5" w:rsidP="00ED30A5">
      <w:r>
        <w:rPr>
          <w:b/>
        </w:rPr>
        <w:t>SRA. PRESIDENTE (Aluani):</w:t>
      </w:r>
      <w:r>
        <w:t xml:space="preserve"> Es la oportunidad establecida en Labor Parlamentaria para el ingreso de asuntos fuera de lista.</w:t>
      </w:r>
    </w:p>
    <w:p w:rsidR="004F6F72" w:rsidRDefault="004F6F72" w:rsidP="004F6F72">
      <w:pPr>
        <w:ind w:firstLine="708"/>
      </w:pPr>
      <w:r>
        <w:t xml:space="preserve">Tiene la palabra el Senador por el Departamento </w:t>
      </w:r>
      <w:r w:rsidR="00135DED">
        <w:t>Islas</w:t>
      </w:r>
      <w:r>
        <w:t>.</w:t>
      </w:r>
    </w:p>
    <w:p w:rsidR="004F6F72" w:rsidRDefault="004F6F72" w:rsidP="004F6F72"/>
    <w:p w:rsidR="004F6F72" w:rsidRDefault="004F6F72" w:rsidP="004F6F72">
      <w:r>
        <w:rPr>
          <w:b/>
        </w:rPr>
        <w:t>SR. SENADOR (</w:t>
      </w:r>
      <w:r w:rsidR="00135DED">
        <w:rPr>
          <w:b/>
        </w:rPr>
        <w:t>Méndez</w:t>
      </w:r>
      <w:r>
        <w:rPr>
          <w:b/>
        </w:rPr>
        <w:t>):</w:t>
      </w:r>
      <w:r>
        <w:t xml:space="preserve"> Señor</w:t>
      </w:r>
      <w:r w:rsidR="00135DED">
        <w:t>a</w:t>
      </w:r>
      <w:r>
        <w:t xml:space="preserve"> Presidente, es para solicitar el ingreso y la </w:t>
      </w:r>
      <w:r w:rsidR="00135DED">
        <w:t>r</w:t>
      </w:r>
      <w:r>
        <w:t xml:space="preserve">eserva en Secretaría del Proyecto de </w:t>
      </w:r>
      <w:r w:rsidR="00135DED">
        <w:t>Ley</w:t>
      </w:r>
      <w:r w:rsidR="00BB7AB6">
        <w:t xml:space="preserve"> por el que se instituye en la Provincia de Entre Ríos, el 9 de octubre de cada año</w:t>
      </w:r>
      <w:r w:rsidR="00B3646E">
        <w:t>,</w:t>
      </w:r>
      <w:r w:rsidR="00BB7AB6">
        <w:t xml:space="preserve"> como el “Día Provincial de la Concientización de la Enfermedad Cardiovascular en la Mujer”, expediente Nº </w:t>
      </w:r>
      <w:r w:rsidR="00135DED">
        <w:t>15.730</w:t>
      </w:r>
      <w:r>
        <w:t xml:space="preserve">. </w:t>
      </w:r>
    </w:p>
    <w:p w:rsidR="009F490F" w:rsidRDefault="009F490F" w:rsidP="004F6F72"/>
    <w:p w:rsidR="009F490F" w:rsidRPr="005D50DD" w:rsidRDefault="009F490F" w:rsidP="009F490F">
      <w:r w:rsidRPr="005D50DD">
        <w:rPr>
          <w:b/>
        </w:rPr>
        <w:t>SRA. PRESIDENTE (Aluani):</w:t>
      </w:r>
      <w:r>
        <w:t xml:space="preserve"> Por S</w:t>
      </w:r>
      <w:r w:rsidRPr="005D50DD">
        <w:t>ecretaría se dará lectura.</w:t>
      </w:r>
    </w:p>
    <w:p w:rsidR="009F490F" w:rsidRPr="005D50DD" w:rsidRDefault="009F490F" w:rsidP="009F490F"/>
    <w:p w:rsidR="009F490F" w:rsidRPr="005D50DD" w:rsidRDefault="009F490F" w:rsidP="009F490F">
      <w:pPr>
        <w:pStyle w:val="Acotacin"/>
      </w:pPr>
      <w:r w:rsidRPr="005D50DD">
        <w:t>-Se lee:</w:t>
      </w:r>
    </w:p>
    <w:p w:rsidR="00BB7AB6" w:rsidRDefault="00BB7AB6" w:rsidP="004F6F72">
      <w:pPr>
        <w:rPr>
          <w:b/>
        </w:rPr>
      </w:pPr>
    </w:p>
    <w:p w:rsidR="004F6F72" w:rsidRDefault="004F6F72" w:rsidP="004F6F72">
      <w:r>
        <w:rPr>
          <w:b/>
        </w:rPr>
        <w:t>SRA. PRESIDENTE (Aluani):</w:t>
      </w:r>
      <w:r>
        <w:t xml:space="preserve"> A consideración del Cuerpo la solicitud de ingreso y la reserva en Secretaría del proyecto enunciado por el señor Senador </w:t>
      </w:r>
      <w:r w:rsidR="00BB7AB6">
        <w:t>Méndez</w:t>
      </w:r>
      <w:r>
        <w:t>. Los que estén por la afirmativa, sírvanse indicarlo.</w:t>
      </w:r>
    </w:p>
    <w:p w:rsidR="004F6F72" w:rsidRDefault="004F6F72" w:rsidP="004F6F72">
      <w:pPr>
        <w:pStyle w:val="Acotacin"/>
      </w:pPr>
    </w:p>
    <w:p w:rsidR="004F6F72" w:rsidRDefault="004F6F72" w:rsidP="004F6F72">
      <w:pPr>
        <w:pStyle w:val="Acotacin"/>
      </w:pPr>
      <w:r>
        <w:t>-Resulta aprobado.</w:t>
      </w:r>
    </w:p>
    <w:p w:rsidR="004F6F72" w:rsidRDefault="004F6F72" w:rsidP="004F6F72"/>
    <w:p w:rsidR="004F6F72" w:rsidRDefault="004F6F72" w:rsidP="004F6F72">
      <w:r w:rsidRPr="005D50DD">
        <w:rPr>
          <w:b/>
        </w:rPr>
        <w:t>SRA. PRESIDENTE (Aluani):</w:t>
      </w:r>
      <w:r w:rsidRPr="005D50DD">
        <w:t xml:space="preserve"> </w:t>
      </w:r>
      <w:r w:rsidRPr="005D50DD">
        <w:rPr>
          <w:bCs/>
        </w:rPr>
        <w:t>Queda reservado en Secretaría</w:t>
      </w:r>
      <w:r w:rsidRPr="005D50DD">
        <w:t>.</w:t>
      </w:r>
    </w:p>
    <w:p w:rsidR="00BB7AB6" w:rsidRDefault="00BB7AB6" w:rsidP="004F6F72"/>
    <w:p w:rsidR="00BB7AB6" w:rsidRPr="005D50DD" w:rsidRDefault="00BB7AB6" w:rsidP="00BB7AB6">
      <w:r w:rsidRPr="005D50DD">
        <w:rPr>
          <w:b/>
        </w:rPr>
        <w:t>SRA. PRESIDENTE (Aluani):</w:t>
      </w:r>
      <w:r>
        <w:rPr>
          <w:b/>
        </w:rPr>
        <w:t xml:space="preserve"> </w:t>
      </w:r>
      <w:r>
        <w:t xml:space="preserve">Tiene </w:t>
      </w:r>
      <w:r w:rsidRPr="005D50DD">
        <w:t xml:space="preserve">la palabra </w:t>
      </w:r>
      <w:r>
        <w:t>el Senador</w:t>
      </w:r>
      <w:r w:rsidRPr="005D50DD">
        <w:t xml:space="preserve"> por el Departamento </w:t>
      </w:r>
      <w:r>
        <w:t>Federación</w:t>
      </w:r>
      <w:r w:rsidRPr="005D50DD">
        <w:t>.</w:t>
      </w:r>
    </w:p>
    <w:p w:rsidR="00BB7AB6" w:rsidRDefault="00BB7AB6" w:rsidP="00BB7AB6">
      <w:pPr>
        <w:rPr>
          <w:b/>
        </w:rPr>
      </w:pPr>
    </w:p>
    <w:p w:rsidR="00BB7AB6" w:rsidRDefault="00BB7AB6" w:rsidP="00BB7AB6">
      <w:r w:rsidRPr="00193AEA">
        <w:rPr>
          <w:b/>
        </w:rPr>
        <w:t>SR. SENADOR (</w:t>
      </w:r>
      <w:r>
        <w:rPr>
          <w:b/>
        </w:rPr>
        <w:t>Dal Molín</w:t>
      </w:r>
      <w:r w:rsidRPr="00193AEA">
        <w:rPr>
          <w:b/>
        </w:rPr>
        <w:t>):</w:t>
      </w:r>
      <w:r>
        <w:rPr>
          <w:b/>
        </w:rPr>
        <w:t xml:space="preserve"> </w:t>
      </w:r>
      <w:r w:rsidRPr="005D50DD">
        <w:t>Señora Presidente, voy a solicitar el ingreso y la reserva en Secretaría</w:t>
      </w:r>
      <w:r>
        <w:t>,</w:t>
      </w:r>
      <w:r w:rsidRPr="005D50DD">
        <w:t xml:space="preserve"> del </w:t>
      </w:r>
      <w:r>
        <w:t>P</w:t>
      </w:r>
      <w:r w:rsidRPr="005D50DD">
        <w:t>royecto</w:t>
      </w:r>
      <w:r>
        <w:t xml:space="preserve"> de Declaración por el que se declara de Interés Legislativo, </w:t>
      </w:r>
      <w:r w:rsidR="004703B7">
        <w:t xml:space="preserve">la jornada de reflexión y concientización “La Trata Existe”, que se llevará a cabo el 30 de septiembre en Gualeguaychú, </w:t>
      </w:r>
      <w:r>
        <w:t>con número 34.428 de Mesa de Entradas.</w:t>
      </w:r>
    </w:p>
    <w:p w:rsidR="00BB7AB6" w:rsidRDefault="00BB7AB6" w:rsidP="00BB7AB6"/>
    <w:p w:rsidR="00BB7AB6" w:rsidRDefault="00BB7AB6" w:rsidP="00BB7AB6">
      <w:r>
        <w:rPr>
          <w:b/>
        </w:rPr>
        <w:t>SRA. PRESIDENTE (Aluani):</w:t>
      </w:r>
      <w:r>
        <w:t xml:space="preserve"> A consideración del Cuerpo la solicitud de ingreso y la reserva en Secretaría del proyecto enunciado por el señor Senador Dal Molín. Los que estén por la afirmativa, sírvanse indicarlo.</w:t>
      </w:r>
    </w:p>
    <w:p w:rsidR="00BB7AB6" w:rsidRDefault="00BB7AB6" w:rsidP="00BB7AB6"/>
    <w:p w:rsidR="00BB7AB6" w:rsidRDefault="00BB7AB6" w:rsidP="00BB7AB6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lastRenderedPageBreak/>
        <w:t>-Resulta aprobado.</w:t>
      </w:r>
    </w:p>
    <w:p w:rsidR="00BB7AB6" w:rsidRPr="005D50DD" w:rsidRDefault="00BB7AB6" w:rsidP="00BB7AB6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BB7AB6" w:rsidRPr="005D50DD" w:rsidRDefault="00BB7AB6" w:rsidP="00BB7AB6">
      <w:r w:rsidRPr="005D50DD">
        <w:rPr>
          <w:b/>
        </w:rPr>
        <w:t>SRA. PRESIDENTE (Aluani):</w:t>
      </w:r>
      <w:r>
        <w:t xml:space="preserve"> Por S</w:t>
      </w:r>
      <w:r w:rsidRPr="005D50DD">
        <w:t>ecretaría se dará lectura.</w:t>
      </w:r>
    </w:p>
    <w:p w:rsidR="00BB7AB6" w:rsidRPr="005D50DD" w:rsidRDefault="00BB7AB6" w:rsidP="00BB7AB6"/>
    <w:p w:rsidR="00BB7AB6" w:rsidRPr="005D50DD" w:rsidRDefault="00BB7AB6" w:rsidP="00BB7AB6">
      <w:pPr>
        <w:pStyle w:val="Acotacin"/>
      </w:pPr>
      <w:r w:rsidRPr="005D50DD">
        <w:t>-Se lee:</w:t>
      </w:r>
    </w:p>
    <w:p w:rsidR="00BB7AB6" w:rsidRPr="005D50DD" w:rsidRDefault="00BB7AB6" w:rsidP="00BB7AB6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BB7AB6" w:rsidRDefault="00BB7AB6" w:rsidP="00BB7AB6">
      <w:r w:rsidRPr="005D50DD">
        <w:rPr>
          <w:b/>
        </w:rPr>
        <w:t>SRA. PRESIDENTE (Aluani):</w:t>
      </w:r>
      <w:r w:rsidRPr="005D50DD">
        <w:t xml:space="preserve"> </w:t>
      </w:r>
      <w:r w:rsidRPr="005D50DD">
        <w:rPr>
          <w:bCs/>
        </w:rPr>
        <w:t>Queda reservado en Secretaría</w:t>
      </w:r>
      <w:r w:rsidRPr="005D50DD">
        <w:t>.</w:t>
      </w:r>
    </w:p>
    <w:p w:rsidR="00BB7AB6" w:rsidRDefault="00BB7AB6" w:rsidP="004F6F72"/>
    <w:p w:rsidR="001F5C13" w:rsidRPr="005D50DD" w:rsidRDefault="001F5C13" w:rsidP="001F5C13">
      <w:r w:rsidRPr="005D50DD">
        <w:rPr>
          <w:b/>
        </w:rPr>
        <w:t>SRA. PRESIDENTE (Aluani):</w:t>
      </w:r>
      <w:r>
        <w:rPr>
          <w:b/>
        </w:rPr>
        <w:t xml:space="preserve"> </w:t>
      </w:r>
      <w:r>
        <w:t xml:space="preserve">Tiene </w:t>
      </w:r>
      <w:r w:rsidRPr="005D50DD">
        <w:t xml:space="preserve">la palabra </w:t>
      </w:r>
      <w:r>
        <w:t>el Senador</w:t>
      </w:r>
      <w:r w:rsidRPr="005D50DD">
        <w:t xml:space="preserve"> por el Departamento </w:t>
      </w:r>
      <w:r>
        <w:t>Federación</w:t>
      </w:r>
      <w:r w:rsidRPr="005D50DD">
        <w:t>.</w:t>
      </w:r>
    </w:p>
    <w:p w:rsidR="001F5C13" w:rsidRDefault="001F5C13" w:rsidP="001F5C13">
      <w:pPr>
        <w:rPr>
          <w:b/>
        </w:rPr>
      </w:pPr>
    </w:p>
    <w:p w:rsidR="001F5C13" w:rsidRDefault="001F5C13" w:rsidP="001F5C13">
      <w:r w:rsidRPr="00193AEA">
        <w:rPr>
          <w:b/>
        </w:rPr>
        <w:t>SR. SENADOR (</w:t>
      </w:r>
      <w:r>
        <w:rPr>
          <w:b/>
        </w:rPr>
        <w:t>Dal Molín</w:t>
      </w:r>
      <w:r w:rsidRPr="00193AEA">
        <w:rPr>
          <w:b/>
        </w:rPr>
        <w:t>):</w:t>
      </w:r>
      <w:r>
        <w:rPr>
          <w:b/>
        </w:rPr>
        <w:t xml:space="preserve"> </w:t>
      </w:r>
      <w:r w:rsidRPr="005D50DD">
        <w:t>Señora Presidente, voy a solicitar el ingreso y la reserva en Secretaría</w:t>
      </w:r>
      <w:r>
        <w:t>,</w:t>
      </w:r>
      <w:r w:rsidRPr="005D50DD">
        <w:t xml:space="preserve"> del </w:t>
      </w:r>
      <w:r>
        <w:t>P</w:t>
      </w:r>
      <w:r w:rsidRPr="005D50DD">
        <w:t>royecto</w:t>
      </w:r>
      <w:r>
        <w:t xml:space="preserve"> de Declaración por el que se declara de Interés Legislativo, Científico, Tecnológico, Deportivo y Social, </w:t>
      </w:r>
      <w:r w:rsidR="0086286A">
        <w:t xml:space="preserve">a </w:t>
      </w:r>
      <w:r w:rsidR="00602E19">
        <w:t>la</w:t>
      </w:r>
      <w:r>
        <w:t xml:space="preserve"> Feria de Ciencias y Tecnología de la Educación Adventista y Encuentro Deportivo “360º - La Educación Adventista”, a desarrollarse en la Universidad Adventista del Plata, entre los días 29 de septiembre y 1º de octubre, con número 34.441 de Mesa de Entradas.</w:t>
      </w:r>
    </w:p>
    <w:p w:rsidR="001F5C13" w:rsidRDefault="001F5C13" w:rsidP="001F5C13"/>
    <w:p w:rsidR="001F5C13" w:rsidRDefault="001F5C13" w:rsidP="001F5C13">
      <w:r>
        <w:rPr>
          <w:b/>
        </w:rPr>
        <w:t>SRA. PRESIDENTE (Aluani):</w:t>
      </w:r>
      <w:r>
        <w:t xml:space="preserve"> A consideración del Cuerpo la solicitud de ingreso y la reserva en Secretaría del proyecto enunciado por el señor Senador Dal Molín. Los que estén por la afirmativa, sírvanse indicarlo.</w:t>
      </w:r>
    </w:p>
    <w:p w:rsidR="001F5C13" w:rsidRDefault="001F5C13" w:rsidP="001F5C13"/>
    <w:p w:rsidR="001F5C13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-Resulta aprobado.</w:t>
      </w:r>
    </w:p>
    <w:p w:rsidR="001F5C13" w:rsidRPr="005D50DD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1F5C13" w:rsidRPr="005D50DD" w:rsidRDefault="001F5C13" w:rsidP="001F5C13">
      <w:r w:rsidRPr="005D50DD">
        <w:rPr>
          <w:b/>
        </w:rPr>
        <w:t>SRA. PRESIDENTE (Aluani):</w:t>
      </w:r>
      <w:r>
        <w:t xml:space="preserve"> Por S</w:t>
      </w:r>
      <w:r w:rsidRPr="005D50DD">
        <w:t>ecretaría se dará lectura.</w:t>
      </w:r>
    </w:p>
    <w:p w:rsidR="001F5C13" w:rsidRPr="005D50DD" w:rsidRDefault="001F5C13" w:rsidP="001F5C13"/>
    <w:p w:rsidR="001F5C13" w:rsidRPr="005D50DD" w:rsidRDefault="001F5C13" w:rsidP="001F5C13">
      <w:pPr>
        <w:pStyle w:val="Acotacin"/>
      </w:pPr>
      <w:r w:rsidRPr="005D50DD">
        <w:t>-Se lee:</w:t>
      </w:r>
    </w:p>
    <w:p w:rsidR="001F5C13" w:rsidRPr="005D50DD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1F5C13" w:rsidRDefault="001F5C13" w:rsidP="001F5C13">
      <w:r w:rsidRPr="005D50DD">
        <w:rPr>
          <w:b/>
        </w:rPr>
        <w:t>SRA. PRESIDENTE (Aluani):</w:t>
      </w:r>
      <w:r w:rsidRPr="005D50DD">
        <w:t xml:space="preserve"> </w:t>
      </w:r>
      <w:r w:rsidRPr="005D50DD">
        <w:rPr>
          <w:bCs/>
        </w:rPr>
        <w:t>Queda reservado en Secretaría</w:t>
      </w:r>
      <w:r w:rsidRPr="005D50DD">
        <w:t>.</w:t>
      </w:r>
    </w:p>
    <w:p w:rsidR="004F6F72" w:rsidRDefault="004F6F72" w:rsidP="004F6F72"/>
    <w:p w:rsidR="001F5C13" w:rsidRPr="005D50DD" w:rsidRDefault="001F5C13" w:rsidP="001F5C13">
      <w:r w:rsidRPr="005D50DD">
        <w:rPr>
          <w:b/>
        </w:rPr>
        <w:t>SRA. PRESIDENTE (Aluani):</w:t>
      </w:r>
      <w:r>
        <w:rPr>
          <w:b/>
        </w:rPr>
        <w:t xml:space="preserve"> </w:t>
      </w:r>
      <w:r>
        <w:t xml:space="preserve">Tiene </w:t>
      </w:r>
      <w:r w:rsidRPr="005D50DD">
        <w:t xml:space="preserve">la palabra </w:t>
      </w:r>
      <w:r>
        <w:t>el Senador</w:t>
      </w:r>
      <w:r w:rsidRPr="005D50DD">
        <w:t xml:space="preserve"> por el Departamento </w:t>
      </w:r>
      <w:r>
        <w:t>Federación</w:t>
      </w:r>
      <w:r w:rsidRPr="005D50DD">
        <w:t>.</w:t>
      </w:r>
    </w:p>
    <w:p w:rsidR="001F5C13" w:rsidRDefault="001F5C13" w:rsidP="001F5C13">
      <w:pPr>
        <w:rPr>
          <w:b/>
        </w:rPr>
      </w:pPr>
    </w:p>
    <w:p w:rsidR="001F5C13" w:rsidRDefault="001F5C13" w:rsidP="001F5C13">
      <w:r w:rsidRPr="00193AEA">
        <w:rPr>
          <w:b/>
        </w:rPr>
        <w:t>SR. SENADOR (</w:t>
      </w:r>
      <w:r>
        <w:rPr>
          <w:b/>
        </w:rPr>
        <w:t>Dal Molín</w:t>
      </w:r>
      <w:r w:rsidRPr="00193AEA">
        <w:rPr>
          <w:b/>
        </w:rPr>
        <w:t>):</w:t>
      </w:r>
      <w:r>
        <w:rPr>
          <w:b/>
        </w:rPr>
        <w:t xml:space="preserve"> </w:t>
      </w:r>
      <w:r w:rsidRPr="005D50DD">
        <w:t>Señora Presidente, voy a solicitar el ingreso y la reserva en Secretaría</w:t>
      </w:r>
      <w:r>
        <w:t>,</w:t>
      </w:r>
      <w:r w:rsidRPr="005D50DD">
        <w:t xml:space="preserve"> del </w:t>
      </w:r>
      <w:r>
        <w:t>P</w:t>
      </w:r>
      <w:r w:rsidRPr="005D50DD">
        <w:t>royecto</w:t>
      </w:r>
      <w:r>
        <w:t xml:space="preserve"> de Declaración por el que se declara de Interés de esta Honorable Cámara el evento denominado “Ilumina2 </w:t>
      </w:r>
      <w:proofErr w:type="spellStart"/>
      <w:r>
        <w:t>Fest</w:t>
      </w:r>
      <w:proofErr w:type="spellEnd"/>
      <w:r>
        <w:t xml:space="preserve"> 2026” que se realizará el día 31 de octubre en Federal, con número 34.437 de Mesa de Entradas.</w:t>
      </w:r>
    </w:p>
    <w:p w:rsidR="001F5C13" w:rsidRDefault="001F5C13" w:rsidP="001F5C13"/>
    <w:p w:rsidR="001F5C13" w:rsidRDefault="001F5C13" w:rsidP="001F5C13">
      <w:r>
        <w:rPr>
          <w:b/>
        </w:rPr>
        <w:lastRenderedPageBreak/>
        <w:t>SRA. PRESIDENTE (Aluani):</w:t>
      </w:r>
      <w:r>
        <w:t xml:space="preserve"> A consideración del Cuerpo la solicitud de ingreso y la reserva en Secretaría del proyecto enunciado por el señor Senador Dal Molín. Los que estén por la afirmativa, sírvanse indicarlo.</w:t>
      </w:r>
    </w:p>
    <w:p w:rsidR="001F5C13" w:rsidRDefault="001F5C13" w:rsidP="001F5C13"/>
    <w:p w:rsidR="001F5C13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-Resulta aprobado.</w:t>
      </w:r>
    </w:p>
    <w:p w:rsidR="001F5C13" w:rsidRPr="005D50DD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1F5C13" w:rsidRPr="005D50DD" w:rsidRDefault="001F5C13" w:rsidP="001F5C13">
      <w:r w:rsidRPr="005D50DD">
        <w:rPr>
          <w:b/>
        </w:rPr>
        <w:t>SRA. PRESIDENTE (Aluani):</w:t>
      </w:r>
      <w:r>
        <w:t xml:space="preserve"> Por S</w:t>
      </w:r>
      <w:r w:rsidRPr="005D50DD">
        <w:t>ecretaría se dará lectura.</w:t>
      </w:r>
    </w:p>
    <w:p w:rsidR="001F5C13" w:rsidRPr="005D50DD" w:rsidRDefault="001F5C13" w:rsidP="001F5C13"/>
    <w:p w:rsidR="001F5C13" w:rsidRPr="005D50DD" w:rsidRDefault="001F5C13" w:rsidP="001F5C13">
      <w:pPr>
        <w:pStyle w:val="Acotacin"/>
      </w:pPr>
      <w:r w:rsidRPr="005D50DD">
        <w:t>-Se lee:</w:t>
      </w:r>
    </w:p>
    <w:p w:rsidR="001F5C13" w:rsidRPr="005D50DD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1F5C13" w:rsidRDefault="001F5C13" w:rsidP="001F5C13">
      <w:r w:rsidRPr="005D50DD">
        <w:rPr>
          <w:b/>
        </w:rPr>
        <w:t>SRA. PRESIDENTE (Aluani):</w:t>
      </w:r>
      <w:r w:rsidRPr="005D50DD">
        <w:t xml:space="preserve"> </w:t>
      </w:r>
      <w:r w:rsidRPr="005D50DD">
        <w:rPr>
          <w:bCs/>
        </w:rPr>
        <w:t>Queda reservado en Secretaría</w:t>
      </w:r>
      <w:r w:rsidRPr="005D50DD">
        <w:t>.</w:t>
      </w:r>
    </w:p>
    <w:p w:rsidR="004F6F72" w:rsidRDefault="004F6F72" w:rsidP="004F6F72"/>
    <w:p w:rsidR="001F5C13" w:rsidRPr="005D50DD" w:rsidRDefault="001F5C13" w:rsidP="001F5C13">
      <w:r w:rsidRPr="005D50DD">
        <w:rPr>
          <w:b/>
        </w:rPr>
        <w:t>SRA. PRESIDENTE (Aluani):</w:t>
      </w:r>
      <w:r>
        <w:rPr>
          <w:b/>
        </w:rPr>
        <w:t xml:space="preserve"> </w:t>
      </w:r>
      <w:r>
        <w:t xml:space="preserve">Tiene </w:t>
      </w:r>
      <w:r w:rsidRPr="005D50DD">
        <w:t xml:space="preserve">la palabra </w:t>
      </w:r>
      <w:r>
        <w:t>el Senador</w:t>
      </w:r>
      <w:r w:rsidRPr="005D50DD">
        <w:t xml:space="preserve"> por el Departamento </w:t>
      </w:r>
      <w:r>
        <w:t>Federación</w:t>
      </w:r>
      <w:r w:rsidRPr="005D50DD">
        <w:t>.</w:t>
      </w:r>
    </w:p>
    <w:p w:rsidR="001F5C13" w:rsidRDefault="001F5C13" w:rsidP="001F5C13">
      <w:pPr>
        <w:rPr>
          <w:b/>
        </w:rPr>
      </w:pPr>
    </w:p>
    <w:p w:rsidR="001F5C13" w:rsidRDefault="001F5C13" w:rsidP="001F5C13">
      <w:r w:rsidRPr="00193AEA">
        <w:rPr>
          <w:b/>
        </w:rPr>
        <w:t>SR. SENADOR (</w:t>
      </w:r>
      <w:r>
        <w:rPr>
          <w:b/>
        </w:rPr>
        <w:t>Dal Molín</w:t>
      </w:r>
      <w:r w:rsidRPr="00193AEA">
        <w:rPr>
          <w:b/>
        </w:rPr>
        <w:t>):</w:t>
      </w:r>
      <w:r>
        <w:rPr>
          <w:b/>
        </w:rPr>
        <w:t xml:space="preserve"> </w:t>
      </w:r>
      <w:r w:rsidRPr="005D50DD">
        <w:t>Señora Presidente, voy a solicitar el ingreso y la reserva en Secretaría</w:t>
      </w:r>
      <w:r>
        <w:t>,</w:t>
      </w:r>
      <w:r w:rsidRPr="005D50DD">
        <w:t xml:space="preserve"> del </w:t>
      </w:r>
      <w:r>
        <w:t>P</w:t>
      </w:r>
      <w:r w:rsidRPr="005D50DD">
        <w:t>royecto</w:t>
      </w:r>
      <w:r>
        <w:t xml:space="preserve"> de Declaración por el que se declara de Interés de esta Honorable Cámara la gira artística y pedagógica internacional </w:t>
      </w:r>
      <w:r w:rsidR="00B14298">
        <w:t>de</w:t>
      </w:r>
      <w:r>
        <w:t xml:space="preserve"> la pianista, compositora, arregladora y docente entrerriana Silvia Elena </w:t>
      </w:r>
      <w:proofErr w:type="spellStart"/>
      <w:r>
        <w:t>Teijeira</w:t>
      </w:r>
      <w:proofErr w:type="spellEnd"/>
      <w:r>
        <w:t xml:space="preserve">, en España y Francia, </w:t>
      </w:r>
      <w:r w:rsidR="00B14298">
        <w:t>para</w:t>
      </w:r>
      <w:r>
        <w:t xml:space="preserve"> difundir la música folklórica entrerriana, litoraleña y argentina, con número 34.4</w:t>
      </w:r>
      <w:r w:rsidR="00B14298">
        <w:t>38</w:t>
      </w:r>
      <w:r>
        <w:t xml:space="preserve"> de Mesa de Entradas.</w:t>
      </w:r>
    </w:p>
    <w:p w:rsidR="001F5C13" w:rsidRDefault="001F5C13" w:rsidP="001F5C13"/>
    <w:p w:rsidR="001F5C13" w:rsidRDefault="001F5C13" w:rsidP="001F5C13">
      <w:r>
        <w:rPr>
          <w:b/>
        </w:rPr>
        <w:t>SRA. PRESIDENTE (Aluani):</w:t>
      </w:r>
      <w:r>
        <w:t xml:space="preserve"> A consideración del Cuerpo la solicitud de ingreso y la reserva en Secretaría del proyecto enunciado por el señor Senador Dal Molín. Los que estén por la afirmativa, sírvanse indicarlo.</w:t>
      </w:r>
    </w:p>
    <w:p w:rsidR="001F5C13" w:rsidRDefault="001F5C13" w:rsidP="001F5C13"/>
    <w:p w:rsidR="001F5C13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-Resulta aprobado.</w:t>
      </w:r>
    </w:p>
    <w:p w:rsidR="001F5C13" w:rsidRPr="005D50DD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1F5C13" w:rsidRPr="005D50DD" w:rsidRDefault="001F5C13" w:rsidP="001F5C13">
      <w:r w:rsidRPr="005D50DD">
        <w:rPr>
          <w:b/>
        </w:rPr>
        <w:t>SRA. PRESIDENTE (Aluani):</w:t>
      </w:r>
      <w:r>
        <w:t xml:space="preserve"> Por S</w:t>
      </w:r>
      <w:r w:rsidRPr="005D50DD">
        <w:t>ecretaría se dará lectura.</w:t>
      </w:r>
    </w:p>
    <w:p w:rsidR="001F5C13" w:rsidRPr="005D50DD" w:rsidRDefault="001F5C13" w:rsidP="001F5C13"/>
    <w:p w:rsidR="001F5C13" w:rsidRPr="005D50DD" w:rsidRDefault="001F5C13" w:rsidP="001F5C13">
      <w:pPr>
        <w:pStyle w:val="Acotacin"/>
      </w:pPr>
      <w:r w:rsidRPr="005D50DD">
        <w:t>-Se lee:</w:t>
      </w:r>
    </w:p>
    <w:p w:rsidR="001F5C13" w:rsidRPr="005D50DD" w:rsidRDefault="001F5C13" w:rsidP="001F5C13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1F5C13" w:rsidRDefault="001F5C13" w:rsidP="001F5C13">
      <w:r w:rsidRPr="005D50DD">
        <w:rPr>
          <w:b/>
        </w:rPr>
        <w:t>SRA. PRESIDENTE (Aluani):</w:t>
      </w:r>
      <w:r w:rsidRPr="005D50DD">
        <w:t xml:space="preserve"> </w:t>
      </w:r>
      <w:r w:rsidRPr="005D50DD">
        <w:rPr>
          <w:bCs/>
        </w:rPr>
        <w:t>Queda reservado en Secretaría</w:t>
      </w:r>
      <w:r w:rsidRPr="005D50DD">
        <w:t>.</w:t>
      </w:r>
    </w:p>
    <w:p w:rsidR="00B14298" w:rsidRDefault="00B14298" w:rsidP="001F5C13"/>
    <w:p w:rsidR="00B14298" w:rsidRDefault="00B14298" w:rsidP="00B14298">
      <w:pPr>
        <w:pStyle w:val="Apertura"/>
      </w:pPr>
      <w:r>
        <w:t>5</w:t>
      </w:r>
    </w:p>
    <w:p w:rsidR="00B14298" w:rsidRDefault="00B14298" w:rsidP="00B14298">
      <w:pPr>
        <w:pStyle w:val="Apertura"/>
      </w:pPr>
      <w:r>
        <w:t>HOMENAJES</w:t>
      </w:r>
    </w:p>
    <w:p w:rsidR="00B14298" w:rsidRDefault="00B14298" w:rsidP="00B14298"/>
    <w:p w:rsidR="00B14298" w:rsidRDefault="00B14298" w:rsidP="00B14298">
      <w:r w:rsidRPr="005D50DD">
        <w:rPr>
          <w:b/>
        </w:rPr>
        <w:t>SRA. PRESIDENTE (Aluani):</w:t>
      </w:r>
      <w:r w:rsidRPr="005D50DD">
        <w:t xml:space="preserve"> </w:t>
      </w:r>
      <w:r>
        <w:t>Es el turno de los homenajes.</w:t>
      </w:r>
    </w:p>
    <w:p w:rsidR="00B14298" w:rsidRDefault="00B14298" w:rsidP="00B14298">
      <w:r>
        <w:tab/>
        <w:t>Tiene la palabra el Senador por el Departamento Gualeguaychú.</w:t>
      </w:r>
    </w:p>
    <w:p w:rsidR="00B14298" w:rsidRDefault="00B14298" w:rsidP="00B14298"/>
    <w:p w:rsidR="0086286A" w:rsidRDefault="00B14298" w:rsidP="0086286A">
      <w:r>
        <w:rPr>
          <w:b/>
          <w:bCs/>
        </w:rPr>
        <w:lastRenderedPageBreak/>
        <w:t>SR. SENADOR (Benedetti):</w:t>
      </w:r>
      <w:r>
        <w:t xml:space="preserve"> </w:t>
      </w:r>
      <w:bookmarkStart w:id="7" w:name="OLE_LINK14"/>
      <w:bookmarkStart w:id="8" w:name="OLE_LINK15"/>
      <w:r w:rsidR="003F1DA4" w:rsidRPr="001F6866">
        <w:t>Gracias, señora President</w:t>
      </w:r>
      <w:r w:rsidR="0086286A">
        <w:t>e, e</w:t>
      </w:r>
      <w:r w:rsidR="003F1DA4" w:rsidRPr="001F6866">
        <w:t xml:space="preserve">s para hacer un recordatorio, un homenaje a Julia </w:t>
      </w:r>
      <w:proofErr w:type="spellStart"/>
      <w:r w:rsidR="003F1DA4" w:rsidRPr="001F6866">
        <w:t>Callero</w:t>
      </w:r>
      <w:r w:rsidR="003F1DA4">
        <w:t>s</w:t>
      </w:r>
      <w:proofErr w:type="spellEnd"/>
      <w:r w:rsidR="003F1DA4" w:rsidRPr="001F6866">
        <w:t>, quien se nos adelantó en el camino recientemente</w:t>
      </w:r>
      <w:r w:rsidR="003F1DA4">
        <w:t>,</w:t>
      </w:r>
      <w:r w:rsidR="003F1DA4" w:rsidRPr="001F6866">
        <w:t xml:space="preserve"> el 8</w:t>
      </w:r>
      <w:r w:rsidR="003F1DA4">
        <w:t xml:space="preserve"> de septiembre</w:t>
      </w:r>
      <w:r w:rsidR="0086286A">
        <w:t>.</w:t>
      </w:r>
    </w:p>
    <w:p w:rsidR="003F1DA4" w:rsidRPr="001F6866" w:rsidRDefault="0086286A" w:rsidP="0086286A">
      <w:pPr>
        <w:ind w:firstLine="708"/>
      </w:pPr>
      <w:r>
        <w:t>Una L</w:t>
      </w:r>
      <w:r w:rsidR="003F1DA4">
        <w:t xml:space="preserve">egisladora, </w:t>
      </w:r>
      <w:r>
        <w:t>-</w:t>
      </w:r>
      <w:r w:rsidR="003F1DA4">
        <w:t>Diputada de mi D</w:t>
      </w:r>
      <w:r w:rsidR="003F1DA4" w:rsidRPr="001F6866">
        <w:t>epartamento</w:t>
      </w:r>
      <w:r>
        <w:t>- qu</w:t>
      </w:r>
      <w:r w:rsidR="003F1DA4" w:rsidRPr="001F6866">
        <w:t>e con su dedicación y compromiso logró g</w:t>
      </w:r>
      <w:r>
        <w:t>anarse el cariño de los vecinos y</w:t>
      </w:r>
      <w:r w:rsidR="003F1DA4" w:rsidRPr="001F6866">
        <w:t xml:space="preserve"> de la gente, </w:t>
      </w:r>
      <w:r w:rsidR="003F1DA4">
        <w:t xml:space="preserve">lo </w:t>
      </w:r>
      <w:r>
        <w:t>que</w:t>
      </w:r>
      <w:r w:rsidR="003F1DA4" w:rsidRPr="001F6866">
        <w:t xml:space="preserve"> quedó patentizado en las numerosas expresiones de dolor</w:t>
      </w:r>
      <w:r>
        <w:t>,</w:t>
      </w:r>
      <w:r w:rsidR="003F1DA4" w:rsidRPr="001F6866">
        <w:t xml:space="preserve"> en su despedida</w:t>
      </w:r>
      <w:r>
        <w:t>,</w:t>
      </w:r>
      <w:r w:rsidR="003F1DA4" w:rsidRPr="001F6866">
        <w:t xml:space="preserve"> en Gualeguaychú.</w:t>
      </w:r>
    </w:p>
    <w:p w:rsidR="0086286A" w:rsidRDefault="0086286A" w:rsidP="003F1DA4">
      <w:pPr>
        <w:ind w:firstLine="720"/>
      </w:pPr>
      <w:r>
        <w:t>Si</w:t>
      </w:r>
      <w:r w:rsidR="003F1DA4" w:rsidRPr="001F6866">
        <w:t xml:space="preserve"> bien no compartíamos </w:t>
      </w:r>
      <w:r>
        <w:t>el mismo espacio político con Julia,</w:t>
      </w:r>
      <w:r w:rsidR="003F1DA4" w:rsidRPr="001F6866">
        <w:t xml:space="preserve"> siempre estuvo dispuesta y colaboró permanente</w:t>
      </w:r>
      <w:r w:rsidR="003F1DA4">
        <w:t>mente para que los vecinos del D</w:t>
      </w:r>
      <w:r w:rsidR="003F1DA4" w:rsidRPr="001F6866">
        <w:t>epartamento pudieran estar mejor</w:t>
      </w:r>
      <w:r>
        <w:t>,</w:t>
      </w:r>
      <w:r w:rsidR="003F1DA4" w:rsidRPr="001F6866">
        <w:t xml:space="preserve"> con iniciativas legislativas y también apoy</w:t>
      </w:r>
      <w:r w:rsidR="003F1DA4">
        <w:t>ando</w:t>
      </w:r>
      <w:r w:rsidR="003F1DA4" w:rsidRPr="001F6866">
        <w:t xml:space="preserve"> </w:t>
      </w:r>
      <w:r>
        <w:t>las nuestras</w:t>
      </w:r>
      <w:r w:rsidR="003F1DA4" w:rsidRPr="001F6866">
        <w:t xml:space="preserve">. </w:t>
      </w:r>
    </w:p>
    <w:p w:rsidR="003F1DA4" w:rsidRDefault="003F1DA4" w:rsidP="003F1DA4">
      <w:pPr>
        <w:ind w:firstLine="720"/>
      </w:pPr>
      <w:r w:rsidRPr="001F6866">
        <w:t>Fue mamá, abuela</w:t>
      </w:r>
      <w:r w:rsidR="0086286A">
        <w:t xml:space="preserve"> y</w:t>
      </w:r>
      <w:r w:rsidRPr="001F6866">
        <w:t xml:space="preserve"> una </w:t>
      </w:r>
      <w:r w:rsidR="0086286A">
        <w:t>mujer</w:t>
      </w:r>
      <w:r w:rsidRPr="001F6866">
        <w:t xml:space="preserve"> muy preocupada por el bienestar de sus vecinos</w:t>
      </w:r>
      <w:r w:rsidR="0086286A">
        <w:t>,</w:t>
      </w:r>
      <w:r w:rsidRPr="001F6866">
        <w:t xml:space="preserve"> con la mirada puesta</w:t>
      </w:r>
      <w:r w:rsidR="0086286A">
        <w:t>,</w:t>
      </w:r>
      <w:r w:rsidRPr="001F6866">
        <w:t xml:space="preserve"> fundamentalmente</w:t>
      </w:r>
      <w:r w:rsidR="0086286A">
        <w:t>,</w:t>
      </w:r>
      <w:r w:rsidRPr="001F6866">
        <w:t xml:space="preserve"> en los sectores más postergados de la ruralidad. </w:t>
      </w:r>
    </w:p>
    <w:p w:rsidR="003F1DA4" w:rsidRDefault="0086286A" w:rsidP="003F1DA4">
      <w:pPr>
        <w:ind w:firstLine="720"/>
      </w:pPr>
      <w:r>
        <w:t>Así que, d</w:t>
      </w:r>
      <w:r w:rsidR="003F1DA4" w:rsidRPr="001F6866">
        <w:t>e este modo</w:t>
      </w:r>
      <w:r w:rsidR="003F1DA4">
        <w:t>,</w:t>
      </w:r>
      <w:r>
        <w:t xml:space="preserve"> quería simplemente recordarla,</w:t>
      </w:r>
      <w:r w:rsidR="003F1DA4" w:rsidRPr="001F6866">
        <w:t xml:space="preserve"> expresar que </w:t>
      </w:r>
      <w:r>
        <w:t xml:space="preserve">es </w:t>
      </w:r>
      <w:r w:rsidR="003F1DA4" w:rsidRPr="001F6866">
        <w:t>una enorme pérdida y hacerle llegar a sus familiares, amigos y seres queridos nuestras profundas condolencias.</w:t>
      </w:r>
      <w:r w:rsidR="003F1DA4">
        <w:t xml:space="preserve"> </w:t>
      </w:r>
      <w:r w:rsidR="003F1DA4" w:rsidRPr="001F6866">
        <w:t>Que descanse</w:t>
      </w:r>
      <w:r w:rsidR="003F1DA4">
        <w:t xml:space="preserve"> e</w:t>
      </w:r>
      <w:r w:rsidR="003F1DA4" w:rsidRPr="001F6866">
        <w:t>n pa</w:t>
      </w:r>
      <w:r w:rsidR="003F1DA4">
        <w:t>z</w:t>
      </w:r>
      <w:r w:rsidR="003F1DA4" w:rsidRPr="001F6866">
        <w:t xml:space="preserve"> Julia. </w:t>
      </w:r>
    </w:p>
    <w:bookmarkEnd w:id="7"/>
    <w:bookmarkEnd w:id="8"/>
    <w:p w:rsidR="00B14298" w:rsidRDefault="00B14298" w:rsidP="001F5C13"/>
    <w:p w:rsidR="00B14298" w:rsidRDefault="00B14298" w:rsidP="00B14298">
      <w:r w:rsidRPr="005D50DD">
        <w:rPr>
          <w:b/>
        </w:rPr>
        <w:t>SRA. PRESIDENTE (Aluani):</w:t>
      </w:r>
      <w:r w:rsidRPr="005D50DD">
        <w:t xml:space="preserve"> </w:t>
      </w:r>
      <w:r>
        <w:t>Tiene la palabra el Senador por el Departamento Villaguay.</w:t>
      </w:r>
    </w:p>
    <w:p w:rsidR="00B14298" w:rsidRDefault="00B14298" w:rsidP="00B14298"/>
    <w:p w:rsidR="003F1DA4" w:rsidRDefault="00B14298" w:rsidP="003F1DA4">
      <w:r>
        <w:rPr>
          <w:b/>
          <w:bCs/>
        </w:rPr>
        <w:t>SR. SENADOR (Cosso):</w:t>
      </w:r>
      <w:r>
        <w:t xml:space="preserve"> </w:t>
      </w:r>
      <w:bookmarkStart w:id="9" w:name="OLE_LINK16"/>
      <w:bookmarkStart w:id="10" w:name="OLE_LINK17"/>
      <w:r w:rsidR="003F1DA4" w:rsidRPr="009A5960">
        <w:t xml:space="preserve">Señora </w:t>
      </w:r>
      <w:r w:rsidR="003F1DA4" w:rsidRPr="001F6866">
        <w:t xml:space="preserve">Presidenta, primero </w:t>
      </w:r>
      <w:r w:rsidR="00167D1A">
        <w:t xml:space="preserve">me quiero </w:t>
      </w:r>
      <w:r w:rsidR="003F1DA4" w:rsidRPr="001F6866">
        <w:t xml:space="preserve">adherir al homenaje que </w:t>
      </w:r>
      <w:r w:rsidR="003F1DA4">
        <w:t>acaba de hacer el S</w:t>
      </w:r>
      <w:r w:rsidR="003F1DA4" w:rsidRPr="001F6866">
        <w:t>enado</w:t>
      </w:r>
      <w:r w:rsidR="003F1DA4">
        <w:t xml:space="preserve">r Benedetti </w:t>
      </w:r>
      <w:r w:rsidR="00167D1A">
        <w:t>en</w:t>
      </w:r>
      <w:r w:rsidR="003F1DA4">
        <w:t xml:space="preserve"> memoria de la D</w:t>
      </w:r>
      <w:r w:rsidR="003F1DA4" w:rsidRPr="001F6866">
        <w:t xml:space="preserve">iputada Julia </w:t>
      </w:r>
      <w:proofErr w:type="spellStart"/>
      <w:r w:rsidR="003F1DA4" w:rsidRPr="001F6866">
        <w:t>Callero</w:t>
      </w:r>
      <w:r w:rsidR="003F1DA4">
        <w:t>s</w:t>
      </w:r>
      <w:proofErr w:type="spellEnd"/>
      <w:r w:rsidR="00167D1A">
        <w:t>, h</w:t>
      </w:r>
      <w:r w:rsidR="003F1DA4" w:rsidRPr="001F6866">
        <w:t>acemos propia</w:t>
      </w:r>
      <w:r w:rsidR="003F1DA4">
        <w:t>s</w:t>
      </w:r>
      <w:r w:rsidR="003F1DA4" w:rsidRPr="001F6866">
        <w:t xml:space="preserve"> las palabras desde nuestro bloque.</w:t>
      </w:r>
    </w:p>
    <w:p w:rsidR="003F1DA4" w:rsidRPr="001F6866" w:rsidRDefault="003F1DA4" w:rsidP="003F1DA4">
      <w:pPr>
        <w:ind w:firstLine="720"/>
      </w:pPr>
      <w:r w:rsidRPr="001F6866">
        <w:t xml:space="preserve">En lo que tiene que ver </w:t>
      </w:r>
      <w:r>
        <w:t>con</w:t>
      </w:r>
      <w:r w:rsidRPr="001F6866">
        <w:t xml:space="preserve"> mi homenaje</w:t>
      </w:r>
      <w:r>
        <w:t>,</w:t>
      </w:r>
      <w:r w:rsidRPr="001F6866">
        <w:t xml:space="preserve"> quería referirme a una fecha que se viene trabajando du</w:t>
      </w:r>
      <w:r w:rsidR="00167D1A">
        <w:t>rante todo el mes de septiembre y</w:t>
      </w:r>
      <w:r w:rsidRPr="001F6866">
        <w:t xml:space="preserve"> que es conocid</w:t>
      </w:r>
      <w:r w:rsidR="00167D1A">
        <w:t>a</w:t>
      </w:r>
      <w:r w:rsidRPr="001F6866">
        <w:t xml:space="preserve"> como </w:t>
      </w:r>
      <w:r w:rsidR="00167D1A">
        <w:t>“</w:t>
      </w:r>
      <w:r>
        <w:t>S</w:t>
      </w:r>
      <w:r w:rsidRPr="001F6866">
        <w:t xml:space="preserve">eptiembre </w:t>
      </w:r>
      <w:r>
        <w:t>A</w:t>
      </w:r>
      <w:r w:rsidRPr="001F6866">
        <w:t>marillo</w:t>
      </w:r>
      <w:r w:rsidR="00167D1A">
        <w:t>”</w:t>
      </w:r>
      <w:r w:rsidRPr="001F6866">
        <w:t>, ya que puntualmente el día 10</w:t>
      </w:r>
      <w:r w:rsidR="00167D1A">
        <w:t>,</w:t>
      </w:r>
      <w:r w:rsidRPr="001F6866">
        <w:t xml:space="preserve"> se conmemoró el </w:t>
      </w:r>
      <w:r w:rsidR="00167D1A">
        <w:t>“</w:t>
      </w:r>
      <w:r w:rsidRPr="001F6866">
        <w:t>Día Mundial para la Prevención del Suicidio</w:t>
      </w:r>
      <w:r w:rsidR="00167D1A">
        <w:t>”</w:t>
      </w:r>
      <w:r w:rsidRPr="001F6866">
        <w:t xml:space="preserve"> y</w:t>
      </w:r>
      <w:r>
        <w:t>,</w:t>
      </w:r>
      <w:r w:rsidRPr="001F6866">
        <w:t xml:space="preserve"> a lo largo de todo este mes</w:t>
      </w:r>
      <w:r>
        <w:t>,</w:t>
      </w:r>
      <w:r w:rsidRPr="001F6866">
        <w:t xml:space="preserve"> se han llevado a cabo campañas de prevención</w:t>
      </w:r>
      <w:r w:rsidR="00167D1A">
        <w:t>, de</w:t>
      </w:r>
      <w:r w:rsidRPr="001F6866">
        <w:t xml:space="preserve"> concientización y se pone</w:t>
      </w:r>
      <w:r w:rsidR="00673A11">
        <w:t>n</w:t>
      </w:r>
      <w:r w:rsidRPr="001F6866">
        <w:t xml:space="preserve"> en agenda</w:t>
      </w:r>
      <w:r>
        <w:t>,</w:t>
      </w:r>
      <w:r w:rsidRPr="001F6866">
        <w:t xml:space="preserve"> </w:t>
      </w:r>
      <w:r w:rsidR="00167D1A">
        <w:t>-</w:t>
      </w:r>
      <w:r w:rsidRPr="001F6866">
        <w:t>por sobre todas las cosas</w:t>
      </w:r>
      <w:r w:rsidR="00167D1A">
        <w:t>-</w:t>
      </w:r>
      <w:r w:rsidRPr="001F6866">
        <w:t xml:space="preserve"> distintas problemáticas de salud mental.</w:t>
      </w:r>
    </w:p>
    <w:p w:rsidR="003F1DA4" w:rsidRDefault="003F1DA4" w:rsidP="003F1DA4">
      <w:pPr>
        <w:ind w:firstLine="720"/>
      </w:pPr>
      <w:r w:rsidRPr="001F6866">
        <w:t>Creo que hablar de suicidio es algo que nos interpela a todos como sociedad y</w:t>
      </w:r>
      <w:r w:rsidR="00167D1A">
        <w:t>,</w:t>
      </w:r>
      <w:r w:rsidRPr="001F6866">
        <w:t xml:space="preserve"> en especial</w:t>
      </w:r>
      <w:r w:rsidR="00673A11">
        <w:t>,</w:t>
      </w:r>
      <w:r w:rsidRPr="001F6866">
        <w:t xml:space="preserve"> a nosotros que somos representantes de uno de los </w:t>
      </w:r>
      <w:r>
        <w:t>P</w:t>
      </w:r>
      <w:r w:rsidRPr="001F6866">
        <w:t xml:space="preserve">oderes del </w:t>
      </w:r>
      <w:r>
        <w:t>E</w:t>
      </w:r>
      <w:r w:rsidRPr="001F6866">
        <w:t xml:space="preserve">stado de una </w:t>
      </w:r>
      <w:r>
        <w:t>P</w:t>
      </w:r>
      <w:r w:rsidRPr="001F6866">
        <w:t>rovincia que</w:t>
      </w:r>
      <w:r w:rsidR="00C560F2">
        <w:t>,</w:t>
      </w:r>
      <w:r w:rsidRPr="001F6866">
        <w:t xml:space="preserve"> lamentablemente</w:t>
      </w:r>
      <w:r w:rsidR="00C560F2">
        <w:t>,</w:t>
      </w:r>
      <w:r w:rsidRPr="001F6866">
        <w:t xml:space="preserve"> está en la cima de las estadísticas de suicidio. </w:t>
      </w:r>
    </w:p>
    <w:p w:rsidR="003F1DA4" w:rsidRDefault="003F1DA4" w:rsidP="003F1DA4">
      <w:pPr>
        <w:ind w:firstLine="720"/>
      </w:pPr>
      <w:r>
        <w:t>A</w:t>
      </w:r>
      <w:r w:rsidRPr="001F6866">
        <w:t xml:space="preserve">lgunas de las cuestiones que voy a compartir hoy, algunas frases o algún número, los he tomado de dos politólogos entrerrianos que son </w:t>
      </w:r>
      <w:bookmarkStart w:id="11" w:name="OLE_LINK11"/>
      <w:bookmarkStart w:id="12" w:name="OLE_LINK12"/>
      <w:bookmarkStart w:id="13" w:name="OLE_LINK13"/>
      <w:proofErr w:type="spellStart"/>
      <w:r w:rsidRPr="001F6866">
        <w:t>Zul</w:t>
      </w:r>
      <w:proofErr w:type="spellEnd"/>
      <w:r w:rsidRPr="001F6866">
        <w:t xml:space="preserve"> </w:t>
      </w:r>
      <w:proofErr w:type="spellStart"/>
      <w:r w:rsidRPr="001F6866">
        <w:t>Bouchet</w:t>
      </w:r>
      <w:proofErr w:type="spellEnd"/>
      <w:r w:rsidRPr="001F6866">
        <w:t xml:space="preserve"> y Nahuel </w:t>
      </w:r>
      <w:proofErr w:type="spellStart"/>
      <w:r w:rsidRPr="001F6866">
        <w:t>Baridón</w:t>
      </w:r>
      <w:bookmarkEnd w:id="11"/>
      <w:bookmarkEnd w:id="12"/>
      <w:bookmarkEnd w:id="13"/>
      <w:proofErr w:type="spellEnd"/>
      <w:r w:rsidRPr="001F6866">
        <w:t xml:space="preserve">, dos jóvenes excepcionales, que han puesto </w:t>
      </w:r>
      <w:r w:rsidR="00C560F2">
        <w:t>las</w:t>
      </w:r>
      <w:r w:rsidRPr="001F6866">
        <w:t xml:space="preserve"> palabras exactas </w:t>
      </w:r>
      <w:r w:rsidRPr="001F6866">
        <w:lastRenderedPageBreak/>
        <w:t xml:space="preserve">y han transformado </w:t>
      </w:r>
      <w:r>
        <w:t>los</w:t>
      </w:r>
      <w:r w:rsidRPr="001F6866">
        <w:t xml:space="preserve"> números y estadísticas en textos muy profundos y</w:t>
      </w:r>
      <w:r w:rsidR="00C560F2">
        <w:t>a</w:t>
      </w:r>
      <w:r w:rsidRPr="001F6866">
        <w:t xml:space="preserve"> que tienen excelentes reflexiones y empatía.</w:t>
      </w:r>
    </w:p>
    <w:p w:rsidR="00C560F2" w:rsidRDefault="003F1DA4" w:rsidP="00673A11">
      <w:pPr>
        <w:ind w:firstLine="720"/>
        <w:rPr>
          <w:lang w:val="es-ES"/>
        </w:rPr>
      </w:pPr>
      <w:r w:rsidRPr="001F6866">
        <w:t xml:space="preserve">Hablar de suicidio es una herramienta fundamental para la prevención, </w:t>
      </w:r>
      <w:r w:rsidR="00C560F2">
        <w:t>la intervención y la pos</w:t>
      </w:r>
      <w:r w:rsidRPr="001F6866">
        <w:t>vención.</w:t>
      </w:r>
      <w:r>
        <w:t xml:space="preserve"> </w:t>
      </w:r>
      <w:r w:rsidRPr="001F6866">
        <w:t xml:space="preserve">No se puede luchar contra lo que se invisibiliza. El suicidio está rodeado de estigma, deambula en los pasillos del tabú y en el silencio. Todavía resulta difícil entender o aceptar que quien se quita la vida no es que quiere dejar de vivir </w:t>
      </w:r>
      <w:bookmarkEnd w:id="9"/>
      <w:bookmarkEnd w:id="10"/>
      <w:r w:rsidRPr="00203123">
        <w:rPr>
          <w:lang w:val="es-ES"/>
        </w:rPr>
        <w:t>sino que, por el contrario, quiere vivir pero no aguanta más el dolor que está atravesando. Y ese dolor es muy difícil transitarlo</w:t>
      </w:r>
      <w:r w:rsidR="00673A11">
        <w:rPr>
          <w:lang w:val="es-ES"/>
        </w:rPr>
        <w:t>,</w:t>
      </w:r>
      <w:r w:rsidRPr="00203123">
        <w:rPr>
          <w:lang w:val="es-ES"/>
        </w:rPr>
        <w:t xml:space="preserve"> a veces</w:t>
      </w:r>
      <w:r w:rsidR="00673A11">
        <w:rPr>
          <w:lang w:val="es-ES"/>
        </w:rPr>
        <w:t>,</w:t>
      </w:r>
      <w:r w:rsidRPr="00203123">
        <w:rPr>
          <w:lang w:val="es-ES"/>
        </w:rPr>
        <w:t xml:space="preserve"> en soledad. </w:t>
      </w:r>
    </w:p>
    <w:p w:rsidR="003F1DA4" w:rsidRPr="00203123" w:rsidRDefault="003F1DA4" w:rsidP="00673A11">
      <w:pPr>
        <w:ind w:firstLine="720"/>
        <w:rPr>
          <w:lang w:val="es-ES"/>
        </w:rPr>
      </w:pPr>
      <w:r w:rsidRPr="00203123">
        <w:rPr>
          <w:lang w:val="es-ES"/>
        </w:rPr>
        <w:t>La salud mental necesi</w:t>
      </w:r>
      <w:r w:rsidR="00C560F2">
        <w:rPr>
          <w:lang w:val="es-ES"/>
        </w:rPr>
        <w:t>ta tiempo, escucha, tratamiento y</w:t>
      </w:r>
      <w:r w:rsidRPr="00203123">
        <w:rPr>
          <w:lang w:val="es-ES"/>
        </w:rPr>
        <w:t xml:space="preserve"> medicación. Es un tema serio y muchas veces</w:t>
      </w:r>
      <w:r w:rsidR="00C560F2">
        <w:rPr>
          <w:lang w:val="es-ES"/>
        </w:rPr>
        <w:t>,</w:t>
      </w:r>
      <w:r w:rsidRPr="00203123">
        <w:rPr>
          <w:lang w:val="es-ES"/>
        </w:rPr>
        <w:t xml:space="preserve"> como sociedad</w:t>
      </w:r>
      <w:r w:rsidR="00C560F2">
        <w:rPr>
          <w:lang w:val="es-ES"/>
        </w:rPr>
        <w:t>,</w:t>
      </w:r>
      <w:r w:rsidRPr="00203123">
        <w:rPr>
          <w:lang w:val="es-ES"/>
        </w:rPr>
        <w:t xml:space="preserve"> no lo tomamos con la seriedad que amerita</w:t>
      </w:r>
      <w:r w:rsidR="00C560F2">
        <w:rPr>
          <w:lang w:val="es-ES"/>
        </w:rPr>
        <w:t>. N</w:t>
      </w:r>
      <w:r w:rsidRPr="00203123">
        <w:rPr>
          <w:lang w:val="es-ES"/>
        </w:rPr>
        <w:t>o lo tomamos como una enfermedad</w:t>
      </w:r>
      <w:r w:rsidR="00C560F2">
        <w:rPr>
          <w:lang w:val="es-ES"/>
        </w:rPr>
        <w:t>. P</w:t>
      </w:r>
      <w:r w:rsidRPr="00203123">
        <w:rPr>
          <w:lang w:val="es-ES"/>
        </w:rPr>
        <w:t>orque a nadie le decimos cuando se va a operar de apéndice o de una piern</w:t>
      </w:r>
      <w:r w:rsidR="00673A11">
        <w:rPr>
          <w:lang w:val="es-ES"/>
        </w:rPr>
        <w:t xml:space="preserve">a: "Dale, </w:t>
      </w:r>
      <w:proofErr w:type="spellStart"/>
      <w:r w:rsidR="00673A11">
        <w:rPr>
          <w:lang w:val="es-ES"/>
        </w:rPr>
        <w:t>ponel</w:t>
      </w:r>
      <w:r w:rsidRPr="00203123">
        <w:rPr>
          <w:lang w:val="es-ES"/>
        </w:rPr>
        <w:t>e</w:t>
      </w:r>
      <w:proofErr w:type="spellEnd"/>
      <w:r w:rsidRPr="00203123">
        <w:rPr>
          <w:lang w:val="es-ES"/>
        </w:rPr>
        <w:t xml:space="preserve"> onda, </w:t>
      </w:r>
      <w:proofErr w:type="spellStart"/>
      <w:r w:rsidRPr="00203123">
        <w:rPr>
          <w:lang w:val="es-ES"/>
        </w:rPr>
        <w:t>tenés</w:t>
      </w:r>
      <w:proofErr w:type="spellEnd"/>
      <w:r w:rsidRPr="00203123">
        <w:rPr>
          <w:lang w:val="es-ES"/>
        </w:rPr>
        <w:t xml:space="preserve"> todo, </w:t>
      </w:r>
      <w:proofErr w:type="spellStart"/>
      <w:r w:rsidRPr="00203123">
        <w:rPr>
          <w:lang w:val="es-ES"/>
        </w:rPr>
        <w:t>ponete</w:t>
      </w:r>
      <w:proofErr w:type="spellEnd"/>
      <w:r w:rsidRPr="00203123">
        <w:rPr>
          <w:lang w:val="es-ES"/>
        </w:rPr>
        <w:t xml:space="preserve"> contento que no te falta nada". No le decimos eso.</w:t>
      </w:r>
    </w:p>
    <w:p w:rsidR="00167D1A" w:rsidRDefault="003F1DA4" w:rsidP="00167D1A">
      <w:pPr>
        <w:ind w:firstLine="708"/>
        <w:rPr>
          <w:lang w:val="es-ES"/>
        </w:rPr>
      </w:pPr>
      <w:r w:rsidRPr="00203123">
        <w:rPr>
          <w:lang w:val="es-ES"/>
        </w:rPr>
        <w:t>Y real</w:t>
      </w:r>
      <w:r w:rsidR="00C560F2">
        <w:rPr>
          <w:lang w:val="es-ES"/>
        </w:rPr>
        <w:t>mente la depresión, la ansiedad y</w:t>
      </w:r>
      <w:r w:rsidRPr="00203123">
        <w:rPr>
          <w:lang w:val="es-ES"/>
        </w:rPr>
        <w:t xml:space="preserve"> los ataques de pánico no conocen de éxito, no </w:t>
      </w:r>
      <w:r w:rsidR="00C560F2">
        <w:rPr>
          <w:lang w:val="es-ES"/>
        </w:rPr>
        <w:t xml:space="preserve">dejan de doler si </w:t>
      </w:r>
      <w:proofErr w:type="spellStart"/>
      <w:r w:rsidR="00C560F2">
        <w:rPr>
          <w:lang w:val="es-ES"/>
        </w:rPr>
        <w:t>andás</w:t>
      </w:r>
      <w:proofErr w:type="spellEnd"/>
      <w:r w:rsidR="00C560F2">
        <w:rPr>
          <w:lang w:val="es-ES"/>
        </w:rPr>
        <w:t xml:space="preserve"> en bici o</w:t>
      </w:r>
      <w:r w:rsidRPr="00203123">
        <w:rPr>
          <w:lang w:val="es-ES"/>
        </w:rPr>
        <w:t xml:space="preserve"> si </w:t>
      </w:r>
      <w:proofErr w:type="spellStart"/>
      <w:r w:rsidRPr="00203123">
        <w:rPr>
          <w:lang w:val="es-ES"/>
        </w:rPr>
        <w:t>andás</w:t>
      </w:r>
      <w:proofErr w:type="spellEnd"/>
      <w:r w:rsidRPr="00203123">
        <w:rPr>
          <w:lang w:val="es-ES"/>
        </w:rPr>
        <w:t xml:space="preserve"> en auto... </w:t>
      </w:r>
      <w:r w:rsidR="00C560F2">
        <w:rPr>
          <w:lang w:val="es-ES"/>
        </w:rPr>
        <w:t>Y</w:t>
      </w:r>
      <w:r w:rsidRPr="00203123">
        <w:rPr>
          <w:lang w:val="es-ES"/>
        </w:rPr>
        <w:t xml:space="preserve"> digo </w:t>
      </w:r>
      <w:r w:rsidR="00167D1A">
        <w:rPr>
          <w:lang w:val="es-ES"/>
        </w:rPr>
        <w:t>“</w:t>
      </w:r>
      <w:r w:rsidRPr="00203123">
        <w:rPr>
          <w:lang w:val="es-ES"/>
        </w:rPr>
        <w:t>doler</w:t>
      </w:r>
      <w:r w:rsidR="00167D1A">
        <w:rPr>
          <w:lang w:val="es-ES"/>
        </w:rPr>
        <w:t>”</w:t>
      </w:r>
      <w:r w:rsidR="00C560F2">
        <w:rPr>
          <w:lang w:val="es-ES"/>
        </w:rPr>
        <w:t xml:space="preserve"> para que se entienda ya </w:t>
      </w:r>
      <w:r w:rsidRPr="00203123">
        <w:rPr>
          <w:lang w:val="es-ES"/>
        </w:rPr>
        <w:t>que realmente son situaciones que duelen y merecen que nos ocupemos, porque las herramientas</w:t>
      </w:r>
      <w:r w:rsidR="00C560F2">
        <w:rPr>
          <w:lang w:val="es-ES"/>
        </w:rPr>
        <w:t xml:space="preserve"> para poder tratarse</w:t>
      </w:r>
      <w:r w:rsidRPr="00203123">
        <w:rPr>
          <w:lang w:val="es-ES"/>
        </w:rPr>
        <w:t xml:space="preserve"> tienen que ser de igual acceso para todos.</w:t>
      </w:r>
    </w:p>
    <w:p w:rsidR="00167D1A" w:rsidRDefault="00C560F2" w:rsidP="00167D1A">
      <w:pPr>
        <w:ind w:firstLine="708"/>
        <w:rPr>
          <w:lang w:val="es-ES"/>
        </w:rPr>
      </w:pPr>
      <w:r>
        <w:rPr>
          <w:lang w:val="es-ES"/>
        </w:rPr>
        <w:t xml:space="preserve">Considero que el </w:t>
      </w:r>
      <w:r w:rsidR="003F1DA4" w:rsidRPr="00203123">
        <w:rPr>
          <w:lang w:val="es-ES"/>
        </w:rPr>
        <w:t xml:space="preserve">Gobierno hoy, tiene </w:t>
      </w:r>
      <w:r w:rsidR="00167D1A">
        <w:rPr>
          <w:lang w:val="es-ES"/>
        </w:rPr>
        <w:t xml:space="preserve">a </w:t>
      </w:r>
      <w:r w:rsidR="003F1DA4" w:rsidRPr="00203123">
        <w:rPr>
          <w:lang w:val="es-ES"/>
        </w:rPr>
        <w:t xml:space="preserve">uno de los profesionales mejor preparados en el área de </w:t>
      </w:r>
      <w:r>
        <w:rPr>
          <w:lang w:val="es-ES"/>
        </w:rPr>
        <w:t>S</w:t>
      </w:r>
      <w:r w:rsidR="003F1DA4" w:rsidRPr="00203123">
        <w:rPr>
          <w:lang w:val="es-ES"/>
        </w:rPr>
        <w:t xml:space="preserve">alud </w:t>
      </w:r>
      <w:r>
        <w:rPr>
          <w:lang w:val="es-ES"/>
        </w:rPr>
        <w:t>Mental</w:t>
      </w:r>
      <w:r w:rsidR="003F1DA4" w:rsidRPr="00203123">
        <w:rPr>
          <w:lang w:val="es-ES"/>
        </w:rPr>
        <w:t xml:space="preserve"> pero</w:t>
      </w:r>
      <w:r>
        <w:rPr>
          <w:lang w:val="es-ES"/>
        </w:rPr>
        <w:t xml:space="preserve"> que,</w:t>
      </w:r>
      <w:r w:rsidR="003F1DA4" w:rsidRPr="00203123">
        <w:rPr>
          <w:lang w:val="es-ES"/>
        </w:rPr>
        <w:t xml:space="preserve"> seguramente</w:t>
      </w:r>
      <w:r>
        <w:rPr>
          <w:lang w:val="es-ES"/>
        </w:rPr>
        <w:t>,</w:t>
      </w:r>
      <w:r w:rsidR="003F1DA4" w:rsidRPr="00203123">
        <w:rPr>
          <w:lang w:val="es-ES"/>
        </w:rPr>
        <w:t xml:space="preserve"> está haciendo</w:t>
      </w:r>
      <w:r>
        <w:rPr>
          <w:lang w:val="es-ES"/>
        </w:rPr>
        <w:t xml:space="preserve"> malabares, -</w:t>
      </w:r>
      <w:r w:rsidR="003F1DA4" w:rsidRPr="00203123">
        <w:rPr>
          <w:lang w:val="es-ES"/>
        </w:rPr>
        <w:t>como en muchos ámbitos</w:t>
      </w:r>
      <w:r w:rsidR="00167D1A">
        <w:rPr>
          <w:lang w:val="es-ES"/>
        </w:rPr>
        <w:t>-</w:t>
      </w:r>
      <w:r w:rsidR="003F1DA4" w:rsidRPr="00203123">
        <w:rPr>
          <w:lang w:val="es-ES"/>
        </w:rPr>
        <w:t xml:space="preserve"> con los recursos. </w:t>
      </w:r>
    </w:p>
    <w:p w:rsidR="00167D1A" w:rsidRDefault="003F1DA4" w:rsidP="00167D1A">
      <w:pPr>
        <w:ind w:firstLine="708"/>
        <w:rPr>
          <w:lang w:val="es-ES"/>
        </w:rPr>
      </w:pPr>
      <w:r w:rsidRPr="00203123">
        <w:rPr>
          <w:lang w:val="es-ES"/>
        </w:rPr>
        <w:t xml:space="preserve">Nosotros, desde nuestro lugar, estamos y vamos a estar si hay que acompañar una </w:t>
      </w:r>
      <w:r w:rsidR="00C560F2">
        <w:rPr>
          <w:lang w:val="es-ES"/>
        </w:rPr>
        <w:t>D</w:t>
      </w:r>
      <w:r w:rsidRPr="00203123">
        <w:rPr>
          <w:lang w:val="es-ES"/>
        </w:rPr>
        <w:t xml:space="preserve">eclaración de </w:t>
      </w:r>
      <w:r w:rsidR="00C560F2">
        <w:rPr>
          <w:lang w:val="es-ES"/>
        </w:rPr>
        <w:t>E</w:t>
      </w:r>
      <w:r w:rsidRPr="00203123">
        <w:rPr>
          <w:lang w:val="es-ES"/>
        </w:rPr>
        <w:t xml:space="preserve">mergencia para ayudar al Estado </w:t>
      </w:r>
      <w:r w:rsidR="00C560F2">
        <w:rPr>
          <w:lang w:val="es-ES"/>
        </w:rPr>
        <w:t>a</w:t>
      </w:r>
      <w:r w:rsidRPr="00203123">
        <w:rPr>
          <w:lang w:val="es-ES"/>
        </w:rPr>
        <w:t xml:space="preserve"> mejorar la respuesta</w:t>
      </w:r>
      <w:r w:rsidR="00C560F2">
        <w:rPr>
          <w:lang w:val="es-ES"/>
        </w:rPr>
        <w:t>. P</w:t>
      </w:r>
      <w:r w:rsidRPr="00203123">
        <w:rPr>
          <w:lang w:val="es-ES"/>
        </w:rPr>
        <w:t xml:space="preserve">orque es igual de importante una emergencia para arreglar una escuela </w:t>
      </w:r>
      <w:r w:rsidR="00C560F2">
        <w:rPr>
          <w:lang w:val="es-ES"/>
        </w:rPr>
        <w:t xml:space="preserve">que </w:t>
      </w:r>
      <w:r w:rsidRPr="00203123">
        <w:rPr>
          <w:lang w:val="es-ES"/>
        </w:rPr>
        <w:t>para poder contratar más profesionales que atiendan a los jóvenes que asisten a las escuelas.</w:t>
      </w:r>
    </w:p>
    <w:p w:rsidR="00167D1A" w:rsidRDefault="003F1DA4" w:rsidP="00167D1A">
      <w:pPr>
        <w:ind w:firstLine="708"/>
        <w:rPr>
          <w:lang w:val="es-ES"/>
        </w:rPr>
      </w:pPr>
      <w:r w:rsidRPr="00203123">
        <w:rPr>
          <w:lang w:val="es-ES"/>
        </w:rPr>
        <w:t>Tenemos proyecto</w:t>
      </w:r>
      <w:r w:rsidR="00167D1A">
        <w:rPr>
          <w:lang w:val="es-ES"/>
        </w:rPr>
        <w:t>s</w:t>
      </w:r>
      <w:r w:rsidRPr="00203123">
        <w:rPr>
          <w:lang w:val="es-ES"/>
        </w:rPr>
        <w:t xml:space="preserve"> de ley de campaña de concientización</w:t>
      </w:r>
      <w:r w:rsidR="00C560F2">
        <w:rPr>
          <w:lang w:val="es-ES"/>
        </w:rPr>
        <w:t xml:space="preserve"> y</w:t>
      </w:r>
      <w:r w:rsidRPr="00203123">
        <w:rPr>
          <w:lang w:val="es-ES"/>
        </w:rPr>
        <w:t xml:space="preserve"> </w:t>
      </w:r>
      <w:r w:rsidR="00C560F2">
        <w:rPr>
          <w:lang w:val="es-ES"/>
        </w:rPr>
        <w:t xml:space="preserve">de </w:t>
      </w:r>
      <w:r w:rsidRPr="00203123">
        <w:rPr>
          <w:lang w:val="es-ES"/>
        </w:rPr>
        <w:t xml:space="preserve">prevención, </w:t>
      </w:r>
      <w:r w:rsidR="00C560F2">
        <w:rPr>
          <w:lang w:val="es-ES"/>
        </w:rPr>
        <w:t xml:space="preserve">así como </w:t>
      </w:r>
      <w:r w:rsidRPr="00203123">
        <w:rPr>
          <w:lang w:val="es-ES"/>
        </w:rPr>
        <w:t>jornadas</w:t>
      </w:r>
      <w:r w:rsidR="00C560F2">
        <w:rPr>
          <w:lang w:val="es-ES"/>
        </w:rPr>
        <w:t xml:space="preserve"> y redes</w:t>
      </w:r>
      <w:r w:rsidRPr="00203123">
        <w:rPr>
          <w:lang w:val="es-ES"/>
        </w:rPr>
        <w:t xml:space="preserve"> que </w:t>
      </w:r>
      <w:r w:rsidR="00C560F2">
        <w:rPr>
          <w:lang w:val="es-ES"/>
        </w:rPr>
        <w:t>intentan</w:t>
      </w:r>
      <w:r w:rsidRPr="00203123">
        <w:rPr>
          <w:lang w:val="es-ES"/>
        </w:rPr>
        <w:t xml:space="preserve"> echar mano a esta situación y</w:t>
      </w:r>
      <w:r w:rsidR="00C560F2">
        <w:rPr>
          <w:lang w:val="es-ES"/>
        </w:rPr>
        <w:t xml:space="preserve"> que</w:t>
      </w:r>
      <w:r w:rsidRPr="00203123">
        <w:rPr>
          <w:lang w:val="es-ES"/>
        </w:rPr>
        <w:t xml:space="preserve"> no </w:t>
      </w:r>
      <w:r w:rsidR="00C560F2">
        <w:rPr>
          <w:lang w:val="es-ES"/>
        </w:rPr>
        <w:t>la</w:t>
      </w:r>
      <w:r w:rsidRPr="00203123">
        <w:rPr>
          <w:lang w:val="es-ES"/>
        </w:rPr>
        <w:t xml:space="preserve"> veníamos tratando</w:t>
      </w:r>
      <w:r w:rsidR="00C560F2">
        <w:rPr>
          <w:lang w:val="es-ES"/>
        </w:rPr>
        <w:t xml:space="preserve"> y es por eso que c</w:t>
      </w:r>
      <w:r w:rsidRPr="00203123">
        <w:rPr>
          <w:lang w:val="es-ES"/>
        </w:rPr>
        <w:t xml:space="preserve">elebro que </w:t>
      </w:r>
      <w:r w:rsidR="00C560F2">
        <w:rPr>
          <w:lang w:val="es-ES"/>
        </w:rPr>
        <w:t xml:space="preserve">el Senador </w:t>
      </w:r>
      <w:r w:rsidRPr="00203123">
        <w:rPr>
          <w:lang w:val="es-ES"/>
        </w:rPr>
        <w:t xml:space="preserve">Martín Oliva dijo que en la Comisión de Salud Pública y Drogadicción han </w:t>
      </w:r>
      <w:r w:rsidR="00C560F2">
        <w:rPr>
          <w:lang w:val="es-ES"/>
        </w:rPr>
        <w:t>decidido tratar estos proyectos. P</w:t>
      </w:r>
      <w:r w:rsidRPr="00203123">
        <w:rPr>
          <w:lang w:val="es-ES"/>
        </w:rPr>
        <w:t xml:space="preserve">orque esto hace rato </w:t>
      </w:r>
      <w:r w:rsidR="00C560F2">
        <w:rPr>
          <w:lang w:val="es-ES"/>
        </w:rPr>
        <w:t xml:space="preserve">que </w:t>
      </w:r>
      <w:r w:rsidRPr="00203123">
        <w:rPr>
          <w:lang w:val="es-ES"/>
        </w:rPr>
        <w:t>dejó de ser un problema individual y pasó a ser un problema de la sociedad</w:t>
      </w:r>
      <w:r w:rsidR="00C560F2">
        <w:rPr>
          <w:lang w:val="es-ES"/>
        </w:rPr>
        <w:t>. Y</w:t>
      </w:r>
      <w:r w:rsidRPr="00203123">
        <w:rPr>
          <w:lang w:val="es-ES"/>
        </w:rPr>
        <w:t xml:space="preserve"> los problemas de todos</w:t>
      </w:r>
      <w:r w:rsidR="00C560F2">
        <w:rPr>
          <w:lang w:val="es-ES"/>
        </w:rPr>
        <w:t>,</w:t>
      </w:r>
      <w:r w:rsidRPr="00203123">
        <w:rPr>
          <w:lang w:val="es-ES"/>
        </w:rPr>
        <w:t xml:space="preserve"> necesitan de soluciones colectivas.</w:t>
      </w:r>
    </w:p>
    <w:p w:rsidR="003777AD" w:rsidRDefault="003F1DA4" w:rsidP="00167D1A">
      <w:pPr>
        <w:ind w:firstLine="708"/>
        <w:rPr>
          <w:lang w:val="es-ES"/>
        </w:rPr>
      </w:pPr>
      <w:r w:rsidRPr="00203123">
        <w:rPr>
          <w:lang w:val="es-ES"/>
        </w:rPr>
        <w:t>Además, creo que es importante decir que tenemos mucho para aprender como sociedad</w:t>
      </w:r>
      <w:r w:rsidR="00C560F2">
        <w:rPr>
          <w:lang w:val="es-ES"/>
        </w:rPr>
        <w:t>. P</w:t>
      </w:r>
      <w:r w:rsidRPr="00203123">
        <w:rPr>
          <w:lang w:val="es-ES"/>
        </w:rPr>
        <w:t>orque puede haber un montón de políticas públicas pero</w:t>
      </w:r>
      <w:r w:rsidR="003777AD">
        <w:rPr>
          <w:lang w:val="es-ES"/>
        </w:rPr>
        <w:t>,</w:t>
      </w:r>
      <w:r w:rsidRPr="00203123">
        <w:rPr>
          <w:lang w:val="es-ES"/>
        </w:rPr>
        <w:t xml:space="preserve"> si aquel que atravesó una situación </w:t>
      </w:r>
      <w:r w:rsidR="003777AD">
        <w:rPr>
          <w:lang w:val="es-ES"/>
        </w:rPr>
        <w:t>-</w:t>
      </w:r>
      <w:r w:rsidRPr="00203123">
        <w:rPr>
          <w:lang w:val="es-ES"/>
        </w:rPr>
        <w:t>sea la persona</w:t>
      </w:r>
      <w:r w:rsidR="003777AD">
        <w:rPr>
          <w:lang w:val="es-ES"/>
        </w:rPr>
        <w:t>,</w:t>
      </w:r>
      <w:r w:rsidRPr="00203123">
        <w:rPr>
          <w:lang w:val="es-ES"/>
        </w:rPr>
        <w:t xml:space="preserve"> </w:t>
      </w:r>
      <w:r w:rsidR="003777AD">
        <w:rPr>
          <w:lang w:val="es-ES"/>
        </w:rPr>
        <w:t xml:space="preserve">alguien de </w:t>
      </w:r>
      <w:r w:rsidRPr="00203123">
        <w:rPr>
          <w:lang w:val="es-ES"/>
        </w:rPr>
        <w:t>su entorno o una familia</w:t>
      </w:r>
      <w:r w:rsidR="003777AD">
        <w:rPr>
          <w:lang w:val="es-ES"/>
        </w:rPr>
        <w:t>-</w:t>
      </w:r>
      <w:r w:rsidRPr="00203123">
        <w:rPr>
          <w:lang w:val="es-ES"/>
        </w:rPr>
        <w:t xml:space="preserve"> cuando vuelve al barrio después de tratarse, llega a la casa y en el barrio </w:t>
      </w:r>
      <w:r w:rsidRPr="00203123">
        <w:rPr>
          <w:lang w:val="es-ES"/>
        </w:rPr>
        <w:lastRenderedPageBreak/>
        <w:t xml:space="preserve">lo miran de reojo o es motivo de darle de comer a todos los comentarios del pueblo, realmente quiere decir que no se ha aprendido nada. </w:t>
      </w:r>
    </w:p>
    <w:p w:rsidR="00167D1A" w:rsidRDefault="003F1DA4" w:rsidP="00167D1A">
      <w:pPr>
        <w:ind w:firstLine="708"/>
        <w:rPr>
          <w:lang w:val="es-ES"/>
        </w:rPr>
      </w:pPr>
      <w:r w:rsidRPr="00203123">
        <w:rPr>
          <w:lang w:val="es-ES"/>
        </w:rPr>
        <w:t>Porque la familia</w:t>
      </w:r>
      <w:r w:rsidR="003777AD">
        <w:rPr>
          <w:lang w:val="es-ES"/>
        </w:rPr>
        <w:t>,</w:t>
      </w:r>
      <w:r w:rsidRPr="00203123">
        <w:rPr>
          <w:lang w:val="es-ES"/>
        </w:rPr>
        <w:t xml:space="preserve"> a veces</w:t>
      </w:r>
      <w:r w:rsidR="003777AD">
        <w:rPr>
          <w:lang w:val="es-ES"/>
        </w:rPr>
        <w:t>,</w:t>
      </w:r>
      <w:r w:rsidRPr="00203123">
        <w:rPr>
          <w:lang w:val="es-ES"/>
        </w:rPr>
        <w:t xml:space="preserve"> no solamente tiene que cargar con el duelo de una pérdida, sino también con la mirada pesada de un montón de gente que no entiende nada.</w:t>
      </w:r>
    </w:p>
    <w:p w:rsidR="00167D1A" w:rsidRDefault="003F1DA4" w:rsidP="00167D1A">
      <w:pPr>
        <w:ind w:firstLine="708"/>
        <w:rPr>
          <w:lang w:val="es-ES"/>
        </w:rPr>
      </w:pPr>
      <w:r w:rsidRPr="00203123">
        <w:rPr>
          <w:lang w:val="es-ES"/>
        </w:rPr>
        <w:t xml:space="preserve">Yo quería aprovechar hoy, </w:t>
      </w:r>
      <w:r w:rsidR="003777AD">
        <w:rPr>
          <w:lang w:val="es-ES"/>
        </w:rPr>
        <w:t xml:space="preserve">señora </w:t>
      </w:r>
      <w:r w:rsidRPr="00203123">
        <w:rPr>
          <w:lang w:val="es-ES"/>
        </w:rPr>
        <w:t xml:space="preserve">Presidenta, </w:t>
      </w:r>
      <w:r w:rsidR="00167D1A">
        <w:rPr>
          <w:lang w:val="es-ES"/>
        </w:rPr>
        <w:t xml:space="preserve">sobre todo, </w:t>
      </w:r>
      <w:r w:rsidRPr="00203123">
        <w:rPr>
          <w:lang w:val="es-ES"/>
        </w:rPr>
        <w:t xml:space="preserve">para dejar un mensaje de esperanza, </w:t>
      </w:r>
      <w:r w:rsidR="003777AD">
        <w:rPr>
          <w:lang w:val="es-ES"/>
        </w:rPr>
        <w:t>¿</w:t>
      </w:r>
      <w:r w:rsidR="00167D1A">
        <w:rPr>
          <w:lang w:val="es-ES"/>
        </w:rPr>
        <w:t xml:space="preserve">no? </w:t>
      </w:r>
      <w:r w:rsidR="003777AD">
        <w:rPr>
          <w:lang w:val="es-ES"/>
        </w:rPr>
        <w:t>P</w:t>
      </w:r>
      <w:r w:rsidRPr="00203123">
        <w:rPr>
          <w:lang w:val="es-ES"/>
        </w:rPr>
        <w:t>orque quizás</w:t>
      </w:r>
      <w:r w:rsidR="003777AD">
        <w:rPr>
          <w:lang w:val="es-ES"/>
        </w:rPr>
        <w:t>,</w:t>
      </w:r>
      <w:r w:rsidRPr="00203123">
        <w:rPr>
          <w:lang w:val="es-ES"/>
        </w:rPr>
        <w:t xml:space="preserve"> hay alguien que está del otro lado o </w:t>
      </w:r>
      <w:r w:rsidR="003777AD">
        <w:rPr>
          <w:lang w:val="es-ES"/>
        </w:rPr>
        <w:t xml:space="preserve">puede estar </w:t>
      </w:r>
      <w:r w:rsidRPr="00203123">
        <w:rPr>
          <w:lang w:val="es-ES"/>
        </w:rPr>
        <w:t>acá</w:t>
      </w:r>
      <w:r w:rsidR="003777AD">
        <w:rPr>
          <w:lang w:val="es-ES"/>
        </w:rPr>
        <w:t>,</w:t>
      </w:r>
      <w:r w:rsidRPr="00203123">
        <w:rPr>
          <w:lang w:val="es-ES"/>
        </w:rPr>
        <w:t xml:space="preserve"> en el </w:t>
      </w:r>
      <w:r w:rsidR="003777AD">
        <w:rPr>
          <w:lang w:val="es-ES"/>
        </w:rPr>
        <w:t>Recinto</w:t>
      </w:r>
      <w:r w:rsidRPr="00203123">
        <w:rPr>
          <w:lang w:val="es-ES"/>
        </w:rPr>
        <w:t xml:space="preserve"> o </w:t>
      </w:r>
      <w:r w:rsidR="003777AD">
        <w:rPr>
          <w:lang w:val="es-ES"/>
        </w:rPr>
        <w:t xml:space="preserve">tiene </w:t>
      </w:r>
      <w:r w:rsidRPr="00203123">
        <w:rPr>
          <w:lang w:val="es-ES"/>
        </w:rPr>
        <w:t>algún familiar que no la está pasando bien</w:t>
      </w:r>
      <w:r w:rsidR="003777AD">
        <w:rPr>
          <w:lang w:val="es-ES"/>
        </w:rPr>
        <w:t xml:space="preserve"> y</w:t>
      </w:r>
      <w:r w:rsidRPr="00203123">
        <w:rPr>
          <w:lang w:val="es-ES"/>
        </w:rPr>
        <w:t xml:space="preserve"> que la depresión, la ansiedad o las ganas de no estar más</w:t>
      </w:r>
      <w:r w:rsidR="00167D1A">
        <w:rPr>
          <w:lang w:val="es-ES"/>
        </w:rPr>
        <w:t>,</w:t>
      </w:r>
      <w:r w:rsidRPr="00203123">
        <w:rPr>
          <w:lang w:val="es-ES"/>
        </w:rPr>
        <w:t xml:space="preserve"> le golpearon la puerta.</w:t>
      </w:r>
    </w:p>
    <w:p w:rsidR="00167D1A" w:rsidRDefault="003777AD" w:rsidP="00167D1A">
      <w:pPr>
        <w:ind w:firstLine="708"/>
        <w:rPr>
          <w:lang w:val="es-ES"/>
        </w:rPr>
      </w:pPr>
      <w:r>
        <w:rPr>
          <w:lang w:val="es-ES"/>
        </w:rPr>
        <w:t>Entonces, p</w:t>
      </w:r>
      <w:r w:rsidR="003F1DA4" w:rsidRPr="00203123">
        <w:rPr>
          <w:lang w:val="es-ES"/>
        </w:rPr>
        <w:t>rimero</w:t>
      </w:r>
      <w:r>
        <w:rPr>
          <w:lang w:val="es-ES"/>
        </w:rPr>
        <w:t xml:space="preserve"> quiero</w:t>
      </w:r>
      <w:r w:rsidR="003F1DA4" w:rsidRPr="00203123">
        <w:rPr>
          <w:lang w:val="es-ES"/>
        </w:rPr>
        <w:t xml:space="preserve"> decirle</w:t>
      </w:r>
      <w:r w:rsidR="00167D1A">
        <w:rPr>
          <w:lang w:val="es-ES"/>
        </w:rPr>
        <w:t>s</w:t>
      </w:r>
      <w:r w:rsidR="003F1DA4" w:rsidRPr="00203123">
        <w:rPr>
          <w:lang w:val="es-ES"/>
        </w:rPr>
        <w:t xml:space="preserve"> que lo hablen, que no se guarden, que no se encierren. Si puede ser, primero </w:t>
      </w:r>
      <w:r>
        <w:rPr>
          <w:lang w:val="es-ES"/>
        </w:rPr>
        <w:t>-</w:t>
      </w:r>
      <w:r w:rsidR="003F1DA4" w:rsidRPr="00203123">
        <w:rPr>
          <w:lang w:val="es-ES"/>
        </w:rPr>
        <w:t>como siempre</w:t>
      </w:r>
      <w:r>
        <w:rPr>
          <w:lang w:val="es-ES"/>
        </w:rPr>
        <w:t>-</w:t>
      </w:r>
      <w:r w:rsidR="003F1DA4" w:rsidRPr="00203123">
        <w:rPr>
          <w:lang w:val="es-ES"/>
        </w:rPr>
        <w:t xml:space="preserve"> ir con un profesional</w:t>
      </w:r>
      <w:r>
        <w:rPr>
          <w:lang w:val="es-ES"/>
        </w:rPr>
        <w:t xml:space="preserve"> y s</w:t>
      </w:r>
      <w:r w:rsidR="003F1DA4" w:rsidRPr="00203123">
        <w:rPr>
          <w:lang w:val="es-ES"/>
        </w:rPr>
        <w:t>i no se puede, i</w:t>
      </w:r>
      <w:r>
        <w:rPr>
          <w:lang w:val="es-ES"/>
        </w:rPr>
        <w:t>r con un familiar, con un profe o</w:t>
      </w:r>
      <w:r w:rsidR="003F1DA4" w:rsidRPr="00203123">
        <w:rPr>
          <w:lang w:val="es-ES"/>
        </w:rPr>
        <w:t xml:space="preserve"> con un amigo</w:t>
      </w:r>
      <w:r>
        <w:rPr>
          <w:lang w:val="es-ES"/>
        </w:rPr>
        <w:t>. Y</w:t>
      </w:r>
      <w:r w:rsidR="003F1DA4" w:rsidRPr="00203123">
        <w:rPr>
          <w:lang w:val="es-ES"/>
        </w:rPr>
        <w:t xml:space="preserve"> si no </w:t>
      </w:r>
      <w:proofErr w:type="spellStart"/>
      <w:r w:rsidR="003F1DA4" w:rsidRPr="00203123">
        <w:rPr>
          <w:lang w:val="es-ES"/>
        </w:rPr>
        <w:t>sos</w:t>
      </w:r>
      <w:proofErr w:type="spellEnd"/>
      <w:r w:rsidR="003F1DA4" w:rsidRPr="00203123">
        <w:rPr>
          <w:lang w:val="es-ES"/>
        </w:rPr>
        <w:t xml:space="preserve"> el que tiene que hablar y te toca hacer de oí</w:t>
      </w:r>
      <w:r>
        <w:rPr>
          <w:lang w:val="es-ES"/>
        </w:rPr>
        <w:t xml:space="preserve">do: </w:t>
      </w:r>
      <w:proofErr w:type="spellStart"/>
      <w:r>
        <w:rPr>
          <w:lang w:val="es-ES"/>
        </w:rPr>
        <w:t>abrazá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contené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escuchá</w:t>
      </w:r>
      <w:proofErr w:type="spellEnd"/>
      <w:r>
        <w:rPr>
          <w:lang w:val="es-ES"/>
        </w:rPr>
        <w:t xml:space="preserve">, que, </w:t>
      </w:r>
      <w:r w:rsidR="003F1DA4" w:rsidRPr="00203123">
        <w:rPr>
          <w:lang w:val="es-ES"/>
        </w:rPr>
        <w:t>a veces</w:t>
      </w:r>
      <w:r w:rsidR="00167D1A">
        <w:rPr>
          <w:lang w:val="es-ES"/>
        </w:rPr>
        <w:t>,</w:t>
      </w:r>
      <w:r w:rsidR="003F1DA4" w:rsidRPr="00203123">
        <w:rPr>
          <w:lang w:val="es-ES"/>
        </w:rPr>
        <w:t xml:space="preserve"> ni siquiera es necesario dar un consejo, no hace falta.</w:t>
      </w:r>
    </w:p>
    <w:p w:rsidR="003777AD" w:rsidRDefault="003F1DA4" w:rsidP="003777AD">
      <w:pPr>
        <w:ind w:firstLine="708"/>
        <w:rPr>
          <w:lang w:val="es-ES"/>
        </w:rPr>
      </w:pPr>
      <w:r w:rsidRPr="00203123">
        <w:rPr>
          <w:lang w:val="es-ES"/>
        </w:rPr>
        <w:t xml:space="preserve">Segundo, decirle a alguno que está del otro lado que, si no lo está viendo, hay un montón de gente que te necesita: el equipo de fútbol necesita un jugador, una jugadora; los pibes necesitan </w:t>
      </w:r>
      <w:r w:rsidR="00167D1A">
        <w:rPr>
          <w:lang w:val="es-ES"/>
        </w:rPr>
        <w:t>e</w:t>
      </w:r>
      <w:r w:rsidRPr="00203123">
        <w:rPr>
          <w:lang w:val="es-ES"/>
        </w:rPr>
        <w:t>l que haga los chistes malos, al que lleve el hielo a las juntadas; tu viejo, tu hijo</w:t>
      </w:r>
      <w:r w:rsidR="00167D1A">
        <w:rPr>
          <w:lang w:val="es-ES"/>
        </w:rPr>
        <w:t>,</w:t>
      </w:r>
      <w:r w:rsidRPr="00203123">
        <w:rPr>
          <w:lang w:val="es-ES"/>
        </w:rPr>
        <w:t xml:space="preserve"> necesitan un abrazo. Y hay muchas cosas que la depresión no las deja ver.</w:t>
      </w:r>
    </w:p>
    <w:p w:rsidR="00167D1A" w:rsidRDefault="003F1DA4" w:rsidP="003777AD">
      <w:pPr>
        <w:ind w:firstLine="708"/>
        <w:rPr>
          <w:lang w:val="es-ES"/>
        </w:rPr>
      </w:pPr>
      <w:r w:rsidRPr="00203123">
        <w:rPr>
          <w:lang w:val="es-ES"/>
        </w:rPr>
        <w:t xml:space="preserve">Hace un par de semanas </w:t>
      </w:r>
      <w:r w:rsidR="003777AD">
        <w:rPr>
          <w:lang w:val="es-ES"/>
        </w:rPr>
        <w:t>-</w:t>
      </w:r>
      <w:r w:rsidRPr="00203123">
        <w:rPr>
          <w:lang w:val="es-ES"/>
        </w:rPr>
        <w:t>y no quiero ser autorreferencial, pero lo quiero contar</w:t>
      </w:r>
      <w:r w:rsidR="003777AD">
        <w:rPr>
          <w:lang w:val="es-ES"/>
        </w:rPr>
        <w:t>-</w:t>
      </w:r>
      <w:r w:rsidRPr="00203123">
        <w:rPr>
          <w:lang w:val="es-ES"/>
        </w:rPr>
        <w:t xml:space="preserve"> me tocó</w:t>
      </w:r>
      <w:r w:rsidR="003777AD">
        <w:rPr>
          <w:lang w:val="es-ES"/>
        </w:rPr>
        <w:t xml:space="preserve"> una situación,</w:t>
      </w:r>
      <w:r w:rsidRPr="00203123">
        <w:rPr>
          <w:lang w:val="es-ES"/>
        </w:rPr>
        <w:t xml:space="preserve"> </w:t>
      </w:r>
      <w:r w:rsidR="00167D1A">
        <w:rPr>
          <w:lang w:val="es-ES"/>
        </w:rPr>
        <w:t xml:space="preserve">por ejemplo, </w:t>
      </w:r>
      <w:r w:rsidRPr="00203123">
        <w:rPr>
          <w:lang w:val="es-ES"/>
        </w:rPr>
        <w:t xml:space="preserve">con mi </w:t>
      </w:r>
      <w:r w:rsidR="00167D1A">
        <w:rPr>
          <w:lang w:val="es-ES"/>
        </w:rPr>
        <w:t>gurí</w:t>
      </w:r>
      <w:r w:rsidR="003777AD">
        <w:rPr>
          <w:lang w:val="es-ES"/>
        </w:rPr>
        <w:t xml:space="preserve"> más grande</w:t>
      </w:r>
      <w:r w:rsidRPr="00203123">
        <w:rPr>
          <w:lang w:val="es-ES"/>
        </w:rPr>
        <w:t xml:space="preserve"> </w:t>
      </w:r>
      <w:r w:rsidR="00167D1A">
        <w:rPr>
          <w:lang w:val="es-ES"/>
        </w:rPr>
        <w:t xml:space="preserve">que </w:t>
      </w:r>
      <w:r w:rsidR="003777AD">
        <w:rPr>
          <w:lang w:val="es-ES"/>
        </w:rPr>
        <w:t xml:space="preserve">se le apagó el fuego cuando </w:t>
      </w:r>
      <w:r w:rsidRPr="00203123">
        <w:rPr>
          <w:lang w:val="es-ES"/>
        </w:rPr>
        <w:t>estaba haciendo una</w:t>
      </w:r>
      <w:r w:rsidR="003777AD">
        <w:rPr>
          <w:lang w:val="es-ES"/>
        </w:rPr>
        <w:t>s</w:t>
      </w:r>
      <w:r w:rsidRPr="00203123">
        <w:rPr>
          <w:lang w:val="es-ES"/>
        </w:rPr>
        <w:t xml:space="preserve"> hamburguesa</w:t>
      </w:r>
      <w:r w:rsidR="003777AD">
        <w:rPr>
          <w:lang w:val="es-ES"/>
        </w:rPr>
        <w:t>s,</w:t>
      </w:r>
      <w:r w:rsidRPr="00203123">
        <w:rPr>
          <w:lang w:val="es-ES"/>
        </w:rPr>
        <w:t xml:space="preserve"> en un</w:t>
      </w:r>
      <w:r w:rsidR="003777AD">
        <w:rPr>
          <w:lang w:val="es-ES"/>
        </w:rPr>
        <w:t>a juntada, con sus amigos</w:t>
      </w:r>
      <w:r w:rsidRPr="00203123">
        <w:rPr>
          <w:lang w:val="es-ES"/>
        </w:rPr>
        <w:t xml:space="preserve"> y bueno, aparecí yo como un superhéroe para volver a prenderlo; y al más chico</w:t>
      </w:r>
      <w:r w:rsidR="003777AD">
        <w:rPr>
          <w:lang w:val="es-ES"/>
        </w:rPr>
        <w:t>, que</w:t>
      </w:r>
      <w:r w:rsidRPr="00203123">
        <w:rPr>
          <w:lang w:val="es-ES"/>
        </w:rPr>
        <w:t xml:space="preserve"> empezamos a dar sus primeras pedaleadas en la bicicleta. Y creo que son esos momentos donde uno se da cuenta que la vida es linda, ¿no? Y a veces no lo ves</w:t>
      </w:r>
      <w:r w:rsidR="003777AD">
        <w:rPr>
          <w:lang w:val="es-ES"/>
        </w:rPr>
        <w:t xml:space="preserve"> </w:t>
      </w:r>
      <w:r w:rsidRPr="00203123">
        <w:rPr>
          <w:lang w:val="es-ES"/>
        </w:rPr>
        <w:t xml:space="preserve">o lo </w:t>
      </w:r>
      <w:proofErr w:type="spellStart"/>
      <w:r w:rsidRPr="00203123">
        <w:rPr>
          <w:lang w:val="es-ES"/>
        </w:rPr>
        <w:t>tenés</w:t>
      </w:r>
      <w:proofErr w:type="spellEnd"/>
      <w:r w:rsidRPr="00203123">
        <w:rPr>
          <w:lang w:val="es-ES"/>
        </w:rPr>
        <w:t xml:space="preserve"> que repensar, sobre todo cuando parece que los problemas te están ahogando.</w:t>
      </w:r>
    </w:p>
    <w:p w:rsidR="00167D1A" w:rsidRDefault="003F1DA4" w:rsidP="00167D1A">
      <w:pPr>
        <w:ind w:firstLine="708"/>
        <w:rPr>
          <w:lang w:val="es-ES"/>
        </w:rPr>
      </w:pPr>
      <w:r w:rsidRPr="00203123">
        <w:rPr>
          <w:lang w:val="es-ES"/>
        </w:rPr>
        <w:t xml:space="preserve">El sábado 12 se cumplieron </w:t>
      </w:r>
      <w:r w:rsidR="005A2615">
        <w:rPr>
          <w:lang w:val="es-ES"/>
        </w:rPr>
        <w:t>dos</w:t>
      </w:r>
      <w:r w:rsidRPr="00203123">
        <w:rPr>
          <w:lang w:val="es-ES"/>
        </w:rPr>
        <w:t xml:space="preserve"> años de que yo toqué fondo</w:t>
      </w:r>
      <w:r w:rsidR="005A2615">
        <w:rPr>
          <w:lang w:val="es-ES"/>
        </w:rPr>
        <w:t>, fondo del fondo</w:t>
      </w:r>
      <w:r w:rsidRPr="00203123">
        <w:rPr>
          <w:lang w:val="es-ES"/>
        </w:rPr>
        <w:t xml:space="preserve"> del fondo. </w:t>
      </w:r>
      <w:r w:rsidR="005A2615">
        <w:rPr>
          <w:lang w:val="es-ES"/>
        </w:rPr>
        <w:t>H</w:t>
      </w:r>
      <w:r w:rsidRPr="00203123">
        <w:rPr>
          <w:lang w:val="es-ES"/>
        </w:rPr>
        <w:t xml:space="preserve">ace </w:t>
      </w:r>
      <w:r w:rsidR="005A2615">
        <w:rPr>
          <w:lang w:val="es-ES"/>
        </w:rPr>
        <w:t>dos</w:t>
      </w:r>
      <w:r w:rsidRPr="00203123">
        <w:rPr>
          <w:lang w:val="es-ES"/>
        </w:rPr>
        <w:t xml:space="preserve"> años yo esta</w:t>
      </w:r>
      <w:r w:rsidR="005A2615">
        <w:rPr>
          <w:lang w:val="es-ES"/>
        </w:rPr>
        <w:t>ba tocando fondo</w:t>
      </w:r>
      <w:r w:rsidRPr="00203123">
        <w:rPr>
          <w:lang w:val="es-ES"/>
        </w:rPr>
        <w:t xml:space="preserve"> y </w:t>
      </w:r>
      <w:r w:rsidR="005A2615">
        <w:rPr>
          <w:lang w:val="es-ES"/>
        </w:rPr>
        <w:t xml:space="preserve">dos </w:t>
      </w:r>
      <w:r w:rsidRPr="00203123">
        <w:rPr>
          <w:lang w:val="es-ES"/>
        </w:rPr>
        <w:t>años después, a la misma hora, mi mayor preocupación era que me habían hecho un gol de tiro libre</w:t>
      </w:r>
      <w:r w:rsidR="005A2615">
        <w:rPr>
          <w:lang w:val="es-ES"/>
        </w:rPr>
        <w:t>,</w:t>
      </w:r>
      <w:r w:rsidRPr="00203123">
        <w:rPr>
          <w:lang w:val="es-ES"/>
        </w:rPr>
        <w:t xml:space="preserve"> </w:t>
      </w:r>
      <w:r w:rsidR="00167D1A">
        <w:rPr>
          <w:lang w:val="es-ES"/>
        </w:rPr>
        <w:t xml:space="preserve">hacía un ratito, </w:t>
      </w:r>
      <w:r w:rsidRPr="00203123">
        <w:rPr>
          <w:lang w:val="es-ES"/>
        </w:rPr>
        <w:t>en un partido de fútbol</w:t>
      </w:r>
      <w:r w:rsidR="00167D1A">
        <w:rPr>
          <w:lang w:val="es-ES"/>
        </w:rPr>
        <w:t>.</w:t>
      </w:r>
    </w:p>
    <w:p w:rsidR="003F1DA4" w:rsidRPr="00A31912" w:rsidRDefault="005A2615" w:rsidP="00167D1A">
      <w:pPr>
        <w:ind w:firstLine="708"/>
      </w:pPr>
      <w:r>
        <w:rPr>
          <w:lang w:val="es-ES"/>
        </w:rPr>
        <w:t>Por</w:t>
      </w:r>
      <w:r w:rsidR="003F1DA4" w:rsidRPr="00A31912">
        <w:t xml:space="preserve"> eso</w:t>
      </w:r>
      <w:r w:rsidR="00167D1A">
        <w:t>,</w:t>
      </w:r>
      <w:r w:rsidR="003F1DA4" w:rsidRPr="00A31912">
        <w:t xml:space="preserve"> quiero decirle al que está del otro lado que se puede, que se puede volver a caminar, </w:t>
      </w:r>
      <w:r>
        <w:t xml:space="preserve">que </w:t>
      </w:r>
      <w:r w:rsidR="003F1DA4" w:rsidRPr="00A31912">
        <w:t>se puede volver a estar de pie.</w:t>
      </w:r>
    </w:p>
    <w:p w:rsidR="00167D1A" w:rsidRDefault="003F1DA4" w:rsidP="003F1DA4">
      <w:pPr>
        <w:ind w:firstLine="720"/>
      </w:pPr>
      <w:r w:rsidRPr="00A31912">
        <w:t>Hace dos años</w:t>
      </w:r>
      <w:r w:rsidR="005A2615">
        <w:t>,</w:t>
      </w:r>
      <w:r w:rsidRPr="00A31912">
        <w:t xml:space="preserve"> en algún momento</w:t>
      </w:r>
      <w:r w:rsidR="005A2615">
        <w:t>,</w:t>
      </w:r>
      <w:r w:rsidRPr="00A31912">
        <w:t xml:space="preserve"> supe dejar escr</w:t>
      </w:r>
      <w:r w:rsidR="00167D1A">
        <w:t>ito que donde suene un tema de C</w:t>
      </w:r>
      <w:r w:rsidRPr="00A31912">
        <w:t>allejero</w:t>
      </w:r>
      <w:r w:rsidR="00167D1A">
        <w:t>s</w:t>
      </w:r>
      <w:r w:rsidRPr="00A31912">
        <w:t xml:space="preserve"> me iban a poder encontrar</w:t>
      </w:r>
      <w:r w:rsidR="005A2615">
        <w:t>. Y</w:t>
      </w:r>
      <w:r w:rsidRPr="00A31912">
        <w:t xml:space="preserve"> hace unos días</w:t>
      </w:r>
      <w:r w:rsidR="005A2615">
        <w:t>,</w:t>
      </w:r>
      <w:r w:rsidRPr="00A31912">
        <w:t xml:space="preserve"> me c</w:t>
      </w:r>
      <w:r w:rsidR="005A2615">
        <w:t>ompré la entrada para estar ahí</w:t>
      </w:r>
      <w:r w:rsidRPr="00A31912">
        <w:t xml:space="preserve"> pero como tiene que ser, disfrutando de la alegría que trae la música, de la alegría que trae un recital cuando nos gusta. </w:t>
      </w:r>
    </w:p>
    <w:p w:rsidR="003F1DA4" w:rsidRDefault="003F1DA4" w:rsidP="003F1DA4">
      <w:pPr>
        <w:ind w:firstLine="720"/>
      </w:pPr>
      <w:r w:rsidRPr="00A31912">
        <w:lastRenderedPageBreak/>
        <w:t xml:space="preserve">En el medio pasé de todo para poder llegar a estar acá sentado diciendo esto y le agradezco </w:t>
      </w:r>
      <w:r w:rsidR="00167D1A">
        <w:t xml:space="preserve">a </w:t>
      </w:r>
      <w:r w:rsidRPr="00A31912">
        <w:t xml:space="preserve">un montón de gente y profesionales también, pero más que nada decirle al que está del otro lado que va a poder y que busque ayuda. </w:t>
      </w:r>
    </w:p>
    <w:p w:rsidR="003F1DA4" w:rsidRPr="00A31912" w:rsidRDefault="005A2615" w:rsidP="003F1DA4">
      <w:pPr>
        <w:ind w:firstLine="720"/>
      </w:pPr>
      <w:r>
        <w:t>Ahora, p</w:t>
      </w:r>
      <w:r w:rsidR="003F1DA4" w:rsidRPr="00A31912">
        <w:t xml:space="preserve">ara terminar, </w:t>
      </w:r>
      <w:r>
        <w:t xml:space="preserve">quiero </w:t>
      </w:r>
      <w:r w:rsidR="003F1DA4" w:rsidRPr="00A31912">
        <w:t>recordar las líneas de ayuda que son</w:t>
      </w:r>
      <w:r>
        <w:t xml:space="preserve">, </w:t>
      </w:r>
      <w:r w:rsidR="003F1DA4" w:rsidRPr="00A31912">
        <w:t xml:space="preserve">el 135 </w:t>
      </w:r>
      <w:r>
        <w:t>en</w:t>
      </w:r>
      <w:r w:rsidR="003F1DA4" w:rsidRPr="00A31912">
        <w:t xml:space="preserve"> nuestra </w:t>
      </w:r>
      <w:r w:rsidR="003F1DA4">
        <w:t>P</w:t>
      </w:r>
      <w:r w:rsidR="003F1DA4" w:rsidRPr="00A31912">
        <w:t>rovincia</w:t>
      </w:r>
      <w:r>
        <w:t xml:space="preserve"> con</w:t>
      </w:r>
      <w:r w:rsidR="003F1DA4" w:rsidRPr="00A31912">
        <w:t xml:space="preserve"> atención las 24 horas.</w:t>
      </w:r>
      <w:r w:rsidR="003F1DA4">
        <w:t xml:space="preserve"> </w:t>
      </w:r>
      <w:r w:rsidR="003F1DA4" w:rsidRPr="00A31912">
        <w:t>Nos falta de todo y nos falta un montón, pero no están solos. Gracias.</w:t>
      </w:r>
      <w:r w:rsidR="003F1DA4">
        <w:t xml:space="preserve"> (Aplausos)</w:t>
      </w:r>
    </w:p>
    <w:p w:rsidR="003F1DA4" w:rsidRDefault="003F1DA4" w:rsidP="003F1DA4"/>
    <w:p w:rsidR="003F1DA4" w:rsidRPr="00A31912" w:rsidRDefault="003F1DA4" w:rsidP="003F1DA4">
      <w:r w:rsidRPr="00FA299E">
        <w:rPr>
          <w:b/>
        </w:rPr>
        <w:t>SRA. PRESIDENTE (Aluani):</w:t>
      </w:r>
      <w:r w:rsidRPr="00FA299E">
        <w:t xml:space="preserve"> </w:t>
      </w:r>
      <w:r w:rsidRPr="00A31912">
        <w:t>Gracias, Senador Cos</w:t>
      </w:r>
      <w:r>
        <w:t>s</w:t>
      </w:r>
      <w:r w:rsidRPr="00A31912">
        <w:t>o, co</w:t>
      </w:r>
      <w:r>
        <w:t>mpa</w:t>
      </w:r>
      <w:r w:rsidRPr="00A31912">
        <w:t xml:space="preserve">rtimos sus palabras y gracias por contar parte de su historia. Ayuda mucho, es verdad. </w:t>
      </w:r>
    </w:p>
    <w:p w:rsidR="003F1DA4" w:rsidRDefault="003F1DA4" w:rsidP="00ED30A5"/>
    <w:p w:rsidR="00ED30A5" w:rsidRDefault="006A3FB1" w:rsidP="00ED30A5">
      <w:pPr>
        <w:jc w:val="center"/>
        <w:rPr>
          <w:b/>
        </w:rPr>
      </w:pPr>
      <w:r>
        <w:rPr>
          <w:b/>
        </w:rPr>
        <w:t>6</w:t>
      </w:r>
    </w:p>
    <w:p w:rsidR="00ED30A5" w:rsidRDefault="00ED30A5" w:rsidP="00ED30A5">
      <w:pPr>
        <w:pStyle w:val="Apertura"/>
      </w:pPr>
      <w:r>
        <w:t>MOCIONES DE PREFERENCIA Y DE SOBRE TABLAS</w:t>
      </w:r>
    </w:p>
    <w:p w:rsidR="00ED30A5" w:rsidRDefault="00ED30A5" w:rsidP="00ED30A5"/>
    <w:p w:rsidR="00ED30A5" w:rsidRDefault="00ED30A5" w:rsidP="00ED30A5">
      <w:pPr>
        <w:rPr>
          <w:lang w:val="es-ES"/>
        </w:rPr>
      </w:pPr>
      <w:bookmarkStart w:id="14" w:name="OLE_LINK41"/>
      <w:bookmarkStart w:id="15" w:name="OLE_LINK40"/>
      <w:bookmarkStart w:id="16" w:name="OLE_LINK39"/>
      <w:bookmarkStart w:id="17" w:name="OLE_LINK38"/>
      <w:bookmarkStart w:id="18" w:name="OLE_LINK37"/>
      <w:bookmarkStart w:id="19" w:name="OLE_LINK36"/>
      <w:bookmarkStart w:id="20" w:name="OLE_LINK35"/>
      <w:r>
        <w:rPr>
          <w:b/>
        </w:rPr>
        <w:t>SRA. PRESIDENTE (Aluani):</w:t>
      </w:r>
      <w:r>
        <w:t xml:space="preserve"> </w:t>
      </w:r>
      <w:r>
        <w:rPr>
          <w:lang w:val="es-ES"/>
        </w:rPr>
        <w:t>Es el turno de las mociones de preferencia y de sobre tablas.</w:t>
      </w:r>
    </w:p>
    <w:p w:rsidR="00ED30A5" w:rsidRDefault="00ED30A5" w:rsidP="00ED30A5">
      <w:pPr>
        <w:ind w:firstLine="708"/>
      </w:pPr>
      <w:r>
        <w:t xml:space="preserve">En primer término, se encuentra reservado en Secretaría </w:t>
      </w:r>
      <w:r w:rsidR="006A3FB1">
        <w:t xml:space="preserve">el </w:t>
      </w:r>
      <w:r w:rsidR="00602E19">
        <w:t xml:space="preserve">Proyecto de Ley </w:t>
      </w:r>
      <w:r w:rsidR="006A3FB1">
        <w:t xml:space="preserve">por el que se instituye en la Provincia de Entre Ríos, el 9 de octubre de cada año como el “Día Provincial de la Concientización de la Enfermedad Cardiovascular en la Mujer”, </w:t>
      </w:r>
      <w:r w:rsidR="006A3FB1" w:rsidRPr="00A26AD6">
        <w:t>expediente Nº</w:t>
      </w:r>
      <w:r w:rsidR="006A3FB1">
        <w:t xml:space="preserve"> 15.730</w:t>
      </w:r>
      <w:r w:rsidR="006A3FB1" w:rsidRPr="00A26AD6">
        <w:t>.</w:t>
      </w:r>
    </w:p>
    <w:p w:rsidR="006A3FB1" w:rsidRDefault="006A3FB1" w:rsidP="00ED30A5">
      <w:pPr>
        <w:ind w:firstLine="708"/>
      </w:pPr>
      <w:r>
        <w:t>Tiene la palabra el Senador por el Departamento Islas.</w:t>
      </w:r>
    </w:p>
    <w:p w:rsidR="006A3FB1" w:rsidRDefault="006A3FB1" w:rsidP="006A3FB1"/>
    <w:p w:rsidR="006A3FB1" w:rsidRDefault="006A3FB1" w:rsidP="006A3FB1">
      <w:r w:rsidRPr="005117D2">
        <w:rPr>
          <w:b/>
        </w:rPr>
        <w:t>SR. SENADOR (</w:t>
      </w:r>
      <w:r>
        <w:rPr>
          <w:b/>
        </w:rPr>
        <w:t>Méndez</w:t>
      </w:r>
      <w:r w:rsidRPr="005117D2">
        <w:rPr>
          <w:b/>
        </w:rPr>
        <w:t>):</w:t>
      </w:r>
      <w:r>
        <w:t xml:space="preserve"> Solicito, se</w:t>
      </w:r>
      <w:r>
        <w:rPr>
          <w:rFonts w:hint="eastAsia"/>
        </w:rPr>
        <w:t>ñ</w:t>
      </w:r>
      <w:r>
        <w:t>ora Presidente, que este proyecto sea tratado sobre tablas.</w:t>
      </w:r>
    </w:p>
    <w:p w:rsidR="006A3FB1" w:rsidRDefault="006A3FB1" w:rsidP="006A3FB1"/>
    <w:p w:rsidR="006A3FB1" w:rsidRDefault="006A3FB1" w:rsidP="006A3FB1">
      <w:r w:rsidRPr="005117D2">
        <w:rPr>
          <w:b/>
        </w:rPr>
        <w:t>SRA. PRESIDENTE (Aluani):</w:t>
      </w:r>
      <w:r>
        <w:t xml:space="preserve"> Se va a votar la moci</w:t>
      </w:r>
      <w:r>
        <w:rPr>
          <w:rFonts w:hint="eastAsia"/>
        </w:rPr>
        <w:t>ó</w:t>
      </w:r>
      <w:r>
        <w:t>n formulada por el se</w:t>
      </w:r>
      <w:r>
        <w:rPr>
          <w:rFonts w:hint="eastAsia"/>
        </w:rPr>
        <w:t>ñ</w:t>
      </w:r>
      <w:r>
        <w:t xml:space="preserve">or Senador </w:t>
      </w:r>
      <w:r w:rsidR="003E2050">
        <w:t>Méndez</w:t>
      </w:r>
      <w:r>
        <w:t>. Se requieren los dos tercios de votos de los Senadores presentes; los que est</w:t>
      </w:r>
      <w:r>
        <w:rPr>
          <w:rFonts w:hint="eastAsia"/>
        </w:rPr>
        <w:t>é</w:t>
      </w:r>
      <w:r>
        <w:t>n por la afirmativa, s</w:t>
      </w:r>
      <w:r>
        <w:rPr>
          <w:rFonts w:hint="eastAsia"/>
        </w:rPr>
        <w:t>í</w:t>
      </w:r>
      <w:r>
        <w:t>rvanse indicarlo.</w:t>
      </w:r>
    </w:p>
    <w:p w:rsidR="006A3FB1" w:rsidRDefault="006A3FB1" w:rsidP="006A3FB1"/>
    <w:p w:rsidR="006A3FB1" w:rsidRDefault="006A3FB1" w:rsidP="006A3FB1">
      <w:pPr>
        <w:pStyle w:val="Acotacin"/>
      </w:pPr>
      <w:r>
        <w:t>-Resulta aprobado.</w:t>
      </w:r>
    </w:p>
    <w:p w:rsidR="006A3FB1" w:rsidRPr="00184B84" w:rsidRDefault="006A3FB1" w:rsidP="006A3FB1"/>
    <w:p w:rsidR="006A3FB1" w:rsidRPr="00197F19" w:rsidRDefault="006A3FB1" w:rsidP="006A3FB1">
      <w:r w:rsidRPr="005117D2">
        <w:rPr>
          <w:b/>
        </w:rPr>
        <w:t>SRA. PRESIDENTE (Aluani):</w:t>
      </w:r>
      <w:r>
        <w:t xml:space="preserve"> </w:t>
      </w:r>
      <w:r w:rsidRPr="00197F19">
        <w:t xml:space="preserve">Por </w:t>
      </w:r>
      <w:r>
        <w:t>S</w:t>
      </w:r>
      <w:r w:rsidRPr="00197F19">
        <w:t>ecretaría se dará lectura.</w:t>
      </w:r>
    </w:p>
    <w:p w:rsidR="006A3FB1" w:rsidRPr="00197F19" w:rsidRDefault="006A3FB1" w:rsidP="006A3FB1"/>
    <w:p w:rsidR="006A3FB1" w:rsidRPr="00197F19" w:rsidRDefault="006A3FB1" w:rsidP="006A3FB1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</w:t>
      </w:r>
      <w:r w:rsidR="009F490F">
        <w:rPr>
          <w:b/>
          <w:i/>
          <w:sz w:val="20"/>
          <w:szCs w:val="20"/>
        </w:rPr>
        <w:t xml:space="preserve"> nuevamente</w:t>
      </w:r>
      <w:bookmarkStart w:id="21" w:name="_GoBack"/>
      <w:bookmarkEnd w:id="21"/>
      <w:r w:rsidRPr="00197F19">
        <w:rPr>
          <w:b/>
          <w:i/>
          <w:sz w:val="20"/>
          <w:szCs w:val="20"/>
        </w:rPr>
        <w:t>:</w:t>
      </w:r>
    </w:p>
    <w:p w:rsidR="006A3FB1" w:rsidRPr="00197F19" w:rsidRDefault="006A3FB1" w:rsidP="006A3FB1"/>
    <w:p w:rsidR="006A3FB1" w:rsidRPr="00197F19" w:rsidRDefault="006A3FB1" w:rsidP="006A3FB1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</w:t>
      </w:r>
      <w:r w:rsidR="00CC769B">
        <w:t xml:space="preserve"> en general y en particular</w:t>
      </w:r>
      <w:r w:rsidRPr="00197F19">
        <w:t>; l</w:t>
      </w:r>
      <w:r>
        <w:t>o</w:t>
      </w:r>
      <w:r w:rsidRPr="00197F19">
        <w:t>s que estén por la afirmativa, sírvanse indicarlo.</w:t>
      </w:r>
    </w:p>
    <w:p w:rsidR="006A3FB1" w:rsidRPr="00197F19" w:rsidRDefault="006A3FB1" w:rsidP="006A3FB1"/>
    <w:p w:rsidR="006A3FB1" w:rsidRDefault="006A3FB1" w:rsidP="006A3FB1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6A3FB1" w:rsidRPr="00197F19" w:rsidRDefault="006A3FB1" w:rsidP="006A3FB1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6A3FB1" w:rsidRDefault="006A3FB1" w:rsidP="006A3FB1">
      <w:r w:rsidRPr="00B87A43">
        <w:rPr>
          <w:b/>
        </w:rPr>
        <w:lastRenderedPageBreak/>
        <w:t>SRA. PRESIDENTE (Aluani)</w:t>
      </w:r>
      <w:r w:rsidRPr="00197F19">
        <w:rPr>
          <w:b/>
        </w:rPr>
        <w:t>:</w:t>
      </w:r>
      <w:r w:rsidRPr="00197F19">
        <w:t xml:space="preserve"> Queda aprobado; </w:t>
      </w:r>
      <w:r>
        <w:t>pasa en revisión a la Honorable Cámara de Diputados.</w:t>
      </w:r>
    </w:p>
    <w:p w:rsidR="003E2050" w:rsidRDefault="003E2050" w:rsidP="006A3FB1"/>
    <w:p w:rsidR="003E2050" w:rsidRDefault="003E2050" w:rsidP="003E2050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 de Interés Legislativo, la jornada de reflexión y concientización “La Trata Existe”, que se llevará a cabo el 30 de septiembre en Gualeguaychú, expediente N° 15.806.</w:t>
      </w:r>
    </w:p>
    <w:p w:rsidR="003E2050" w:rsidRDefault="003E2050" w:rsidP="003E2050">
      <w:pPr>
        <w:ind w:firstLine="708"/>
      </w:pPr>
      <w:r>
        <w:t>Tiene la palabra el Senador por el Departamento Federación.</w:t>
      </w:r>
    </w:p>
    <w:p w:rsidR="003E2050" w:rsidRDefault="003E2050" w:rsidP="003E2050"/>
    <w:p w:rsidR="003E2050" w:rsidRDefault="003E2050" w:rsidP="003E2050">
      <w:r w:rsidRPr="005117D2">
        <w:rPr>
          <w:b/>
        </w:rPr>
        <w:t>SR. SENADOR (</w:t>
      </w:r>
      <w:r>
        <w:rPr>
          <w:b/>
        </w:rPr>
        <w:t>Dal Molín</w:t>
      </w:r>
      <w:r w:rsidRPr="005117D2">
        <w:rPr>
          <w:b/>
        </w:rPr>
        <w:t>):</w:t>
      </w:r>
      <w:r>
        <w:t xml:space="preserve"> Solicito, se</w:t>
      </w:r>
      <w:r>
        <w:rPr>
          <w:rFonts w:hint="eastAsia"/>
        </w:rPr>
        <w:t>ñ</w:t>
      </w:r>
      <w:r>
        <w:t>ora Presidente, que este proyecto sea tratado sobre tablas.</w:t>
      </w:r>
    </w:p>
    <w:p w:rsidR="003E2050" w:rsidRDefault="003E2050" w:rsidP="003E2050"/>
    <w:p w:rsidR="003E2050" w:rsidRDefault="003E2050" w:rsidP="003E2050">
      <w:r w:rsidRPr="005117D2">
        <w:rPr>
          <w:b/>
        </w:rPr>
        <w:t>SRA. PRESIDENTE (Aluani):</w:t>
      </w:r>
      <w:r>
        <w:t xml:space="preserve"> Se va a votar la moci</w:t>
      </w:r>
      <w:r>
        <w:rPr>
          <w:rFonts w:hint="eastAsia"/>
        </w:rPr>
        <w:t>ó</w:t>
      </w:r>
      <w:r>
        <w:t>n formulada por el se</w:t>
      </w:r>
      <w:r>
        <w:rPr>
          <w:rFonts w:hint="eastAsia"/>
        </w:rPr>
        <w:t>ñ</w:t>
      </w:r>
      <w:r>
        <w:t>or Senador Dal Molín. Se requieren los dos tercios de votos de los Senadores presentes; los que est</w:t>
      </w:r>
      <w:r>
        <w:rPr>
          <w:rFonts w:hint="eastAsia"/>
        </w:rPr>
        <w:t>é</w:t>
      </w:r>
      <w:r>
        <w:t>n por la afirmativa, s</w:t>
      </w:r>
      <w:r>
        <w:rPr>
          <w:rFonts w:hint="eastAsia"/>
        </w:rPr>
        <w:t>í</w:t>
      </w:r>
      <w:r>
        <w:t>rvanse indicarlo.</w:t>
      </w:r>
    </w:p>
    <w:p w:rsidR="003E2050" w:rsidRDefault="003E2050" w:rsidP="003E2050"/>
    <w:p w:rsidR="003E2050" w:rsidRDefault="003E2050" w:rsidP="003E2050">
      <w:pPr>
        <w:pStyle w:val="Acotacin"/>
      </w:pPr>
      <w:r>
        <w:t>-Resulta aprobado.</w:t>
      </w:r>
    </w:p>
    <w:p w:rsidR="003E2050" w:rsidRPr="00184B84" w:rsidRDefault="003E2050" w:rsidP="003E2050"/>
    <w:p w:rsidR="003E2050" w:rsidRPr="00197F19" w:rsidRDefault="003E2050" w:rsidP="003E2050">
      <w:r w:rsidRPr="005117D2">
        <w:rPr>
          <w:b/>
        </w:rPr>
        <w:t>SRA. PRESIDENTE (Aluani):</w:t>
      </w:r>
      <w:r>
        <w:t xml:space="preserve"> </w:t>
      </w:r>
      <w:r w:rsidRPr="00197F19">
        <w:t xml:space="preserve">Por </w:t>
      </w:r>
      <w:r>
        <w:t>S</w:t>
      </w:r>
      <w:r w:rsidRPr="00197F19">
        <w:t>ecretaría se dará lectura.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E2050" w:rsidRPr="00197F19" w:rsidRDefault="003E2050" w:rsidP="003E2050"/>
    <w:p w:rsidR="003E2050" w:rsidRPr="00197F19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E2050" w:rsidRPr="00197F19" w:rsidRDefault="003E2050" w:rsidP="003E2050"/>
    <w:p w:rsidR="003E2050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E2050" w:rsidRDefault="003E2050" w:rsidP="006A3FB1"/>
    <w:p w:rsidR="003E2050" w:rsidRDefault="003E2050" w:rsidP="003E2050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 xml:space="preserve">ncuentra reservado un Proyecto de Declaración por el que se declara de Interés Legislativo, Científico, Tecnológico, Deportivo y Social, </w:t>
      </w:r>
      <w:r w:rsidR="00CC769B">
        <w:t>a la</w:t>
      </w:r>
      <w:r>
        <w:t xml:space="preserve"> Feria de Ciencias y Tecnología de la Educación Adventista y Encuentro Deportivo “360º - La Educación Adventista”, a desarrollarse en la Universidad Adventista del Plata, entre los días 29 de septiembre y 1º de octubre, expediente N° 15.809.</w:t>
      </w:r>
    </w:p>
    <w:p w:rsidR="003E2050" w:rsidRDefault="003E2050" w:rsidP="003E2050">
      <w:pPr>
        <w:ind w:firstLine="708"/>
      </w:pPr>
      <w:r>
        <w:t>Tiene la palabra el Senador por el Departamento Federación.</w:t>
      </w:r>
    </w:p>
    <w:p w:rsidR="003E2050" w:rsidRDefault="003E2050" w:rsidP="003E2050"/>
    <w:p w:rsidR="003E2050" w:rsidRDefault="003E2050" w:rsidP="003E2050">
      <w:r w:rsidRPr="005117D2">
        <w:rPr>
          <w:b/>
        </w:rPr>
        <w:t>SR. SENADOR (</w:t>
      </w:r>
      <w:r>
        <w:rPr>
          <w:b/>
        </w:rPr>
        <w:t>Dal Molín</w:t>
      </w:r>
      <w:r w:rsidRPr="005117D2">
        <w:rPr>
          <w:b/>
        </w:rPr>
        <w:t>):</w:t>
      </w:r>
      <w:r>
        <w:t xml:space="preserve"> Solicito, se</w:t>
      </w:r>
      <w:r>
        <w:rPr>
          <w:rFonts w:hint="eastAsia"/>
        </w:rPr>
        <w:t>ñ</w:t>
      </w:r>
      <w:r>
        <w:t>ora Presidente, que este proyecto sea tratado sobre tablas.</w:t>
      </w:r>
    </w:p>
    <w:p w:rsidR="003E2050" w:rsidRDefault="003E2050" w:rsidP="003E2050"/>
    <w:p w:rsidR="003E2050" w:rsidRDefault="003E2050" w:rsidP="003E2050">
      <w:r w:rsidRPr="005117D2">
        <w:rPr>
          <w:b/>
        </w:rPr>
        <w:t>SRA. PRESIDENTE (Aluani):</w:t>
      </w:r>
      <w:r>
        <w:t xml:space="preserve"> Se va a votar la moci</w:t>
      </w:r>
      <w:r>
        <w:rPr>
          <w:rFonts w:hint="eastAsia"/>
        </w:rPr>
        <w:t>ó</w:t>
      </w:r>
      <w:r>
        <w:t>n formulada por el se</w:t>
      </w:r>
      <w:r>
        <w:rPr>
          <w:rFonts w:hint="eastAsia"/>
        </w:rPr>
        <w:t>ñ</w:t>
      </w:r>
      <w:r>
        <w:t>or Senador Dal Molín. Se requieren los dos tercios de votos de los Senadores presentes; los que est</w:t>
      </w:r>
      <w:r>
        <w:rPr>
          <w:rFonts w:hint="eastAsia"/>
        </w:rPr>
        <w:t>é</w:t>
      </w:r>
      <w:r>
        <w:t>n por la afirmativa, s</w:t>
      </w:r>
      <w:r>
        <w:rPr>
          <w:rFonts w:hint="eastAsia"/>
        </w:rPr>
        <w:t>í</w:t>
      </w:r>
      <w:r>
        <w:t>rvanse indicarlo.</w:t>
      </w:r>
    </w:p>
    <w:p w:rsidR="003E2050" w:rsidRDefault="003E2050" w:rsidP="003E2050"/>
    <w:p w:rsidR="003E2050" w:rsidRDefault="003E2050" w:rsidP="003E2050">
      <w:pPr>
        <w:pStyle w:val="Acotacin"/>
      </w:pPr>
      <w:r>
        <w:t>-Resulta aprobado.</w:t>
      </w:r>
    </w:p>
    <w:p w:rsidR="003E2050" w:rsidRPr="00184B84" w:rsidRDefault="003E2050" w:rsidP="003E2050"/>
    <w:p w:rsidR="003E2050" w:rsidRPr="00197F19" w:rsidRDefault="003E2050" w:rsidP="003E2050">
      <w:r w:rsidRPr="005117D2">
        <w:rPr>
          <w:b/>
        </w:rPr>
        <w:t>SRA. PRESIDENTE (Aluani):</w:t>
      </w:r>
      <w:r>
        <w:t xml:space="preserve"> </w:t>
      </w:r>
      <w:r w:rsidRPr="00197F19">
        <w:t xml:space="preserve">Por </w:t>
      </w:r>
      <w:r>
        <w:t>S</w:t>
      </w:r>
      <w:r w:rsidRPr="00197F19">
        <w:t>ecretaría se dará lectura.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E2050" w:rsidRPr="00197F19" w:rsidRDefault="003E2050" w:rsidP="003E2050"/>
    <w:p w:rsidR="003E2050" w:rsidRPr="00197F19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E2050" w:rsidRPr="00197F19" w:rsidRDefault="003E2050" w:rsidP="003E2050"/>
    <w:p w:rsidR="003E2050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6A3FB1" w:rsidRDefault="006A3FB1" w:rsidP="006A3FB1"/>
    <w:p w:rsidR="003E2050" w:rsidRDefault="003E2050" w:rsidP="003E2050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 xml:space="preserve">ncuentra reservado un Proyecto de Declaración por el que se declara de Interés de esta Honorable Cámara el evento denominado “Ilumina2 </w:t>
      </w:r>
      <w:proofErr w:type="spellStart"/>
      <w:r>
        <w:t>Fest</w:t>
      </w:r>
      <w:proofErr w:type="spellEnd"/>
      <w:r>
        <w:t xml:space="preserve"> 2026” que se realizará el día 31 de octubre en Federal, expediente N° 15.807.</w:t>
      </w:r>
    </w:p>
    <w:p w:rsidR="003E2050" w:rsidRDefault="003E2050" w:rsidP="003E2050">
      <w:pPr>
        <w:ind w:firstLine="708"/>
      </w:pPr>
      <w:r>
        <w:t>Tiene la palabra el Senador por el Departamento Federación.</w:t>
      </w:r>
    </w:p>
    <w:p w:rsidR="003E2050" w:rsidRDefault="003E2050" w:rsidP="003E2050"/>
    <w:p w:rsidR="003E2050" w:rsidRDefault="003E2050" w:rsidP="003E2050">
      <w:r w:rsidRPr="005117D2">
        <w:rPr>
          <w:b/>
        </w:rPr>
        <w:t>SR. SENADOR (</w:t>
      </w:r>
      <w:r>
        <w:rPr>
          <w:b/>
        </w:rPr>
        <w:t>Dal Molín</w:t>
      </w:r>
      <w:r w:rsidRPr="005117D2">
        <w:rPr>
          <w:b/>
        </w:rPr>
        <w:t>):</w:t>
      </w:r>
      <w:r>
        <w:t xml:space="preserve"> Solicito, se</w:t>
      </w:r>
      <w:r>
        <w:rPr>
          <w:rFonts w:hint="eastAsia"/>
        </w:rPr>
        <w:t>ñ</w:t>
      </w:r>
      <w:r>
        <w:t>ora Presidente, que este proyecto sea tratado sobre tablas.</w:t>
      </w:r>
    </w:p>
    <w:p w:rsidR="003E2050" w:rsidRDefault="003E2050" w:rsidP="003E2050"/>
    <w:p w:rsidR="003E2050" w:rsidRDefault="003E2050" w:rsidP="003E2050">
      <w:r w:rsidRPr="005117D2">
        <w:rPr>
          <w:b/>
        </w:rPr>
        <w:t>SRA. PRESIDENTE (Aluani):</w:t>
      </w:r>
      <w:r>
        <w:t xml:space="preserve"> Se va a votar la moci</w:t>
      </w:r>
      <w:r>
        <w:rPr>
          <w:rFonts w:hint="eastAsia"/>
        </w:rPr>
        <w:t>ó</w:t>
      </w:r>
      <w:r>
        <w:t>n formulada por el se</w:t>
      </w:r>
      <w:r>
        <w:rPr>
          <w:rFonts w:hint="eastAsia"/>
        </w:rPr>
        <w:t>ñ</w:t>
      </w:r>
      <w:r>
        <w:t>or Senador Dal Molín. Se requieren los dos tercios de votos de los Senadores presentes; los que est</w:t>
      </w:r>
      <w:r>
        <w:rPr>
          <w:rFonts w:hint="eastAsia"/>
        </w:rPr>
        <w:t>é</w:t>
      </w:r>
      <w:r>
        <w:t>n por la afirmativa, s</w:t>
      </w:r>
      <w:r>
        <w:rPr>
          <w:rFonts w:hint="eastAsia"/>
        </w:rPr>
        <w:t>í</w:t>
      </w:r>
      <w:r>
        <w:t>rvanse indicarlo.</w:t>
      </w:r>
    </w:p>
    <w:p w:rsidR="003E2050" w:rsidRDefault="003E2050" w:rsidP="003E2050"/>
    <w:p w:rsidR="003E2050" w:rsidRDefault="003E2050" w:rsidP="003E2050">
      <w:pPr>
        <w:pStyle w:val="Acotacin"/>
      </w:pPr>
      <w:r>
        <w:t>-Resulta aprobado.</w:t>
      </w:r>
    </w:p>
    <w:p w:rsidR="003E2050" w:rsidRPr="00184B84" w:rsidRDefault="003E2050" w:rsidP="003E2050"/>
    <w:p w:rsidR="003E2050" w:rsidRPr="00197F19" w:rsidRDefault="003E2050" w:rsidP="003E2050">
      <w:r w:rsidRPr="005117D2">
        <w:rPr>
          <w:b/>
        </w:rPr>
        <w:t>SRA. PRESIDENTE (Aluani):</w:t>
      </w:r>
      <w:r>
        <w:t xml:space="preserve"> </w:t>
      </w:r>
      <w:r w:rsidRPr="00197F19">
        <w:t xml:space="preserve">Por </w:t>
      </w:r>
      <w:r>
        <w:t>S</w:t>
      </w:r>
      <w:r w:rsidRPr="00197F19">
        <w:t>ecretaría se dará lectura.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E2050" w:rsidRPr="00197F19" w:rsidRDefault="003E2050" w:rsidP="003E2050"/>
    <w:p w:rsidR="003E2050" w:rsidRPr="00197F19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E2050" w:rsidRPr="00197F19" w:rsidRDefault="003E2050" w:rsidP="003E2050"/>
    <w:p w:rsidR="003E2050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E2050" w:rsidRDefault="003E2050" w:rsidP="006A3FB1"/>
    <w:p w:rsidR="003E2050" w:rsidRDefault="003E2050" w:rsidP="003E2050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 xml:space="preserve">ncuentra reservado un Proyecto de Declaración </w:t>
      </w:r>
      <w:r w:rsidR="003153D5">
        <w:t xml:space="preserve">por el que se declara de Interés de esta Honorable Cámara la gira artística y pedagógica internacional de la pianista, compositora, arregladora y docente entrerriana Silvia Elena </w:t>
      </w:r>
      <w:proofErr w:type="spellStart"/>
      <w:r w:rsidR="003153D5">
        <w:t>Teijeira</w:t>
      </w:r>
      <w:proofErr w:type="spellEnd"/>
      <w:r w:rsidR="003153D5">
        <w:t>, en España y Francia, para difundir la música folklórica entrerriana, litoraleña y argentina</w:t>
      </w:r>
      <w:r>
        <w:t>, expediente N° 15.80</w:t>
      </w:r>
      <w:r w:rsidR="003153D5">
        <w:t>8</w:t>
      </w:r>
      <w:r>
        <w:t>.</w:t>
      </w:r>
    </w:p>
    <w:p w:rsidR="003E2050" w:rsidRDefault="003E2050" w:rsidP="003E2050">
      <w:pPr>
        <w:ind w:firstLine="708"/>
      </w:pPr>
      <w:r>
        <w:t>Tiene la palabra el Senador por el Departamento Federación.</w:t>
      </w:r>
    </w:p>
    <w:p w:rsidR="003E2050" w:rsidRDefault="003E2050" w:rsidP="003E2050"/>
    <w:p w:rsidR="003E2050" w:rsidRDefault="003E2050" w:rsidP="003E2050">
      <w:r w:rsidRPr="005117D2">
        <w:rPr>
          <w:b/>
        </w:rPr>
        <w:t>SR. SENADOR (</w:t>
      </w:r>
      <w:r>
        <w:rPr>
          <w:b/>
        </w:rPr>
        <w:t>Dal Molín</w:t>
      </w:r>
      <w:r w:rsidRPr="005117D2">
        <w:rPr>
          <w:b/>
        </w:rPr>
        <w:t>):</w:t>
      </w:r>
      <w:r>
        <w:t xml:space="preserve"> Solicito, se</w:t>
      </w:r>
      <w:r>
        <w:rPr>
          <w:rFonts w:hint="eastAsia"/>
        </w:rPr>
        <w:t>ñ</w:t>
      </w:r>
      <w:r>
        <w:t>ora Presidente, que este proyecto sea tratado sobre tablas.</w:t>
      </w:r>
    </w:p>
    <w:p w:rsidR="003E2050" w:rsidRDefault="003E2050" w:rsidP="003E2050"/>
    <w:p w:rsidR="003E2050" w:rsidRDefault="003E2050" w:rsidP="003E2050">
      <w:r w:rsidRPr="005117D2">
        <w:rPr>
          <w:b/>
        </w:rPr>
        <w:t>SRA. PRESIDENTE (Aluani):</w:t>
      </w:r>
      <w:r>
        <w:t xml:space="preserve"> Se va a votar la moci</w:t>
      </w:r>
      <w:r>
        <w:rPr>
          <w:rFonts w:hint="eastAsia"/>
        </w:rPr>
        <w:t>ó</w:t>
      </w:r>
      <w:r>
        <w:t>n formulada por el se</w:t>
      </w:r>
      <w:r>
        <w:rPr>
          <w:rFonts w:hint="eastAsia"/>
        </w:rPr>
        <w:t>ñ</w:t>
      </w:r>
      <w:r>
        <w:t>or Senador Dal Molín. Se requieren los dos tercios de votos de los Senadores presentes; los que est</w:t>
      </w:r>
      <w:r>
        <w:rPr>
          <w:rFonts w:hint="eastAsia"/>
        </w:rPr>
        <w:t>é</w:t>
      </w:r>
      <w:r>
        <w:t>n por la afirmativa, s</w:t>
      </w:r>
      <w:r>
        <w:rPr>
          <w:rFonts w:hint="eastAsia"/>
        </w:rPr>
        <w:t>í</w:t>
      </w:r>
      <w:r>
        <w:t>rvanse indicarlo.</w:t>
      </w:r>
    </w:p>
    <w:p w:rsidR="003E2050" w:rsidRDefault="003E2050" w:rsidP="003E2050"/>
    <w:p w:rsidR="003E2050" w:rsidRDefault="003E2050" w:rsidP="003E2050">
      <w:pPr>
        <w:pStyle w:val="Acotacin"/>
      </w:pPr>
      <w:r>
        <w:t>-Resulta aprobado.</w:t>
      </w:r>
    </w:p>
    <w:p w:rsidR="003E2050" w:rsidRPr="00184B84" w:rsidRDefault="003E2050" w:rsidP="003E2050"/>
    <w:p w:rsidR="003E2050" w:rsidRPr="00197F19" w:rsidRDefault="003E2050" w:rsidP="003E2050">
      <w:r w:rsidRPr="005117D2">
        <w:rPr>
          <w:b/>
        </w:rPr>
        <w:t>SRA. PRESIDENTE (Aluani):</w:t>
      </w:r>
      <w:r>
        <w:t xml:space="preserve"> </w:t>
      </w:r>
      <w:r w:rsidRPr="00197F19">
        <w:t xml:space="preserve">Por </w:t>
      </w:r>
      <w:r>
        <w:t>S</w:t>
      </w:r>
      <w:r w:rsidRPr="00197F19">
        <w:t>ecretaría se dará lectura.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E2050" w:rsidRPr="00197F19" w:rsidRDefault="003E2050" w:rsidP="003E2050"/>
    <w:p w:rsidR="003E2050" w:rsidRPr="00197F19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E2050" w:rsidRPr="00197F19" w:rsidRDefault="003E2050" w:rsidP="003E2050"/>
    <w:p w:rsidR="003E2050" w:rsidRPr="00197F19" w:rsidRDefault="003E2050" w:rsidP="003E2050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E2050" w:rsidRPr="00197F19" w:rsidRDefault="003E2050" w:rsidP="003E2050"/>
    <w:p w:rsidR="003E2050" w:rsidRDefault="003E2050" w:rsidP="003E2050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3E2050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 xml:space="preserve">de Interés Legislativo la realización del “22º </w:t>
      </w:r>
      <w:proofErr w:type="spellStart"/>
      <w:r w:rsidR="002600C4" w:rsidRPr="002600C4">
        <w:t>Motoencuentro</w:t>
      </w:r>
      <w:proofErr w:type="spellEnd"/>
      <w:r w:rsidR="002600C4" w:rsidRPr="002600C4">
        <w:t xml:space="preserve"> de Rosario del Tala”, a desarrollarse los días 9, 10 y 11 de octubre, en el Parque Balneario Municipal Dr. Delio </w:t>
      </w:r>
      <w:proofErr w:type="spellStart"/>
      <w:r w:rsidR="002600C4" w:rsidRPr="002600C4">
        <w:t>Panizza</w:t>
      </w:r>
      <w:proofErr w:type="spellEnd"/>
      <w:r w:rsidR="002600C4" w:rsidRPr="002600C4">
        <w:t xml:space="preserve"> de Rosario del Tala</w:t>
      </w:r>
      <w:r>
        <w:t>, expediente N°</w:t>
      </w:r>
      <w:r w:rsidR="002600C4">
        <w:t xml:space="preserve"> 15.794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3E2050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de Interés Legislativo la celebración de la “Fiesta del Plato Típico - Edición 2026: Estofado al Disco”, a realizarse en Gobernador Echagüe el día domingo 11 de octubre</w:t>
      </w:r>
      <w:r>
        <w:t>, expediente N°</w:t>
      </w:r>
      <w:r w:rsidR="002600C4">
        <w:t xml:space="preserve"> 15.795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ED30A5" w:rsidRDefault="00ED30A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de Interés Legislativo la celebración de la edición 2026 de la "Fiesta de la Torta Frita", a realizarse en Gobernador Mansilla el día sábado 10 de octubre</w:t>
      </w:r>
      <w:r>
        <w:t>, expediente N°</w:t>
      </w:r>
      <w:r w:rsidR="002600C4">
        <w:t>15.796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lastRenderedPageBreak/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 w:rsidRPr="002600C4">
        <w:rPr>
          <w:rFonts w:eastAsia="MS Mincho"/>
          <w:b/>
          <w:i/>
          <w:sz w:val="20"/>
          <w:szCs w:val="20"/>
        </w:rPr>
        <w:t xml:space="preserve"> </w:t>
      </w:r>
      <w:r w:rsidR="002600C4" w:rsidRPr="002600C4">
        <w:t>Su Beneplácito y Satisfacción por la celebración del 39º Aniversario de la Asociación Cuerpo de Bomberos Voluntarios de San Salvador, que se celebró el día 14 de septiembre de 2026</w:t>
      </w:r>
      <w:r>
        <w:t>, expediente N°</w:t>
      </w:r>
      <w:r w:rsidR="002600C4">
        <w:t xml:space="preserve"> 15.798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Su Beneplácito y Satisfacción por la celebración del 28º Aniversario de la Asociación Cuerpo de Bomberos Voluntarios de General Campos, que se llevará a cabo el próximo 21 de septiembre,</w:t>
      </w:r>
      <w:r>
        <w:t xml:space="preserve"> expediente N°</w:t>
      </w:r>
      <w:r w:rsidR="002600C4">
        <w:t xml:space="preserve"> 15.799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lastRenderedPageBreak/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de Interés del H. Senado el 53° Aniversario del Club Atlético Progreso Unidos de San Salvador</w:t>
      </w:r>
      <w:r>
        <w:t>, expediente N°</w:t>
      </w:r>
      <w:r w:rsidR="002600C4">
        <w:t xml:space="preserve"> 15.800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de Interés Legislativo la "Primera Jornada Entrerriana de Medicina Estética",</w:t>
      </w:r>
      <w:r w:rsidR="002600C4">
        <w:t xml:space="preserve"> </w:t>
      </w:r>
      <w:r>
        <w:t>expediente N°</w:t>
      </w:r>
      <w:r w:rsidR="002600C4">
        <w:t xml:space="preserve"> 15.801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de Interés del Senado los festejos por el 150° Aniversario de la Escuela N° 7, “Tomás Godoy Cruz”</w:t>
      </w:r>
      <w:r>
        <w:t>, expediente N°</w:t>
      </w:r>
      <w:r w:rsidR="002600C4">
        <w:t xml:space="preserve"> 15.802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lastRenderedPageBreak/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 xml:space="preserve">de Interés Legislativo el espectáculo "Entre Ríos en Sinfonía”, homenaje a Jorge Méndez por Juan Manuel </w:t>
      </w:r>
      <w:proofErr w:type="spellStart"/>
      <w:r w:rsidR="002600C4" w:rsidRPr="002600C4">
        <w:t>Bilat</w:t>
      </w:r>
      <w:proofErr w:type="spellEnd"/>
      <w:r w:rsidR="002600C4" w:rsidRPr="002600C4">
        <w:t>, a llevarse a cabo el 15 de octubre en el Teatro Municipal 3 de Febrero de Paraná</w:t>
      </w:r>
      <w:r>
        <w:t>, expediente N°</w:t>
      </w:r>
      <w:r w:rsidR="002600C4">
        <w:t xml:space="preserve"> 15.803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de Interés de esta H. Cámara de Senadores “la Fiesta del Estudiante Rural”, a realizarse el 18 de septiembre, en la Escuela Secundaria N° 19 “Estación Estacas”, en el Departamento La Paz</w:t>
      </w:r>
      <w:r>
        <w:t>, expediente N°</w:t>
      </w:r>
      <w:r w:rsidR="002600C4">
        <w:t xml:space="preserve"> 15.804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</w:t>
      </w:r>
      <w:r w:rsidRPr="00197F19">
        <w:t>ecretaría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lastRenderedPageBreak/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3153D5" w:rsidRDefault="003153D5" w:rsidP="003153D5">
      <w:pPr>
        <w:spacing w:line="240" w:lineRule="auto"/>
      </w:pPr>
      <w:r w:rsidRPr="00B87A43">
        <w:rPr>
          <w:b/>
        </w:rPr>
        <w:t>SRA. PRESIDENTE (Aluani</w:t>
      </w:r>
      <w:r>
        <w:rPr>
          <w:b/>
        </w:rPr>
        <w:t>):</w:t>
      </w:r>
      <w:r>
        <w:t xml:space="preserve"> S</w:t>
      </w:r>
      <w:r w:rsidRPr="004B2DCB">
        <w:t>e e</w:t>
      </w:r>
      <w:r>
        <w:t>ncuentra reservado un Proyecto de Declaración por el que se declara</w:t>
      </w:r>
      <w:r w:rsidR="002600C4">
        <w:t xml:space="preserve"> </w:t>
      </w:r>
      <w:r w:rsidR="002600C4" w:rsidRPr="002600C4">
        <w:t>de Interés Legislativo el Congreso “Sin Límites”, a llevarse a cabo los días 19 y 20 de septiembre en el Centro Provincial de Convenciones de Paraná</w:t>
      </w:r>
      <w:r>
        <w:t>, expediente N°</w:t>
      </w:r>
      <w:r w:rsidR="002600C4">
        <w:t xml:space="preserve"> 15.805</w:t>
      </w:r>
      <w:r>
        <w:t>.</w:t>
      </w:r>
    </w:p>
    <w:p w:rsidR="003153D5" w:rsidRDefault="003153D5" w:rsidP="003153D5">
      <w:pPr>
        <w:ind w:firstLine="708"/>
        <w:rPr>
          <w:rFonts w:eastAsia="MS Mincho"/>
          <w:bCs/>
        </w:rPr>
      </w:pPr>
      <w:r>
        <w:rPr>
          <w:rFonts w:eastAsia="MS Mincho"/>
          <w:bCs/>
        </w:rPr>
        <w:t>Su tratamiento sobre tablas está acordado desde el inicio de la sesión.</w:t>
      </w:r>
    </w:p>
    <w:p w:rsidR="003153D5" w:rsidRPr="00197F19" w:rsidRDefault="003153D5" w:rsidP="003153D5">
      <w:pPr>
        <w:ind w:firstLine="708"/>
      </w:pPr>
      <w:r w:rsidRPr="00197F19">
        <w:t xml:space="preserve">Por </w:t>
      </w:r>
      <w:r w:rsidR="0034543E">
        <w:t>Sec</w:t>
      </w:r>
      <w:r w:rsidRPr="00197F19">
        <w:t>retaría se dará lectura.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-Se lee nuevamente:</w:t>
      </w:r>
    </w:p>
    <w:p w:rsidR="003153D5" w:rsidRPr="00197F19" w:rsidRDefault="003153D5" w:rsidP="003153D5"/>
    <w:p w:rsidR="003153D5" w:rsidRPr="00197F19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votar; l</w:t>
      </w:r>
      <w:r>
        <w:t>o</w:t>
      </w:r>
      <w:r w:rsidRPr="00197F19">
        <w:t>s que estén por la afirmativa, sírvanse indicarlo.</w:t>
      </w:r>
    </w:p>
    <w:p w:rsidR="003153D5" w:rsidRPr="00197F19" w:rsidRDefault="003153D5" w:rsidP="003153D5"/>
    <w:p w:rsidR="003153D5" w:rsidRPr="00197F19" w:rsidRDefault="003153D5" w:rsidP="003153D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3153D5" w:rsidRPr="00197F19" w:rsidRDefault="003153D5" w:rsidP="003153D5"/>
    <w:p w:rsidR="003153D5" w:rsidRDefault="003153D5" w:rsidP="003153D5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se harán las comunicaciones pertinentes.</w:t>
      </w:r>
    </w:p>
    <w:p w:rsidR="003153D5" w:rsidRDefault="003153D5" w:rsidP="00ED30A5"/>
    <w:p w:rsidR="00ED30A5" w:rsidRDefault="006A3FB1" w:rsidP="00ED30A5">
      <w:pPr>
        <w:pStyle w:val="Apertura"/>
      </w:pPr>
      <w:r>
        <w:t>7</w:t>
      </w:r>
    </w:p>
    <w:p w:rsidR="00ED30A5" w:rsidRDefault="00ED30A5" w:rsidP="00ED30A5">
      <w:pPr>
        <w:jc w:val="center"/>
        <w:rPr>
          <w:b/>
        </w:rPr>
      </w:pPr>
      <w:r>
        <w:rPr>
          <w:b/>
        </w:rPr>
        <w:t xml:space="preserve">PLAN DE TRABAJO. ORDEN DEL DÍA N° </w:t>
      </w:r>
      <w:r w:rsidR="00C92053">
        <w:rPr>
          <w:b/>
        </w:rPr>
        <w:t>11</w:t>
      </w:r>
    </w:p>
    <w:p w:rsidR="00ED30A5" w:rsidRDefault="00ED30A5" w:rsidP="00ED30A5"/>
    <w:p w:rsidR="00ED30A5" w:rsidRDefault="00ED30A5" w:rsidP="00ED30A5">
      <w:r>
        <w:rPr>
          <w:b/>
        </w:rPr>
        <w:t>SRA. PRESIDENTE (Aluani)</w:t>
      </w:r>
      <w:r>
        <w:t xml:space="preserve">: De conformidad al artículo 145º del Reglamento de esta Honorable Cámara de Senadores, se confeccionó el Plan de Trabajo y Orden del Día N° </w:t>
      </w:r>
      <w:r w:rsidR="00C92053">
        <w:t>11</w:t>
      </w:r>
      <w:r>
        <w:t xml:space="preserve"> para la fecha.</w:t>
      </w:r>
    </w:p>
    <w:p w:rsidR="00ED30A5" w:rsidRDefault="00ED30A5" w:rsidP="00ED30A5">
      <w:r>
        <w:tab/>
        <w:t>Por Secretaría se dará lectura del primer asunto, expediente Nº</w:t>
      </w:r>
      <w:r w:rsidR="00C92053">
        <w:t xml:space="preserve"> 26.785</w:t>
      </w:r>
      <w:r>
        <w:t>.</w:t>
      </w:r>
    </w:p>
    <w:p w:rsidR="00ED30A5" w:rsidRDefault="00ED30A5" w:rsidP="00ED30A5"/>
    <w:p w:rsidR="00ED30A5" w:rsidRDefault="00ED30A5" w:rsidP="00ED30A5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-Se lee:</w:t>
      </w:r>
    </w:p>
    <w:p w:rsidR="00ED30A5" w:rsidRDefault="00ED30A5" w:rsidP="00ED30A5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ED30A5" w:rsidRDefault="00ED30A5" w:rsidP="00ED30A5">
      <w:pPr>
        <w:rPr>
          <w:bCs/>
        </w:rPr>
      </w:pPr>
      <w:r>
        <w:rPr>
          <w:b/>
          <w:bCs/>
        </w:rPr>
        <w:t xml:space="preserve">SRA. PRESIDENTE (Aluani): </w:t>
      </w:r>
      <w:r>
        <w:rPr>
          <w:bCs/>
        </w:rPr>
        <w:t>En consideración.</w:t>
      </w:r>
    </w:p>
    <w:p w:rsidR="00DF1ED4" w:rsidRDefault="00DF1ED4" w:rsidP="00E3430E">
      <w:pPr>
        <w:ind w:firstLine="708"/>
      </w:pPr>
      <w:r>
        <w:t xml:space="preserve">Tiene la palabra el Senador por el Departamento </w:t>
      </w:r>
      <w:r w:rsidR="002600C4">
        <w:t>Villaguay</w:t>
      </w:r>
      <w:r>
        <w:t>.</w:t>
      </w:r>
    </w:p>
    <w:p w:rsidR="00DF1ED4" w:rsidRDefault="00DF1ED4" w:rsidP="00DF1ED4"/>
    <w:p w:rsidR="00B33DCB" w:rsidRDefault="00DF1ED4" w:rsidP="00B33DCB">
      <w:r w:rsidRPr="00CF2829">
        <w:rPr>
          <w:b/>
        </w:rPr>
        <w:t>SR. SENADOR (</w:t>
      </w:r>
      <w:r w:rsidR="002600C4">
        <w:rPr>
          <w:b/>
        </w:rPr>
        <w:t>Cosso</w:t>
      </w:r>
      <w:r w:rsidRPr="00CF2829">
        <w:rPr>
          <w:b/>
        </w:rPr>
        <w:t>):</w:t>
      </w:r>
      <w:r>
        <w:t xml:space="preserve"> </w:t>
      </w:r>
      <w:r w:rsidR="00B33DCB">
        <w:t xml:space="preserve">Gracias Señora Presidenta, para solicitar que este </w:t>
      </w:r>
      <w:r w:rsidR="0034543E">
        <w:t>proyecto</w:t>
      </w:r>
      <w:r w:rsidR="00B33DCB">
        <w:t xml:space="preserve"> vuelva para su tratamiento en la</w:t>
      </w:r>
      <w:r w:rsidR="0034543E">
        <w:t>s Comisiones</w:t>
      </w:r>
      <w:r w:rsidR="00B33DCB">
        <w:t xml:space="preserve"> de Asuntos Constitucionales y Acuerdos y de Legislación General</w:t>
      </w:r>
      <w:r w:rsidR="0034543E">
        <w:t>,</w:t>
      </w:r>
      <w:r w:rsidR="00B33DCB">
        <w:t xml:space="preserve"> ya que desde nuestro bloque</w:t>
      </w:r>
      <w:r w:rsidR="0034543E">
        <w:t>,</w:t>
      </w:r>
      <w:r w:rsidR="00B33DCB">
        <w:t xml:space="preserve"> queremos hacer algunos aportes al mismo </w:t>
      </w:r>
      <w:r w:rsidR="0034543E">
        <w:t xml:space="preserve">que </w:t>
      </w:r>
      <w:r w:rsidR="00B33DCB">
        <w:t xml:space="preserve">entendemos van a ser también </w:t>
      </w:r>
      <w:proofErr w:type="spellStart"/>
      <w:r w:rsidR="00B33DCB">
        <w:t>r</w:t>
      </w:r>
      <w:r w:rsidR="0034543E">
        <w:t>ecepcionados</w:t>
      </w:r>
      <w:proofErr w:type="spellEnd"/>
      <w:r w:rsidR="0034543E">
        <w:t xml:space="preserve"> por el oficialismo y es</w:t>
      </w:r>
      <w:r w:rsidR="00B33DCB">
        <w:t xml:space="preserve"> por eso</w:t>
      </w:r>
      <w:r w:rsidR="0034543E">
        <w:t>, que</w:t>
      </w:r>
      <w:r w:rsidR="00B33DCB">
        <w:t xml:space="preserve"> solicitamos su vuelta a </w:t>
      </w:r>
      <w:r w:rsidR="0034543E">
        <w:t>Comisiones.</w:t>
      </w:r>
    </w:p>
    <w:p w:rsidR="00DF1ED4" w:rsidRDefault="00DF1ED4" w:rsidP="00DF1ED4"/>
    <w:p w:rsidR="00DF1ED4" w:rsidRDefault="00DF1ED4" w:rsidP="002600C4">
      <w:r w:rsidRPr="00B87A43">
        <w:rPr>
          <w:b/>
        </w:rPr>
        <w:lastRenderedPageBreak/>
        <w:t>SRA. PRESIDENTE (Aluani)</w:t>
      </w:r>
      <w:r w:rsidRPr="00197F19">
        <w:rPr>
          <w:b/>
        </w:rPr>
        <w:t>:</w:t>
      </w:r>
      <w:r w:rsidRPr="00197F19">
        <w:t xml:space="preserve"> </w:t>
      </w:r>
      <w:r w:rsidR="0034543E">
        <w:t>A consideración del Cuerpo la solicitud de que el proyecto vuelva a las Comisiones de Asuntos Constitucionales y Acuerdos y de Legislación General, enunciada</w:t>
      </w:r>
      <w:r w:rsidR="00B33DCB">
        <w:t xml:space="preserve"> por el Senador Cosso; los que estén por la afirmativa sírvanse indicarlo.</w:t>
      </w:r>
    </w:p>
    <w:p w:rsidR="00B33DCB" w:rsidRDefault="00B33DCB" w:rsidP="002600C4"/>
    <w:p w:rsidR="00B33DCB" w:rsidRPr="00197F19" w:rsidRDefault="00B33DCB" w:rsidP="00B33DCB">
      <w:pPr>
        <w:pStyle w:val="Acotacin"/>
      </w:pPr>
      <w:r>
        <w:t>-Resulta aprobada.</w:t>
      </w:r>
    </w:p>
    <w:p w:rsidR="00DF1ED4" w:rsidRPr="00197F19" w:rsidRDefault="00DF1ED4" w:rsidP="00DF1ED4"/>
    <w:p w:rsidR="00DF1ED4" w:rsidRDefault="00DF1ED4" w:rsidP="00DF1ED4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</w:t>
      </w:r>
      <w:r w:rsidR="002600C4">
        <w:t xml:space="preserve">En consecuencia, </w:t>
      </w:r>
      <w:r w:rsidR="00B33DCB">
        <w:t xml:space="preserve">el proyecto </w:t>
      </w:r>
      <w:r w:rsidR="0034543E">
        <w:t>vuelve</w:t>
      </w:r>
      <w:r w:rsidR="00B33DCB">
        <w:t xml:space="preserve"> a las Comisiones respectivas. </w:t>
      </w:r>
    </w:p>
    <w:p w:rsidR="00ED30A5" w:rsidRDefault="00ED30A5" w:rsidP="00ED30A5">
      <w:pPr>
        <w:spacing w:line="300" w:lineRule="exact"/>
        <w:ind w:left="4082" w:right="1134" w:hanging="113"/>
        <w:rPr>
          <w:b/>
          <w:i/>
          <w:sz w:val="20"/>
          <w:szCs w:val="20"/>
        </w:rPr>
      </w:pPr>
    </w:p>
    <w:p w:rsidR="00ED30A5" w:rsidRDefault="00ED30A5" w:rsidP="00ED30A5">
      <w:r>
        <w:rPr>
          <w:b/>
        </w:rPr>
        <w:t>SRA. PRESIDENTE (Aluani):</w:t>
      </w:r>
      <w:r>
        <w:t xml:space="preserve"> </w:t>
      </w:r>
      <w:r>
        <w:rPr>
          <w:bCs/>
        </w:rPr>
        <w:t>Corresponde considerar el</w:t>
      </w:r>
      <w:r>
        <w:t xml:space="preserve"> asunto número 2, expediente Nº </w:t>
      </w:r>
      <w:r w:rsidR="00C92053">
        <w:t>15.704.</w:t>
      </w:r>
      <w:r>
        <w:tab/>
      </w:r>
    </w:p>
    <w:p w:rsidR="00ED30A5" w:rsidRDefault="00ED30A5" w:rsidP="00ED30A5">
      <w:pPr>
        <w:ind w:firstLine="708"/>
      </w:pPr>
      <w:r>
        <w:t>Por Secretaría se dará lectura.</w:t>
      </w:r>
    </w:p>
    <w:p w:rsidR="00ED30A5" w:rsidRDefault="00ED30A5" w:rsidP="00ED30A5"/>
    <w:p w:rsidR="00ED30A5" w:rsidRDefault="00ED30A5" w:rsidP="00ED30A5">
      <w:pPr>
        <w:pStyle w:val="Acotacin"/>
      </w:pPr>
      <w:r>
        <w:t>-Se lee:</w:t>
      </w:r>
    </w:p>
    <w:p w:rsidR="00ED30A5" w:rsidRDefault="00ED30A5" w:rsidP="00ED30A5"/>
    <w:p w:rsidR="00ED30A5" w:rsidRDefault="00ED30A5" w:rsidP="00ED30A5">
      <w:pPr>
        <w:rPr>
          <w:bCs/>
        </w:rPr>
      </w:pPr>
      <w:r>
        <w:rPr>
          <w:b/>
          <w:bCs/>
        </w:rPr>
        <w:t xml:space="preserve">SRA. PRESIDENTE (Aluani): </w:t>
      </w:r>
      <w:r>
        <w:rPr>
          <w:bCs/>
        </w:rPr>
        <w:t>En consideración.</w:t>
      </w:r>
    </w:p>
    <w:p w:rsidR="00DF1ED4" w:rsidRDefault="00DF1ED4" w:rsidP="00E3430E">
      <w:pPr>
        <w:ind w:firstLine="708"/>
      </w:pPr>
      <w:r>
        <w:t>Tiene la palabra el Senador por el Departamento Villaguay.</w:t>
      </w:r>
    </w:p>
    <w:p w:rsidR="00DF1ED4" w:rsidRDefault="00DF1ED4" w:rsidP="00DF1ED4"/>
    <w:p w:rsidR="00085643" w:rsidRDefault="00DF1ED4" w:rsidP="00B33DCB">
      <w:r w:rsidRPr="00CF2829">
        <w:rPr>
          <w:b/>
        </w:rPr>
        <w:t>SR. SENADOR (Cosso):</w:t>
      </w:r>
      <w:r>
        <w:t xml:space="preserve"> </w:t>
      </w:r>
      <w:r w:rsidR="00B33DCB">
        <w:t xml:space="preserve">Gracias </w:t>
      </w:r>
      <w:r>
        <w:t>Señora Presidente</w:t>
      </w:r>
      <w:r w:rsidR="002600C4">
        <w:t>,</w:t>
      </w:r>
      <w:r w:rsidR="00B33DCB">
        <w:t xml:space="preserve"> </w:t>
      </w:r>
      <w:r w:rsidR="00085643">
        <w:t>e</w:t>
      </w:r>
      <w:r w:rsidR="00B33DCB">
        <w:t xml:space="preserve">n relación a los despachos de la Comisión de Asuntos Constitucionales y Acuerdos, voy a hacer mención en una sola intervención a los </w:t>
      </w:r>
      <w:r w:rsidR="00085643">
        <w:t>cuatro pliegos que han ingresado,</w:t>
      </w:r>
      <w:r w:rsidR="00B33DCB">
        <w:t xml:space="preserve"> tanto del </w:t>
      </w:r>
      <w:r w:rsidR="00085643">
        <w:t>Profesor</w:t>
      </w:r>
      <w:r w:rsidR="00B33DCB">
        <w:t xml:space="preserve"> Carlos Cuenca</w:t>
      </w:r>
      <w:r w:rsidR="00085643">
        <w:t>,</w:t>
      </w:r>
      <w:r w:rsidR="00B33DCB">
        <w:t xml:space="preserve"> </w:t>
      </w:r>
      <w:r w:rsidR="00085643">
        <w:t>-</w:t>
      </w:r>
      <w:r w:rsidR="00B33DCB">
        <w:t xml:space="preserve">con el pedido de </w:t>
      </w:r>
      <w:r w:rsidR="00085643">
        <w:t>A</w:t>
      </w:r>
      <w:r w:rsidR="00B33DCB">
        <w:t>cuerdo para ser Presidente del Consejo General de Educación</w:t>
      </w:r>
      <w:r w:rsidR="00085643">
        <w:t>-</w:t>
      </w:r>
      <w:r w:rsidR="00B33DCB">
        <w:t xml:space="preserve"> como de los </w:t>
      </w:r>
      <w:r w:rsidR="00085643">
        <w:t>tres Vocales</w:t>
      </w:r>
      <w:r w:rsidR="00B33DCB">
        <w:t xml:space="preserve"> que son </w:t>
      </w:r>
      <w:proofErr w:type="spellStart"/>
      <w:r w:rsidR="00B33DCB">
        <w:t>Masetto</w:t>
      </w:r>
      <w:proofErr w:type="spellEnd"/>
      <w:r w:rsidR="00B33DCB">
        <w:t xml:space="preserve">, Schmidt y </w:t>
      </w:r>
      <w:proofErr w:type="spellStart"/>
      <w:r w:rsidR="00B33DCB">
        <w:t>Blanc</w:t>
      </w:r>
      <w:proofErr w:type="spellEnd"/>
      <w:r w:rsidR="00B33DCB">
        <w:t>.</w:t>
      </w:r>
    </w:p>
    <w:p w:rsidR="00085643" w:rsidRDefault="00085643" w:rsidP="00085643">
      <w:pPr>
        <w:ind w:firstLine="708"/>
      </w:pPr>
      <w:r>
        <w:t>Quiero d</w:t>
      </w:r>
      <w:r w:rsidR="00B33DCB">
        <w:t>estacar que se han cumplido todas las instancias q</w:t>
      </w:r>
      <w:r>
        <w:t>ue marca la Constitución Provincial en los</w:t>
      </w:r>
      <w:r w:rsidR="00B33DCB">
        <w:t xml:space="preserve"> artículo</w:t>
      </w:r>
      <w:r>
        <w:t>s</w:t>
      </w:r>
      <w:r w:rsidR="00B33DCB">
        <w:t xml:space="preserve"> 263 y  264 y en lo que tiene que ver a las </w:t>
      </w:r>
      <w:r>
        <w:t>cuatro</w:t>
      </w:r>
      <w:r w:rsidR="00B33DCB">
        <w:t xml:space="preserve"> etapas que marca el </w:t>
      </w:r>
      <w:r>
        <w:t>R</w:t>
      </w:r>
      <w:r w:rsidR="00B33DCB">
        <w:t xml:space="preserve">eglamento </w:t>
      </w:r>
      <w:r>
        <w:t xml:space="preserve">de nuestra Cámara </w:t>
      </w:r>
      <w:r w:rsidR="00B33DCB">
        <w:t xml:space="preserve">en el artículo Nº 19, incisos </w:t>
      </w:r>
      <w:r>
        <w:t xml:space="preserve">a), b), c) y d). </w:t>
      </w:r>
    </w:p>
    <w:p w:rsidR="00085643" w:rsidRDefault="00085643" w:rsidP="00085643">
      <w:pPr>
        <w:ind w:firstLine="708"/>
      </w:pPr>
      <w:r>
        <w:t>Además, debo m</w:t>
      </w:r>
      <w:r w:rsidR="00B33DCB">
        <w:t>anifestar que se ha dado la publicación de los pliegos</w:t>
      </w:r>
      <w:r>
        <w:t xml:space="preserve"> y</w:t>
      </w:r>
      <w:r w:rsidR="00B33DCB">
        <w:t xml:space="preserve"> de los </w:t>
      </w:r>
      <w:r>
        <w:t xml:space="preserve">currículums de los postulantes, </w:t>
      </w:r>
      <w:r w:rsidR="00B33DCB">
        <w:t>sin recibir ninguna impugnación</w:t>
      </w:r>
      <w:r>
        <w:t xml:space="preserve"> ninguno de los cuatro,</w:t>
      </w:r>
      <w:r w:rsidR="00B33DCB">
        <w:t xml:space="preserve"> por el contrario, han recibido múltiples adhesiones de profesio</w:t>
      </w:r>
      <w:r>
        <w:t>nales, de entidades intermedias y</w:t>
      </w:r>
      <w:r w:rsidR="00B33DCB">
        <w:t xml:space="preserve"> de distintos organismos. </w:t>
      </w:r>
    </w:p>
    <w:p w:rsidR="00B676A7" w:rsidRDefault="00B33DCB" w:rsidP="00085643">
      <w:pPr>
        <w:ind w:firstLine="708"/>
      </w:pPr>
      <w:r>
        <w:t xml:space="preserve">Y </w:t>
      </w:r>
      <w:r w:rsidR="00085643">
        <w:t xml:space="preserve">voy a </w:t>
      </w:r>
      <w:r>
        <w:t xml:space="preserve">resaltar que en la etapa de las audiencias públicas, tanto el </w:t>
      </w:r>
      <w:r w:rsidR="00085643">
        <w:t>Profesor</w:t>
      </w:r>
      <w:r>
        <w:t xml:space="preserve"> Cuenca</w:t>
      </w:r>
      <w:r w:rsidR="00085643">
        <w:t xml:space="preserve"> como el resto de los Vocales que van a integrar su equipo de trabajo, </w:t>
      </w:r>
      <w:r w:rsidR="00B676A7" w:rsidRPr="00D91C82">
        <w:t>han tenido un gran desempeño. Hemos podido conocer</w:t>
      </w:r>
      <w:r w:rsidR="00B676A7" w:rsidRPr="007846E5">
        <w:t xml:space="preserve"> </w:t>
      </w:r>
      <w:r w:rsidR="00B676A7" w:rsidRPr="00D91C82">
        <w:t>de cada uno</w:t>
      </w:r>
      <w:r w:rsidR="00B676A7">
        <w:t>,</w:t>
      </w:r>
      <w:r w:rsidR="00B676A7" w:rsidRPr="00D91C82">
        <w:t xml:space="preserve"> no solo lo que tiene qu</w:t>
      </w:r>
      <w:r w:rsidR="00B676A7">
        <w:t xml:space="preserve">e ver con su situación patrimonial y </w:t>
      </w:r>
      <w:r w:rsidR="00B676A7" w:rsidRPr="00D91C82">
        <w:t xml:space="preserve">personal, sino también </w:t>
      </w:r>
      <w:r w:rsidR="00B676A7">
        <w:t>cuáles son</w:t>
      </w:r>
      <w:r w:rsidR="00B676A7" w:rsidRPr="00D91C82">
        <w:t xml:space="preserve"> sus planes de trabajo</w:t>
      </w:r>
      <w:r w:rsidR="00B676A7">
        <w:t>.</w:t>
      </w:r>
      <w:r w:rsidR="00B676A7" w:rsidRPr="00D91C82">
        <w:t xml:space="preserve"> </w:t>
      </w:r>
    </w:p>
    <w:p w:rsidR="00085643" w:rsidRDefault="00B676A7" w:rsidP="00B676A7">
      <w:pPr>
        <w:ind w:firstLine="720"/>
      </w:pPr>
      <w:r>
        <w:lastRenderedPageBreak/>
        <w:t xml:space="preserve">Además, </w:t>
      </w:r>
      <w:r w:rsidR="00085643">
        <w:t>todos los</w:t>
      </w:r>
      <w:r>
        <w:t xml:space="preserve"> bloques, pudimos</w:t>
      </w:r>
      <w:r w:rsidRPr="00D91C82">
        <w:t xml:space="preserve"> hacer distintas consultas y preguntas en referencia a cómo van a trabajar en </w:t>
      </w:r>
      <w:r>
        <w:t xml:space="preserve">las </w:t>
      </w:r>
      <w:r w:rsidR="00085643">
        <w:t>diversas</w:t>
      </w:r>
      <w:r w:rsidRPr="00D91C82">
        <w:t xml:space="preserve"> temáticas que tienen que v</w:t>
      </w:r>
      <w:r>
        <w:t xml:space="preserve">er con la educación entrerriana. </w:t>
      </w:r>
    </w:p>
    <w:p w:rsidR="00B676A7" w:rsidRPr="00D91C82" w:rsidRDefault="00085643" w:rsidP="00B676A7">
      <w:pPr>
        <w:ind w:firstLine="720"/>
      </w:pPr>
      <w:r>
        <w:t>Es decir, que l</w:t>
      </w:r>
      <w:r w:rsidR="00B676A7">
        <w:t>os cuatro postulantes h</w:t>
      </w:r>
      <w:r w:rsidR="00B676A7" w:rsidRPr="00D91C82">
        <w:t>an atravesad</w:t>
      </w:r>
      <w:r w:rsidR="00B676A7">
        <w:t xml:space="preserve">o las etapas satisfactoriamente y por eso </w:t>
      </w:r>
      <w:r>
        <w:t>r</w:t>
      </w:r>
      <w:r w:rsidR="00B676A7" w:rsidRPr="00D91C82">
        <w:t xml:space="preserve">ecomendamos al pleno del </w:t>
      </w:r>
      <w:r w:rsidR="00B676A7">
        <w:t>C</w:t>
      </w:r>
      <w:r w:rsidR="00B676A7" w:rsidRPr="00D91C82">
        <w:t xml:space="preserve">uerpo la aprobación de las cuatro </w:t>
      </w:r>
      <w:r>
        <w:t>R</w:t>
      </w:r>
      <w:r w:rsidR="00B676A7" w:rsidRPr="00D91C82">
        <w:t>esoluciones. Muchas gracias.</w:t>
      </w:r>
    </w:p>
    <w:p w:rsidR="00DF1ED4" w:rsidRDefault="00DF1ED4" w:rsidP="00DF1ED4"/>
    <w:p w:rsidR="00DF1ED4" w:rsidRPr="00197F19" w:rsidRDefault="00DF1ED4" w:rsidP="00DF1ED4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</w:t>
      </w:r>
      <w:r>
        <w:t xml:space="preserve">más </w:t>
      </w:r>
      <w:r w:rsidRPr="00197F19">
        <w:t>uso de la palabra, se va a votar</w:t>
      </w:r>
      <w:r>
        <w:t>;</w:t>
      </w:r>
      <w:r w:rsidRPr="00197F19">
        <w:t xml:space="preserve"> l</w:t>
      </w:r>
      <w:r>
        <w:t>o</w:t>
      </w:r>
      <w:r w:rsidRPr="00197F19">
        <w:t>s que estén por la afirmativa, sírvanse indicarlo.</w:t>
      </w:r>
    </w:p>
    <w:p w:rsidR="00DF1ED4" w:rsidRPr="00197F19" w:rsidRDefault="00DF1ED4" w:rsidP="00DF1ED4"/>
    <w:p w:rsidR="00DF1ED4" w:rsidRPr="00197F19" w:rsidRDefault="00DF1ED4" w:rsidP="00DF1ED4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DF1ED4" w:rsidRPr="00197F19" w:rsidRDefault="00DF1ED4" w:rsidP="00DF1ED4"/>
    <w:p w:rsidR="00DF1ED4" w:rsidRDefault="00DF1ED4" w:rsidP="00DF1ED4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</w:t>
      </w:r>
      <w:r>
        <w:t>se hará la pertinente comunicación al Poder Ejecutivo.</w:t>
      </w:r>
    </w:p>
    <w:p w:rsidR="00ED30A5" w:rsidRDefault="00ED30A5" w:rsidP="00ED30A5">
      <w:pPr>
        <w:rPr>
          <w:bCs/>
        </w:rPr>
      </w:pPr>
    </w:p>
    <w:p w:rsidR="00C92053" w:rsidRDefault="00C92053" w:rsidP="00C92053">
      <w:r>
        <w:rPr>
          <w:b/>
        </w:rPr>
        <w:t>SRA. PRESIDENTE (Aluani):</w:t>
      </w:r>
      <w:r>
        <w:t xml:space="preserve"> </w:t>
      </w:r>
      <w:r>
        <w:rPr>
          <w:bCs/>
        </w:rPr>
        <w:t>Corresponde considerar el</w:t>
      </w:r>
      <w:r>
        <w:t xml:space="preserve"> asunto número 3, expediente Nº 15.705.</w:t>
      </w:r>
      <w:r>
        <w:tab/>
      </w:r>
    </w:p>
    <w:p w:rsidR="00C92053" w:rsidRDefault="00C92053" w:rsidP="00C92053">
      <w:pPr>
        <w:ind w:firstLine="708"/>
      </w:pPr>
      <w:r>
        <w:t>Por Secretaría se dará lectura.</w:t>
      </w:r>
    </w:p>
    <w:p w:rsidR="00C92053" w:rsidRDefault="00C92053" w:rsidP="00C92053"/>
    <w:p w:rsidR="00C92053" w:rsidRDefault="00C92053" w:rsidP="00C92053">
      <w:pPr>
        <w:pStyle w:val="Acotacin"/>
      </w:pPr>
      <w:r>
        <w:t>-Se lee:</w:t>
      </w:r>
    </w:p>
    <w:p w:rsidR="00C92053" w:rsidRDefault="00C92053" w:rsidP="00C92053"/>
    <w:p w:rsidR="00DF1ED4" w:rsidRPr="00197F19" w:rsidRDefault="00DF1ED4" w:rsidP="00DF1ED4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</w:t>
      </w:r>
      <w:r>
        <w:t>;</w:t>
      </w:r>
      <w:r w:rsidRPr="00197F19">
        <w:t xml:space="preserve"> l</w:t>
      </w:r>
      <w:r>
        <w:t>o</w:t>
      </w:r>
      <w:r w:rsidRPr="00197F19">
        <w:t>s que estén por la afirmativa, sírvanse indicarlo.</w:t>
      </w:r>
    </w:p>
    <w:p w:rsidR="00DF1ED4" w:rsidRPr="00197F19" w:rsidRDefault="00DF1ED4" w:rsidP="00DF1ED4"/>
    <w:p w:rsidR="00DF1ED4" w:rsidRPr="00197F19" w:rsidRDefault="00DF1ED4" w:rsidP="00DF1ED4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DF1ED4" w:rsidRPr="00197F19" w:rsidRDefault="00DF1ED4" w:rsidP="00DF1ED4"/>
    <w:p w:rsidR="00DF1ED4" w:rsidRDefault="00DF1ED4" w:rsidP="00DF1ED4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</w:t>
      </w:r>
      <w:r>
        <w:t>se hará la pertinente comunicación al Poder Ejecutivo.</w:t>
      </w:r>
    </w:p>
    <w:p w:rsidR="00C92053" w:rsidRDefault="00C92053" w:rsidP="00ED30A5">
      <w:pPr>
        <w:rPr>
          <w:bCs/>
        </w:rPr>
      </w:pPr>
    </w:p>
    <w:p w:rsidR="00C92053" w:rsidRDefault="00C92053" w:rsidP="00C92053">
      <w:r>
        <w:rPr>
          <w:b/>
        </w:rPr>
        <w:t>SRA. PRESIDENTE (Aluani):</w:t>
      </w:r>
      <w:r>
        <w:t xml:space="preserve"> </w:t>
      </w:r>
      <w:r>
        <w:rPr>
          <w:bCs/>
        </w:rPr>
        <w:t>Corresponde considerar el</w:t>
      </w:r>
      <w:r>
        <w:t xml:space="preserve"> asunto número 4, expediente Nº 15.706.</w:t>
      </w:r>
      <w:r>
        <w:tab/>
      </w:r>
    </w:p>
    <w:p w:rsidR="00C92053" w:rsidRDefault="00C92053" w:rsidP="00C92053">
      <w:pPr>
        <w:ind w:firstLine="708"/>
      </w:pPr>
      <w:r>
        <w:t>Por Secretaría se dará lectura.</w:t>
      </w:r>
    </w:p>
    <w:p w:rsidR="00C92053" w:rsidRDefault="00C92053" w:rsidP="00C92053"/>
    <w:p w:rsidR="00C92053" w:rsidRDefault="00C92053" w:rsidP="00C92053">
      <w:pPr>
        <w:pStyle w:val="Acotacin"/>
      </w:pPr>
      <w:r>
        <w:t>-Se lee:</w:t>
      </w:r>
    </w:p>
    <w:p w:rsidR="00C92053" w:rsidRDefault="00C92053" w:rsidP="00C92053"/>
    <w:p w:rsidR="002B0396" w:rsidRPr="00197F19" w:rsidRDefault="002B0396" w:rsidP="002B0396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</w:t>
      </w:r>
      <w:r>
        <w:t>;</w:t>
      </w:r>
      <w:r w:rsidRPr="00197F19">
        <w:t xml:space="preserve"> l</w:t>
      </w:r>
      <w:r>
        <w:t>o</w:t>
      </w:r>
      <w:r w:rsidRPr="00197F19">
        <w:t>s que estén por la afirmativa, sírvanse indicarlo.</w:t>
      </w:r>
    </w:p>
    <w:p w:rsidR="002B0396" w:rsidRPr="00197F19" w:rsidRDefault="002B0396" w:rsidP="002B0396"/>
    <w:p w:rsidR="002B0396" w:rsidRPr="00197F19" w:rsidRDefault="002B0396" w:rsidP="002B0396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2B0396" w:rsidRPr="00197F19" w:rsidRDefault="002B0396" w:rsidP="002B0396"/>
    <w:p w:rsidR="002B0396" w:rsidRDefault="002B0396" w:rsidP="002B0396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</w:t>
      </w:r>
      <w:r>
        <w:t>se hará la pertinente comunicación al Poder Ejecutivo.</w:t>
      </w:r>
    </w:p>
    <w:p w:rsidR="00C92053" w:rsidRDefault="00C92053" w:rsidP="00ED30A5">
      <w:pPr>
        <w:rPr>
          <w:bCs/>
        </w:rPr>
      </w:pPr>
    </w:p>
    <w:p w:rsidR="00C92053" w:rsidRDefault="00C92053" w:rsidP="00C92053">
      <w:r>
        <w:rPr>
          <w:b/>
        </w:rPr>
        <w:t>SRA. PRESIDENTE (Aluani):</w:t>
      </w:r>
      <w:r>
        <w:t xml:space="preserve"> </w:t>
      </w:r>
      <w:r>
        <w:rPr>
          <w:bCs/>
        </w:rPr>
        <w:t>Corresponde considerar el</w:t>
      </w:r>
      <w:r>
        <w:t xml:space="preserve"> asunto número 5, expediente Nº 15.70</w:t>
      </w:r>
      <w:r w:rsidR="00A94955">
        <w:t>7</w:t>
      </w:r>
      <w:r>
        <w:t>.</w:t>
      </w:r>
      <w:r>
        <w:tab/>
      </w:r>
    </w:p>
    <w:p w:rsidR="00C92053" w:rsidRDefault="00C92053" w:rsidP="00C92053">
      <w:pPr>
        <w:ind w:firstLine="708"/>
      </w:pPr>
      <w:r>
        <w:t>Por Secretaría se dará lectura.</w:t>
      </w:r>
    </w:p>
    <w:p w:rsidR="00C92053" w:rsidRDefault="00C92053" w:rsidP="00C92053"/>
    <w:p w:rsidR="00C92053" w:rsidRDefault="00C92053" w:rsidP="00C92053">
      <w:pPr>
        <w:pStyle w:val="Acotacin"/>
      </w:pPr>
      <w:r>
        <w:t>-Se lee:</w:t>
      </w:r>
    </w:p>
    <w:p w:rsidR="00C92053" w:rsidRDefault="00C92053" w:rsidP="00C92053"/>
    <w:p w:rsidR="002B0396" w:rsidRPr="00197F19" w:rsidRDefault="002B0396" w:rsidP="002B0396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Si no se hace uso de la palabra, se va a votar</w:t>
      </w:r>
      <w:r>
        <w:t>;</w:t>
      </w:r>
      <w:r w:rsidRPr="00197F19">
        <w:t xml:space="preserve"> l</w:t>
      </w:r>
      <w:r>
        <w:t>o</w:t>
      </w:r>
      <w:r w:rsidRPr="00197F19">
        <w:t>s que estén por la afirmativa, sírvanse indicarlo.</w:t>
      </w:r>
    </w:p>
    <w:p w:rsidR="002B0396" w:rsidRPr="00197F19" w:rsidRDefault="002B0396" w:rsidP="002B0396"/>
    <w:p w:rsidR="002B0396" w:rsidRPr="00197F19" w:rsidRDefault="002B0396" w:rsidP="002B0396">
      <w:pPr>
        <w:spacing w:line="300" w:lineRule="exact"/>
        <w:ind w:left="4082" w:right="1134" w:hanging="113"/>
        <w:rPr>
          <w:b/>
          <w:i/>
          <w:sz w:val="20"/>
          <w:szCs w:val="20"/>
        </w:rPr>
      </w:pPr>
      <w:r w:rsidRPr="00197F19">
        <w:rPr>
          <w:b/>
          <w:i/>
          <w:sz w:val="20"/>
          <w:szCs w:val="20"/>
        </w:rPr>
        <w:t>-Resulta aprobado.</w:t>
      </w:r>
    </w:p>
    <w:p w:rsidR="002B0396" w:rsidRPr="00197F19" w:rsidRDefault="002B0396" w:rsidP="002B0396"/>
    <w:p w:rsidR="002B0396" w:rsidRDefault="002B0396" w:rsidP="002B0396">
      <w:r w:rsidRPr="00B87A43">
        <w:rPr>
          <w:b/>
        </w:rPr>
        <w:t>SRA. PRESIDENTE (Aluani)</w:t>
      </w:r>
      <w:r w:rsidRPr="00197F19">
        <w:rPr>
          <w:b/>
        </w:rPr>
        <w:t>:</w:t>
      </w:r>
      <w:r w:rsidRPr="00197F19">
        <w:t xml:space="preserve"> Queda aprobado; </w:t>
      </w:r>
      <w:r>
        <w:t>se hará la pertinente comunicación al Poder Ejecutivo.</w:t>
      </w:r>
    </w:p>
    <w:p w:rsidR="00C92053" w:rsidRDefault="00C92053" w:rsidP="00ED30A5">
      <w:pPr>
        <w:rPr>
          <w:bCs/>
        </w:rPr>
      </w:pPr>
    </w:p>
    <w:p w:rsidR="00B676A7" w:rsidRPr="00880890" w:rsidRDefault="00B676A7" w:rsidP="00B676A7">
      <w:r w:rsidRPr="00880890">
        <w:rPr>
          <w:b/>
        </w:rPr>
        <w:t>SRA. PRESIDENTE (Aluani):</w:t>
      </w:r>
      <w:r w:rsidRPr="00880890">
        <w:t xml:space="preserve"> Tiene la palabra el Senador por el Departamento Federación.</w:t>
      </w:r>
    </w:p>
    <w:p w:rsidR="00B676A7" w:rsidRPr="00880890" w:rsidRDefault="00B676A7" w:rsidP="00B676A7"/>
    <w:p w:rsidR="000D18D0" w:rsidRDefault="00B676A7" w:rsidP="00B676A7">
      <w:r w:rsidRPr="00880890">
        <w:rPr>
          <w:b/>
        </w:rPr>
        <w:t>SR. SENADOR (Dal Molín):</w:t>
      </w:r>
      <w:r w:rsidRPr="00880890">
        <w:t xml:space="preserve"> Señora Presidente, es para </w:t>
      </w:r>
      <w:r>
        <w:t xml:space="preserve">solicitar </w:t>
      </w:r>
      <w:r w:rsidR="000D18D0">
        <w:t xml:space="preserve">que el Proyecto de Ley, expediente Nº 15.775, que </w:t>
      </w:r>
      <w:r w:rsidR="000D18D0" w:rsidRPr="00D91C82">
        <w:t>actualmente</w:t>
      </w:r>
      <w:r w:rsidR="000D18D0">
        <w:t xml:space="preserve"> se encuentra en la Comisión de Asuntos Municipales, que preside el S</w:t>
      </w:r>
      <w:r w:rsidR="000D18D0" w:rsidRPr="00D91C82">
        <w:t>enador Ca</w:t>
      </w:r>
      <w:r w:rsidR="000D18D0">
        <w:t>vagn</w:t>
      </w:r>
      <w:r w:rsidR="000D18D0" w:rsidRPr="00D91C82">
        <w:t>a</w:t>
      </w:r>
      <w:r w:rsidR="000D18D0">
        <w:t>, sea girado a la Comisión de Legislación General. Muchas gracias.</w:t>
      </w:r>
    </w:p>
    <w:p w:rsidR="000D18D0" w:rsidRDefault="000D18D0" w:rsidP="00B676A7"/>
    <w:p w:rsidR="00B676A7" w:rsidRPr="00880890" w:rsidRDefault="00B676A7" w:rsidP="00B676A7">
      <w:r w:rsidRPr="00880890">
        <w:rPr>
          <w:b/>
        </w:rPr>
        <w:t>SRA. PRESIDENTE (Aluani):</w:t>
      </w:r>
      <w:r w:rsidRPr="00880890">
        <w:t xml:space="preserve"> A consideración del Cuerpo la solicitud </w:t>
      </w:r>
      <w:r w:rsidR="000D18D0">
        <w:t xml:space="preserve">de giro a la Comisión de Legislación General, del proyecto enunciado </w:t>
      </w:r>
      <w:r>
        <w:t>por e</w:t>
      </w:r>
      <w:r w:rsidRPr="00880890">
        <w:t>l Senador Dal Molín. Los que estén por la afirmativa, sírvanse indicarlo.</w:t>
      </w:r>
    </w:p>
    <w:p w:rsidR="00B676A7" w:rsidRPr="00880890" w:rsidRDefault="00B676A7" w:rsidP="00B676A7"/>
    <w:p w:rsidR="00B676A7" w:rsidRDefault="00B676A7" w:rsidP="00B676A7">
      <w:pPr>
        <w:pStyle w:val="Acotacin"/>
        <w:spacing w:line="360" w:lineRule="exact"/>
      </w:pPr>
      <w:r>
        <w:t>-Resulta aprobado.</w:t>
      </w:r>
    </w:p>
    <w:p w:rsidR="00B676A7" w:rsidRPr="00880890" w:rsidRDefault="00B676A7" w:rsidP="00B676A7">
      <w:pPr>
        <w:rPr>
          <w:b/>
        </w:rPr>
      </w:pPr>
    </w:p>
    <w:p w:rsidR="00B676A7" w:rsidRPr="00880890" w:rsidRDefault="00B676A7" w:rsidP="00B676A7">
      <w:r w:rsidRPr="00880890">
        <w:rPr>
          <w:b/>
        </w:rPr>
        <w:t>SRA. PRESIDENTE (Aluani):</w:t>
      </w:r>
      <w:r w:rsidRPr="00880890">
        <w:t xml:space="preserve"> En consecuencia, este proyecto </w:t>
      </w:r>
      <w:r>
        <w:t>se remite a la Comisión de Legislación General.</w:t>
      </w:r>
    </w:p>
    <w:bookmarkEnd w:id="14"/>
    <w:bookmarkEnd w:id="15"/>
    <w:bookmarkEnd w:id="16"/>
    <w:bookmarkEnd w:id="17"/>
    <w:bookmarkEnd w:id="18"/>
    <w:bookmarkEnd w:id="19"/>
    <w:bookmarkEnd w:id="20"/>
    <w:p w:rsidR="00ED30A5" w:rsidRDefault="00ED30A5" w:rsidP="00ED30A5">
      <w:pPr>
        <w:ind w:firstLine="708"/>
      </w:pPr>
      <w:r>
        <w:t>No habiendo más asuntos que tratar, queda levantada la sesión.</w:t>
      </w:r>
    </w:p>
    <w:p w:rsidR="00ED30A5" w:rsidRDefault="00ED30A5" w:rsidP="00ED30A5">
      <w:pPr>
        <w:ind w:left="4082" w:right="1134" w:hanging="113"/>
        <w:rPr>
          <w:b/>
          <w:i/>
          <w:sz w:val="20"/>
          <w:szCs w:val="20"/>
        </w:rPr>
      </w:pPr>
    </w:p>
    <w:p w:rsidR="00ED30A5" w:rsidRDefault="00ED30A5" w:rsidP="00ED30A5">
      <w:pPr>
        <w:ind w:left="4082" w:right="1134" w:hanging="113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-Eran las </w:t>
      </w:r>
      <w:r w:rsidR="00085643">
        <w:rPr>
          <w:b/>
          <w:i/>
          <w:sz w:val="20"/>
          <w:szCs w:val="20"/>
        </w:rPr>
        <w:t>13 y 55</w:t>
      </w:r>
      <w:r>
        <w:rPr>
          <w:b/>
          <w:i/>
          <w:sz w:val="20"/>
          <w:szCs w:val="20"/>
        </w:rPr>
        <w:t>.</w:t>
      </w:r>
    </w:p>
    <w:p w:rsidR="00ED30A5" w:rsidRDefault="00ED30A5" w:rsidP="00ED30A5"/>
    <w:p w:rsidR="00ED30A5" w:rsidRDefault="00ED30A5" w:rsidP="00ED30A5">
      <w:pPr>
        <w:pStyle w:val="Apertura"/>
      </w:pPr>
      <w:r>
        <w:t>DANA MATTEODA</w:t>
      </w:r>
    </w:p>
    <w:p w:rsidR="00ED30A5" w:rsidRDefault="00ED30A5" w:rsidP="00ED30A5">
      <w:pPr>
        <w:pStyle w:val="Apertura"/>
      </w:pPr>
      <w:r>
        <w:lastRenderedPageBreak/>
        <w:t>Responsable Área Taquígrafos</w:t>
      </w:r>
    </w:p>
    <w:p w:rsidR="00ED30A5" w:rsidRDefault="00ED30A5" w:rsidP="00ED30A5"/>
    <w:p w:rsidR="00ED30A5" w:rsidRDefault="00ED30A5" w:rsidP="00ED30A5"/>
    <w:p w:rsidR="00ED30A5" w:rsidRDefault="00ED30A5" w:rsidP="00ED30A5"/>
    <w:p w:rsidR="00ED30A5" w:rsidRDefault="00ED30A5" w:rsidP="00ED30A5"/>
    <w:p w:rsidR="00ED30A5" w:rsidRDefault="00ED30A5" w:rsidP="00ED30A5"/>
    <w:p w:rsidR="00981279" w:rsidRDefault="00981279"/>
    <w:sectPr w:rsidR="009812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altName w:val="Segoe UI"/>
    <w:charset w:val="00"/>
    <w:family w:val="swiss"/>
    <w:pitch w:val="variable"/>
    <w:sig w:usb0="00000001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0A5"/>
    <w:rsid w:val="0006378D"/>
    <w:rsid w:val="00085643"/>
    <w:rsid w:val="000A23AA"/>
    <w:rsid w:val="000D18D0"/>
    <w:rsid w:val="00135DED"/>
    <w:rsid w:val="00167D1A"/>
    <w:rsid w:val="00193E7D"/>
    <w:rsid w:val="001F5C13"/>
    <w:rsid w:val="00216E50"/>
    <w:rsid w:val="002600C4"/>
    <w:rsid w:val="002B0396"/>
    <w:rsid w:val="003153D5"/>
    <w:rsid w:val="00320076"/>
    <w:rsid w:val="0034543E"/>
    <w:rsid w:val="00353628"/>
    <w:rsid w:val="00373564"/>
    <w:rsid w:val="003777AD"/>
    <w:rsid w:val="003E2050"/>
    <w:rsid w:val="003F1DA4"/>
    <w:rsid w:val="004703B7"/>
    <w:rsid w:val="004F6F72"/>
    <w:rsid w:val="005A2615"/>
    <w:rsid w:val="005E5633"/>
    <w:rsid w:val="00602E19"/>
    <w:rsid w:val="006045F7"/>
    <w:rsid w:val="00666D4B"/>
    <w:rsid w:val="00673A11"/>
    <w:rsid w:val="006A3FB1"/>
    <w:rsid w:val="006E3CF7"/>
    <w:rsid w:val="006F4F5E"/>
    <w:rsid w:val="00756366"/>
    <w:rsid w:val="007F7EFC"/>
    <w:rsid w:val="00810E32"/>
    <w:rsid w:val="00827FD4"/>
    <w:rsid w:val="0086286A"/>
    <w:rsid w:val="008646DC"/>
    <w:rsid w:val="00981279"/>
    <w:rsid w:val="009F490F"/>
    <w:rsid w:val="00A94955"/>
    <w:rsid w:val="00AB14D8"/>
    <w:rsid w:val="00B14298"/>
    <w:rsid w:val="00B33DCB"/>
    <w:rsid w:val="00B3646E"/>
    <w:rsid w:val="00B676A7"/>
    <w:rsid w:val="00BB3815"/>
    <w:rsid w:val="00BB7AB6"/>
    <w:rsid w:val="00C073A8"/>
    <w:rsid w:val="00C548F3"/>
    <w:rsid w:val="00C560F2"/>
    <w:rsid w:val="00C92053"/>
    <w:rsid w:val="00CC47FD"/>
    <w:rsid w:val="00CC769B"/>
    <w:rsid w:val="00D114F0"/>
    <w:rsid w:val="00DF1ED4"/>
    <w:rsid w:val="00E158F6"/>
    <w:rsid w:val="00E3430E"/>
    <w:rsid w:val="00E678B3"/>
    <w:rsid w:val="00EC09C6"/>
    <w:rsid w:val="00ED30A5"/>
    <w:rsid w:val="00F46127"/>
    <w:rsid w:val="00F5054E"/>
    <w:rsid w:val="00F7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BD80C1-EDBE-4B50-B21C-A04D23BC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0A5"/>
    <w:pPr>
      <w:spacing w:line="360" w:lineRule="exact"/>
      <w:jc w:val="both"/>
    </w:pPr>
    <w:rPr>
      <w:rFonts w:ascii="CG Omega" w:hAnsi="CG Omega"/>
      <w:sz w:val="24"/>
      <w:szCs w:val="24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ED30A5"/>
    <w:pPr>
      <w:keepNext/>
      <w:jc w:val="center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cotacin">
    <w:name w:val="Acotación"/>
    <w:basedOn w:val="Normal"/>
    <w:next w:val="Normal"/>
    <w:link w:val="AcotacinCar"/>
    <w:autoRedefine/>
    <w:rsid w:val="00827FD4"/>
    <w:pPr>
      <w:spacing w:line="300" w:lineRule="exact"/>
      <w:ind w:left="4082" w:right="1134" w:hanging="113"/>
    </w:pPr>
    <w:rPr>
      <w:b/>
      <w:i/>
      <w:sz w:val="20"/>
      <w:szCs w:val="20"/>
    </w:rPr>
  </w:style>
  <w:style w:type="paragraph" w:customStyle="1" w:styleId="Apertura">
    <w:name w:val="Apertura"/>
    <w:basedOn w:val="Normal"/>
    <w:next w:val="Normal"/>
    <w:autoRedefine/>
    <w:rsid w:val="00827FD4"/>
    <w:pPr>
      <w:jc w:val="center"/>
    </w:pPr>
    <w:rPr>
      <w:b/>
    </w:rPr>
  </w:style>
  <w:style w:type="character" w:customStyle="1" w:styleId="Ttulo2Car">
    <w:name w:val="Título 2 Car"/>
    <w:basedOn w:val="Fuentedeprrafopredeter"/>
    <w:link w:val="Ttulo2"/>
    <w:semiHidden/>
    <w:rsid w:val="00ED30A5"/>
    <w:rPr>
      <w:rFonts w:ascii="CG Omega" w:hAnsi="CG Omega"/>
      <w:b/>
      <w:bCs/>
      <w:sz w:val="24"/>
      <w:szCs w:val="24"/>
    </w:rPr>
  </w:style>
  <w:style w:type="paragraph" w:styleId="Encabezado">
    <w:name w:val="header"/>
    <w:basedOn w:val="Normal"/>
    <w:link w:val="EncabezadoCar"/>
    <w:unhideWhenUsed/>
    <w:rsid w:val="00ED30A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ED30A5"/>
    <w:rPr>
      <w:rFonts w:ascii="CG Omega" w:hAnsi="CG Omega"/>
      <w:sz w:val="24"/>
      <w:szCs w:val="24"/>
    </w:rPr>
  </w:style>
  <w:style w:type="character" w:customStyle="1" w:styleId="AcotacinCar">
    <w:name w:val="Acotación Car"/>
    <w:link w:val="Acotacin"/>
    <w:locked/>
    <w:rsid w:val="00ED30A5"/>
    <w:rPr>
      <w:rFonts w:ascii="CG Omega" w:hAnsi="CG Omega"/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nado\Desktop\BackUp%20Plantilla%20Taqu&#237;grafos\NormalTaqu&#237;graf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NormalTaquígrafos</Template>
  <TotalTime>496</TotalTime>
  <Pages>24</Pages>
  <Words>5416</Words>
  <Characters>29794</Characters>
  <Application>Microsoft Office Word</Application>
  <DocSecurity>0</DocSecurity>
  <Lines>248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35140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Senado</dc:creator>
  <cp:keywords/>
  <dc:description/>
  <cp:lastModifiedBy>Senado</cp:lastModifiedBy>
  <cp:revision>37</cp:revision>
  <dcterms:created xsi:type="dcterms:W3CDTF">2026-09-16T11:55:00Z</dcterms:created>
  <dcterms:modified xsi:type="dcterms:W3CDTF">2026-09-22T12:21:00Z</dcterms:modified>
</cp:coreProperties>
</file>