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76118911" w:displacedByCustomXml="next"/>
    <w:sdt>
      <w:sdtPr>
        <w:id w:val="563912446"/>
        <w:docPartObj>
          <w:docPartGallery w:val="Cover Pages"/>
          <w:docPartUnique/>
        </w:docPartObj>
      </w:sdtPr>
      <w:sdtContent>
        <w:p w:rsidR="004107EA" w:rsidRDefault="004107EA" w:rsidP="004107EA">
          <w:r>
            <w:rPr>
              <w:b/>
              <w:noProof/>
              <w:sz w:val="52"/>
              <w:szCs w:val="52"/>
            </w:rPr>
            <mc:AlternateContent>
              <mc:Choice Requires="wps">
                <w:drawing>
                  <wp:anchor distT="0" distB="0" distL="114300" distR="114300" simplePos="0" relativeHeight="251659264" behindDoc="0" locked="0" layoutInCell="1" allowOverlap="1" wp14:anchorId="0ACFE8C2" wp14:editId="6521190A">
                    <wp:simplePos x="0" y="0"/>
                    <wp:positionH relativeFrom="page">
                      <wp:align>center</wp:align>
                    </wp:positionH>
                    <wp:positionV relativeFrom="paragraph">
                      <wp:posOffset>-133985</wp:posOffset>
                    </wp:positionV>
                    <wp:extent cx="6800850" cy="8991600"/>
                    <wp:effectExtent l="0" t="0" r="19050" b="19050"/>
                    <wp:wrapNone/>
                    <wp:docPr id="4" name="Proceso 4"/>
                    <wp:cNvGraphicFramePr/>
                    <a:graphic xmlns:a="http://schemas.openxmlformats.org/drawingml/2006/main">
                      <a:graphicData uri="http://schemas.microsoft.com/office/word/2010/wordprocessingShape">
                        <wps:wsp>
                          <wps:cNvSpPr/>
                          <wps:spPr>
                            <a:xfrm>
                              <a:off x="0" y="0"/>
                              <a:ext cx="6800850" cy="8991600"/>
                            </a:xfrm>
                            <a:prstGeom prst="flowChartProces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584811" id="_x0000_t109" coordsize="21600,21600" o:spt="109" path="m,l,21600r21600,l21600,xe">
                    <v:stroke joinstyle="miter"/>
                    <v:path gradientshapeok="t" o:connecttype="rect"/>
                  </v:shapetype>
                  <v:shape id="Proceso 4" o:spid="_x0000_s1026" type="#_x0000_t109" style="position:absolute;margin-left:0;margin-top:-10.55pt;width:535.5pt;height:708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" filled="f" strokecolor="black [3213]" strokeweight="1pt">
                    <w10:wrap anchorx="page"/>
                  </v:shape>
                </w:pict>
              </mc:Fallback>
            </mc:AlternateContent>
          </w:r>
        </w:p>
        <w:p w:rsidR="004107EA" w:rsidRDefault="004107EA" w:rsidP="004107EA">
          <w:pPr>
            <w:spacing w:line="240" w:lineRule="auto"/>
            <w:jc w:val="left"/>
            <w:rPr>
              <w:b/>
              <w:noProof/>
              <w:sz w:val="52"/>
              <w:szCs w:val="52"/>
            </w:rPr>
          </w:pPr>
          <w:r>
            <w:rPr>
              <w:b/>
              <w:noProof/>
              <w:sz w:val="52"/>
              <w:szCs w:val="52"/>
            </w:rPr>
            <w:t xml:space="preserve">                      </w:t>
          </w:r>
        </w:p>
        <w:p w:rsidR="004107EA" w:rsidRDefault="004107EA" w:rsidP="004107EA">
          <w:pPr>
            <w:spacing w:line="240" w:lineRule="auto"/>
            <w:jc w:val="center"/>
          </w:pPr>
          <w:r>
            <w:rPr>
              <w:b/>
              <w:noProof/>
              <w:sz w:val="52"/>
              <w:szCs w:val="52"/>
            </w:rPr>
            <w:drawing>
              <wp:inline distT="0" distB="0" distL="0" distR="0" wp14:anchorId="41CA882C" wp14:editId="11D6DD46">
                <wp:extent cx="1882168" cy="2838450"/>
                <wp:effectExtent l="0" t="0" r="381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1456" cy="2867538"/>
                        </a:xfrm>
                        <a:prstGeom prst="rect">
                          <a:avLst/>
                        </a:prstGeom>
                        <a:noFill/>
                      </pic:spPr>
                    </pic:pic>
                  </a:graphicData>
                </a:graphic>
              </wp:inline>
            </w:drawing>
          </w:r>
        </w:p>
        <w:p w:rsidR="004107EA" w:rsidRDefault="004107EA" w:rsidP="004107EA">
          <w:pPr>
            <w:spacing w:line="240" w:lineRule="auto"/>
            <w:jc w:val="center"/>
          </w:pPr>
        </w:p>
        <w:p w:rsidR="004107EA" w:rsidRDefault="004107EA" w:rsidP="004107EA">
          <w:pPr>
            <w:jc w:val="center"/>
            <w:rPr>
              <w:b/>
              <w:sz w:val="44"/>
              <w:szCs w:val="44"/>
            </w:rPr>
          </w:pPr>
        </w:p>
        <w:p w:rsidR="004107EA" w:rsidRPr="006F0BA4" w:rsidRDefault="004107EA" w:rsidP="004107EA">
          <w:pPr>
            <w:spacing w:line="276" w:lineRule="auto"/>
            <w:jc w:val="center"/>
            <w:rPr>
              <w:b/>
              <w:sz w:val="46"/>
              <w:szCs w:val="46"/>
            </w:rPr>
          </w:pPr>
          <w:r w:rsidRPr="006F0BA4">
            <w:rPr>
              <w:b/>
              <w:sz w:val="46"/>
              <w:szCs w:val="46"/>
            </w:rPr>
            <w:t>Cámara de Senadores</w:t>
          </w:r>
        </w:p>
        <w:p w:rsidR="004107EA" w:rsidRPr="006F0BA4" w:rsidRDefault="004107EA" w:rsidP="004107EA">
          <w:pPr>
            <w:spacing w:line="276" w:lineRule="auto"/>
            <w:jc w:val="center"/>
            <w:rPr>
              <w:b/>
              <w:sz w:val="46"/>
              <w:szCs w:val="46"/>
            </w:rPr>
          </w:pPr>
        </w:p>
        <w:p w:rsidR="004107EA" w:rsidRPr="006F0BA4" w:rsidRDefault="004107EA" w:rsidP="004107EA">
          <w:pPr>
            <w:spacing w:line="276" w:lineRule="auto"/>
            <w:jc w:val="center"/>
            <w:rPr>
              <w:b/>
              <w:sz w:val="46"/>
              <w:szCs w:val="46"/>
            </w:rPr>
          </w:pPr>
          <w:r>
            <w:rPr>
              <w:b/>
              <w:sz w:val="46"/>
              <w:szCs w:val="46"/>
            </w:rPr>
            <w:t>147</w:t>
          </w:r>
          <w:r w:rsidRPr="006F0BA4">
            <w:rPr>
              <w:b/>
              <w:sz w:val="46"/>
              <w:szCs w:val="46"/>
            </w:rPr>
            <w:t xml:space="preserve">º Período Legislativo </w:t>
          </w:r>
        </w:p>
        <w:p w:rsidR="004107EA" w:rsidRPr="006F0BA4" w:rsidRDefault="004107EA" w:rsidP="004107EA">
          <w:pPr>
            <w:spacing w:line="276" w:lineRule="auto"/>
            <w:jc w:val="center"/>
            <w:rPr>
              <w:b/>
              <w:sz w:val="46"/>
              <w:szCs w:val="46"/>
            </w:rPr>
          </w:pPr>
        </w:p>
        <w:p w:rsidR="004107EA" w:rsidRPr="006F0BA4" w:rsidRDefault="004107EA" w:rsidP="004107EA">
          <w:pPr>
            <w:spacing w:line="276" w:lineRule="auto"/>
            <w:jc w:val="center"/>
            <w:rPr>
              <w:b/>
              <w:sz w:val="46"/>
              <w:szCs w:val="46"/>
            </w:rPr>
          </w:pPr>
          <w:r>
            <w:rPr>
              <w:b/>
              <w:sz w:val="46"/>
              <w:szCs w:val="46"/>
            </w:rPr>
            <w:t xml:space="preserve">1º de Septiembre </w:t>
          </w:r>
          <w:r w:rsidRPr="006F0BA4">
            <w:rPr>
              <w:b/>
              <w:sz w:val="46"/>
              <w:szCs w:val="46"/>
            </w:rPr>
            <w:t>de 2026</w:t>
          </w:r>
        </w:p>
        <w:p w:rsidR="004107EA" w:rsidRPr="006F0BA4" w:rsidRDefault="004107EA" w:rsidP="004107EA">
          <w:pPr>
            <w:spacing w:line="276" w:lineRule="auto"/>
            <w:jc w:val="center"/>
            <w:rPr>
              <w:b/>
              <w:sz w:val="46"/>
              <w:szCs w:val="46"/>
            </w:rPr>
          </w:pPr>
        </w:p>
        <w:p w:rsidR="004107EA" w:rsidRPr="006F0BA4" w:rsidRDefault="004107EA" w:rsidP="004107EA">
          <w:pPr>
            <w:spacing w:line="276" w:lineRule="auto"/>
            <w:jc w:val="center"/>
            <w:rPr>
              <w:b/>
              <w:sz w:val="46"/>
              <w:szCs w:val="46"/>
            </w:rPr>
          </w:pPr>
        </w:p>
        <w:p w:rsidR="004107EA" w:rsidRPr="006F0BA4" w:rsidRDefault="004107EA" w:rsidP="004107EA">
          <w:pPr>
            <w:spacing w:line="276" w:lineRule="auto"/>
            <w:jc w:val="center"/>
            <w:rPr>
              <w:b/>
              <w:sz w:val="46"/>
              <w:szCs w:val="46"/>
            </w:rPr>
          </w:pPr>
          <w:r>
            <w:rPr>
              <w:b/>
              <w:sz w:val="46"/>
              <w:szCs w:val="46"/>
            </w:rPr>
            <w:t>12</w:t>
          </w:r>
          <w:r w:rsidRPr="006F0BA4">
            <w:rPr>
              <w:b/>
              <w:sz w:val="46"/>
              <w:szCs w:val="46"/>
            </w:rPr>
            <w:t xml:space="preserve">ª Sesión </w:t>
          </w:r>
          <w:r>
            <w:rPr>
              <w:b/>
              <w:sz w:val="46"/>
              <w:szCs w:val="46"/>
            </w:rPr>
            <w:t>Ordinaria</w:t>
          </w:r>
        </w:p>
        <w:p w:rsidR="004107EA" w:rsidRPr="006F0BA4" w:rsidRDefault="004107EA" w:rsidP="004107EA">
          <w:pPr>
            <w:spacing w:line="276" w:lineRule="auto"/>
            <w:jc w:val="center"/>
            <w:rPr>
              <w:b/>
              <w:sz w:val="46"/>
              <w:szCs w:val="46"/>
            </w:rPr>
          </w:pPr>
        </w:p>
        <w:p w:rsidR="004107EA" w:rsidRPr="006F0BA4" w:rsidRDefault="004107EA" w:rsidP="004107EA">
          <w:pPr>
            <w:spacing w:line="276" w:lineRule="auto"/>
            <w:jc w:val="center"/>
            <w:rPr>
              <w:b/>
              <w:sz w:val="46"/>
              <w:szCs w:val="46"/>
            </w:rPr>
          </w:pPr>
          <w:r w:rsidRPr="006F0BA4">
            <w:rPr>
              <w:b/>
              <w:sz w:val="46"/>
              <w:szCs w:val="46"/>
            </w:rPr>
            <w:t>Versión taquigráfica</w:t>
          </w:r>
        </w:p>
        <w:p w:rsidR="004107EA" w:rsidRDefault="004107EA" w:rsidP="004107EA">
          <w:pPr>
            <w:spacing w:line="240" w:lineRule="auto"/>
            <w:jc w:val="center"/>
          </w:pPr>
          <w:r>
            <w:br w:type="page"/>
          </w:r>
        </w:p>
      </w:sdtContent>
    </w:sdt>
    <w:bookmarkEnd w:id="0"/>
    <w:p w:rsidR="004107EA" w:rsidRDefault="004107EA" w:rsidP="004107EA">
      <w:r>
        <w:lastRenderedPageBreak/>
        <w:t>12ª Sesión Ordinaria del 147º Período Legislativo</w:t>
      </w:r>
    </w:p>
    <w:p w:rsidR="004107EA" w:rsidRDefault="004107EA" w:rsidP="004107EA">
      <w:r>
        <w:t>1º de septiembre de 2026</w:t>
      </w:r>
    </w:p>
    <w:p w:rsidR="004107EA" w:rsidRDefault="004107EA" w:rsidP="004107EA">
      <w:r>
        <w:t>Ausentes, con aviso:</w:t>
      </w:r>
      <w:r w:rsidR="008B7D44">
        <w:t xml:space="preserve"> Senadores Méndez y Oliva.</w:t>
      </w:r>
    </w:p>
    <w:p w:rsidR="004107EA" w:rsidRDefault="004107EA" w:rsidP="004107EA"/>
    <w:p w:rsidR="004107EA" w:rsidRDefault="004107EA" w:rsidP="004107EA">
      <w:pPr>
        <w:jc w:val="center"/>
        <w:rPr>
          <w:b/>
          <w:bCs/>
        </w:rPr>
      </w:pPr>
      <w:r w:rsidRPr="006F47E1">
        <w:rPr>
          <w:b/>
          <w:bCs/>
        </w:rPr>
        <w:t>1</w:t>
      </w:r>
    </w:p>
    <w:p w:rsidR="004107EA" w:rsidRDefault="004107EA" w:rsidP="004107EA">
      <w:pPr>
        <w:pStyle w:val="Encabezado"/>
        <w:jc w:val="center"/>
        <w:rPr>
          <w:b/>
          <w:bCs/>
        </w:rPr>
      </w:pPr>
      <w:r>
        <w:rPr>
          <w:b/>
          <w:bCs/>
        </w:rPr>
        <w:t>APERTURA E IZAMIENTO DE BANDERAS</w:t>
      </w:r>
    </w:p>
    <w:p w:rsidR="004107EA" w:rsidRDefault="004107EA" w:rsidP="004107EA"/>
    <w:p w:rsidR="004107EA" w:rsidRDefault="004107EA" w:rsidP="004107EA">
      <w:pPr>
        <w:pStyle w:val="Acotacin"/>
      </w:pPr>
      <w:r>
        <w:t>-Siendo las</w:t>
      </w:r>
      <w:r w:rsidR="008B7D44">
        <w:t xml:space="preserve"> 15 y 15</w:t>
      </w:r>
      <w:r>
        <w:t>, dice la:</w:t>
      </w:r>
    </w:p>
    <w:p w:rsidR="004107EA" w:rsidRDefault="004107EA" w:rsidP="004107EA"/>
    <w:p w:rsidR="004107EA" w:rsidRDefault="004107EA" w:rsidP="004107EA">
      <w:r w:rsidRPr="00EA1CF9">
        <w:rPr>
          <w:b/>
        </w:rPr>
        <w:t>SRA. PRESIDENTE (Aluani):</w:t>
      </w:r>
      <w:r>
        <w:t xml:space="preserve"> Por Secretaría se tomará asistencia.</w:t>
      </w:r>
    </w:p>
    <w:p w:rsidR="004107EA" w:rsidRDefault="004107EA" w:rsidP="004107EA"/>
    <w:p w:rsidR="004107EA" w:rsidRDefault="004107EA" w:rsidP="004107EA">
      <w:pPr>
        <w:pStyle w:val="Acotacin"/>
      </w:pPr>
      <w:r>
        <w:t>-Así se hace.</w:t>
      </w:r>
    </w:p>
    <w:p w:rsidR="004107EA" w:rsidRDefault="004107EA" w:rsidP="004107EA"/>
    <w:p w:rsidR="004107EA" w:rsidRDefault="004107EA" w:rsidP="004107EA">
      <w:r w:rsidRPr="00EA1CF9">
        <w:rPr>
          <w:b/>
        </w:rPr>
        <w:t>SRA. PRESIDENTE (Aluani):</w:t>
      </w:r>
      <w:r>
        <w:t xml:space="preserve"> Con la presencia de</w:t>
      </w:r>
      <w:r w:rsidR="008B7D44">
        <w:t xml:space="preserve"> quince </w:t>
      </w:r>
      <w:r>
        <w:t>señores Senadores y contando con el quórum reglamentario queda abierta la décimo segunda Sesión Ordinaria del 147º Período Legislativo.</w:t>
      </w:r>
    </w:p>
    <w:p w:rsidR="004107EA" w:rsidRDefault="004107EA" w:rsidP="004107EA">
      <w:r>
        <w:tab/>
        <w:t>Invito al señor Senador por el Departamento Tala a izar la Bandera Nacional y al señor Senador por el Departamento Villaguay a izar la Bandera de Entre Ríos.</w:t>
      </w:r>
    </w:p>
    <w:p w:rsidR="004107EA" w:rsidRDefault="004107EA" w:rsidP="004107EA"/>
    <w:p w:rsidR="004107EA" w:rsidRDefault="004107EA" w:rsidP="004107EA">
      <w:pPr>
        <w:pStyle w:val="Acotacin"/>
      </w:pPr>
      <w:r>
        <w:t xml:space="preserve">-Así lo hacen los señores Senadores </w:t>
      </w:r>
      <w:proofErr w:type="spellStart"/>
      <w:r>
        <w:t>Conti</w:t>
      </w:r>
      <w:proofErr w:type="spellEnd"/>
      <w:r>
        <w:t xml:space="preserve"> y Cosso. (Aplausos)</w:t>
      </w:r>
    </w:p>
    <w:p w:rsidR="004107EA" w:rsidRPr="000812D5" w:rsidRDefault="004107EA" w:rsidP="004107EA"/>
    <w:p w:rsidR="004107EA" w:rsidRDefault="004107EA" w:rsidP="004107EA">
      <w:pPr>
        <w:pStyle w:val="Apertura"/>
      </w:pPr>
      <w:r>
        <w:t>2</w:t>
      </w:r>
    </w:p>
    <w:p w:rsidR="004107EA" w:rsidRDefault="004107EA" w:rsidP="004107EA">
      <w:pPr>
        <w:pStyle w:val="Apertura"/>
      </w:pPr>
      <w:r>
        <w:t>LICENCIAS</w:t>
      </w:r>
    </w:p>
    <w:p w:rsidR="00D35D05" w:rsidRPr="00D35D05" w:rsidRDefault="00D35D05" w:rsidP="00D35D05"/>
    <w:p w:rsidR="00D35D05" w:rsidRDefault="00D35D05" w:rsidP="00D35D05">
      <w:r>
        <w:rPr>
          <w:b/>
        </w:rPr>
        <w:t>SRA. PRESIDENTE (Aluani):</w:t>
      </w:r>
      <w:r>
        <w:t xml:space="preserve"> Tiene la palabra el Senador por el Departamento San Salvador.</w:t>
      </w:r>
    </w:p>
    <w:p w:rsidR="00D35D05" w:rsidRDefault="00D35D05" w:rsidP="00D35D05"/>
    <w:p w:rsidR="00D35D05" w:rsidRDefault="00D35D05" w:rsidP="00D35D05">
      <w:r>
        <w:rPr>
          <w:b/>
        </w:rPr>
        <w:t>SR. SENADOR (Berthet):</w:t>
      </w:r>
      <w:r>
        <w:t xml:space="preserve"> Señora Presidente, es para justificar la </w:t>
      </w:r>
      <w:r w:rsidR="00E123EC">
        <w:t>inasistencia</w:t>
      </w:r>
      <w:r>
        <w:t xml:space="preserve"> del señor Senador Oliva, por razones personales.</w:t>
      </w:r>
    </w:p>
    <w:p w:rsidR="00D35D05" w:rsidRDefault="00D35D05" w:rsidP="00D35D05"/>
    <w:p w:rsidR="004107EA" w:rsidRDefault="00D35D05" w:rsidP="004107EA">
      <w:r>
        <w:rPr>
          <w:b/>
        </w:rPr>
        <w:t>SRA. PRESIDENTE (Aluani):</w:t>
      </w:r>
      <w:r>
        <w:t xml:space="preserve"> Se toma razón, señor Senador.</w:t>
      </w:r>
    </w:p>
    <w:p w:rsidR="004107EA" w:rsidRDefault="004107EA" w:rsidP="00D35D05">
      <w:pPr>
        <w:ind w:firstLine="708"/>
      </w:pPr>
      <w:r>
        <w:t>Tiene la palabra el Senador por el Departamento Federación.</w:t>
      </w:r>
    </w:p>
    <w:p w:rsidR="004107EA" w:rsidRDefault="004107EA" w:rsidP="004107EA"/>
    <w:p w:rsidR="004107EA" w:rsidRDefault="004107EA" w:rsidP="004107EA">
      <w:r>
        <w:rPr>
          <w:b/>
        </w:rPr>
        <w:t>SR. SENADOR (Dal Molín):</w:t>
      </w:r>
      <w:r>
        <w:t xml:space="preserve"> Señora Presidente, es para justificar la ausencia del señor Senador Méndez, por razones de </w:t>
      </w:r>
      <w:r w:rsidR="00D35D05">
        <w:t>s</w:t>
      </w:r>
      <w:r>
        <w:t>alud.</w:t>
      </w:r>
    </w:p>
    <w:p w:rsidR="004107EA" w:rsidRDefault="004107EA" w:rsidP="004107EA"/>
    <w:p w:rsidR="004107EA" w:rsidRDefault="004107EA" w:rsidP="004107EA">
      <w:r>
        <w:rPr>
          <w:b/>
        </w:rPr>
        <w:t>SRA. PRESIDENTE (Aluani):</w:t>
      </w:r>
      <w:r>
        <w:t xml:space="preserve"> Se toma razón, señor Senador.</w:t>
      </w:r>
    </w:p>
    <w:p w:rsidR="004107EA" w:rsidRDefault="004107EA" w:rsidP="004107EA"/>
    <w:p w:rsidR="004107EA" w:rsidRDefault="004107EA" w:rsidP="004107EA">
      <w:pPr>
        <w:pStyle w:val="Apertura"/>
      </w:pPr>
      <w:r>
        <w:t>3</w:t>
      </w:r>
    </w:p>
    <w:p w:rsidR="004107EA" w:rsidRDefault="004107EA" w:rsidP="004107EA">
      <w:pPr>
        <w:jc w:val="center"/>
      </w:pPr>
      <w:r>
        <w:rPr>
          <w:b/>
          <w:bCs/>
        </w:rPr>
        <w:lastRenderedPageBreak/>
        <w:t>ACTA</w:t>
      </w:r>
    </w:p>
    <w:p w:rsidR="004107EA" w:rsidRDefault="004107EA" w:rsidP="004107EA">
      <w:pPr>
        <w:pStyle w:val="Apertura"/>
      </w:pPr>
    </w:p>
    <w:p w:rsidR="004107EA" w:rsidRDefault="004107EA" w:rsidP="004107EA">
      <w:r w:rsidRPr="00EA1CF9">
        <w:rPr>
          <w:b/>
        </w:rPr>
        <w:t>SRA. PRESIDENTE (Aluani):</w:t>
      </w:r>
      <w:r>
        <w:t xml:space="preserve"> Conforme lo acordado en la Comisión de Labor Parlamentaria desarrollada en el día de hoy, se va a poner a votación a mano alzada del Cuerpo y para su tratamiento en bloque</w:t>
      </w:r>
      <w:r w:rsidR="006812E6">
        <w:t>,</w:t>
      </w:r>
      <w:r>
        <w:t xml:space="preserve"> los siguientes puntos que serán leídos por Secretaría.</w:t>
      </w:r>
    </w:p>
    <w:p w:rsidR="004107EA" w:rsidRDefault="004107EA" w:rsidP="004107EA"/>
    <w:p w:rsidR="004107EA" w:rsidRDefault="004107EA" w:rsidP="004107EA">
      <w:bookmarkStart w:id="1" w:name="OLE_LINK1"/>
      <w:bookmarkStart w:id="2" w:name="OLE_LINK2"/>
      <w:bookmarkStart w:id="3" w:name="OLE_LINK3"/>
      <w:r w:rsidRPr="00B25F10">
        <w:rPr>
          <w:b/>
        </w:rPr>
        <w:t>SR. SECRETARI</w:t>
      </w:r>
      <w:r>
        <w:rPr>
          <w:b/>
        </w:rPr>
        <w:t>O</w:t>
      </w:r>
      <w:r w:rsidRPr="00B25F10">
        <w:rPr>
          <w:b/>
        </w:rPr>
        <w:t xml:space="preserve"> (</w:t>
      </w:r>
      <w:r>
        <w:rPr>
          <w:b/>
        </w:rPr>
        <w:t>Avero</w:t>
      </w:r>
      <w:r w:rsidRPr="00B25F10">
        <w:rPr>
          <w:b/>
        </w:rPr>
        <w:t>):</w:t>
      </w:r>
      <w:r w:rsidRPr="00B25F10">
        <w:t xml:space="preserve"> </w:t>
      </w:r>
      <w:bookmarkEnd w:id="1"/>
      <w:bookmarkEnd w:id="2"/>
      <w:bookmarkEnd w:id="3"/>
      <w:r w:rsidRPr="00C11BC4">
        <w:t xml:space="preserve">Acta de la sesión anterior pendiente de aprobación y el acta de </w:t>
      </w:r>
      <w:r>
        <w:t>L</w:t>
      </w:r>
      <w:r w:rsidRPr="00C11BC4">
        <w:t xml:space="preserve">abor </w:t>
      </w:r>
      <w:r>
        <w:t>Parlamentaria de</w:t>
      </w:r>
      <w:r w:rsidRPr="00C11BC4">
        <w:t xml:space="preserve">l día de hoy, </w:t>
      </w:r>
      <w:r>
        <w:t>1º</w:t>
      </w:r>
      <w:r w:rsidRPr="00C11BC4">
        <w:t xml:space="preserve"> de </w:t>
      </w:r>
      <w:r>
        <w:t>septiembre</w:t>
      </w:r>
      <w:r w:rsidRPr="00C11BC4">
        <w:t xml:space="preserve"> de 2026, donde se acuerda el tratamiento conjunto</w:t>
      </w:r>
      <w:r>
        <w:t>,</w:t>
      </w:r>
      <w:r w:rsidRPr="00C11BC4">
        <w:t xml:space="preserve"> sobre tablas y en bloque de los expedientes </w:t>
      </w:r>
      <w:r>
        <w:t xml:space="preserve">números </w:t>
      </w:r>
      <w:r w:rsidRPr="004107EA">
        <w:t>15.773, 15.774,  15.777, 15.778, 15.779, 15.780, 15.781, 15.782, 15.783, 15.784, 15.786, 15.787, 15.788, 15.789 y 15.790</w:t>
      </w:r>
      <w:r>
        <w:t>, P</w:t>
      </w:r>
      <w:r w:rsidRPr="00C11BC4">
        <w:t xml:space="preserve">royectos de </w:t>
      </w:r>
      <w:r>
        <w:t>D</w:t>
      </w:r>
      <w:r w:rsidRPr="00C11BC4">
        <w:t>eclaración y</w:t>
      </w:r>
      <w:r>
        <w:t xml:space="preserve"> </w:t>
      </w:r>
      <w:r w:rsidRPr="00C11BC4">
        <w:t xml:space="preserve">del expediente </w:t>
      </w:r>
      <w:r>
        <w:t>Nº 15.785,</w:t>
      </w:r>
      <w:r w:rsidRPr="00C11BC4">
        <w:t xml:space="preserve"> </w:t>
      </w:r>
      <w:r>
        <w:t>P</w:t>
      </w:r>
      <w:r w:rsidRPr="00C11BC4">
        <w:t xml:space="preserve">royecto de </w:t>
      </w:r>
      <w:r>
        <w:t>C</w:t>
      </w:r>
      <w:r w:rsidRPr="00C11BC4">
        <w:t>omunicación</w:t>
      </w:r>
      <w:r>
        <w:t>.</w:t>
      </w:r>
    </w:p>
    <w:p w:rsidR="004107EA" w:rsidRPr="00B201EB" w:rsidRDefault="004107EA" w:rsidP="004107EA">
      <w:pPr>
        <w:ind w:firstLine="720"/>
      </w:pPr>
      <w:r>
        <w:t>E</w:t>
      </w:r>
      <w:r w:rsidRPr="00C11BC4">
        <w:t xml:space="preserve">l modo de votación será </w:t>
      </w:r>
      <w:r>
        <w:t xml:space="preserve">a </w:t>
      </w:r>
      <w:r w:rsidRPr="00C11BC4">
        <w:t>man</w:t>
      </w:r>
      <w:r>
        <w:t xml:space="preserve">o </w:t>
      </w:r>
      <w:r w:rsidRPr="00C11BC4">
        <w:t>alzada</w:t>
      </w:r>
      <w:r>
        <w:t>,</w:t>
      </w:r>
      <w:r w:rsidRPr="00C11BC4">
        <w:t xml:space="preserve"> en general y en particular al mismo tiempo y en bloque para los </w:t>
      </w:r>
      <w:r>
        <w:t>Proyectos de D</w:t>
      </w:r>
      <w:r w:rsidRPr="00C11BC4">
        <w:t xml:space="preserve">eclaración y de </w:t>
      </w:r>
      <w:r>
        <w:t>C</w:t>
      </w:r>
      <w:r w:rsidRPr="00C11BC4">
        <w:t>omunicación</w:t>
      </w:r>
      <w:r>
        <w:t>.</w:t>
      </w:r>
      <w:r w:rsidRPr="00B201EB">
        <w:t xml:space="preserve"> </w:t>
      </w:r>
    </w:p>
    <w:p w:rsidR="004107EA" w:rsidRDefault="004107EA" w:rsidP="004107EA"/>
    <w:p w:rsidR="004107EA" w:rsidRPr="00B25F10" w:rsidRDefault="004107EA" w:rsidP="004107EA">
      <w:r w:rsidRPr="00404323">
        <w:rPr>
          <w:b/>
        </w:rPr>
        <w:t>SRA. PRESIDENTE (Aluani):</w:t>
      </w:r>
      <w:r w:rsidRPr="00404323">
        <w:t xml:space="preserve"> </w:t>
      </w:r>
      <w:r>
        <w:t>Se va a votar lo informado por S</w:t>
      </w:r>
      <w:r w:rsidRPr="00B25F10">
        <w:t>ecretaría, lo</w:t>
      </w:r>
      <w:r>
        <w:t>s</w:t>
      </w:r>
      <w:r w:rsidRPr="00B25F10">
        <w:t xml:space="preserve"> que estén por la afirmativa, s</w:t>
      </w:r>
      <w:r>
        <w:t>írvan</w:t>
      </w:r>
      <w:r w:rsidRPr="00B25F10">
        <w:t>se indicarlo.</w:t>
      </w:r>
    </w:p>
    <w:p w:rsidR="004107EA" w:rsidRDefault="004107EA" w:rsidP="004107EA"/>
    <w:p w:rsidR="004107EA" w:rsidRDefault="004107EA" w:rsidP="004107EA">
      <w:pPr>
        <w:pStyle w:val="Acotacin"/>
      </w:pPr>
      <w:r>
        <w:t>-Resulta aprobado.</w:t>
      </w:r>
    </w:p>
    <w:p w:rsidR="004107EA" w:rsidRDefault="004107EA" w:rsidP="004107EA"/>
    <w:p w:rsidR="004107EA" w:rsidRDefault="004107EA" w:rsidP="004107EA">
      <w:r w:rsidRPr="00EA1CF9">
        <w:rPr>
          <w:b/>
          <w:bCs/>
        </w:rPr>
        <w:t>SRA. PRESIDENTE (Aluani):</w:t>
      </w:r>
      <w:r>
        <w:t xml:space="preserve"> Q</w:t>
      </w:r>
      <w:r w:rsidRPr="004B1BC3">
        <w:t>uedan aprobad</w:t>
      </w:r>
      <w:r>
        <w:t>a</w:t>
      </w:r>
      <w:r w:rsidRPr="004B1BC3">
        <w:t>s el Acta de la sesión anterior y el Acta de Labor Parlamentaria del día de hoy</w:t>
      </w:r>
      <w:r>
        <w:t>.</w:t>
      </w:r>
    </w:p>
    <w:p w:rsidR="004107EA" w:rsidRDefault="004107EA" w:rsidP="004107EA"/>
    <w:p w:rsidR="004107EA" w:rsidRDefault="004107EA" w:rsidP="004107EA">
      <w:pPr>
        <w:pStyle w:val="Apertura"/>
      </w:pPr>
      <w:r>
        <w:t>4</w:t>
      </w:r>
    </w:p>
    <w:p w:rsidR="004107EA" w:rsidRDefault="004107EA" w:rsidP="004107EA">
      <w:pPr>
        <w:pStyle w:val="Ttulo2"/>
      </w:pPr>
      <w:r>
        <w:t>ASUNTOS ENTRADOS</w:t>
      </w:r>
    </w:p>
    <w:p w:rsidR="004107EA" w:rsidRDefault="004107EA" w:rsidP="004107EA"/>
    <w:p w:rsidR="004107EA" w:rsidRDefault="004107EA" w:rsidP="004107EA">
      <w:r w:rsidRPr="00EA1CF9">
        <w:rPr>
          <w:b/>
          <w:bCs/>
        </w:rPr>
        <w:t>SRA. PRESIDENTE (Aluani):</w:t>
      </w:r>
      <w:r>
        <w:t xml:space="preserve"> Por Secretaría y Prosecretaría se dará lectura de los asuntos entrados.</w:t>
      </w:r>
    </w:p>
    <w:p w:rsidR="004107EA" w:rsidRDefault="004107EA" w:rsidP="004107EA"/>
    <w:p w:rsidR="004107EA" w:rsidRDefault="004107EA" w:rsidP="004107EA">
      <w:pPr>
        <w:pStyle w:val="Acotacin"/>
      </w:pPr>
      <w:r>
        <w:t>-Se lee:</w:t>
      </w:r>
    </w:p>
    <w:p w:rsidR="004107EA" w:rsidRDefault="004107EA" w:rsidP="004107EA"/>
    <w:p w:rsidR="004107EA" w:rsidRDefault="004107EA" w:rsidP="004107EA">
      <w:r>
        <w:t>4.1 – Comunicaciones oficiales</w:t>
      </w:r>
    </w:p>
    <w:p w:rsidR="004107EA" w:rsidRDefault="004107EA" w:rsidP="004107EA">
      <w:r>
        <w:t>4.2 – Dictámenes de comisión</w:t>
      </w:r>
    </w:p>
    <w:p w:rsidR="004107EA" w:rsidRDefault="00D3472C" w:rsidP="004107EA">
      <w:r>
        <w:t>4</w:t>
      </w:r>
      <w:r w:rsidR="004107EA">
        <w:t>.3 – Proyectos de los señores Senadores</w:t>
      </w:r>
    </w:p>
    <w:p w:rsidR="004107EA" w:rsidRDefault="00D3472C" w:rsidP="004107EA">
      <w:r>
        <w:t>4</w:t>
      </w:r>
      <w:r w:rsidR="004107EA">
        <w:t>.3.1 – Proyectos de ley</w:t>
      </w:r>
    </w:p>
    <w:p w:rsidR="004107EA" w:rsidRDefault="00D3472C" w:rsidP="004107EA">
      <w:r>
        <w:t>4</w:t>
      </w:r>
      <w:r w:rsidR="004107EA">
        <w:t>.3.2 – Proyectos de declaración</w:t>
      </w:r>
    </w:p>
    <w:p w:rsidR="004107EA" w:rsidRDefault="004107EA" w:rsidP="004107EA"/>
    <w:p w:rsidR="005F0FF2" w:rsidRDefault="005F0FF2" w:rsidP="005F0FF2">
      <w:pPr>
        <w:spacing w:line="300" w:lineRule="exact"/>
        <w:ind w:left="4082" w:right="1134" w:hanging="113"/>
        <w:rPr>
          <w:rFonts w:eastAsia="MS Mincho"/>
          <w:b/>
          <w:i/>
          <w:sz w:val="20"/>
          <w:szCs w:val="20"/>
        </w:rPr>
      </w:pPr>
      <w:bookmarkStart w:id="4" w:name="OLE_LINK10"/>
      <w:bookmarkStart w:id="5" w:name="OLE_LINK32"/>
      <w:bookmarkStart w:id="6" w:name="OLE_LINK33"/>
      <w:r w:rsidRPr="005F0FF2">
        <w:rPr>
          <w:rFonts w:eastAsia="MS Mincho"/>
          <w:b/>
          <w:i/>
        </w:rPr>
        <w:t>-</w:t>
      </w:r>
      <w:bookmarkEnd w:id="4"/>
      <w:r w:rsidRPr="003A4CD7">
        <w:rPr>
          <w:rFonts w:eastAsia="MS Mincho"/>
          <w:b/>
          <w:i/>
          <w:sz w:val="20"/>
          <w:szCs w:val="20"/>
        </w:rPr>
        <w:t xml:space="preserve">A raíz de lo acordado en Labor Parlamentaria, se reserva en </w:t>
      </w:r>
      <w:r w:rsidRPr="003A4CD7">
        <w:rPr>
          <w:rFonts w:eastAsia="MS Mincho"/>
          <w:b/>
          <w:i/>
          <w:sz w:val="20"/>
          <w:szCs w:val="20"/>
        </w:rPr>
        <w:lastRenderedPageBreak/>
        <w:t>Secretaría el punto</w:t>
      </w:r>
      <w:r>
        <w:rPr>
          <w:rFonts w:eastAsia="MS Mincho"/>
          <w:b/>
          <w:i/>
          <w:sz w:val="20"/>
          <w:szCs w:val="20"/>
        </w:rPr>
        <w:t xml:space="preserve"> 1, por el que se</w:t>
      </w:r>
      <w:r w:rsidRPr="008C295A">
        <w:rPr>
          <w:rFonts w:eastAsia="MS Mincho"/>
          <w:b/>
          <w:i/>
          <w:sz w:val="20"/>
          <w:szCs w:val="20"/>
        </w:rPr>
        <w:t xml:space="preserve"> declara</w:t>
      </w:r>
      <w:r>
        <w:t xml:space="preserve"> </w:t>
      </w:r>
      <w:r w:rsidRPr="008C295A">
        <w:rPr>
          <w:rFonts w:eastAsia="MS Mincho"/>
          <w:b/>
          <w:i/>
          <w:sz w:val="20"/>
          <w:szCs w:val="20"/>
        </w:rPr>
        <w:t>de Interés Legislativo la realización del el 1° Congreso de Cultura Física y Deportes UCU 2026, los días 18 y 19 de septiembre</w:t>
      </w:r>
      <w:r w:rsidR="002979DA">
        <w:rPr>
          <w:rFonts w:eastAsia="MS Mincho"/>
          <w:b/>
          <w:i/>
          <w:sz w:val="20"/>
          <w:szCs w:val="20"/>
        </w:rPr>
        <w:t>,</w:t>
      </w:r>
      <w:r w:rsidRPr="008C295A">
        <w:rPr>
          <w:rFonts w:eastAsia="MS Mincho"/>
          <w:b/>
          <w:i/>
          <w:sz w:val="20"/>
          <w:szCs w:val="20"/>
        </w:rPr>
        <w:t xml:space="preserve"> organizado por la Universidad de Concepción del Uruguay </w:t>
      </w:r>
      <w:r w:rsidR="002979DA">
        <w:rPr>
          <w:rFonts w:eastAsia="MS Mincho"/>
          <w:b/>
          <w:i/>
          <w:sz w:val="20"/>
          <w:szCs w:val="20"/>
        </w:rPr>
        <w:t xml:space="preserve">- </w:t>
      </w:r>
      <w:r w:rsidRPr="008C295A">
        <w:rPr>
          <w:rFonts w:eastAsia="MS Mincho"/>
          <w:b/>
          <w:i/>
          <w:sz w:val="20"/>
          <w:szCs w:val="20"/>
        </w:rPr>
        <w:t>Centro Regional Gualeguaychú</w:t>
      </w:r>
      <w:r w:rsidR="002979DA">
        <w:rPr>
          <w:rFonts w:eastAsia="MS Mincho"/>
          <w:b/>
          <w:i/>
          <w:sz w:val="20"/>
          <w:szCs w:val="20"/>
        </w:rPr>
        <w:t>,</w:t>
      </w:r>
      <w:r w:rsidRPr="008C295A">
        <w:rPr>
          <w:rFonts w:eastAsia="MS Mincho"/>
          <w:b/>
          <w:i/>
          <w:sz w:val="20"/>
          <w:szCs w:val="20"/>
        </w:rPr>
        <w:t xml:space="preserve"> en la ciudad de Gualeguaychú</w:t>
      </w:r>
      <w:r w:rsidR="002979DA">
        <w:rPr>
          <w:rFonts w:eastAsia="MS Mincho"/>
          <w:b/>
          <w:i/>
          <w:sz w:val="20"/>
          <w:szCs w:val="20"/>
        </w:rPr>
        <w:t>, e</w:t>
      </w:r>
      <w:r w:rsidRPr="008C295A">
        <w:rPr>
          <w:rFonts w:eastAsia="MS Mincho"/>
          <w:b/>
          <w:i/>
          <w:sz w:val="20"/>
          <w:szCs w:val="20"/>
        </w:rPr>
        <w:t>xpediente N° 15.773</w:t>
      </w:r>
      <w:r>
        <w:rPr>
          <w:rFonts w:eastAsia="MS Mincho"/>
          <w:b/>
          <w:i/>
          <w:sz w:val="20"/>
          <w:szCs w:val="20"/>
        </w:rPr>
        <w:t>.</w:t>
      </w:r>
    </w:p>
    <w:p w:rsidR="005F0FF2" w:rsidRPr="008C295A" w:rsidRDefault="005F0FF2" w:rsidP="005F0FF2">
      <w:pPr>
        <w:spacing w:line="300" w:lineRule="exact"/>
        <w:ind w:left="4082" w:right="1134" w:hanging="113"/>
        <w:rPr>
          <w:rFonts w:eastAsia="MS Mincho"/>
          <w:b/>
          <w:i/>
          <w:sz w:val="20"/>
          <w:szCs w:val="20"/>
        </w:rPr>
      </w:pPr>
    </w:p>
    <w:bookmarkEnd w:id="5"/>
    <w:bookmarkEnd w:id="6"/>
    <w:p w:rsidR="005F0FF2" w:rsidRPr="008C295A" w:rsidRDefault="005F0FF2" w:rsidP="005F0FF2">
      <w:pPr>
        <w:spacing w:line="300" w:lineRule="exact"/>
        <w:ind w:left="4082" w:right="1134" w:hanging="113"/>
        <w:rPr>
          <w:rFonts w:eastAsia="MS Mincho"/>
          <w:b/>
          <w:i/>
          <w:sz w:val="20"/>
          <w:szCs w:val="20"/>
        </w:rPr>
      </w:pPr>
      <w:r w:rsidRPr="002979DA">
        <w:rPr>
          <w:rFonts w:eastAsia="MS Mincho"/>
          <w:b/>
          <w:i/>
        </w:rPr>
        <w:t>-</w:t>
      </w:r>
      <w:r w:rsidRPr="003A4CD7">
        <w:rPr>
          <w:rFonts w:eastAsia="MS Mincho"/>
          <w:b/>
          <w:i/>
          <w:sz w:val="20"/>
          <w:szCs w:val="20"/>
        </w:rPr>
        <w:t>A raíz de lo acordado en Labor Parlamentaria, se reserva en Secretaría el punto</w:t>
      </w:r>
      <w:r>
        <w:rPr>
          <w:rFonts w:eastAsia="MS Mincho"/>
          <w:b/>
          <w:i/>
          <w:sz w:val="20"/>
          <w:szCs w:val="20"/>
        </w:rPr>
        <w:t xml:space="preserve"> 2, por el que se</w:t>
      </w:r>
      <w:r w:rsidRPr="008C295A">
        <w:rPr>
          <w:rFonts w:eastAsia="MS Mincho"/>
          <w:b/>
          <w:i/>
          <w:sz w:val="20"/>
          <w:szCs w:val="20"/>
        </w:rPr>
        <w:t xml:space="preserve"> declara</w:t>
      </w:r>
      <w:r>
        <w:t xml:space="preserve"> </w:t>
      </w:r>
      <w:r w:rsidRPr="008C295A">
        <w:rPr>
          <w:rFonts w:eastAsia="MS Mincho"/>
          <w:b/>
          <w:i/>
          <w:sz w:val="20"/>
          <w:szCs w:val="20"/>
        </w:rPr>
        <w:t xml:space="preserve">de Interés Legislativo la realización de las “XI Jornadas Entrerrianas de Derecho Administrativo”, organizadas en la Pontificia Universidad Católica Argentina – Sede Paraná, en homenaje a la trayectoria académica del Dr. Domingo J. </w:t>
      </w:r>
      <w:proofErr w:type="spellStart"/>
      <w:r w:rsidRPr="008C295A">
        <w:rPr>
          <w:rFonts w:eastAsia="MS Mincho"/>
          <w:b/>
          <w:i/>
          <w:sz w:val="20"/>
          <w:szCs w:val="20"/>
        </w:rPr>
        <w:t>Sesín</w:t>
      </w:r>
      <w:proofErr w:type="spellEnd"/>
      <w:r w:rsidRPr="008C295A">
        <w:rPr>
          <w:rFonts w:eastAsia="MS Mincho"/>
          <w:b/>
          <w:i/>
          <w:sz w:val="20"/>
          <w:szCs w:val="20"/>
        </w:rPr>
        <w:t>, a llevarse a cabo el día jueves 3 de septiembre en el Aula Magna d</w:t>
      </w:r>
      <w:r w:rsidR="002979DA">
        <w:rPr>
          <w:rFonts w:eastAsia="MS Mincho"/>
          <w:b/>
          <w:i/>
          <w:sz w:val="20"/>
          <w:szCs w:val="20"/>
        </w:rPr>
        <w:t>e la Facultad “Teresa de Ávila”,</w:t>
      </w:r>
      <w:r>
        <w:rPr>
          <w:rFonts w:eastAsia="MS Mincho"/>
          <w:b/>
          <w:i/>
          <w:sz w:val="20"/>
          <w:szCs w:val="20"/>
        </w:rPr>
        <w:t xml:space="preserve"> </w:t>
      </w:r>
      <w:r w:rsidR="002979DA">
        <w:rPr>
          <w:rFonts w:eastAsia="MS Mincho"/>
          <w:b/>
          <w:i/>
          <w:sz w:val="20"/>
          <w:szCs w:val="20"/>
        </w:rPr>
        <w:t>e</w:t>
      </w:r>
      <w:r w:rsidRPr="008C295A">
        <w:rPr>
          <w:rFonts w:eastAsia="MS Mincho"/>
          <w:b/>
          <w:i/>
          <w:sz w:val="20"/>
          <w:szCs w:val="20"/>
        </w:rPr>
        <w:t>xpediente N° 15.774.</w:t>
      </w:r>
    </w:p>
    <w:p w:rsidR="005F0FF2" w:rsidRDefault="005F0FF2" w:rsidP="005F0FF2">
      <w:pPr>
        <w:spacing w:line="300" w:lineRule="exact"/>
        <w:ind w:left="4082" w:right="1134" w:hanging="113"/>
        <w:rPr>
          <w:rFonts w:eastAsia="MS Mincho"/>
        </w:rPr>
      </w:pPr>
    </w:p>
    <w:p w:rsidR="005F0FF2" w:rsidRPr="008C295A" w:rsidRDefault="005F0FF2" w:rsidP="005F0FF2">
      <w:pPr>
        <w:spacing w:line="300" w:lineRule="exact"/>
        <w:ind w:left="4082" w:right="1134" w:hanging="113"/>
        <w:rPr>
          <w:rFonts w:eastAsia="MS Mincho"/>
          <w:b/>
          <w:i/>
          <w:sz w:val="20"/>
          <w:szCs w:val="20"/>
        </w:rPr>
      </w:pPr>
      <w:r w:rsidRPr="00A65F34">
        <w:rPr>
          <w:rFonts w:eastAsia="MS Mincho"/>
          <w:b/>
          <w:i/>
        </w:rPr>
        <w:t>-</w:t>
      </w:r>
      <w:r w:rsidRPr="003A4CD7">
        <w:rPr>
          <w:rFonts w:eastAsia="MS Mincho"/>
          <w:b/>
          <w:i/>
          <w:sz w:val="20"/>
          <w:szCs w:val="20"/>
        </w:rPr>
        <w:t>A raíz de lo acordado en Labor Parlamentaria, se reserva en Secretaría el punto</w:t>
      </w:r>
      <w:r>
        <w:rPr>
          <w:rFonts w:eastAsia="MS Mincho"/>
          <w:b/>
          <w:i/>
          <w:sz w:val="20"/>
          <w:szCs w:val="20"/>
        </w:rPr>
        <w:t xml:space="preserve"> 3, por el que se</w:t>
      </w:r>
      <w:r w:rsidRPr="008C295A">
        <w:rPr>
          <w:rFonts w:eastAsia="MS Mincho"/>
          <w:b/>
          <w:i/>
          <w:sz w:val="20"/>
          <w:szCs w:val="20"/>
        </w:rPr>
        <w:t xml:space="preserve"> declara</w:t>
      </w:r>
      <w:r>
        <w:t xml:space="preserve"> </w:t>
      </w:r>
      <w:r w:rsidRPr="008C295A">
        <w:rPr>
          <w:rFonts w:eastAsia="MS Mincho"/>
          <w:b/>
          <w:i/>
          <w:sz w:val="20"/>
          <w:szCs w:val="20"/>
        </w:rPr>
        <w:t>de Interés Legislativo la realización de las Jornadas Nacionales "Hablemos de Donación de Sangre y Médula Ósea", que se llevaran a cabo los días 11 y 12 de septiembre, desde las 10:00 horas, en el Centro de Convenciones de Gualeguaychú</w:t>
      </w:r>
      <w:r w:rsidR="00A65F34">
        <w:rPr>
          <w:rFonts w:eastAsia="MS Mincho"/>
          <w:b/>
          <w:i/>
          <w:sz w:val="20"/>
          <w:szCs w:val="20"/>
        </w:rPr>
        <w:t>, expediente N° 15.777.</w:t>
      </w:r>
    </w:p>
    <w:p w:rsidR="005F0FF2" w:rsidRPr="008C295A" w:rsidRDefault="005F0FF2" w:rsidP="005F0FF2">
      <w:pPr>
        <w:spacing w:line="300" w:lineRule="exact"/>
        <w:ind w:left="4082" w:right="1134" w:hanging="113"/>
        <w:rPr>
          <w:rFonts w:eastAsia="MS Mincho"/>
          <w:b/>
          <w:i/>
          <w:sz w:val="20"/>
          <w:szCs w:val="20"/>
        </w:rPr>
      </w:pPr>
    </w:p>
    <w:p w:rsidR="005F0FF2" w:rsidRPr="008C295A" w:rsidRDefault="00A65F34" w:rsidP="005F0FF2">
      <w:pPr>
        <w:spacing w:line="300" w:lineRule="exact"/>
        <w:ind w:left="4082" w:right="1134" w:hanging="113"/>
        <w:rPr>
          <w:rFonts w:eastAsia="MS Mincho"/>
          <w:b/>
          <w:i/>
          <w:sz w:val="20"/>
          <w:szCs w:val="20"/>
        </w:rPr>
      </w:pPr>
      <w:r w:rsidRPr="00A65F34">
        <w:rPr>
          <w:rFonts w:eastAsia="MS Mincho"/>
          <w:b/>
          <w:i/>
        </w:rPr>
        <w:t>-</w:t>
      </w:r>
      <w:r w:rsidRPr="003A4CD7">
        <w:rPr>
          <w:rFonts w:eastAsia="MS Mincho"/>
          <w:b/>
          <w:i/>
          <w:sz w:val="20"/>
          <w:szCs w:val="20"/>
        </w:rPr>
        <w:t xml:space="preserve">A </w:t>
      </w:r>
      <w:r w:rsidR="005F0FF2" w:rsidRPr="003A4CD7">
        <w:rPr>
          <w:rFonts w:eastAsia="MS Mincho"/>
          <w:b/>
          <w:i/>
          <w:sz w:val="20"/>
          <w:szCs w:val="20"/>
        </w:rPr>
        <w:t>raíz de lo acordado en Labor Parlamentaria, se reserva en Secretaría el punto</w:t>
      </w:r>
      <w:r w:rsidR="005F0FF2">
        <w:rPr>
          <w:rFonts w:eastAsia="MS Mincho"/>
          <w:b/>
          <w:i/>
          <w:sz w:val="20"/>
          <w:szCs w:val="20"/>
        </w:rPr>
        <w:t xml:space="preserve"> 4, por el que se</w:t>
      </w:r>
      <w:r w:rsidR="005F0FF2" w:rsidRPr="008C295A">
        <w:rPr>
          <w:rFonts w:eastAsia="MS Mincho"/>
          <w:b/>
          <w:i/>
          <w:sz w:val="20"/>
          <w:szCs w:val="20"/>
        </w:rPr>
        <w:t xml:space="preserve"> declara</w:t>
      </w:r>
      <w:r w:rsidR="005F0FF2">
        <w:t xml:space="preserve"> </w:t>
      </w:r>
      <w:r w:rsidR="005F0FF2" w:rsidRPr="008C295A">
        <w:rPr>
          <w:rFonts w:eastAsia="MS Mincho"/>
          <w:b/>
          <w:i/>
          <w:sz w:val="20"/>
          <w:szCs w:val="20"/>
        </w:rPr>
        <w:t xml:space="preserve">de Interés Legislativo </w:t>
      </w:r>
      <w:r w:rsidR="005F0FF2" w:rsidRPr="004F47E0">
        <w:rPr>
          <w:rFonts w:eastAsia="MS Mincho"/>
          <w:b/>
          <w:i/>
          <w:sz w:val="20"/>
          <w:szCs w:val="20"/>
        </w:rPr>
        <w:t xml:space="preserve">la Realización de las Competencias de </w:t>
      </w:r>
      <w:proofErr w:type="spellStart"/>
      <w:r w:rsidR="005F0FF2" w:rsidRPr="004F47E0">
        <w:rPr>
          <w:rFonts w:eastAsia="MS Mincho"/>
          <w:b/>
          <w:i/>
          <w:sz w:val="20"/>
          <w:szCs w:val="20"/>
        </w:rPr>
        <w:t>Sóftbol</w:t>
      </w:r>
      <w:proofErr w:type="spellEnd"/>
      <w:r w:rsidR="005F0FF2" w:rsidRPr="004F47E0">
        <w:rPr>
          <w:rFonts w:eastAsia="MS Mincho"/>
          <w:b/>
          <w:i/>
          <w:sz w:val="20"/>
          <w:szCs w:val="20"/>
        </w:rPr>
        <w:t xml:space="preserve"> Femenino y Masculino de los XI</w:t>
      </w:r>
      <w:r>
        <w:rPr>
          <w:rFonts w:eastAsia="MS Mincho"/>
          <w:b/>
          <w:i/>
          <w:sz w:val="20"/>
          <w:szCs w:val="20"/>
        </w:rPr>
        <w:t>II Juegos Suramericanos Santa Fe</w:t>
      </w:r>
      <w:r w:rsidR="005F0FF2" w:rsidRPr="004F47E0">
        <w:rPr>
          <w:rFonts w:eastAsia="MS Mincho"/>
          <w:b/>
          <w:i/>
          <w:sz w:val="20"/>
          <w:szCs w:val="20"/>
        </w:rPr>
        <w:t xml:space="preserve"> 2026, a desarrollarse en la </w:t>
      </w:r>
      <w:r>
        <w:rPr>
          <w:rFonts w:eastAsia="MS Mincho"/>
          <w:b/>
          <w:i/>
          <w:sz w:val="20"/>
          <w:szCs w:val="20"/>
        </w:rPr>
        <w:t>C</w:t>
      </w:r>
      <w:r w:rsidR="005F0FF2" w:rsidRPr="004F47E0">
        <w:rPr>
          <w:rFonts w:eastAsia="MS Mincho"/>
          <w:b/>
          <w:i/>
          <w:sz w:val="20"/>
          <w:szCs w:val="20"/>
        </w:rPr>
        <w:t xml:space="preserve">iudad de </w:t>
      </w:r>
      <w:r w:rsidR="005F0FF2" w:rsidRPr="004F47E0">
        <w:rPr>
          <w:rFonts w:eastAsia="MS Mincho"/>
          <w:b/>
          <w:i/>
          <w:sz w:val="20"/>
          <w:szCs w:val="20"/>
        </w:rPr>
        <w:lastRenderedPageBreak/>
        <w:t>Paraná durante el me</w:t>
      </w:r>
      <w:r w:rsidR="005F0FF2">
        <w:rPr>
          <w:rFonts w:eastAsia="MS Mincho"/>
          <w:b/>
          <w:i/>
          <w:sz w:val="20"/>
          <w:szCs w:val="20"/>
        </w:rPr>
        <w:t>s de Septiembre del corriente</w:t>
      </w:r>
      <w:r>
        <w:rPr>
          <w:rFonts w:eastAsia="MS Mincho"/>
          <w:b/>
          <w:i/>
          <w:sz w:val="20"/>
          <w:szCs w:val="20"/>
        </w:rPr>
        <w:t>, e</w:t>
      </w:r>
      <w:r w:rsidR="005F0FF2" w:rsidRPr="004F47E0">
        <w:rPr>
          <w:rFonts w:eastAsia="MS Mincho"/>
          <w:b/>
          <w:i/>
          <w:sz w:val="20"/>
          <w:szCs w:val="20"/>
        </w:rPr>
        <w:t>xpediente N° 15.778</w:t>
      </w:r>
      <w:r w:rsidR="005F0FF2">
        <w:rPr>
          <w:rFonts w:eastAsia="MS Mincho"/>
          <w:b/>
          <w:i/>
          <w:sz w:val="20"/>
          <w:szCs w:val="20"/>
        </w:rPr>
        <w:t>.</w:t>
      </w:r>
    </w:p>
    <w:p w:rsidR="005F0FF2" w:rsidRDefault="005F0FF2" w:rsidP="005F0FF2">
      <w:pPr>
        <w:pStyle w:val="Acotacin"/>
        <w:rPr>
          <w:rFonts w:eastAsia="MS Mincho"/>
        </w:rPr>
      </w:pPr>
    </w:p>
    <w:p w:rsidR="005F0FF2" w:rsidRPr="008C295A" w:rsidRDefault="005F0FF2" w:rsidP="005F0FF2">
      <w:pPr>
        <w:spacing w:line="300" w:lineRule="exact"/>
        <w:ind w:left="4082" w:right="1134" w:hanging="113"/>
        <w:rPr>
          <w:rFonts w:eastAsia="MS Mincho"/>
          <w:b/>
          <w:i/>
          <w:sz w:val="20"/>
          <w:szCs w:val="20"/>
        </w:rPr>
      </w:pPr>
      <w:r>
        <w:rPr>
          <w:rFonts w:eastAsia="MS Mincho"/>
        </w:rPr>
        <w:t>-</w:t>
      </w:r>
      <w:r>
        <w:rPr>
          <w:rFonts w:eastAsia="MS Mincho"/>
          <w:b/>
          <w:i/>
          <w:sz w:val="20"/>
          <w:szCs w:val="20"/>
        </w:rPr>
        <w:t xml:space="preserve"> </w:t>
      </w:r>
      <w:r w:rsidRPr="003A4CD7">
        <w:rPr>
          <w:rFonts w:eastAsia="MS Mincho"/>
          <w:b/>
          <w:i/>
          <w:sz w:val="20"/>
          <w:szCs w:val="20"/>
        </w:rPr>
        <w:t>A raíz de lo acordado en Labor Parlamentaria, se reserva en Secretaría el punto</w:t>
      </w:r>
      <w:r>
        <w:rPr>
          <w:rFonts w:eastAsia="MS Mincho"/>
          <w:b/>
          <w:i/>
          <w:sz w:val="20"/>
          <w:szCs w:val="20"/>
        </w:rPr>
        <w:t xml:space="preserve"> 5, por el que se</w:t>
      </w:r>
      <w:r w:rsidRPr="008C295A">
        <w:rPr>
          <w:rFonts w:eastAsia="MS Mincho"/>
          <w:b/>
          <w:i/>
          <w:sz w:val="20"/>
          <w:szCs w:val="20"/>
        </w:rPr>
        <w:t xml:space="preserve"> declara</w:t>
      </w:r>
      <w:r>
        <w:t xml:space="preserve"> </w:t>
      </w:r>
      <w:r w:rsidRPr="008C295A">
        <w:rPr>
          <w:rFonts w:eastAsia="MS Mincho"/>
          <w:b/>
          <w:i/>
          <w:sz w:val="20"/>
          <w:szCs w:val="20"/>
        </w:rPr>
        <w:t xml:space="preserve">de Interés </w:t>
      </w:r>
      <w:r w:rsidR="00A65F34">
        <w:rPr>
          <w:rFonts w:eastAsia="MS Mincho"/>
          <w:b/>
          <w:i/>
          <w:sz w:val="20"/>
          <w:szCs w:val="20"/>
        </w:rPr>
        <w:t xml:space="preserve">Legislativo </w:t>
      </w:r>
      <w:r w:rsidRPr="004F47E0">
        <w:rPr>
          <w:rFonts w:eastAsia="MS Mincho"/>
          <w:b/>
          <w:i/>
          <w:sz w:val="20"/>
          <w:szCs w:val="20"/>
        </w:rPr>
        <w:t xml:space="preserve">la </w:t>
      </w:r>
      <w:r w:rsidR="00A65F34">
        <w:rPr>
          <w:rFonts w:eastAsia="MS Mincho"/>
          <w:b/>
          <w:i/>
          <w:sz w:val="20"/>
          <w:szCs w:val="20"/>
        </w:rPr>
        <w:t xml:space="preserve">Jornada Preparatoria de las 52ª </w:t>
      </w:r>
      <w:r w:rsidRPr="004F47E0">
        <w:rPr>
          <w:rFonts w:eastAsia="MS Mincho"/>
          <w:b/>
          <w:i/>
          <w:sz w:val="20"/>
          <w:szCs w:val="20"/>
        </w:rPr>
        <w:t xml:space="preserve">Jornadas Nacionales y 21º Congreso Internacional de Derecho Administrativo, a llevarse a cabo el día 10 de Septiembre, en la </w:t>
      </w:r>
      <w:r w:rsidR="00A65F34">
        <w:rPr>
          <w:rFonts w:eastAsia="MS Mincho"/>
          <w:b/>
          <w:i/>
          <w:sz w:val="20"/>
          <w:szCs w:val="20"/>
        </w:rPr>
        <w:t>C</w:t>
      </w:r>
      <w:r w:rsidRPr="004F47E0">
        <w:rPr>
          <w:rFonts w:eastAsia="MS Mincho"/>
          <w:b/>
          <w:i/>
          <w:sz w:val="20"/>
          <w:szCs w:val="20"/>
        </w:rPr>
        <w:t>iudad de Paraná</w:t>
      </w:r>
      <w:r w:rsidR="00A65F34">
        <w:rPr>
          <w:rFonts w:eastAsia="MS Mincho"/>
          <w:b/>
          <w:i/>
          <w:sz w:val="20"/>
          <w:szCs w:val="20"/>
        </w:rPr>
        <w:t>, e</w:t>
      </w:r>
      <w:r w:rsidRPr="004F47E0">
        <w:rPr>
          <w:rFonts w:eastAsia="MS Mincho"/>
          <w:b/>
          <w:i/>
          <w:sz w:val="20"/>
          <w:szCs w:val="20"/>
        </w:rPr>
        <w:t>xpediente N° 15.779</w:t>
      </w:r>
      <w:r>
        <w:rPr>
          <w:rFonts w:eastAsia="MS Mincho"/>
          <w:b/>
          <w:i/>
          <w:sz w:val="20"/>
          <w:szCs w:val="20"/>
        </w:rPr>
        <w:t>.</w:t>
      </w:r>
    </w:p>
    <w:p w:rsidR="005F0FF2" w:rsidRDefault="005F0FF2" w:rsidP="005F0FF2">
      <w:pPr>
        <w:pStyle w:val="Acotacin"/>
        <w:rPr>
          <w:rFonts w:eastAsia="MS Mincho"/>
        </w:rPr>
      </w:pPr>
    </w:p>
    <w:p w:rsidR="005F0FF2" w:rsidRDefault="00A65F34" w:rsidP="005F0FF2">
      <w:pPr>
        <w:spacing w:line="300" w:lineRule="exact"/>
        <w:ind w:left="4082" w:right="1134" w:hanging="113"/>
        <w:rPr>
          <w:rFonts w:eastAsia="MS Mincho"/>
          <w:b/>
          <w:i/>
          <w:sz w:val="20"/>
          <w:szCs w:val="20"/>
        </w:rPr>
      </w:pPr>
      <w:r w:rsidRPr="00A65F34">
        <w:rPr>
          <w:rFonts w:eastAsia="MS Mincho"/>
          <w:b/>
          <w:i/>
        </w:rPr>
        <w:t>-</w:t>
      </w:r>
      <w:r w:rsidRPr="003A4CD7">
        <w:rPr>
          <w:rFonts w:eastAsia="MS Mincho"/>
          <w:b/>
          <w:i/>
          <w:sz w:val="20"/>
          <w:szCs w:val="20"/>
        </w:rPr>
        <w:t xml:space="preserve">A </w:t>
      </w:r>
      <w:r w:rsidR="005F0FF2" w:rsidRPr="003A4CD7">
        <w:rPr>
          <w:rFonts w:eastAsia="MS Mincho"/>
          <w:b/>
          <w:i/>
          <w:sz w:val="20"/>
          <w:szCs w:val="20"/>
        </w:rPr>
        <w:t>raíz de lo acordado en Labor Parlamentaria, se reserva en Secretaría el punto</w:t>
      </w:r>
      <w:r w:rsidR="005F0FF2">
        <w:rPr>
          <w:rFonts w:eastAsia="MS Mincho"/>
          <w:b/>
          <w:i/>
          <w:sz w:val="20"/>
          <w:szCs w:val="20"/>
        </w:rPr>
        <w:t xml:space="preserve"> 6, por el que se</w:t>
      </w:r>
      <w:r w:rsidR="005F0FF2" w:rsidRPr="008C295A">
        <w:rPr>
          <w:rFonts w:eastAsia="MS Mincho"/>
          <w:b/>
          <w:i/>
          <w:sz w:val="20"/>
          <w:szCs w:val="20"/>
        </w:rPr>
        <w:t xml:space="preserve"> declara</w:t>
      </w:r>
      <w:r w:rsidR="005F0FF2">
        <w:t xml:space="preserve"> </w:t>
      </w:r>
      <w:r w:rsidR="005F0FF2" w:rsidRPr="008C295A">
        <w:rPr>
          <w:rFonts w:eastAsia="MS Mincho"/>
          <w:b/>
          <w:i/>
          <w:sz w:val="20"/>
          <w:szCs w:val="20"/>
        </w:rPr>
        <w:t xml:space="preserve">de Interés </w:t>
      </w:r>
      <w:r w:rsidR="005F0FF2" w:rsidRPr="004F47E0">
        <w:rPr>
          <w:rFonts w:eastAsia="MS Mincho"/>
          <w:b/>
          <w:i/>
          <w:sz w:val="20"/>
          <w:szCs w:val="20"/>
        </w:rPr>
        <w:t xml:space="preserve">Histórico, Institucional y Social para el Senado la conmemoración del 100º Aniversario de Unión Israelita de General Campos, Departamento San Salvador, </w:t>
      </w:r>
      <w:r w:rsidR="00A13F8A">
        <w:rPr>
          <w:rFonts w:eastAsia="MS Mincho"/>
          <w:b/>
          <w:i/>
          <w:sz w:val="20"/>
          <w:szCs w:val="20"/>
        </w:rPr>
        <w:t>fundada el 15 de agosto de 1926, e</w:t>
      </w:r>
      <w:r w:rsidR="005F0FF2" w:rsidRPr="004F47E0">
        <w:rPr>
          <w:rFonts w:eastAsia="MS Mincho"/>
          <w:b/>
          <w:i/>
          <w:sz w:val="20"/>
          <w:szCs w:val="20"/>
        </w:rPr>
        <w:t>xpediente N° 15.780</w:t>
      </w:r>
      <w:r w:rsidR="005F0FF2">
        <w:rPr>
          <w:rFonts w:eastAsia="MS Mincho"/>
          <w:b/>
          <w:i/>
          <w:sz w:val="20"/>
          <w:szCs w:val="20"/>
        </w:rPr>
        <w:t>.</w:t>
      </w:r>
    </w:p>
    <w:p w:rsidR="005F0FF2" w:rsidRPr="004F47E0" w:rsidRDefault="005F0FF2" w:rsidP="005F0FF2">
      <w:pPr>
        <w:spacing w:line="300" w:lineRule="exact"/>
        <w:ind w:left="4082" w:right="1134" w:hanging="113"/>
        <w:rPr>
          <w:rFonts w:eastAsia="MS Mincho"/>
          <w:b/>
          <w:i/>
          <w:sz w:val="20"/>
          <w:szCs w:val="20"/>
        </w:rPr>
      </w:pPr>
    </w:p>
    <w:p w:rsidR="005F0FF2" w:rsidRPr="008C295A" w:rsidRDefault="00A65F34" w:rsidP="005F0FF2">
      <w:pPr>
        <w:spacing w:line="300" w:lineRule="exact"/>
        <w:ind w:left="4082" w:right="1134" w:hanging="113"/>
        <w:rPr>
          <w:rFonts w:eastAsia="MS Mincho"/>
          <w:b/>
          <w:i/>
          <w:sz w:val="20"/>
          <w:szCs w:val="20"/>
        </w:rPr>
      </w:pPr>
      <w:r w:rsidRPr="00A65F34">
        <w:rPr>
          <w:rFonts w:eastAsia="MS Mincho"/>
          <w:b/>
          <w:i/>
        </w:rPr>
        <w:t>-</w:t>
      </w:r>
      <w:r w:rsidRPr="003A4CD7">
        <w:rPr>
          <w:rFonts w:eastAsia="MS Mincho"/>
          <w:b/>
          <w:i/>
          <w:sz w:val="20"/>
          <w:szCs w:val="20"/>
        </w:rPr>
        <w:t xml:space="preserve">A </w:t>
      </w:r>
      <w:r w:rsidR="005F0FF2" w:rsidRPr="003A4CD7">
        <w:rPr>
          <w:rFonts w:eastAsia="MS Mincho"/>
          <w:b/>
          <w:i/>
          <w:sz w:val="20"/>
          <w:szCs w:val="20"/>
        </w:rPr>
        <w:t>raíz de lo acordado en Labor Parlamentaria, se reserva en Secretaría el punto</w:t>
      </w:r>
      <w:r w:rsidR="005F0FF2">
        <w:rPr>
          <w:rFonts w:eastAsia="MS Mincho"/>
          <w:b/>
          <w:i/>
          <w:sz w:val="20"/>
          <w:szCs w:val="20"/>
        </w:rPr>
        <w:t xml:space="preserve"> 7, por el que se</w:t>
      </w:r>
      <w:r w:rsidR="005F0FF2" w:rsidRPr="008C295A">
        <w:rPr>
          <w:rFonts w:eastAsia="MS Mincho"/>
          <w:b/>
          <w:i/>
          <w:sz w:val="20"/>
          <w:szCs w:val="20"/>
        </w:rPr>
        <w:t xml:space="preserve"> declara</w:t>
      </w:r>
      <w:r w:rsidR="005F0FF2">
        <w:t xml:space="preserve"> </w:t>
      </w:r>
      <w:r w:rsidR="005F0FF2" w:rsidRPr="008C295A">
        <w:rPr>
          <w:rFonts w:eastAsia="MS Mincho"/>
          <w:b/>
          <w:i/>
          <w:sz w:val="20"/>
          <w:szCs w:val="20"/>
        </w:rPr>
        <w:t xml:space="preserve">de Interés </w:t>
      </w:r>
      <w:r w:rsidR="00A13F8A">
        <w:rPr>
          <w:rFonts w:eastAsia="MS Mincho"/>
          <w:b/>
          <w:i/>
          <w:sz w:val="20"/>
          <w:szCs w:val="20"/>
        </w:rPr>
        <w:t>Histórico, C</w:t>
      </w:r>
      <w:r w:rsidR="005F0FF2" w:rsidRPr="004F47E0">
        <w:rPr>
          <w:rFonts w:eastAsia="MS Mincho"/>
          <w:b/>
          <w:i/>
          <w:sz w:val="20"/>
          <w:szCs w:val="20"/>
        </w:rPr>
        <w:t xml:space="preserve">ultural y </w:t>
      </w:r>
      <w:r w:rsidR="00A13F8A">
        <w:rPr>
          <w:rFonts w:eastAsia="MS Mincho"/>
          <w:b/>
          <w:i/>
          <w:sz w:val="20"/>
          <w:szCs w:val="20"/>
        </w:rPr>
        <w:t>D</w:t>
      </w:r>
      <w:r w:rsidR="005F0FF2" w:rsidRPr="004F47E0">
        <w:rPr>
          <w:rFonts w:eastAsia="MS Mincho"/>
          <w:b/>
          <w:i/>
          <w:sz w:val="20"/>
          <w:szCs w:val="20"/>
        </w:rPr>
        <w:t xml:space="preserve">ocumental la publicación del libro “Memorias sobre Santa Isabel - Una colonia de la JCA en Entre Ríos”, traducción al castellano de la obra escrita en idioma idish por David </w:t>
      </w:r>
      <w:proofErr w:type="spellStart"/>
      <w:r w:rsidR="005F0FF2" w:rsidRPr="004F47E0">
        <w:rPr>
          <w:rFonts w:eastAsia="MS Mincho"/>
          <w:b/>
          <w:i/>
          <w:sz w:val="20"/>
          <w:szCs w:val="20"/>
        </w:rPr>
        <w:t>Gorskin</w:t>
      </w:r>
      <w:proofErr w:type="spellEnd"/>
      <w:r w:rsidR="005F0FF2" w:rsidRPr="004F47E0">
        <w:rPr>
          <w:rFonts w:eastAsia="MS Mincho"/>
          <w:b/>
          <w:i/>
          <w:sz w:val="20"/>
          <w:szCs w:val="20"/>
        </w:rPr>
        <w:t xml:space="preserve"> e</w:t>
      </w:r>
      <w:r w:rsidR="00A13F8A">
        <w:rPr>
          <w:rFonts w:eastAsia="MS Mincho"/>
          <w:b/>
          <w:i/>
          <w:sz w:val="20"/>
          <w:szCs w:val="20"/>
        </w:rPr>
        <w:t>n 1951, e</w:t>
      </w:r>
      <w:r w:rsidR="005F0FF2" w:rsidRPr="004F47E0">
        <w:rPr>
          <w:rFonts w:eastAsia="MS Mincho"/>
          <w:b/>
          <w:i/>
          <w:sz w:val="20"/>
          <w:szCs w:val="20"/>
        </w:rPr>
        <w:t>xpediente N° 15.781.</w:t>
      </w:r>
    </w:p>
    <w:p w:rsidR="005F0FF2" w:rsidRPr="004F47E0" w:rsidRDefault="005F0FF2" w:rsidP="005F0FF2">
      <w:pPr>
        <w:spacing w:line="300" w:lineRule="exact"/>
        <w:ind w:left="4082" w:right="1134" w:hanging="113"/>
        <w:rPr>
          <w:rFonts w:eastAsia="MS Mincho"/>
          <w:b/>
          <w:i/>
          <w:sz w:val="20"/>
          <w:szCs w:val="20"/>
        </w:rPr>
      </w:pPr>
    </w:p>
    <w:p w:rsidR="005F0FF2" w:rsidRDefault="00A65F34" w:rsidP="005F0FF2">
      <w:pPr>
        <w:spacing w:line="300" w:lineRule="exact"/>
        <w:ind w:left="4082" w:right="1134" w:hanging="113"/>
        <w:rPr>
          <w:rFonts w:eastAsia="MS Mincho"/>
          <w:b/>
          <w:i/>
          <w:sz w:val="20"/>
          <w:szCs w:val="20"/>
        </w:rPr>
      </w:pPr>
      <w:r w:rsidRPr="00A65F34">
        <w:rPr>
          <w:rFonts w:eastAsia="MS Mincho"/>
          <w:b/>
          <w:i/>
        </w:rPr>
        <w:t>-</w:t>
      </w:r>
      <w:r w:rsidRPr="003A4CD7">
        <w:rPr>
          <w:rFonts w:eastAsia="MS Mincho"/>
          <w:b/>
          <w:i/>
          <w:sz w:val="20"/>
          <w:szCs w:val="20"/>
        </w:rPr>
        <w:t>A</w:t>
      </w:r>
      <w:r w:rsidR="005F0FF2" w:rsidRPr="003A4CD7">
        <w:rPr>
          <w:rFonts w:eastAsia="MS Mincho"/>
          <w:b/>
          <w:i/>
          <w:sz w:val="20"/>
          <w:szCs w:val="20"/>
        </w:rPr>
        <w:t xml:space="preserve"> raíz de lo acordado en Labor Parlamentaria, se reserva en Secretaría el punto</w:t>
      </w:r>
      <w:r w:rsidR="005F0FF2">
        <w:rPr>
          <w:rFonts w:eastAsia="MS Mincho"/>
          <w:b/>
          <w:i/>
          <w:sz w:val="20"/>
          <w:szCs w:val="20"/>
        </w:rPr>
        <w:t xml:space="preserve"> 8, por el que se</w:t>
      </w:r>
      <w:r w:rsidR="005F0FF2" w:rsidRPr="008C295A">
        <w:rPr>
          <w:rFonts w:eastAsia="MS Mincho"/>
          <w:b/>
          <w:i/>
          <w:sz w:val="20"/>
          <w:szCs w:val="20"/>
        </w:rPr>
        <w:t xml:space="preserve"> declara</w:t>
      </w:r>
      <w:r w:rsidR="005F0FF2">
        <w:t xml:space="preserve"> </w:t>
      </w:r>
      <w:r w:rsidR="005F0FF2" w:rsidRPr="008C295A">
        <w:rPr>
          <w:rFonts w:eastAsia="MS Mincho"/>
          <w:b/>
          <w:i/>
          <w:sz w:val="20"/>
          <w:szCs w:val="20"/>
        </w:rPr>
        <w:t xml:space="preserve">de Interés </w:t>
      </w:r>
      <w:r w:rsidR="005F0FF2" w:rsidRPr="004F47E0">
        <w:rPr>
          <w:rFonts w:eastAsia="MS Mincho"/>
          <w:b/>
          <w:i/>
          <w:sz w:val="20"/>
          <w:szCs w:val="20"/>
        </w:rPr>
        <w:t xml:space="preserve">Cultural y Educativo la </w:t>
      </w:r>
      <w:r w:rsidR="00A13F8A">
        <w:rPr>
          <w:rFonts w:eastAsia="MS Mincho"/>
          <w:b/>
          <w:i/>
          <w:sz w:val="20"/>
          <w:szCs w:val="20"/>
        </w:rPr>
        <w:t>d</w:t>
      </w:r>
      <w:r w:rsidR="005F0FF2" w:rsidRPr="004F47E0">
        <w:rPr>
          <w:rFonts w:eastAsia="MS Mincho"/>
          <w:b/>
          <w:i/>
          <w:sz w:val="20"/>
          <w:szCs w:val="20"/>
        </w:rPr>
        <w:t xml:space="preserve">ecimoquinta </w:t>
      </w:r>
      <w:r w:rsidR="00A13F8A">
        <w:rPr>
          <w:rFonts w:eastAsia="MS Mincho"/>
          <w:b/>
          <w:i/>
          <w:sz w:val="20"/>
          <w:szCs w:val="20"/>
        </w:rPr>
        <w:t>e</w:t>
      </w:r>
      <w:r w:rsidR="005F0FF2" w:rsidRPr="004F47E0">
        <w:rPr>
          <w:rFonts w:eastAsia="MS Mincho"/>
          <w:b/>
          <w:i/>
          <w:sz w:val="20"/>
          <w:szCs w:val="20"/>
        </w:rPr>
        <w:t xml:space="preserve">dición de la “Noche de Pijamas en la Biblioteca” que se realizará el sábado 31 de octubre en la </w:t>
      </w:r>
      <w:r w:rsidR="00A13F8A">
        <w:rPr>
          <w:rFonts w:eastAsia="MS Mincho"/>
          <w:b/>
          <w:i/>
          <w:sz w:val="20"/>
          <w:szCs w:val="20"/>
        </w:rPr>
        <w:t>C</w:t>
      </w:r>
      <w:r w:rsidR="005F0FF2" w:rsidRPr="004F47E0">
        <w:rPr>
          <w:rFonts w:eastAsia="MS Mincho"/>
          <w:b/>
          <w:i/>
          <w:sz w:val="20"/>
          <w:szCs w:val="20"/>
        </w:rPr>
        <w:t>iudad de Paraná</w:t>
      </w:r>
      <w:r w:rsidR="00A13F8A">
        <w:rPr>
          <w:rFonts w:eastAsia="MS Mincho"/>
          <w:b/>
          <w:i/>
          <w:sz w:val="20"/>
          <w:szCs w:val="20"/>
        </w:rPr>
        <w:t>, e</w:t>
      </w:r>
      <w:r w:rsidR="005F0FF2" w:rsidRPr="004F47E0">
        <w:rPr>
          <w:rFonts w:eastAsia="MS Mincho"/>
          <w:b/>
          <w:i/>
          <w:sz w:val="20"/>
          <w:szCs w:val="20"/>
        </w:rPr>
        <w:t>xpediente N° 15.782.</w:t>
      </w:r>
    </w:p>
    <w:p w:rsidR="005F0FF2" w:rsidRPr="004F47E0" w:rsidRDefault="005F0FF2" w:rsidP="005F0FF2">
      <w:pPr>
        <w:spacing w:line="300" w:lineRule="exact"/>
        <w:ind w:left="4082" w:right="1134" w:hanging="113"/>
        <w:rPr>
          <w:rFonts w:eastAsia="MS Mincho"/>
          <w:b/>
          <w:i/>
          <w:sz w:val="20"/>
          <w:szCs w:val="20"/>
        </w:rPr>
      </w:pPr>
    </w:p>
    <w:p w:rsidR="005F0FF2" w:rsidRPr="008C295A" w:rsidRDefault="00A13F8A" w:rsidP="005F0FF2">
      <w:pPr>
        <w:spacing w:line="300" w:lineRule="exact"/>
        <w:ind w:left="4082" w:right="1134" w:hanging="113"/>
        <w:rPr>
          <w:rFonts w:eastAsia="MS Mincho"/>
          <w:b/>
          <w:i/>
          <w:sz w:val="20"/>
          <w:szCs w:val="20"/>
        </w:rPr>
      </w:pPr>
      <w:r w:rsidRPr="00A65F34">
        <w:rPr>
          <w:rFonts w:eastAsia="MS Mincho"/>
          <w:b/>
          <w:i/>
        </w:rPr>
        <w:lastRenderedPageBreak/>
        <w:t>-</w:t>
      </w:r>
      <w:r w:rsidRPr="003A4CD7">
        <w:rPr>
          <w:rFonts w:eastAsia="MS Mincho"/>
          <w:b/>
          <w:i/>
          <w:sz w:val="20"/>
          <w:szCs w:val="20"/>
        </w:rPr>
        <w:t>A</w:t>
      </w:r>
      <w:r w:rsidR="005F0FF2" w:rsidRPr="003A4CD7">
        <w:rPr>
          <w:rFonts w:eastAsia="MS Mincho"/>
          <w:b/>
          <w:i/>
          <w:sz w:val="20"/>
          <w:szCs w:val="20"/>
        </w:rPr>
        <w:t xml:space="preserve"> raíz de lo acordado en Labor Parlamentaria, se reserva en Secretaría el punto</w:t>
      </w:r>
      <w:r w:rsidR="005F0FF2">
        <w:rPr>
          <w:rFonts w:eastAsia="MS Mincho"/>
          <w:b/>
          <w:i/>
          <w:sz w:val="20"/>
          <w:szCs w:val="20"/>
        </w:rPr>
        <w:t xml:space="preserve"> 9, por el que se</w:t>
      </w:r>
      <w:r w:rsidR="005F0FF2" w:rsidRPr="008C295A">
        <w:rPr>
          <w:rFonts w:eastAsia="MS Mincho"/>
          <w:b/>
          <w:i/>
          <w:sz w:val="20"/>
          <w:szCs w:val="20"/>
        </w:rPr>
        <w:t xml:space="preserve"> declara</w:t>
      </w:r>
      <w:r w:rsidR="005F0FF2">
        <w:t xml:space="preserve"> </w:t>
      </w:r>
      <w:r w:rsidR="005F0FF2" w:rsidRPr="008C295A">
        <w:rPr>
          <w:rFonts w:eastAsia="MS Mincho"/>
          <w:b/>
          <w:i/>
          <w:sz w:val="20"/>
          <w:szCs w:val="20"/>
        </w:rPr>
        <w:t>de Interés</w:t>
      </w:r>
      <w:r w:rsidR="005F0FF2">
        <w:rPr>
          <w:rFonts w:eastAsia="MS Mincho"/>
          <w:b/>
          <w:i/>
          <w:sz w:val="20"/>
          <w:szCs w:val="20"/>
        </w:rPr>
        <w:t xml:space="preserve"> </w:t>
      </w:r>
      <w:r>
        <w:rPr>
          <w:rFonts w:eastAsia="MS Mincho"/>
          <w:b/>
          <w:i/>
          <w:sz w:val="20"/>
          <w:szCs w:val="20"/>
        </w:rPr>
        <w:t>L</w:t>
      </w:r>
      <w:r w:rsidR="005F0FF2">
        <w:rPr>
          <w:rFonts w:eastAsia="MS Mincho"/>
          <w:b/>
          <w:i/>
          <w:sz w:val="20"/>
          <w:szCs w:val="20"/>
        </w:rPr>
        <w:t>egislativo la</w:t>
      </w:r>
      <w:r w:rsidR="005F0FF2">
        <w:t xml:space="preserve"> </w:t>
      </w:r>
      <w:r w:rsidR="005F0FF2" w:rsidRPr="00B154A4">
        <w:rPr>
          <w:rFonts w:eastAsia="MS Mincho"/>
          <w:b/>
          <w:i/>
          <w:sz w:val="20"/>
          <w:szCs w:val="20"/>
        </w:rPr>
        <w:t>realización del XVI Torneo Provincial de Fútbol Amateur - Gualeguaychú 2026, que se llevará a cabo los días 31 de octubre y 1</w:t>
      </w:r>
      <w:r>
        <w:rPr>
          <w:rFonts w:eastAsia="MS Mincho"/>
          <w:b/>
          <w:i/>
          <w:sz w:val="20"/>
          <w:szCs w:val="20"/>
        </w:rPr>
        <w:t>º</w:t>
      </w:r>
      <w:r w:rsidR="005F0FF2" w:rsidRPr="00B154A4">
        <w:rPr>
          <w:rFonts w:eastAsia="MS Mincho"/>
          <w:b/>
          <w:i/>
          <w:sz w:val="20"/>
          <w:szCs w:val="20"/>
        </w:rPr>
        <w:t xml:space="preserve"> de noviembre de 2026, en la </w:t>
      </w:r>
      <w:r>
        <w:rPr>
          <w:rFonts w:eastAsia="MS Mincho"/>
          <w:b/>
          <w:i/>
          <w:sz w:val="20"/>
          <w:szCs w:val="20"/>
        </w:rPr>
        <w:t>C</w:t>
      </w:r>
      <w:r w:rsidR="005F0FF2" w:rsidRPr="00B154A4">
        <w:rPr>
          <w:rFonts w:eastAsia="MS Mincho"/>
          <w:b/>
          <w:i/>
          <w:sz w:val="20"/>
          <w:szCs w:val="20"/>
        </w:rPr>
        <w:t>iudad de Gualeguaychú, organizado por la Asociación Fútbol Amateur Gualeguaychú (AFAG) y fiscalizado por la Federación Deportiva de Ligas Amateur (FEDELA)</w:t>
      </w:r>
      <w:r>
        <w:rPr>
          <w:rFonts w:eastAsia="MS Mincho"/>
          <w:b/>
          <w:i/>
          <w:sz w:val="20"/>
          <w:szCs w:val="20"/>
        </w:rPr>
        <w:t>, e</w:t>
      </w:r>
      <w:r w:rsidR="005F0FF2" w:rsidRPr="00B154A4">
        <w:rPr>
          <w:rFonts w:eastAsia="MS Mincho"/>
          <w:b/>
          <w:i/>
          <w:sz w:val="20"/>
          <w:szCs w:val="20"/>
        </w:rPr>
        <w:t>xpediente N° 15.783.</w:t>
      </w:r>
    </w:p>
    <w:p w:rsidR="005F0FF2" w:rsidRDefault="005F0FF2" w:rsidP="005F0FF2">
      <w:pPr>
        <w:pStyle w:val="Acotacin"/>
        <w:rPr>
          <w:rFonts w:eastAsia="MS Mincho"/>
        </w:rPr>
      </w:pPr>
    </w:p>
    <w:p w:rsidR="005F0FF2" w:rsidRPr="00F550AA" w:rsidRDefault="00A13F8A" w:rsidP="005F0FF2">
      <w:pPr>
        <w:spacing w:line="300" w:lineRule="exact"/>
        <w:ind w:left="4082" w:right="1134" w:hanging="113"/>
        <w:rPr>
          <w:rFonts w:eastAsia="MS Mincho"/>
          <w:b/>
          <w:i/>
          <w:sz w:val="20"/>
          <w:szCs w:val="20"/>
        </w:rPr>
      </w:pPr>
      <w:r w:rsidRPr="00A65F34">
        <w:rPr>
          <w:rFonts w:eastAsia="MS Mincho"/>
          <w:b/>
          <w:i/>
        </w:rPr>
        <w:t>-</w:t>
      </w:r>
      <w:r w:rsidRPr="003A4CD7">
        <w:rPr>
          <w:rFonts w:eastAsia="MS Mincho"/>
          <w:b/>
          <w:i/>
          <w:sz w:val="20"/>
          <w:szCs w:val="20"/>
        </w:rPr>
        <w:t>A</w:t>
      </w:r>
      <w:r w:rsidR="005F0FF2" w:rsidRPr="003A4CD7">
        <w:rPr>
          <w:rFonts w:eastAsia="MS Mincho"/>
          <w:b/>
          <w:i/>
          <w:sz w:val="20"/>
          <w:szCs w:val="20"/>
        </w:rPr>
        <w:t xml:space="preserve"> raíz de lo acordado en Labor Parlamentaria, se reserva en Secretaría el punto</w:t>
      </w:r>
      <w:r w:rsidR="005F0FF2">
        <w:rPr>
          <w:rFonts w:eastAsia="MS Mincho"/>
          <w:b/>
          <w:i/>
          <w:sz w:val="20"/>
          <w:szCs w:val="20"/>
        </w:rPr>
        <w:t xml:space="preserve"> 10, por el que se</w:t>
      </w:r>
      <w:r w:rsidR="005F0FF2" w:rsidRPr="008C295A">
        <w:rPr>
          <w:rFonts w:eastAsia="MS Mincho"/>
          <w:b/>
          <w:i/>
          <w:sz w:val="20"/>
          <w:szCs w:val="20"/>
        </w:rPr>
        <w:t xml:space="preserve"> declara</w:t>
      </w:r>
      <w:r w:rsidR="005F0FF2">
        <w:t xml:space="preserve"> </w:t>
      </w:r>
      <w:r w:rsidR="005F0FF2" w:rsidRPr="008C295A">
        <w:rPr>
          <w:rFonts w:eastAsia="MS Mincho"/>
          <w:b/>
          <w:i/>
          <w:sz w:val="20"/>
          <w:szCs w:val="20"/>
        </w:rPr>
        <w:t>de Interés Legislativo</w:t>
      </w:r>
      <w:r w:rsidR="005F0FF2">
        <w:rPr>
          <w:rFonts w:eastAsia="MS Mincho"/>
          <w:b/>
          <w:i/>
          <w:sz w:val="20"/>
          <w:szCs w:val="20"/>
        </w:rPr>
        <w:t>,</w:t>
      </w:r>
      <w:r w:rsidR="005F0FF2" w:rsidRPr="008C295A">
        <w:rPr>
          <w:rFonts w:eastAsia="MS Mincho"/>
          <w:b/>
          <w:i/>
          <w:sz w:val="20"/>
          <w:szCs w:val="20"/>
        </w:rPr>
        <w:t xml:space="preserve"> </w:t>
      </w:r>
      <w:r w:rsidR="005F0FF2" w:rsidRPr="00F550AA">
        <w:rPr>
          <w:rFonts w:eastAsia="MS Mincho"/>
          <w:b/>
          <w:i/>
          <w:sz w:val="20"/>
          <w:szCs w:val="20"/>
        </w:rPr>
        <w:t xml:space="preserve">Cultural, Histórico y Social la realización del 21° Encuentro de Comunidades de Habla Alemana de América Latina – CAAL 2026, a desarrollarse en la </w:t>
      </w:r>
      <w:r>
        <w:rPr>
          <w:rFonts w:eastAsia="MS Mincho"/>
          <w:b/>
          <w:i/>
          <w:sz w:val="20"/>
          <w:szCs w:val="20"/>
        </w:rPr>
        <w:t>C</w:t>
      </w:r>
      <w:r w:rsidR="005F0FF2" w:rsidRPr="00F550AA">
        <w:rPr>
          <w:rFonts w:eastAsia="MS Mincho"/>
          <w:b/>
          <w:i/>
          <w:sz w:val="20"/>
          <w:szCs w:val="20"/>
        </w:rPr>
        <w:t>iudad de Paraná, entre los días 3 y 6 de septiembre, en reconocimiento a su contribución al fortalecimiento de los vínculos culturales, históricos y sociales entre las comunidades participantes</w:t>
      </w:r>
      <w:r>
        <w:rPr>
          <w:rFonts w:eastAsia="MS Mincho"/>
          <w:b/>
          <w:i/>
          <w:sz w:val="20"/>
          <w:szCs w:val="20"/>
        </w:rPr>
        <w:t>, e</w:t>
      </w:r>
      <w:r w:rsidR="005F0FF2" w:rsidRPr="00F550AA">
        <w:rPr>
          <w:rFonts w:eastAsia="MS Mincho"/>
          <w:b/>
          <w:i/>
          <w:sz w:val="20"/>
          <w:szCs w:val="20"/>
        </w:rPr>
        <w:t>xpediente N° 15.784</w:t>
      </w:r>
      <w:r w:rsidR="005F0FF2">
        <w:rPr>
          <w:rFonts w:eastAsia="MS Mincho"/>
          <w:b/>
          <w:i/>
          <w:sz w:val="20"/>
          <w:szCs w:val="20"/>
        </w:rPr>
        <w:t>.</w:t>
      </w:r>
    </w:p>
    <w:p w:rsidR="005F0FF2" w:rsidRDefault="005F0FF2" w:rsidP="005F0FF2">
      <w:pPr>
        <w:spacing w:line="300" w:lineRule="exact"/>
        <w:ind w:left="4082" w:right="1134" w:hanging="113"/>
        <w:rPr>
          <w:rFonts w:eastAsia="MS Mincho"/>
        </w:rPr>
      </w:pPr>
    </w:p>
    <w:p w:rsidR="005F0FF2" w:rsidRPr="008C295A" w:rsidRDefault="00A13F8A" w:rsidP="005F0FF2">
      <w:pPr>
        <w:spacing w:line="300" w:lineRule="exact"/>
        <w:ind w:left="4082" w:right="1134" w:hanging="113"/>
        <w:rPr>
          <w:rFonts w:eastAsia="MS Mincho"/>
          <w:b/>
          <w:i/>
          <w:sz w:val="20"/>
          <w:szCs w:val="20"/>
        </w:rPr>
      </w:pPr>
      <w:r w:rsidRPr="00A65F34">
        <w:rPr>
          <w:rFonts w:eastAsia="MS Mincho"/>
          <w:b/>
          <w:i/>
        </w:rPr>
        <w:t>-</w:t>
      </w:r>
      <w:r w:rsidRPr="003A4CD7">
        <w:rPr>
          <w:rFonts w:eastAsia="MS Mincho"/>
          <w:b/>
          <w:i/>
          <w:sz w:val="20"/>
          <w:szCs w:val="20"/>
        </w:rPr>
        <w:t>A</w:t>
      </w:r>
      <w:r w:rsidR="005F0FF2" w:rsidRPr="003A4CD7">
        <w:rPr>
          <w:rFonts w:eastAsia="MS Mincho"/>
          <w:b/>
          <w:i/>
          <w:sz w:val="20"/>
          <w:szCs w:val="20"/>
        </w:rPr>
        <w:t xml:space="preserve"> raíz de lo acordado en Labor Parlamentaria, se reserva en Secretaría el punto</w:t>
      </w:r>
      <w:r w:rsidR="005F0FF2">
        <w:rPr>
          <w:rFonts w:eastAsia="MS Mincho"/>
          <w:b/>
          <w:i/>
          <w:sz w:val="20"/>
          <w:szCs w:val="20"/>
        </w:rPr>
        <w:t xml:space="preserve"> 11, por el que se</w:t>
      </w:r>
      <w:r w:rsidR="005F0FF2" w:rsidRPr="008C295A">
        <w:rPr>
          <w:rFonts w:eastAsia="MS Mincho"/>
          <w:b/>
          <w:i/>
          <w:sz w:val="20"/>
          <w:szCs w:val="20"/>
        </w:rPr>
        <w:t xml:space="preserve"> declara</w:t>
      </w:r>
      <w:r w:rsidR="005F0FF2">
        <w:t xml:space="preserve"> </w:t>
      </w:r>
      <w:r w:rsidR="005F0FF2" w:rsidRPr="008C295A">
        <w:rPr>
          <w:rFonts w:eastAsia="MS Mincho"/>
          <w:b/>
          <w:i/>
          <w:sz w:val="20"/>
          <w:szCs w:val="20"/>
        </w:rPr>
        <w:t xml:space="preserve">de Interés Legislativo </w:t>
      </w:r>
      <w:r w:rsidR="005F0FF2">
        <w:rPr>
          <w:rFonts w:eastAsia="MS Mincho"/>
          <w:b/>
          <w:i/>
          <w:sz w:val="20"/>
          <w:szCs w:val="20"/>
        </w:rPr>
        <w:t>l</w:t>
      </w:r>
      <w:r w:rsidR="005F0FF2" w:rsidRPr="004E7442">
        <w:rPr>
          <w:rFonts w:eastAsia="MS Mincho"/>
          <w:b/>
          <w:i/>
          <w:sz w:val="20"/>
          <w:szCs w:val="20"/>
        </w:rPr>
        <w:t xml:space="preserve">a realización de una nueva edición del Congreso Provincial de Adicciones a realizarse los días 7, 8 y 9 de octubre en la </w:t>
      </w:r>
      <w:r>
        <w:rPr>
          <w:rFonts w:eastAsia="MS Mincho"/>
          <w:b/>
          <w:i/>
          <w:sz w:val="20"/>
          <w:szCs w:val="20"/>
        </w:rPr>
        <w:t>L</w:t>
      </w:r>
      <w:r w:rsidR="005F0FF2" w:rsidRPr="004E7442">
        <w:rPr>
          <w:rFonts w:eastAsia="MS Mincho"/>
          <w:b/>
          <w:i/>
          <w:sz w:val="20"/>
          <w:szCs w:val="20"/>
        </w:rPr>
        <w:t xml:space="preserve">ocalidad de Gobernador </w:t>
      </w:r>
      <w:proofErr w:type="spellStart"/>
      <w:r w:rsidR="005F0FF2" w:rsidRPr="004E7442">
        <w:rPr>
          <w:rFonts w:eastAsia="MS Mincho"/>
          <w:b/>
          <w:i/>
          <w:sz w:val="20"/>
          <w:szCs w:val="20"/>
        </w:rPr>
        <w:t>Maciá</w:t>
      </w:r>
      <w:proofErr w:type="spellEnd"/>
      <w:r w:rsidR="005F0FF2" w:rsidRPr="004E7442">
        <w:rPr>
          <w:rFonts w:eastAsia="MS Mincho"/>
          <w:b/>
          <w:i/>
          <w:sz w:val="20"/>
          <w:szCs w:val="20"/>
        </w:rPr>
        <w:t>, Departamento Tala</w:t>
      </w:r>
      <w:r>
        <w:rPr>
          <w:rFonts w:eastAsia="MS Mincho"/>
          <w:b/>
          <w:i/>
          <w:sz w:val="20"/>
          <w:szCs w:val="20"/>
        </w:rPr>
        <w:t>, e</w:t>
      </w:r>
      <w:r w:rsidR="005F0FF2" w:rsidRPr="004E7442">
        <w:rPr>
          <w:rFonts w:eastAsia="MS Mincho"/>
          <w:b/>
          <w:i/>
          <w:sz w:val="20"/>
          <w:szCs w:val="20"/>
        </w:rPr>
        <w:t>xpediente N° 15.786.</w:t>
      </w:r>
    </w:p>
    <w:p w:rsidR="005F0FF2" w:rsidRDefault="005F0FF2" w:rsidP="005F0FF2">
      <w:pPr>
        <w:pStyle w:val="Acotacin"/>
        <w:rPr>
          <w:rFonts w:eastAsia="MS Mincho"/>
        </w:rPr>
      </w:pPr>
    </w:p>
    <w:p w:rsidR="005F0FF2" w:rsidRPr="008C295A" w:rsidRDefault="00A13F8A" w:rsidP="005F0FF2">
      <w:pPr>
        <w:spacing w:line="300" w:lineRule="exact"/>
        <w:ind w:left="4082" w:right="1134" w:hanging="113"/>
        <w:rPr>
          <w:rFonts w:eastAsia="MS Mincho"/>
          <w:b/>
          <w:i/>
          <w:sz w:val="20"/>
          <w:szCs w:val="20"/>
        </w:rPr>
      </w:pPr>
      <w:r w:rsidRPr="00A65F34">
        <w:rPr>
          <w:rFonts w:eastAsia="MS Mincho"/>
          <w:b/>
          <w:i/>
        </w:rPr>
        <w:t>-</w:t>
      </w:r>
      <w:r w:rsidRPr="003A4CD7">
        <w:rPr>
          <w:rFonts w:eastAsia="MS Mincho"/>
          <w:b/>
          <w:i/>
          <w:sz w:val="20"/>
          <w:szCs w:val="20"/>
        </w:rPr>
        <w:t>A</w:t>
      </w:r>
      <w:r w:rsidR="005F0FF2" w:rsidRPr="003A4CD7">
        <w:rPr>
          <w:rFonts w:eastAsia="MS Mincho"/>
          <w:b/>
          <w:i/>
          <w:sz w:val="20"/>
          <w:szCs w:val="20"/>
        </w:rPr>
        <w:t xml:space="preserve"> raíz de lo acordado en Labor Parlamentaria, se reserva en Secretaría el punto</w:t>
      </w:r>
      <w:r w:rsidR="005F0FF2">
        <w:rPr>
          <w:rFonts w:eastAsia="MS Mincho"/>
          <w:b/>
          <w:i/>
          <w:sz w:val="20"/>
          <w:szCs w:val="20"/>
        </w:rPr>
        <w:t xml:space="preserve"> 12, por el que se</w:t>
      </w:r>
      <w:r w:rsidR="005F0FF2" w:rsidRPr="008C295A">
        <w:rPr>
          <w:rFonts w:eastAsia="MS Mincho"/>
          <w:b/>
          <w:i/>
          <w:sz w:val="20"/>
          <w:szCs w:val="20"/>
        </w:rPr>
        <w:t xml:space="preserve"> declara</w:t>
      </w:r>
      <w:r w:rsidR="005F0FF2">
        <w:t xml:space="preserve"> </w:t>
      </w:r>
      <w:r w:rsidR="005F0FF2" w:rsidRPr="008C295A">
        <w:rPr>
          <w:rFonts w:eastAsia="MS Mincho"/>
          <w:b/>
          <w:i/>
          <w:sz w:val="20"/>
          <w:szCs w:val="20"/>
        </w:rPr>
        <w:t xml:space="preserve">de Interés Legislativo </w:t>
      </w:r>
      <w:r w:rsidR="005F0FF2" w:rsidRPr="004E7442">
        <w:rPr>
          <w:rFonts w:eastAsia="MS Mincho"/>
          <w:b/>
          <w:i/>
          <w:sz w:val="20"/>
          <w:szCs w:val="20"/>
        </w:rPr>
        <w:t xml:space="preserve">la celebración de la sexta edición de </w:t>
      </w:r>
      <w:r>
        <w:rPr>
          <w:rFonts w:eastAsia="MS Mincho"/>
          <w:b/>
          <w:i/>
          <w:sz w:val="20"/>
          <w:szCs w:val="20"/>
        </w:rPr>
        <w:t xml:space="preserve">la </w:t>
      </w:r>
      <w:r w:rsidR="005F0FF2" w:rsidRPr="004E7442">
        <w:rPr>
          <w:rFonts w:eastAsia="MS Mincho"/>
          <w:b/>
          <w:i/>
          <w:sz w:val="20"/>
          <w:szCs w:val="20"/>
        </w:rPr>
        <w:lastRenderedPageBreak/>
        <w:t>“Feria de la Cer</w:t>
      </w:r>
      <w:r w:rsidR="005F0FF2">
        <w:rPr>
          <w:rFonts w:eastAsia="MS Mincho"/>
          <w:b/>
          <w:i/>
          <w:sz w:val="20"/>
          <w:szCs w:val="20"/>
        </w:rPr>
        <w:t>veza Artesanal y la Gastronomía</w:t>
      </w:r>
      <w:r w:rsidR="005F0FF2" w:rsidRPr="004E7442">
        <w:rPr>
          <w:rFonts w:eastAsia="MS Mincho"/>
          <w:b/>
          <w:i/>
          <w:sz w:val="20"/>
          <w:szCs w:val="20"/>
        </w:rPr>
        <w:t xml:space="preserve">”, a realizarse en la </w:t>
      </w:r>
      <w:r>
        <w:rPr>
          <w:rFonts w:eastAsia="MS Mincho"/>
          <w:b/>
          <w:i/>
          <w:sz w:val="20"/>
          <w:szCs w:val="20"/>
        </w:rPr>
        <w:t>L</w:t>
      </w:r>
      <w:r w:rsidR="005F0FF2" w:rsidRPr="004E7442">
        <w:rPr>
          <w:rFonts w:eastAsia="MS Mincho"/>
          <w:b/>
          <w:i/>
          <w:sz w:val="20"/>
          <w:szCs w:val="20"/>
        </w:rPr>
        <w:t>ocalidad de Gobe</w:t>
      </w:r>
      <w:r>
        <w:rPr>
          <w:rFonts w:eastAsia="MS Mincho"/>
          <w:b/>
          <w:i/>
          <w:sz w:val="20"/>
          <w:szCs w:val="20"/>
        </w:rPr>
        <w:t>rnador Sola el día 24 de octubre, e</w:t>
      </w:r>
      <w:r w:rsidR="005F0FF2" w:rsidRPr="004E7442">
        <w:rPr>
          <w:rFonts w:eastAsia="MS Mincho"/>
          <w:b/>
          <w:i/>
          <w:sz w:val="20"/>
          <w:szCs w:val="20"/>
        </w:rPr>
        <w:t>xpediente N° 15.787</w:t>
      </w:r>
      <w:r w:rsidR="005F0FF2">
        <w:rPr>
          <w:rFonts w:eastAsia="MS Mincho"/>
          <w:b/>
          <w:i/>
          <w:sz w:val="20"/>
          <w:szCs w:val="20"/>
        </w:rPr>
        <w:t>.</w:t>
      </w:r>
    </w:p>
    <w:p w:rsidR="005F0FF2" w:rsidRPr="004E7442" w:rsidRDefault="005F0FF2" w:rsidP="005F0FF2">
      <w:pPr>
        <w:spacing w:line="300" w:lineRule="exact"/>
        <w:ind w:left="4082" w:right="1134" w:hanging="113"/>
        <w:rPr>
          <w:rFonts w:eastAsia="MS Mincho"/>
          <w:b/>
          <w:i/>
          <w:sz w:val="20"/>
          <w:szCs w:val="20"/>
        </w:rPr>
      </w:pPr>
    </w:p>
    <w:p w:rsidR="005F0FF2" w:rsidRPr="008C295A" w:rsidRDefault="00A13F8A" w:rsidP="005F0FF2">
      <w:pPr>
        <w:spacing w:line="300" w:lineRule="exact"/>
        <w:ind w:left="4082" w:right="1134" w:hanging="113"/>
        <w:rPr>
          <w:rFonts w:eastAsia="MS Mincho"/>
          <w:b/>
          <w:i/>
          <w:sz w:val="20"/>
          <w:szCs w:val="20"/>
        </w:rPr>
      </w:pPr>
      <w:r w:rsidRPr="00A65F34">
        <w:rPr>
          <w:rFonts w:eastAsia="MS Mincho"/>
          <w:b/>
          <w:i/>
        </w:rPr>
        <w:t>-</w:t>
      </w:r>
      <w:r w:rsidRPr="003A4CD7">
        <w:rPr>
          <w:rFonts w:eastAsia="MS Mincho"/>
          <w:b/>
          <w:i/>
          <w:sz w:val="20"/>
          <w:szCs w:val="20"/>
        </w:rPr>
        <w:t xml:space="preserve">A </w:t>
      </w:r>
      <w:r w:rsidR="005F0FF2" w:rsidRPr="003A4CD7">
        <w:rPr>
          <w:rFonts w:eastAsia="MS Mincho"/>
          <w:b/>
          <w:i/>
          <w:sz w:val="20"/>
          <w:szCs w:val="20"/>
        </w:rPr>
        <w:t>raíz de lo acordado en Labor Parlamentaria, se reserva en Secretaría el punto</w:t>
      </w:r>
      <w:r w:rsidR="005F0FF2">
        <w:rPr>
          <w:rFonts w:eastAsia="MS Mincho"/>
          <w:b/>
          <w:i/>
          <w:sz w:val="20"/>
          <w:szCs w:val="20"/>
        </w:rPr>
        <w:t xml:space="preserve"> 13, por el que se</w:t>
      </w:r>
      <w:r w:rsidR="005F0FF2" w:rsidRPr="008C295A">
        <w:rPr>
          <w:rFonts w:eastAsia="MS Mincho"/>
          <w:b/>
          <w:i/>
          <w:sz w:val="20"/>
          <w:szCs w:val="20"/>
        </w:rPr>
        <w:t xml:space="preserve"> declara</w:t>
      </w:r>
      <w:r w:rsidR="005F0FF2" w:rsidRPr="009F74EC">
        <w:rPr>
          <w:rFonts w:eastAsia="MS Mincho"/>
          <w:b/>
          <w:i/>
          <w:sz w:val="20"/>
          <w:szCs w:val="20"/>
        </w:rPr>
        <w:t xml:space="preserve"> </w:t>
      </w:r>
      <w:r>
        <w:rPr>
          <w:rFonts w:eastAsia="MS Mincho"/>
          <w:b/>
          <w:i/>
          <w:sz w:val="20"/>
          <w:szCs w:val="20"/>
        </w:rPr>
        <w:t>S</w:t>
      </w:r>
      <w:r w:rsidR="005F0FF2" w:rsidRPr="009F74EC">
        <w:rPr>
          <w:rFonts w:eastAsia="MS Mincho"/>
          <w:b/>
          <w:i/>
          <w:sz w:val="20"/>
          <w:szCs w:val="20"/>
        </w:rPr>
        <w:t xml:space="preserve">u Beneplácito y Satisfacción por la celebración del 127° Aniversario de la </w:t>
      </w:r>
      <w:r>
        <w:rPr>
          <w:rFonts w:eastAsia="MS Mincho"/>
          <w:b/>
          <w:i/>
          <w:sz w:val="20"/>
          <w:szCs w:val="20"/>
        </w:rPr>
        <w:t xml:space="preserve">Ciudad de Gobernador </w:t>
      </w:r>
      <w:proofErr w:type="spellStart"/>
      <w:r>
        <w:rPr>
          <w:rFonts w:eastAsia="MS Mincho"/>
          <w:b/>
          <w:i/>
          <w:sz w:val="20"/>
          <w:szCs w:val="20"/>
        </w:rPr>
        <w:t>Maciá</w:t>
      </w:r>
      <w:proofErr w:type="spellEnd"/>
      <w:r>
        <w:rPr>
          <w:rFonts w:eastAsia="MS Mincho"/>
          <w:b/>
          <w:i/>
          <w:sz w:val="20"/>
          <w:szCs w:val="20"/>
        </w:rPr>
        <w:t>, e</w:t>
      </w:r>
      <w:r w:rsidR="005F0FF2" w:rsidRPr="009F74EC">
        <w:rPr>
          <w:rFonts w:eastAsia="MS Mincho"/>
          <w:b/>
          <w:i/>
          <w:sz w:val="20"/>
          <w:szCs w:val="20"/>
        </w:rPr>
        <w:t>xpediente N° 15.788</w:t>
      </w:r>
      <w:r w:rsidR="005F0FF2">
        <w:rPr>
          <w:rFonts w:eastAsia="MS Mincho"/>
          <w:b/>
          <w:i/>
          <w:sz w:val="20"/>
          <w:szCs w:val="20"/>
        </w:rPr>
        <w:t>.</w:t>
      </w:r>
    </w:p>
    <w:p w:rsidR="005F0FF2" w:rsidRPr="009F74EC" w:rsidRDefault="005F0FF2" w:rsidP="005F0FF2">
      <w:pPr>
        <w:spacing w:line="300" w:lineRule="exact"/>
        <w:ind w:left="4082" w:right="1134" w:hanging="113"/>
        <w:rPr>
          <w:rFonts w:eastAsia="MS Mincho"/>
          <w:b/>
          <w:i/>
          <w:sz w:val="20"/>
          <w:szCs w:val="20"/>
        </w:rPr>
      </w:pPr>
    </w:p>
    <w:p w:rsidR="005F0FF2" w:rsidRPr="008C295A" w:rsidRDefault="00A13F8A" w:rsidP="005F0FF2">
      <w:pPr>
        <w:spacing w:line="300" w:lineRule="exact"/>
        <w:ind w:left="4082" w:right="1134" w:hanging="113"/>
        <w:rPr>
          <w:rFonts w:eastAsia="MS Mincho"/>
          <w:b/>
          <w:i/>
          <w:sz w:val="20"/>
          <w:szCs w:val="20"/>
        </w:rPr>
      </w:pPr>
      <w:r w:rsidRPr="00A65F34">
        <w:rPr>
          <w:rFonts w:eastAsia="MS Mincho"/>
          <w:b/>
          <w:i/>
        </w:rPr>
        <w:t>-</w:t>
      </w:r>
      <w:r w:rsidRPr="003A4CD7">
        <w:rPr>
          <w:rFonts w:eastAsia="MS Mincho"/>
          <w:b/>
          <w:i/>
          <w:sz w:val="20"/>
          <w:szCs w:val="20"/>
        </w:rPr>
        <w:t>A</w:t>
      </w:r>
      <w:r w:rsidR="005F0FF2" w:rsidRPr="003A4CD7">
        <w:rPr>
          <w:rFonts w:eastAsia="MS Mincho"/>
          <w:b/>
          <w:i/>
          <w:sz w:val="20"/>
          <w:szCs w:val="20"/>
        </w:rPr>
        <w:t xml:space="preserve"> raíz de lo acordado en Labor Parlamentaria, se reserva en Secretaría el punto</w:t>
      </w:r>
      <w:r w:rsidR="005F0FF2">
        <w:rPr>
          <w:rFonts w:eastAsia="MS Mincho"/>
          <w:b/>
          <w:i/>
          <w:sz w:val="20"/>
          <w:szCs w:val="20"/>
        </w:rPr>
        <w:t xml:space="preserve"> 14, por el que se</w:t>
      </w:r>
      <w:r w:rsidR="005F0FF2" w:rsidRPr="008C295A">
        <w:rPr>
          <w:rFonts w:eastAsia="MS Mincho"/>
          <w:b/>
          <w:i/>
          <w:sz w:val="20"/>
          <w:szCs w:val="20"/>
        </w:rPr>
        <w:t xml:space="preserve"> declara</w:t>
      </w:r>
      <w:r w:rsidR="005F0FF2">
        <w:t xml:space="preserve"> </w:t>
      </w:r>
      <w:r w:rsidR="005F0FF2" w:rsidRPr="008C295A">
        <w:rPr>
          <w:rFonts w:eastAsia="MS Mincho"/>
          <w:b/>
          <w:i/>
          <w:sz w:val="20"/>
          <w:szCs w:val="20"/>
        </w:rPr>
        <w:t xml:space="preserve">de Interés Legislativo </w:t>
      </w:r>
      <w:r w:rsidR="005F0FF2" w:rsidRPr="009F74EC">
        <w:rPr>
          <w:rFonts w:eastAsia="MS Mincho"/>
          <w:b/>
          <w:i/>
          <w:sz w:val="20"/>
          <w:szCs w:val="20"/>
        </w:rPr>
        <w:t>el Festival "Danza sin Fronteras" que se realizará el 19 de septiembre en la ciudad de Concepción del Uruguay, en virtud de su relevancia artística, social y c</w:t>
      </w:r>
      <w:r>
        <w:rPr>
          <w:rFonts w:eastAsia="MS Mincho"/>
          <w:b/>
          <w:i/>
          <w:sz w:val="20"/>
          <w:szCs w:val="20"/>
        </w:rPr>
        <w:t>omunitaria, e</w:t>
      </w:r>
      <w:r w:rsidR="005F0FF2" w:rsidRPr="009F74EC">
        <w:rPr>
          <w:rFonts w:eastAsia="MS Mincho"/>
          <w:b/>
          <w:i/>
          <w:sz w:val="20"/>
          <w:szCs w:val="20"/>
        </w:rPr>
        <w:t>xpediente N° 15.789</w:t>
      </w:r>
      <w:r w:rsidR="005F0FF2">
        <w:rPr>
          <w:rFonts w:eastAsia="MS Mincho"/>
          <w:b/>
          <w:i/>
          <w:sz w:val="20"/>
          <w:szCs w:val="20"/>
        </w:rPr>
        <w:t>.</w:t>
      </w:r>
    </w:p>
    <w:p w:rsidR="005F0FF2" w:rsidRPr="009F74EC" w:rsidRDefault="005F0FF2" w:rsidP="005F0FF2">
      <w:pPr>
        <w:spacing w:line="300" w:lineRule="exact"/>
        <w:ind w:left="4082" w:right="1134" w:hanging="113"/>
        <w:rPr>
          <w:rFonts w:eastAsia="MS Mincho"/>
          <w:b/>
          <w:i/>
          <w:sz w:val="20"/>
          <w:szCs w:val="20"/>
        </w:rPr>
      </w:pPr>
    </w:p>
    <w:p w:rsidR="005F0FF2" w:rsidRPr="008C295A" w:rsidRDefault="005F0FF2" w:rsidP="005F0FF2">
      <w:pPr>
        <w:spacing w:line="300" w:lineRule="exact"/>
        <w:ind w:left="4082" w:right="1134" w:hanging="113"/>
        <w:rPr>
          <w:rFonts w:eastAsia="MS Mincho"/>
          <w:b/>
          <w:i/>
          <w:sz w:val="20"/>
          <w:szCs w:val="20"/>
        </w:rPr>
      </w:pPr>
      <w:r w:rsidRPr="005F0FF2">
        <w:rPr>
          <w:rFonts w:eastAsia="MS Mincho"/>
          <w:b/>
        </w:rPr>
        <w:t>-</w:t>
      </w:r>
      <w:r w:rsidRPr="003A4CD7">
        <w:rPr>
          <w:rFonts w:eastAsia="MS Mincho"/>
          <w:b/>
          <w:i/>
          <w:sz w:val="20"/>
          <w:szCs w:val="20"/>
        </w:rPr>
        <w:t>A raíz de lo acordado en Labor Parlamentaria, se reserva en Secretaría el punto</w:t>
      </w:r>
      <w:r>
        <w:rPr>
          <w:rFonts w:eastAsia="MS Mincho"/>
          <w:b/>
          <w:i/>
          <w:sz w:val="20"/>
          <w:szCs w:val="20"/>
        </w:rPr>
        <w:t xml:space="preserve"> 15, por el que se</w:t>
      </w:r>
      <w:r w:rsidRPr="008C295A">
        <w:rPr>
          <w:rFonts w:eastAsia="MS Mincho"/>
          <w:b/>
          <w:i/>
          <w:sz w:val="20"/>
          <w:szCs w:val="20"/>
        </w:rPr>
        <w:t xml:space="preserve"> declara</w:t>
      </w:r>
      <w:r>
        <w:t xml:space="preserve"> </w:t>
      </w:r>
      <w:r w:rsidRPr="008C295A">
        <w:rPr>
          <w:rFonts w:eastAsia="MS Mincho"/>
          <w:b/>
          <w:i/>
          <w:sz w:val="20"/>
          <w:szCs w:val="20"/>
        </w:rPr>
        <w:t xml:space="preserve">de Interés Legislativo </w:t>
      </w:r>
      <w:r w:rsidR="00A13F8A">
        <w:rPr>
          <w:rFonts w:eastAsia="MS Mincho"/>
          <w:b/>
          <w:i/>
          <w:sz w:val="20"/>
          <w:szCs w:val="20"/>
        </w:rPr>
        <w:t>la realización de la 133ª</w:t>
      </w:r>
      <w:r w:rsidRPr="009F74EC">
        <w:rPr>
          <w:rFonts w:eastAsia="MS Mincho"/>
          <w:b/>
          <w:i/>
          <w:sz w:val="20"/>
          <w:szCs w:val="20"/>
        </w:rPr>
        <w:t xml:space="preserve"> Exposición de Ganadería, Industria y Comercio </w:t>
      </w:r>
      <w:r w:rsidR="00A13F8A">
        <w:rPr>
          <w:rFonts w:eastAsia="MS Mincho"/>
          <w:b/>
          <w:i/>
          <w:sz w:val="20"/>
          <w:szCs w:val="20"/>
        </w:rPr>
        <w:t>-</w:t>
      </w:r>
      <w:r w:rsidRPr="009F74EC">
        <w:rPr>
          <w:rFonts w:eastAsia="MS Mincho"/>
          <w:b/>
          <w:i/>
          <w:sz w:val="20"/>
          <w:szCs w:val="20"/>
        </w:rPr>
        <w:t xml:space="preserve"> Expo Rural Gualeguaychú 2026, a realizarse los días 11, 12 y 13 de septiembre en el predio ubicado en Urquiza </w:t>
      </w:r>
      <w:r w:rsidR="00A13F8A">
        <w:rPr>
          <w:rFonts w:eastAsia="MS Mincho"/>
          <w:b/>
          <w:i/>
          <w:sz w:val="20"/>
          <w:szCs w:val="20"/>
        </w:rPr>
        <w:t>al oeste y Ruta Nacional Nº 14, e</w:t>
      </w:r>
      <w:r w:rsidRPr="009F74EC">
        <w:rPr>
          <w:rFonts w:eastAsia="MS Mincho"/>
          <w:b/>
          <w:i/>
          <w:sz w:val="20"/>
          <w:szCs w:val="20"/>
        </w:rPr>
        <w:t>xpediente N° 15.790</w:t>
      </w:r>
      <w:r>
        <w:rPr>
          <w:rFonts w:eastAsia="MS Mincho"/>
          <w:b/>
          <w:i/>
          <w:sz w:val="20"/>
          <w:szCs w:val="20"/>
        </w:rPr>
        <w:t>.</w:t>
      </w:r>
    </w:p>
    <w:p w:rsidR="004107EA" w:rsidRDefault="004107EA" w:rsidP="004107EA"/>
    <w:p w:rsidR="004107EA" w:rsidRDefault="00D3472C" w:rsidP="004107EA">
      <w:r>
        <w:t>4</w:t>
      </w:r>
      <w:r w:rsidR="004107EA">
        <w:t>.3.3 – Proyectos de comunicación</w:t>
      </w:r>
    </w:p>
    <w:p w:rsidR="004107EA" w:rsidRDefault="004107EA" w:rsidP="004107EA"/>
    <w:p w:rsidR="005F0FF2" w:rsidRDefault="005F0FF2" w:rsidP="005F0FF2">
      <w:pPr>
        <w:spacing w:line="300" w:lineRule="exact"/>
        <w:ind w:left="4082" w:right="1134" w:hanging="113"/>
        <w:rPr>
          <w:rFonts w:eastAsia="MS Mincho"/>
          <w:b/>
          <w:i/>
          <w:sz w:val="20"/>
          <w:szCs w:val="20"/>
        </w:rPr>
      </w:pPr>
      <w:bookmarkStart w:id="7" w:name="OLE_LINK29"/>
      <w:bookmarkStart w:id="8" w:name="OLE_LINK30"/>
      <w:bookmarkStart w:id="9" w:name="OLE_LINK31"/>
      <w:r>
        <w:rPr>
          <w:rFonts w:eastAsia="MS Mincho"/>
          <w:b/>
          <w:i/>
          <w:sz w:val="20"/>
          <w:szCs w:val="20"/>
        </w:rPr>
        <w:t xml:space="preserve">- </w:t>
      </w:r>
      <w:r w:rsidRPr="003A4CD7">
        <w:rPr>
          <w:rFonts w:eastAsia="MS Mincho"/>
          <w:b/>
          <w:i/>
          <w:sz w:val="20"/>
          <w:szCs w:val="20"/>
        </w:rPr>
        <w:t>A raíz de lo acordado en Labor Parlamentaria, se reserva en Secretaría el punto</w:t>
      </w:r>
      <w:r>
        <w:rPr>
          <w:rFonts w:eastAsia="MS Mincho"/>
          <w:b/>
          <w:i/>
          <w:sz w:val="20"/>
          <w:szCs w:val="20"/>
        </w:rPr>
        <w:t xml:space="preserve"> 1, por el que se</w:t>
      </w:r>
      <w:r>
        <w:t xml:space="preserve"> </w:t>
      </w:r>
      <w:r w:rsidRPr="008C295A">
        <w:rPr>
          <w:rFonts w:eastAsia="MS Mincho"/>
          <w:b/>
          <w:i/>
          <w:sz w:val="20"/>
          <w:szCs w:val="20"/>
        </w:rPr>
        <w:t>solicita al Poder Ejecutivo informe sobre el estado actual y el grado de avance de las obras de rehabil</w:t>
      </w:r>
      <w:r w:rsidR="009C3102">
        <w:rPr>
          <w:rFonts w:eastAsia="MS Mincho"/>
          <w:b/>
          <w:i/>
          <w:sz w:val="20"/>
          <w:szCs w:val="20"/>
        </w:rPr>
        <w:t>itación de la Ruta Provincial N</w:t>
      </w:r>
      <w:r w:rsidRPr="008C295A">
        <w:rPr>
          <w:rFonts w:eastAsia="MS Mincho"/>
          <w:b/>
          <w:i/>
          <w:sz w:val="20"/>
          <w:szCs w:val="20"/>
        </w:rPr>
        <w:t>º 32</w:t>
      </w:r>
      <w:r w:rsidR="009C3102">
        <w:rPr>
          <w:rFonts w:eastAsia="MS Mincho"/>
          <w:b/>
          <w:i/>
          <w:sz w:val="20"/>
          <w:szCs w:val="20"/>
        </w:rPr>
        <w:t>,</w:t>
      </w:r>
      <w:r w:rsidRPr="008C295A">
        <w:rPr>
          <w:rFonts w:eastAsia="MS Mincho"/>
          <w:b/>
          <w:i/>
          <w:sz w:val="20"/>
          <w:szCs w:val="20"/>
        </w:rPr>
        <w:t xml:space="preserve"> en el tramo comprendido entre la rotonda de acceso a la </w:t>
      </w:r>
      <w:r w:rsidR="009C3102">
        <w:rPr>
          <w:rFonts w:eastAsia="MS Mincho"/>
          <w:b/>
          <w:i/>
          <w:sz w:val="20"/>
          <w:szCs w:val="20"/>
        </w:rPr>
        <w:t>C</w:t>
      </w:r>
      <w:r w:rsidRPr="008C295A">
        <w:rPr>
          <w:rFonts w:eastAsia="MS Mincho"/>
          <w:b/>
          <w:i/>
          <w:sz w:val="20"/>
          <w:szCs w:val="20"/>
        </w:rPr>
        <w:t xml:space="preserve">iudad de Crespo y su </w:t>
      </w:r>
      <w:r w:rsidRPr="008C295A">
        <w:rPr>
          <w:rFonts w:eastAsia="MS Mincho"/>
          <w:b/>
          <w:i/>
          <w:sz w:val="20"/>
          <w:szCs w:val="20"/>
        </w:rPr>
        <w:lastRenderedPageBreak/>
        <w:t>inte</w:t>
      </w:r>
      <w:r w:rsidR="009C3102">
        <w:rPr>
          <w:rFonts w:eastAsia="MS Mincho"/>
          <w:b/>
          <w:i/>
          <w:sz w:val="20"/>
          <w:szCs w:val="20"/>
        </w:rPr>
        <w:t>rsección con la Ruta Nacional N</w:t>
      </w:r>
      <w:r w:rsidRPr="008C295A">
        <w:rPr>
          <w:rFonts w:eastAsia="MS Mincho"/>
          <w:b/>
          <w:i/>
          <w:sz w:val="20"/>
          <w:szCs w:val="20"/>
        </w:rPr>
        <w:t xml:space="preserve">º 18, en el </w:t>
      </w:r>
      <w:r w:rsidR="009C3102">
        <w:rPr>
          <w:rFonts w:eastAsia="MS Mincho"/>
          <w:b/>
          <w:i/>
          <w:sz w:val="20"/>
          <w:szCs w:val="20"/>
        </w:rPr>
        <w:t>Departamento Paraná</w:t>
      </w:r>
      <w:r w:rsidRPr="008C295A">
        <w:rPr>
          <w:rFonts w:eastAsia="MS Mincho"/>
          <w:b/>
          <w:i/>
          <w:sz w:val="20"/>
          <w:szCs w:val="20"/>
        </w:rPr>
        <w:t xml:space="preserve"> así como</w:t>
      </w:r>
      <w:r w:rsidR="009C3102">
        <w:rPr>
          <w:rFonts w:eastAsia="MS Mincho"/>
          <w:b/>
          <w:i/>
          <w:sz w:val="20"/>
          <w:szCs w:val="20"/>
        </w:rPr>
        <w:t>,</w:t>
      </w:r>
      <w:r w:rsidRPr="008C295A">
        <w:rPr>
          <w:rFonts w:eastAsia="MS Mincho"/>
          <w:b/>
          <w:i/>
          <w:sz w:val="20"/>
          <w:szCs w:val="20"/>
        </w:rPr>
        <w:t xml:space="preserve"> los motivos por los cuales no se ha brindado información pública al respecto desde junio de 2025 y</w:t>
      </w:r>
      <w:r w:rsidR="009C3102">
        <w:rPr>
          <w:rFonts w:eastAsia="MS Mincho"/>
          <w:b/>
          <w:i/>
          <w:sz w:val="20"/>
          <w:szCs w:val="20"/>
        </w:rPr>
        <w:t>,</w:t>
      </w:r>
      <w:r w:rsidRPr="008C295A">
        <w:rPr>
          <w:rFonts w:eastAsia="MS Mincho"/>
          <w:b/>
          <w:i/>
          <w:sz w:val="20"/>
          <w:szCs w:val="20"/>
        </w:rPr>
        <w:t xml:space="preserve"> una fecha estimada de finalización</w:t>
      </w:r>
      <w:r w:rsidR="009C3102">
        <w:rPr>
          <w:rFonts w:eastAsia="MS Mincho"/>
          <w:b/>
          <w:i/>
          <w:sz w:val="20"/>
          <w:szCs w:val="20"/>
        </w:rPr>
        <w:t>, e</w:t>
      </w:r>
      <w:r w:rsidRPr="008C295A">
        <w:rPr>
          <w:rFonts w:eastAsia="MS Mincho"/>
          <w:b/>
          <w:i/>
          <w:sz w:val="20"/>
          <w:szCs w:val="20"/>
        </w:rPr>
        <w:t>xpediente N° 15.785</w:t>
      </w:r>
      <w:r>
        <w:rPr>
          <w:rFonts w:eastAsia="MS Mincho"/>
          <w:b/>
          <w:i/>
          <w:sz w:val="20"/>
          <w:szCs w:val="20"/>
        </w:rPr>
        <w:t>.</w:t>
      </w:r>
    </w:p>
    <w:p w:rsidR="009C3102" w:rsidRDefault="009C3102" w:rsidP="005F0FF2">
      <w:pPr>
        <w:spacing w:line="300" w:lineRule="exact"/>
        <w:ind w:left="4082" w:right="1134" w:hanging="113"/>
      </w:pPr>
    </w:p>
    <w:bookmarkEnd w:id="7"/>
    <w:bookmarkEnd w:id="8"/>
    <w:bookmarkEnd w:id="9"/>
    <w:p w:rsidR="005F5A17" w:rsidRDefault="00D3472C" w:rsidP="005F5A17">
      <w:r>
        <w:t>4</w:t>
      </w:r>
      <w:r w:rsidR="005F5A17">
        <w:t>.</w:t>
      </w:r>
      <w:r w:rsidR="005F0FF2">
        <w:t xml:space="preserve"> </w:t>
      </w:r>
      <w:r w:rsidR="005F5A17">
        <w:t>4 – Pedidos de informe</w:t>
      </w:r>
    </w:p>
    <w:p w:rsidR="005F5A17" w:rsidRDefault="005F5A17" w:rsidP="005F5A17"/>
    <w:p w:rsidR="005F5A17" w:rsidRDefault="005F5A17" w:rsidP="005F5A17">
      <w:pPr>
        <w:pStyle w:val="Acotacin"/>
      </w:pPr>
      <w:r>
        <w:t xml:space="preserve">-Al enunciarse el punto 1, pedido de informes </w:t>
      </w:r>
      <w:r w:rsidRPr="007C6962">
        <w:t xml:space="preserve">por el que se solicita </w:t>
      </w:r>
      <w:r w:rsidR="00D3472C">
        <w:t>al Poder Ejecutivo informe sobre los puntos relacionados al Sistema Vial Integrado (SISVIAL)</w:t>
      </w:r>
      <w:r>
        <w:t>, e</w:t>
      </w:r>
      <w:r w:rsidRPr="007C6962">
        <w:t>xpediente N</w:t>
      </w:r>
      <w:r w:rsidRPr="007C6962">
        <w:rPr>
          <w:rFonts w:hint="eastAsia"/>
        </w:rPr>
        <w:t>º</w:t>
      </w:r>
      <w:r w:rsidRPr="007C6962">
        <w:t xml:space="preserve"> 15.</w:t>
      </w:r>
      <w:r w:rsidR="00D3472C">
        <w:t>772</w:t>
      </w:r>
      <w:r>
        <w:t>, dice la:</w:t>
      </w:r>
    </w:p>
    <w:p w:rsidR="005F5A17" w:rsidRDefault="005F5A17" w:rsidP="005F5A17"/>
    <w:p w:rsidR="005F5A17" w:rsidRDefault="005F5A17" w:rsidP="005F5A17">
      <w:r w:rsidRPr="00A44E06">
        <w:rPr>
          <w:b/>
          <w:bCs/>
        </w:rPr>
        <w:t>SR</w:t>
      </w:r>
      <w:r>
        <w:rPr>
          <w:b/>
          <w:bCs/>
        </w:rPr>
        <w:t>A</w:t>
      </w:r>
      <w:r w:rsidRPr="00A44E06">
        <w:rPr>
          <w:b/>
          <w:bCs/>
        </w:rPr>
        <w:t>. PRESIDENTE (</w:t>
      </w:r>
      <w:r>
        <w:rPr>
          <w:b/>
          <w:bCs/>
        </w:rPr>
        <w:t>Aluani</w:t>
      </w:r>
      <w:r w:rsidRPr="00A44E06">
        <w:rPr>
          <w:b/>
          <w:bCs/>
        </w:rPr>
        <w:t>)</w:t>
      </w:r>
      <w:r w:rsidRPr="00961170">
        <w:rPr>
          <w:b/>
          <w:bCs/>
        </w:rPr>
        <w:t>:</w:t>
      </w:r>
      <w:r w:rsidRPr="00961170">
        <w:t xml:space="preserve"> </w:t>
      </w:r>
      <w:r>
        <w:t>De conformidad con lo establecido en al artículo 117º de la Constitución Provincial, se hará la pertinente comunicación al Poder Ejecutivo Provincial.</w:t>
      </w:r>
    </w:p>
    <w:p w:rsidR="005F5A17" w:rsidRDefault="005F5A17" w:rsidP="005F5A17">
      <w:pPr>
        <w:pStyle w:val="Acotacin"/>
      </w:pPr>
    </w:p>
    <w:p w:rsidR="005F5A17" w:rsidRDefault="005F5A17" w:rsidP="005F5A17">
      <w:pPr>
        <w:pStyle w:val="Acotacin"/>
      </w:pPr>
      <w:r>
        <w:t xml:space="preserve">-Al enunciarse el punto 2, pedido de informes </w:t>
      </w:r>
      <w:r w:rsidRPr="007C6962">
        <w:t>por el que se solicita</w:t>
      </w:r>
      <w:r w:rsidR="00687702">
        <w:t xml:space="preserve"> </w:t>
      </w:r>
      <w:r w:rsidR="00D0279C">
        <w:t xml:space="preserve">al Poder Ejecutivo informe, a través de los organismos </w:t>
      </w:r>
      <w:r w:rsidR="00D66B20">
        <w:t>pertinentes</w:t>
      </w:r>
      <w:r w:rsidR="00D0279C">
        <w:t xml:space="preserve">, sobre </w:t>
      </w:r>
      <w:r w:rsidR="00687702">
        <w:t xml:space="preserve">la existencia de proyectos o decisiones tendientes al cierre, reestructuración o modificación del </w:t>
      </w:r>
      <w:r w:rsidR="009C3102">
        <w:t>R</w:t>
      </w:r>
      <w:r w:rsidR="00687702">
        <w:t xml:space="preserve">egimiento de </w:t>
      </w:r>
      <w:r w:rsidR="009C3102">
        <w:t>I</w:t>
      </w:r>
      <w:r w:rsidR="00687702">
        <w:t xml:space="preserve">nfantería </w:t>
      </w:r>
      <w:r w:rsidR="009C3102">
        <w:t>M</w:t>
      </w:r>
      <w:r w:rsidR="00687702">
        <w:t xml:space="preserve">ecanizado </w:t>
      </w:r>
      <w:r w:rsidR="00D66B20">
        <w:t xml:space="preserve">Nº </w:t>
      </w:r>
      <w:r w:rsidR="00687702">
        <w:t xml:space="preserve">5 “Gral. Félix de </w:t>
      </w:r>
      <w:proofErr w:type="spellStart"/>
      <w:r w:rsidR="00687702">
        <w:t>Olazábal</w:t>
      </w:r>
      <w:proofErr w:type="spellEnd"/>
      <w:r w:rsidR="00687702">
        <w:t xml:space="preserve">” (RI MEC 5) y del Regimiento de Caballería de Tanques </w:t>
      </w:r>
      <w:r w:rsidR="00D66B20">
        <w:t xml:space="preserve">Nº </w:t>
      </w:r>
      <w:r w:rsidR="00687702">
        <w:t xml:space="preserve">1 “Coronel </w:t>
      </w:r>
      <w:proofErr w:type="spellStart"/>
      <w:r w:rsidR="00687702">
        <w:t>Brandsen</w:t>
      </w:r>
      <w:proofErr w:type="spellEnd"/>
      <w:r w:rsidR="009C3102">
        <w:t>”</w:t>
      </w:r>
      <w:r w:rsidR="00687702">
        <w:t xml:space="preserve"> (RC TAN 1), con asiento en la ciudad de Villaguay. Y su eventual conversación, unificación o reemplazo por una unidad de blindados pesados</w:t>
      </w:r>
      <w:r>
        <w:t>, e</w:t>
      </w:r>
      <w:r w:rsidRPr="007C6962">
        <w:t>xpediente N</w:t>
      </w:r>
      <w:r>
        <w:t>º</w:t>
      </w:r>
      <w:r w:rsidR="00165A7E">
        <w:t xml:space="preserve"> 15.793</w:t>
      </w:r>
      <w:r>
        <w:t>, dice la:</w:t>
      </w:r>
    </w:p>
    <w:p w:rsidR="005F5A17" w:rsidRDefault="005F5A17" w:rsidP="005F5A17"/>
    <w:p w:rsidR="005F5A17" w:rsidRDefault="005F5A17" w:rsidP="005F5A17">
      <w:r w:rsidRPr="00A44E06">
        <w:rPr>
          <w:b/>
          <w:bCs/>
        </w:rPr>
        <w:t>SR</w:t>
      </w:r>
      <w:r>
        <w:rPr>
          <w:b/>
          <w:bCs/>
        </w:rPr>
        <w:t>A</w:t>
      </w:r>
      <w:r w:rsidRPr="00A44E06">
        <w:rPr>
          <w:b/>
          <w:bCs/>
        </w:rPr>
        <w:t>. PRESIDENTE (</w:t>
      </w:r>
      <w:r>
        <w:rPr>
          <w:b/>
          <w:bCs/>
        </w:rPr>
        <w:t>Aluani</w:t>
      </w:r>
      <w:r w:rsidRPr="00A44E06">
        <w:rPr>
          <w:b/>
          <w:bCs/>
        </w:rPr>
        <w:t>)</w:t>
      </w:r>
      <w:r w:rsidRPr="00961170">
        <w:rPr>
          <w:b/>
          <w:bCs/>
        </w:rPr>
        <w:t>:</w:t>
      </w:r>
      <w:r w:rsidRPr="00961170">
        <w:t xml:space="preserve"> </w:t>
      </w:r>
      <w:r>
        <w:t>De conformidad con lo establecido en al artículo 117º de la Constitución Provincial, se hará la pertinente comunicación al Poder Ejecutivo Provincial.</w:t>
      </w:r>
    </w:p>
    <w:p w:rsidR="004107EA" w:rsidRDefault="004107EA" w:rsidP="004107EA"/>
    <w:p w:rsidR="004107EA" w:rsidRDefault="00A552C9" w:rsidP="004107EA">
      <w:pPr>
        <w:jc w:val="center"/>
        <w:rPr>
          <w:b/>
        </w:rPr>
      </w:pPr>
      <w:r>
        <w:rPr>
          <w:b/>
        </w:rPr>
        <w:t>5</w:t>
      </w:r>
    </w:p>
    <w:p w:rsidR="004107EA" w:rsidRPr="00F627DD" w:rsidRDefault="004107EA" w:rsidP="004107EA">
      <w:pPr>
        <w:jc w:val="center"/>
        <w:rPr>
          <w:b/>
        </w:rPr>
      </w:pPr>
      <w:r w:rsidRPr="00F627DD">
        <w:rPr>
          <w:b/>
        </w:rPr>
        <w:t>ASUNTOS ENTRADOS FUERA DE LISTA</w:t>
      </w:r>
    </w:p>
    <w:p w:rsidR="004107EA" w:rsidRPr="00F627DD" w:rsidRDefault="004107EA" w:rsidP="004107EA"/>
    <w:p w:rsidR="004107EA" w:rsidRPr="005D50DD" w:rsidRDefault="004107EA" w:rsidP="004107EA">
      <w:r w:rsidRPr="005D50DD">
        <w:rPr>
          <w:b/>
        </w:rPr>
        <w:t>SRA. PRESIDENTE (Aluani):</w:t>
      </w:r>
      <w:r w:rsidRPr="005D50DD">
        <w:t xml:space="preserve"> Es la oportunidad establecida en Labor Parlamentaria para el ingreso de asuntos fuera de lista.</w:t>
      </w:r>
    </w:p>
    <w:p w:rsidR="004107EA" w:rsidRPr="005D50DD" w:rsidRDefault="004107EA" w:rsidP="004107EA">
      <w:pPr>
        <w:ind w:firstLine="708"/>
      </w:pPr>
      <w:r w:rsidRPr="005D50DD">
        <w:t xml:space="preserve">Tiene la palabra </w:t>
      </w:r>
      <w:r>
        <w:t>el Senador</w:t>
      </w:r>
      <w:r w:rsidRPr="005D50DD">
        <w:t xml:space="preserve"> por el Departamento </w:t>
      </w:r>
      <w:r>
        <w:t>Federación</w:t>
      </w:r>
      <w:r w:rsidRPr="005D50DD">
        <w:t>.</w:t>
      </w:r>
    </w:p>
    <w:p w:rsidR="004107EA" w:rsidRPr="005D50DD" w:rsidRDefault="004107EA" w:rsidP="004107EA"/>
    <w:p w:rsidR="004107EA" w:rsidRDefault="004107EA" w:rsidP="004107EA">
      <w:r>
        <w:rPr>
          <w:b/>
        </w:rPr>
        <w:t xml:space="preserve">SR. SENADOR (Dal Molín): </w:t>
      </w:r>
      <w:r>
        <w:t>Señora Presidente, es para solicitar el ingreso y la reserva en Secretaría del Proyecto de Declaración, por el que se</w:t>
      </w:r>
      <w:r w:rsidR="00165A7E">
        <w:t xml:space="preserve"> declara</w:t>
      </w:r>
      <w:r w:rsidR="005B250A">
        <w:t>n de I</w:t>
      </w:r>
      <w:r w:rsidR="00165A7E">
        <w:t>nterés</w:t>
      </w:r>
      <w:r w:rsidR="005B250A">
        <w:t xml:space="preserve"> Legislativo</w:t>
      </w:r>
      <w:r w:rsidR="00165A7E">
        <w:t xml:space="preserve"> las “III Jornada</w:t>
      </w:r>
      <w:r w:rsidR="005B250A">
        <w:t>s</w:t>
      </w:r>
      <w:r w:rsidR="00165A7E">
        <w:t xml:space="preserve"> Binacionales de docentes de Educación Superior</w:t>
      </w:r>
      <w:r w:rsidR="005B250A">
        <w:t xml:space="preserve"> del Rí</w:t>
      </w:r>
      <w:r w:rsidR="00165A7E">
        <w:t xml:space="preserve">o Uruguay” y las “III Jornadas </w:t>
      </w:r>
      <w:proofErr w:type="spellStart"/>
      <w:r w:rsidR="00165A7E">
        <w:t>Trinacionales</w:t>
      </w:r>
      <w:proofErr w:type="spellEnd"/>
      <w:r w:rsidR="00165A7E">
        <w:t xml:space="preserve"> de Educación Superior” </w:t>
      </w:r>
      <w:r w:rsidR="005B250A">
        <w:t xml:space="preserve">organizadas </w:t>
      </w:r>
      <w:r w:rsidR="00165A7E">
        <w:t>por la Universidad Autónoma de Entre Ríos (UADER)</w:t>
      </w:r>
      <w:r>
        <w:t xml:space="preserve">, </w:t>
      </w:r>
      <w:r w:rsidRPr="005D50DD">
        <w:rPr>
          <w:rFonts w:eastAsia="Calibri"/>
          <w:shd w:val="clear" w:color="auto" w:fill="FFFFFF"/>
          <w:lang w:eastAsia="en-US"/>
        </w:rPr>
        <w:t xml:space="preserve">con número </w:t>
      </w:r>
      <w:r w:rsidR="00165A7E">
        <w:rPr>
          <w:rFonts w:eastAsia="Calibri"/>
          <w:shd w:val="clear" w:color="auto" w:fill="FFFFFF"/>
          <w:lang w:eastAsia="en-US"/>
        </w:rPr>
        <w:t xml:space="preserve">34.327 </w:t>
      </w:r>
      <w:r w:rsidRPr="005D50DD">
        <w:rPr>
          <w:rFonts w:eastAsia="Calibri"/>
          <w:shd w:val="clear" w:color="auto" w:fill="FFFFFF"/>
          <w:lang w:eastAsia="en-US"/>
        </w:rPr>
        <w:t>de Mesa de Entradas</w:t>
      </w:r>
      <w:r w:rsidRPr="005D50DD">
        <w:t>.</w:t>
      </w:r>
      <w:r>
        <w:t xml:space="preserve"> </w:t>
      </w:r>
    </w:p>
    <w:p w:rsidR="004107EA" w:rsidRDefault="004107EA" w:rsidP="004107EA">
      <w:pPr>
        <w:rPr>
          <w:color w:val="FF0000"/>
        </w:rPr>
      </w:pPr>
    </w:p>
    <w:p w:rsidR="004107EA" w:rsidRDefault="004107EA" w:rsidP="004107EA">
      <w:r>
        <w:rPr>
          <w:b/>
        </w:rPr>
        <w:t>SRA. PRESIDENTE (Aluani):</w:t>
      </w:r>
      <w:r>
        <w:t xml:space="preserve"> A consideración del Cuerpo la solicitud de ingreso y la reserva en Secretaría del proyecto enunciado por el señor Senador Dal Molín. Los que estén por la afirmativa, sírvanse indicarlo.</w:t>
      </w:r>
    </w:p>
    <w:p w:rsidR="004107EA" w:rsidRDefault="004107EA" w:rsidP="004107EA"/>
    <w:p w:rsidR="004107EA" w:rsidRDefault="004107EA" w:rsidP="004107EA">
      <w:pPr>
        <w:spacing w:line="300" w:lineRule="exact"/>
        <w:ind w:left="4082" w:right="1134" w:hanging="113"/>
        <w:rPr>
          <w:b/>
          <w:i/>
          <w:sz w:val="20"/>
          <w:szCs w:val="20"/>
        </w:rPr>
      </w:pPr>
      <w:r>
        <w:rPr>
          <w:b/>
          <w:i/>
          <w:sz w:val="20"/>
          <w:szCs w:val="20"/>
        </w:rPr>
        <w:t>-Resulta aprobado.</w:t>
      </w:r>
    </w:p>
    <w:p w:rsidR="004107EA" w:rsidRPr="005D50DD" w:rsidRDefault="004107EA" w:rsidP="004107EA">
      <w:pPr>
        <w:spacing w:line="300" w:lineRule="exact"/>
        <w:ind w:left="4082" w:right="1134" w:hanging="113"/>
        <w:rPr>
          <w:b/>
          <w:i/>
          <w:sz w:val="20"/>
          <w:szCs w:val="20"/>
        </w:rPr>
      </w:pPr>
    </w:p>
    <w:p w:rsidR="004107EA" w:rsidRPr="005D50DD" w:rsidRDefault="004107EA" w:rsidP="004107EA">
      <w:r w:rsidRPr="005D50DD">
        <w:rPr>
          <w:b/>
        </w:rPr>
        <w:t>SRA. PRESIDENTE (Aluani):</w:t>
      </w:r>
      <w:r>
        <w:t xml:space="preserve"> Por S</w:t>
      </w:r>
      <w:r w:rsidRPr="005D50DD">
        <w:t>ecretaría se dará lectura.</w:t>
      </w:r>
    </w:p>
    <w:p w:rsidR="004107EA" w:rsidRPr="005D50DD" w:rsidRDefault="004107EA" w:rsidP="004107EA"/>
    <w:p w:rsidR="004107EA" w:rsidRPr="005D50DD" w:rsidRDefault="004107EA" w:rsidP="004107EA">
      <w:pPr>
        <w:pStyle w:val="Acotacin"/>
      </w:pPr>
      <w:r w:rsidRPr="005D50DD">
        <w:t>-Se lee:</w:t>
      </w:r>
    </w:p>
    <w:p w:rsidR="004107EA" w:rsidRPr="005D50DD" w:rsidRDefault="004107EA" w:rsidP="004107EA">
      <w:pPr>
        <w:spacing w:line="300" w:lineRule="exact"/>
        <w:ind w:left="4082" w:right="1134" w:hanging="113"/>
        <w:rPr>
          <w:b/>
          <w:i/>
          <w:sz w:val="20"/>
          <w:szCs w:val="20"/>
        </w:rPr>
      </w:pPr>
    </w:p>
    <w:p w:rsidR="004107EA" w:rsidRDefault="004107EA" w:rsidP="004107EA">
      <w:r w:rsidRPr="005D50DD">
        <w:rPr>
          <w:b/>
        </w:rPr>
        <w:t>SRA. PRESIDENTE (Aluani):</w:t>
      </w:r>
      <w:r w:rsidRPr="005D50DD">
        <w:t xml:space="preserve"> </w:t>
      </w:r>
      <w:r w:rsidRPr="005D50DD">
        <w:rPr>
          <w:bCs/>
        </w:rPr>
        <w:t>Queda reservado en Secretaría</w:t>
      </w:r>
      <w:r w:rsidRPr="005D50DD">
        <w:t>.</w:t>
      </w:r>
    </w:p>
    <w:p w:rsidR="00696777" w:rsidRDefault="00696777" w:rsidP="004107EA"/>
    <w:p w:rsidR="00696777" w:rsidRPr="005D50DD" w:rsidRDefault="00696777" w:rsidP="00696777">
      <w:r w:rsidRPr="005D50DD">
        <w:rPr>
          <w:b/>
        </w:rPr>
        <w:t>SRA. PRESIDENTE (Aluani):</w:t>
      </w:r>
      <w:r>
        <w:rPr>
          <w:b/>
        </w:rPr>
        <w:t xml:space="preserve"> </w:t>
      </w:r>
      <w:r>
        <w:t xml:space="preserve">Tiene </w:t>
      </w:r>
      <w:r w:rsidRPr="005D50DD">
        <w:t xml:space="preserve">la palabra </w:t>
      </w:r>
      <w:r>
        <w:t>el Senador</w:t>
      </w:r>
      <w:r w:rsidRPr="005D50DD">
        <w:t xml:space="preserve"> por el Departamento </w:t>
      </w:r>
      <w:r>
        <w:t>Federación</w:t>
      </w:r>
      <w:r w:rsidRPr="005D50DD">
        <w:t>.</w:t>
      </w:r>
    </w:p>
    <w:p w:rsidR="00696777" w:rsidRDefault="00696777" w:rsidP="00696777">
      <w:pPr>
        <w:rPr>
          <w:b/>
        </w:rPr>
      </w:pPr>
    </w:p>
    <w:p w:rsidR="00696777" w:rsidRDefault="00696777" w:rsidP="00696777">
      <w:r w:rsidRPr="00193AEA">
        <w:rPr>
          <w:b/>
        </w:rPr>
        <w:t>SR. SENADOR (</w:t>
      </w:r>
      <w:r>
        <w:rPr>
          <w:b/>
        </w:rPr>
        <w:t>Dal Molín</w:t>
      </w:r>
      <w:r w:rsidRPr="00193AEA">
        <w:rPr>
          <w:b/>
        </w:rPr>
        <w:t>):</w:t>
      </w:r>
      <w:r>
        <w:rPr>
          <w:b/>
        </w:rPr>
        <w:t xml:space="preserve"> </w:t>
      </w:r>
      <w:r w:rsidRPr="005D50DD">
        <w:t>Señora Presidente, voy a solicitar el ingreso y la reserva en Secretaría</w:t>
      </w:r>
      <w:r>
        <w:t>,</w:t>
      </w:r>
      <w:r w:rsidRPr="005D50DD">
        <w:t xml:space="preserve"> del </w:t>
      </w:r>
      <w:r>
        <w:t>P</w:t>
      </w:r>
      <w:r w:rsidRPr="005D50DD">
        <w:t>royecto</w:t>
      </w:r>
      <w:r>
        <w:t xml:space="preserve"> de Declaración por el que se declara de Interés Legislativo, la conmemoración del cincuentenario del Puente Internacional General San Martín, el 16 de Septiembre del corriente, en la cabecera Sur de dicho puente, con número 34.328 de Mesa de Entradas.</w:t>
      </w:r>
    </w:p>
    <w:p w:rsidR="00696777" w:rsidRDefault="00696777" w:rsidP="004107EA"/>
    <w:p w:rsidR="00696777" w:rsidRDefault="00696777" w:rsidP="00696777">
      <w:r>
        <w:rPr>
          <w:b/>
        </w:rPr>
        <w:t>SRA. PRESIDENTE (Aluani):</w:t>
      </w:r>
      <w:r>
        <w:t xml:space="preserve"> A consideración del Cuerpo la solicitud de ingreso y la reserva en Secretaría del proyecto enunciado por el señor Senador Dal Molín. Los que estén por la afirmativa, sírvanse indicarlo.</w:t>
      </w:r>
    </w:p>
    <w:p w:rsidR="00696777" w:rsidRDefault="00696777" w:rsidP="00696777"/>
    <w:p w:rsidR="00696777" w:rsidRDefault="00696777" w:rsidP="00696777">
      <w:pPr>
        <w:spacing w:line="300" w:lineRule="exact"/>
        <w:ind w:left="4082" w:right="1134" w:hanging="113"/>
        <w:rPr>
          <w:b/>
          <w:i/>
          <w:sz w:val="20"/>
          <w:szCs w:val="20"/>
        </w:rPr>
      </w:pPr>
      <w:r>
        <w:rPr>
          <w:b/>
          <w:i/>
          <w:sz w:val="20"/>
          <w:szCs w:val="20"/>
        </w:rPr>
        <w:t>-Resulta aprobado.</w:t>
      </w:r>
    </w:p>
    <w:p w:rsidR="00696777" w:rsidRPr="005D50DD" w:rsidRDefault="00696777" w:rsidP="00696777">
      <w:pPr>
        <w:spacing w:line="300" w:lineRule="exact"/>
        <w:ind w:left="4082" w:right="1134" w:hanging="113"/>
        <w:rPr>
          <w:b/>
          <w:i/>
          <w:sz w:val="20"/>
          <w:szCs w:val="20"/>
        </w:rPr>
      </w:pPr>
    </w:p>
    <w:p w:rsidR="00696777" w:rsidRPr="005D50DD" w:rsidRDefault="00696777" w:rsidP="00696777">
      <w:r w:rsidRPr="005D50DD">
        <w:rPr>
          <w:b/>
        </w:rPr>
        <w:t>SRA. PRESIDENTE (Aluani):</w:t>
      </w:r>
      <w:r>
        <w:t xml:space="preserve"> Por S</w:t>
      </w:r>
      <w:r w:rsidRPr="005D50DD">
        <w:t>ecretaría se dará lectura.</w:t>
      </w:r>
    </w:p>
    <w:p w:rsidR="00696777" w:rsidRPr="005D50DD" w:rsidRDefault="00696777" w:rsidP="00696777"/>
    <w:p w:rsidR="00696777" w:rsidRPr="005D50DD" w:rsidRDefault="00696777" w:rsidP="00696777">
      <w:pPr>
        <w:pStyle w:val="Acotacin"/>
      </w:pPr>
      <w:r w:rsidRPr="005D50DD">
        <w:t>-Se lee:</w:t>
      </w:r>
    </w:p>
    <w:p w:rsidR="00696777" w:rsidRPr="005D50DD" w:rsidRDefault="00696777" w:rsidP="00696777">
      <w:pPr>
        <w:spacing w:line="300" w:lineRule="exact"/>
        <w:ind w:left="4082" w:right="1134" w:hanging="113"/>
        <w:rPr>
          <w:b/>
          <w:i/>
          <w:sz w:val="20"/>
          <w:szCs w:val="20"/>
        </w:rPr>
      </w:pPr>
    </w:p>
    <w:p w:rsidR="00696777" w:rsidRDefault="00696777" w:rsidP="00696777">
      <w:r w:rsidRPr="005D50DD">
        <w:rPr>
          <w:b/>
        </w:rPr>
        <w:t>SRA. PRESIDENTE (Aluani):</w:t>
      </w:r>
      <w:r w:rsidRPr="005D50DD">
        <w:t xml:space="preserve"> </w:t>
      </w:r>
      <w:r w:rsidRPr="005D50DD">
        <w:rPr>
          <w:bCs/>
        </w:rPr>
        <w:t>Queda reservado en Secretaría</w:t>
      </w:r>
      <w:r w:rsidRPr="005D50DD">
        <w:t>.</w:t>
      </w:r>
    </w:p>
    <w:p w:rsidR="00696777" w:rsidRDefault="00696777" w:rsidP="004107EA"/>
    <w:p w:rsidR="004107EA" w:rsidRDefault="00E8398B" w:rsidP="004107EA">
      <w:pPr>
        <w:jc w:val="center"/>
        <w:rPr>
          <w:b/>
        </w:rPr>
      </w:pPr>
      <w:r>
        <w:rPr>
          <w:b/>
        </w:rPr>
        <w:t>6</w:t>
      </w:r>
    </w:p>
    <w:p w:rsidR="004107EA" w:rsidRDefault="004107EA" w:rsidP="004107EA">
      <w:pPr>
        <w:pStyle w:val="Apertura"/>
      </w:pPr>
      <w:r>
        <w:t>MOCIONES DE PREFERENCIA Y DE SOBRE TABLAS</w:t>
      </w:r>
    </w:p>
    <w:p w:rsidR="004107EA" w:rsidRDefault="004107EA" w:rsidP="004107EA"/>
    <w:p w:rsidR="00C00D10" w:rsidRPr="00031640" w:rsidRDefault="00C00D10" w:rsidP="00C00D10">
      <w:pPr>
        <w:rPr>
          <w:lang w:val="es-ES"/>
        </w:rPr>
      </w:pPr>
      <w:bookmarkStart w:id="10" w:name="OLE_LINK35"/>
      <w:bookmarkStart w:id="11" w:name="OLE_LINK36"/>
      <w:bookmarkStart w:id="12" w:name="OLE_LINK37"/>
      <w:bookmarkStart w:id="13" w:name="OLE_LINK38"/>
      <w:bookmarkStart w:id="14" w:name="OLE_LINK39"/>
      <w:bookmarkStart w:id="15" w:name="OLE_LINK40"/>
      <w:bookmarkStart w:id="16" w:name="OLE_LINK41"/>
      <w:r>
        <w:rPr>
          <w:b/>
        </w:rPr>
        <w:t>SRA. PRESIDENTE (Aluani):</w:t>
      </w:r>
      <w:r>
        <w:t xml:space="preserve"> </w:t>
      </w:r>
      <w:r w:rsidRPr="00031640">
        <w:rPr>
          <w:lang w:val="es-ES"/>
        </w:rPr>
        <w:t>Es el turno de las mociones de preferencia y de sobre tablas.</w:t>
      </w:r>
    </w:p>
    <w:p w:rsidR="007D2AA1" w:rsidRDefault="00C00D10" w:rsidP="007D2AA1">
      <w:pPr>
        <w:ind w:firstLine="708"/>
      </w:pPr>
      <w:r>
        <w:t xml:space="preserve">En primer término, se encuentra </w:t>
      </w:r>
      <w:r w:rsidRPr="004B2DCB">
        <w:t>reservado en Secretaría</w:t>
      </w:r>
      <w:r>
        <w:t xml:space="preserve"> </w:t>
      </w:r>
      <w:r w:rsidR="004107EA">
        <w:t>un Proyecto de Declaración por el que se</w:t>
      </w:r>
      <w:r w:rsidR="007D2AA1">
        <w:t xml:space="preserve"> declara de Interés L</w:t>
      </w:r>
      <w:r w:rsidR="0017767B">
        <w:t>egislativo la realización del</w:t>
      </w:r>
      <w:r w:rsidR="007D2AA1">
        <w:t xml:space="preserve"> 1° Congreso de Cultura Física y Deportes UCU 2026, que tendrá lugar</w:t>
      </w:r>
      <w:r w:rsidR="0017767B">
        <w:t xml:space="preserve"> los días 18 y 19 de septiembre, </w:t>
      </w:r>
      <w:r w:rsidR="007D2AA1">
        <w:t xml:space="preserve">organizado por la Universidad de Concepción del Uruguay </w:t>
      </w:r>
      <w:r w:rsidR="0017767B">
        <w:t>-</w:t>
      </w:r>
      <w:r w:rsidR="007D2AA1">
        <w:t xml:space="preserve"> Centro Regional Gualeguaychú</w:t>
      </w:r>
      <w:r w:rsidR="0017767B">
        <w:t>,</w:t>
      </w:r>
      <w:r w:rsidR="007D2AA1">
        <w:t xml:space="preserve"> en la </w:t>
      </w:r>
      <w:r w:rsidR="0017767B">
        <w:t>C</w:t>
      </w:r>
      <w:r w:rsidR="007D2AA1">
        <w:t>iudad de Gualeguaychú, expediente Nº 15.773.</w:t>
      </w:r>
    </w:p>
    <w:p w:rsidR="004107EA" w:rsidRDefault="004107EA" w:rsidP="004107EA">
      <w:pPr>
        <w:spacing w:line="240" w:lineRule="auto"/>
        <w:ind w:firstLine="708"/>
        <w:jc w:val="left"/>
        <w:rPr>
          <w:rFonts w:eastAsia="MS Mincho"/>
          <w:bCs/>
        </w:rPr>
      </w:pPr>
      <w:r>
        <w:rPr>
          <w:rFonts w:eastAsia="MS Mincho"/>
          <w:bCs/>
        </w:rPr>
        <w:t>Su tratamiento sobre tablas está acordado desde el inicio de la sesión.</w:t>
      </w:r>
    </w:p>
    <w:p w:rsidR="004107EA" w:rsidRPr="00197F19" w:rsidRDefault="004107EA" w:rsidP="004107EA">
      <w:pPr>
        <w:ind w:firstLine="708"/>
      </w:pPr>
      <w:r w:rsidRPr="00197F19">
        <w:t xml:space="preserve">Por </w:t>
      </w:r>
      <w:r>
        <w:t>S</w:t>
      </w:r>
      <w:r w:rsidRPr="00197F19">
        <w:t>ecretaría se dará lectura.</w:t>
      </w:r>
    </w:p>
    <w:p w:rsidR="004107EA" w:rsidRPr="00197F19" w:rsidRDefault="004107EA" w:rsidP="004107EA"/>
    <w:p w:rsidR="004107EA" w:rsidRPr="00197F19" w:rsidRDefault="004107EA" w:rsidP="004107EA">
      <w:pPr>
        <w:spacing w:line="300" w:lineRule="exact"/>
        <w:ind w:left="4082" w:right="1134" w:hanging="113"/>
        <w:rPr>
          <w:b/>
          <w:i/>
          <w:sz w:val="20"/>
          <w:szCs w:val="20"/>
        </w:rPr>
      </w:pPr>
      <w:r w:rsidRPr="00197F19">
        <w:rPr>
          <w:b/>
          <w:i/>
          <w:sz w:val="20"/>
          <w:szCs w:val="20"/>
        </w:rPr>
        <w:t>-Se lee nuevamente:</w:t>
      </w:r>
    </w:p>
    <w:p w:rsidR="004107EA" w:rsidRPr="00197F19" w:rsidRDefault="004107EA" w:rsidP="004107EA"/>
    <w:p w:rsidR="004107EA" w:rsidRPr="00197F19" w:rsidRDefault="004107EA" w:rsidP="004107EA">
      <w:r w:rsidRPr="00B87A43">
        <w:rPr>
          <w:b/>
        </w:rPr>
        <w:t>SRA. PRESIDENTE (Aluani)</w:t>
      </w:r>
      <w:r w:rsidRPr="00197F19">
        <w:rPr>
          <w:b/>
        </w:rPr>
        <w:t>:</w:t>
      </w:r>
      <w:r w:rsidRPr="00197F19">
        <w:t xml:space="preserve"> Si no se hace uso de la palabra, se va a votar; l</w:t>
      </w:r>
      <w:r>
        <w:t>o</w:t>
      </w:r>
      <w:r w:rsidRPr="00197F19">
        <w:t>s que estén por la afirmativa, sírvanse indicarlo.</w:t>
      </w:r>
    </w:p>
    <w:p w:rsidR="004107EA" w:rsidRPr="00197F19" w:rsidRDefault="004107EA" w:rsidP="004107EA"/>
    <w:p w:rsidR="004107EA" w:rsidRPr="00197F19" w:rsidRDefault="004107EA" w:rsidP="004107EA">
      <w:pPr>
        <w:spacing w:line="300" w:lineRule="exact"/>
        <w:ind w:left="4082" w:right="1134" w:hanging="113"/>
        <w:rPr>
          <w:b/>
          <w:i/>
          <w:sz w:val="20"/>
          <w:szCs w:val="20"/>
        </w:rPr>
      </w:pPr>
      <w:r w:rsidRPr="00197F19">
        <w:rPr>
          <w:b/>
          <w:i/>
          <w:sz w:val="20"/>
          <w:szCs w:val="20"/>
        </w:rPr>
        <w:t>-Resulta aprobado.</w:t>
      </w:r>
    </w:p>
    <w:p w:rsidR="004107EA" w:rsidRPr="00197F19" w:rsidRDefault="004107EA" w:rsidP="004107EA"/>
    <w:p w:rsidR="004107EA" w:rsidRDefault="004107EA" w:rsidP="004107EA">
      <w:r w:rsidRPr="00B87A43">
        <w:rPr>
          <w:b/>
        </w:rPr>
        <w:t>SRA. PRESIDENTE (Aluani)</w:t>
      </w:r>
      <w:r w:rsidRPr="00197F19">
        <w:rPr>
          <w:b/>
        </w:rPr>
        <w:t>:</w:t>
      </w:r>
      <w:r w:rsidRPr="00197F19">
        <w:t xml:space="preserve"> Queda aprobado; se harán las comunicaciones pertinentes.</w:t>
      </w:r>
    </w:p>
    <w:p w:rsidR="004107EA" w:rsidRDefault="004107EA" w:rsidP="004107EA"/>
    <w:p w:rsidR="007D2AA1" w:rsidRDefault="007D2AA1" w:rsidP="007D2AA1">
      <w:r w:rsidRPr="00B87A43">
        <w:rPr>
          <w:b/>
        </w:rPr>
        <w:t>SRA. PRESIDENTE (Aluani)</w:t>
      </w:r>
      <w:r w:rsidRPr="00197F19">
        <w:rPr>
          <w:b/>
        </w:rPr>
        <w:t>:</w:t>
      </w:r>
      <w:r w:rsidRPr="00197F19">
        <w:t xml:space="preserve"> </w:t>
      </w:r>
      <w:r>
        <w:t xml:space="preserve">Se encuentra </w:t>
      </w:r>
      <w:r w:rsidRPr="004B2DCB">
        <w:t xml:space="preserve">reservado </w:t>
      </w:r>
      <w:r>
        <w:t xml:space="preserve">un Proyecto de Declaración por el que se  declara de Interés Legislativo la realización de las “XI Jornadas Entrerrianas de Derecho Administrativo”, organizadas en la Pontificia Universidad Católica Argentina </w:t>
      </w:r>
      <w:r w:rsidR="0017767B">
        <w:t>-</w:t>
      </w:r>
      <w:r>
        <w:t xml:space="preserve"> Sede Paraná, en homenaje a la trayectoria académica del Dr. Domingo J. </w:t>
      </w:r>
      <w:proofErr w:type="spellStart"/>
      <w:r>
        <w:t>Sesín</w:t>
      </w:r>
      <w:proofErr w:type="spellEnd"/>
      <w:r>
        <w:t>, a llevarse a cabo el día jueves 3 de septiembre</w:t>
      </w:r>
      <w:r w:rsidR="0017767B">
        <w:t xml:space="preserve">, </w:t>
      </w:r>
      <w:r>
        <w:t>en el Aula Magna de la Facultad “Teresa de Ávila”, expediente N° 15.774.</w:t>
      </w:r>
    </w:p>
    <w:p w:rsidR="007D2AA1" w:rsidRDefault="007D2AA1" w:rsidP="0017767B">
      <w:pPr>
        <w:ind w:firstLine="708"/>
        <w:rPr>
          <w:rFonts w:eastAsia="MS Mincho"/>
          <w:bCs/>
        </w:rPr>
      </w:pPr>
      <w:r>
        <w:rPr>
          <w:rFonts w:eastAsia="MS Mincho"/>
          <w:bCs/>
        </w:rPr>
        <w:t>Su tratamiento sobre tablas está acordado desde el inicio de la sesión.</w:t>
      </w:r>
    </w:p>
    <w:p w:rsidR="007D2AA1" w:rsidRPr="00197F19" w:rsidRDefault="007D2AA1" w:rsidP="007D2AA1">
      <w:pPr>
        <w:ind w:firstLine="708"/>
      </w:pPr>
      <w:r w:rsidRPr="00197F19">
        <w:t xml:space="preserve">Por </w:t>
      </w:r>
      <w:r>
        <w:t>S</w:t>
      </w:r>
      <w:r w:rsidRPr="00197F19">
        <w:t>ecretaría se dará lectura.</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-Se lee nuevamente:</w:t>
      </w:r>
    </w:p>
    <w:p w:rsidR="007D2AA1" w:rsidRPr="00197F19" w:rsidRDefault="007D2AA1" w:rsidP="007D2AA1"/>
    <w:p w:rsidR="007D2AA1" w:rsidRPr="00197F19" w:rsidRDefault="007D2AA1" w:rsidP="007D2AA1">
      <w:r w:rsidRPr="00B87A43">
        <w:rPr>
          <w:b/>
        </w:rPr>
        <w:lastRenderedPageBreak/>
        <w:t>SRA. PRESIDENTE (Aluani)</w:t>
      </w:r>
      <w:r w:rsidRPr="00197F19">
        <w:rPr>
          <w:b/>
        </w:rPr>
        <w:t>:</w:t>
      </w:r>
      <w:r w:rsidRPr="00197F19">
        <w:t xml:space="preserve"> Si no se hace uso de la palabra, se va a votar; l</w:t>
      </w:r>
      <w:r>
        <w:t>o</w:t>
      </w:r>
      <w:r w:rsidRPr="00197F19">
        <w:t>s que estén por la afirmativa, sírvanse indicarlo.</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-Resulta aprobado.</w:t>
      </w:r>
    </w:p>
    <w:p w:rsidR="007D2AA1" w:rsidRPr="00197F19" w:rsidRDefault="007D2AA1" w:rsidP="007D2AA1"/>
    <w:p w:rsidR="007D2AA1" w:rsidRDefault="007D2AA1" w:rsidP="007D2AA1">
      <w:r w:rsidRPr="00B87A43">
        <w:rPr>
          <w:b/>
        </w:rPr>
        <w:t>SRA. PRESIDENTE (Aluani)</w:t>
      </w:r>
      <w:r w:rsidRPr="00197F19">
        <w:rPr>
          <w:b/>
        </w:rPr>
        <w:t>:</w:t>
      </w:r>
      <w:r w:rsidRPr="00197F19">
        <w:t xml:space="preserve"> Queda aprobado; se harán las comunicaciones pertinentes.</w:t>
      </w:r>
    </w:p>
    <w:p w:rsidR="007D2AA1" w:rsidRDefault="007D2AA1" w:rsidP="004107EA"/>
    <w:p w:rsidR="0017767B" w:rsidRDefault="007D2AA1" w:rsidP="007D2AA1">
      <w:r w:rsidRPr="00B87A43">
        <w:rPr>
          <w:b/>
        </w:rPr>
        <w:t>SRA. PRESIDENTE (Aluani)</w:t>
      </w:r>
      <w:r w:rsidRPr="00197F19">
        <w:rPr>
          <w:b/>
        </w:rPr>
        <w:t>:</w:t>
      </w:r>
      <w:r w:rsidRPr="00197F19">
        <w:t xml:space="preserve"> </w:t>
      </w:r>
      <w:r>
        <w:t xml:space="preserve">Se encuentra </w:t>
      </w:r>
      <w:r w:rsidRPr="004B2DCB">
        <w:t xml:space="preserve">reservado </w:t>
      </w:r>
      <w:r>
        <w:t>un Proyecto de Declaración por el que se declara de Interés Legislativo la realización de las Jornadas Nacionales "Hablemos de Donación de Sangr</w:t>
      </w:r>
      <w:r w:rsidR="0017767B">
        <w:t>e y Médula Ósea", que se llevará</w:t>
      </w:r>
      <w:r>
        <w:t>n a cabo los días 11 y 12 de septiembre, en el Centro de Convenciones de Gualeguaychú, expediente N° 15.777.</w:t>
      </w:r>
    </w:p>
    <w:p w:rsidR="007D2AA1" w:rsidRDefault="007D2AA1" w:rsidP="0017767B">
      <w:pPr>
        <w:ind w:firstLine="708"/>
        <w:rPr>
          <w:rFonts w:eastAsia="MS Mincho"/>
          <w:bCs/>
        </w:rPr>
      </w:pPr>
      <w:r>
        <w:rPr>
          <w:rFonts w:eastAsia="MS Mincho"/>
          <w:bCs/>
        </w:rPr>
        <w:t>Su tratamiento sobre tablas está acordado desde el inicio de la sesión.</w:t>
      </w:r>
    </w:p>
    <w:p w:rsidR="007D2AA1" w:rsidRPr="00197F19" w:rsidRDefault="007D2AA1" w:rsidP="007D2AA1">
      <w:pPr>
        <w:ind w:firstLine="708"/>
      </w:pPr>
      <w:r w:rsidRPr="00197F19">
        <w:t xml:space="preserve">Por </w:t>
      </w:r>
      <w:r>
        <w:t>S</w:t>
      </w:r>
      <w:r w:rsidRPr="00197F19">
        <w:t>ecretaría se dará lectura.</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-Se lee nuevamente:</w:t>
      </w:r>
    </w:p>
    <w:p w:rsidR="007D2AA1" w:rsidRPr="00197F19" w:rsidRDefault="007D2AA1" w:rsidP="007D2AA1"/>
    <w:p w:rsidR="007D2AA1" w:rsidRPr="00197F19" w:rsidRDefault="007D2AA1" w:rsidP="007D2AA1">
      <w:r w:rsidRPr="00B87A43">
        <w:rPr>
          <w:b/>
        </w:rPr>
        <w:t>SRA. PRESIDENTE (Aluani)</w:t>
      </w:r>
      <w:r w:rsidRPr="00197F19">
        <w:rPr>
          <w:b/>
        </w:rPr>
        <w:t>:</w:t>
      </w:r>
      <w:r w:rsidRPr="00197F19">
        <w:t xml:space="preserve"> Si no se hace uso de la palabra, se va a votar; l</w:t>
      </w:r>
      <w:r>
        <w:t>o</w:t>
      </w:r>
      <w:r w:rsidRPr="00197F19">
        <w:t>s que estén por la afirmativa, sírvanse indicarlo.</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-Resulta aprobado.</w:t>
      </w:r>
    </w:p>
    <w:p w:rsidR="007D2AA1" w:rsidRPr="00197F19" w:rsidRDefault="007D2AA1" w:rsidP="007D2AA1"/>
    <w:p w:rsidR="007D2AA1" w:rsidRDefault="007D2AA1" w:rsidP="007D2AA1">
      <w:r w:rsidRPr="00B87A43">
        <w:rPr>
          <w:b/>
        </w:rPr>
        <w:t>SRA. PRESIDENTE (Aluani)</w:t>
      </w:r>
      <w:r w:rsidRPr="00197F19">
        <w:rPr>
          <w:b/>
        </w:rPr>
        <w:t>:</w:t>
      </w:r>
      <w:r w:rsidRPr="00197F19">
        <w:t xml:space="preserve"> Queda aprobado; se harán las comunicaciones pertinentes.</w:t>
      </w:r>
    </w:p>
    <w:p w:rsidR="007D2AA1" w:rsidRDefault="007D2AA1" w:rsidP="004107EA"/>
    <w:p w:rsidR="007D2AA1" w:rsidRDefault="007D2AA1" w:rsidP="007D2AA1">
      <w:r w:rsidRPr="00B87A43">
        <w:rPr>
          <w:b/>
        </w:rPr>
        <w:t>SRA. PRESIDENTE (Aluani)</w:t>
      </w:r>
      <w:r w:rsidRPr="00197F19">
        <w:rPr>
          <w:b/>
        </w:rPr>
        <w:t>:</w:t>
      </w:r>
      <w:r w:rsidRPr="00197F19">
        <w:t xml:space="preserve"> </w:t>
      </w:r>
      <w:r>
        <w:t xml:space="preserve">Se encuentra </w:t>
      </w:r>
      <w:r w:rsidRPr="004B2DCB">
        <w:t xml:space="preserve">reservado </w:t>
      </w:r>
      <w:r>
        <w:t xml:space="preserve">un Proyecto de Declaración por el que </w:t>
      </w:r>
      <w:r w:rsidR="0017767B">
        <w:t xml:space="preserve">se declara de Interés Legislativo la realización de las competencias de </w:t>
      </w:r>
      <w:proofErr w:type="spellStart"/>
      <w:r w:rsidR="0017767B">
        <w:t>Sóftbol</w:t>
      </w:r>
      <w:proofErr w:type="spellEnd"/>
      <w:r w:rsidR="0017767B">
        <w:t xml:space="preserve"> Femenino y Masculino de los XIII Juegos Suramericanos Santa Fe 2026, a desarrollarse en la Ciudad de Paraná durante el mes de Septiembre</w:t>
      </w:r>
      <w:r>
        <w:t>, expediente N° 15.77</w:t>
      </w:r>
      <w:r w:rsidR="0017767B">
        <w:t>8</w:t>
      </w:r>
      <w:r>
        <w:t>.</w:t>
      </w:r>
    </w:p>
    <w:p w:rsidR="007D2AA1" w:rsidRDefault="007D2AA1" w:rsidP="0017767B">
      <w:pPr>
        <w:ind w:firstLine="708"/>
        <w:rPr>
          <w:rFonts w:eastAsia="MS Mincho"/>
          <w:bCs/>
        </w:rPr>
      </w:pPr>
      <w:r>
        <w:rPr>
          <w:rFonts w:eastAsia="MS Mincho"/>
          <w:bCs/>
        </w:rPr>
        <w:t>Su tratamiento sobre tablas está acordado desde el inicio de la sesión.</w:t>
      </w:r>
    </w:p>
    <w:p w:rsidR="007D2AA1" w:rsidRPr="00197F19" w:rsidRDefault="007D2AA1" w:rsidP="007D2AA1">
      <w:pPr>
        <w:ind w:firstLine="708"/>
      </w:pPr>
      <w:r w:rsidRPr="00197F19">
        <w:t xml:space="preserve">Por </w:t>
      </w:r>
      <w:r>
        <w:t>S</w:t>
      </w:r>
      <w:r w:rsidRPr="00197F19">
        <w:t>ecretaría se dará lectura.</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-Se lee nuevamente:</w:t>
      </w:r>
    </w:p>
    <w:p w:rsidR="007D2AA1" w:rsidRPr="00197F19" w:rsidRDefault="007D2AA1" w:rsidP="007D2AA1"/>
    <w:p w:rsidR="007D2AA1" w:rsidRPr="00197F19" w:rsidRDefault="007D2AA1" w:rsidP="007D2AA1">
      <w:r w:rsidRPr="00B87A43">
        <w:rPr>
          <w:b/>
        </w:rPr>
        <w:t>SRA. PRESIDENTE (Aluani)</w:t>
      </w:r>
      <w:r w:rsidRPr="00197F19">
        <w:rPr>
          <w:b/>
        </w:rPr>
        <w:t>:</w:t>
      </w:r>
      <w:r w:rsidRPr="00197F19">
        <w:t xml:space="preserve"> Si no se hace uso de la palabra, se va a votar; l</w:t>
      </w:r>
      <w:r>
        <w:t>o</w:t>
      </w:r>
      <w:r w:rsidRPr="00197F19">
        <w:t>s que estén por la afirmativa, sírvanse indicarlo.</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-Resulta aprobado.</w:t>
      </w:r>
    </w:p>
    <w:p w:rsidR="007D2AA1" w:rsidRPr="00197F19" w:rsidRDefault="007D2AA1" w:rsidP="007D2AA1"/>
    <w:p w:rsidR="007D2AA1" w:rsidRDefault="007D2AA1" w:rsidP="007D2AA1">
      <w:r w:rsidRPr="00B87A43">
        <w:rPr>
          <w:b/>
        </w:rPr>
        <w:t>SRA. PRESIDENTE (Aluani)</w:t>
      </w:r>
      <w:r w:rsidRPr="00197F19">
        <w:rPr>
          <w:b/>
        </w:rPr>
        <w:t>:</w:t>
      </w:r>
      <w:r w:rsidRPr="00197F19">
        <w:t xml:space="preserve"> Queda aprobado; se harán las comunicaciones pertinentes.</w:t>
      </w:r>
    </w:p>
    <w:p w:rsidR="007D2AA1" w:rsidRDefault="007D2AA1" w:rsidP="004107EA"/>
    <w:p w:rsidR="007D2AA1" w:rsidRDefault="007D2AA1" w:rsidP="007D2AA1">
      <w:r w:rsidRPr="00B87A43">
        <w:rPr>
          <w:b/>
        </w:rPr>
        <w:t>SRA. PRESIDENTE (Aluani)</w:t>
      </w:r>
      <w:r w:rsidRPr="00197F19">
        <w:rPr>
          <w:b/>
        </w:rPr>
        <w:t>:</w:t>
      </w:r>
      <w:r w:rsidRPr="00197F19">
        <w:t xml:space="preserve"> </w:t>
      </w:r>
      <w:r>
        <w:t xml:space="preserve">Se encuentra </w:t>
      </w:r>
      <w:r w:rsidRPr="004B2DCB">
        <w:t xml:space="preserve">reservado </w:t>
      </w:r>
      <w:r>
        <w:t xml:space="preserve">un Proyecto de Declaración por el que se declara de Interés Legislativo la Jornada Preparatoria de las 52º Jornadas Nacionales y 21º Congreso Internacional de Derecho Administrativo, a llevarse a cabo el día 10 de Septiembre, en la </w:t>
      </w:r>
      <w:r w:rsidR="00B63D06">
        <w:t>C</w:t>
      </w:r>
      <w:r>
        <w:t>iudad de Paraná, expediente Nº 15.779.</w:t>
      </w:r>
    </w:p>
    <w:p w:rsidR="007D2AA1" w:rsidRDefault="007D2AA1" w:rsidP="00B63D06">
      <w:pPr>
        <w:ind w:firstLine="708"/>
        <w:rPr>
          <w:rFonts w:eastAsia="MS Mincho"/>
          <w:bCs/>
        </w:rPr>
      </w:pPr>
      <w:r>
        <w:rPr>
          <w:rFonts w:eastAsia="MS Mincho"/>
          <w:bCs/>
        </w:rPr>
        <w:t>Su tratamiento sobre tablas está acordado desde el inicio de la sesión.</w:t>
      </w:r>
    </w:p>
    <w:p w:rsidR="007D2AA1" w:rsidRPr="00197F19" w:rsidRDefault="007D2AA1" w:rsidP="007D2AA1">
      <w:pPr>
        <w:ind w:firstLine="708"/>
      </w:pPr>
      <w:r w:rsidRPr="00197F19">
        <w:t xml:space="preserve">Por </w:t>
      </w:r>
      <w:r>
        <w:t>S</w:t>
      </w:r>
      <w:r w:rsidRPr="00197F19">
        <w:t>ecretaría se dará lectura.</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-Se lee nuevamente:</w:t>
      </w:r>
    </w:p>
    <w:p w:rsidR="007D2AA1" w:rsidRPr="00197F19" w:rsidRDefault="007D2AA1" w:rsidP="007D2AA1"/>
    <w:p w:rsidR="007D2AA1" w:rsidRPr="00197F19" w:rsidRDefault="007D2AA1" w:rsidP="007D2AA1">
      <w:r w:rsidRPr="00B87A43">
        <w:rPr>
          <w:b/>
        </w:rPr>
        <w:t>SRA. PRESIDENTE (Aluani)</w:t>
      </w:r>
      <w:r w:rsidRPr="00197F19">
        <w:rPr>
          <w:b/>
        </w:rPr>
        <w:t>:</w:t>
      </w:r>
      <w:r w:rsidRPr="00197F19">
        <w:t xml:space="preserve"> Si no se hace uso de la palabra, se va a votar; l</w:t>
      </w:r>
      <w:r>
        <w:t>o</w:t>
      </w:r>
      <w:r w:rsidRPr="00197F19">
        <w:t>s que estén por la afirmativa, sírvanse indicarlo.</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-Resulta aprobado.</w:t>
      </w:r>
    </w:p>
    <w:p w:rsidR="007D2AA1" w:rsidRPr="00197F19" w:rsidRDefault="007D2AA1" w:rsidP="007D2AA1"/>
    <w:p w:rsidR="007D2AA1" w:rsidRDefault="007D2AA1" w:rsidP="007D2AA1">
      <w:r w:rsidRPr="00B87A43">
        <w:rPr>
          <w:b/>
        </w:rPr>
        <w:t>SRA. PRESIDENTE (Aluani)</w:t>
      </w:r>
      <w:r w:rsidRPr="00197F19">
        <w:rPr>
          <w:b/>
        </w:rPr>
        <w:t>:</w:t>
      </w:r>
      <w:r w:rsidRPr="00197F19">
        <w:t xml:space="preserve"> Queda aprobado; se harán las comunicaciones pertinentes.</w:t>
      </w:r>
    </w:p>
    <w:p w:rsidR="007D2AA1" w:rsidRDefault="007D2AA1" w:rsidP="004107EA"/>
    <w:p w:rsidR="007D2AA1" w:rsidRDefault="007D2AA1" w:rsidP="007D2AA1">
      <w:r w:rsidRPr="00B87A43">
        <w:rPr>
          <w:b/>
        </w:rPr>
        <w:t>SRA. PRESIDENTE (Aluani)</w:t>
      </w:r>
      <w:r w:rsidRPr="00197F19">
        <w:rPr>
          <w:b/>
        </w:rPr>
        <w:t>:</w:t>
      </w:r>
      <w:r w:rsidRPr="00197F19">
        <w:t xml:space="preserve"> </w:t>
      </w:r>
      <w:r>
        <w:t xml:space="preserve">Se encuentra </w:t>
      </w:r>
      <w:r w:rsidRPr="004B2DCB">
        <w:t xml:space="preserve">reservado </w:t>
      </w:r>
      <w:r>
        <w:t>un Proyecto de Declaración por el que se</w:t>
      </w:r>
      <w:r w:rsidRPr="007D2AA1">
        <w:t xml:space="preserve"> </w:t>
      </w:r>
      <w:r>
        <w:t>declara de Interés Histórico, Institucional y Social la conmemoración del 100º Aniversario de Unión Israelita de General Campos, Departamento San Salvador, fundada el 15 de agosto de 1926, expediente Nº 15.780.</w:t>
      </w:r>
    </w:p>
    <w:p w:rsidR="007D2AA1" w:rsidRDefault="007D2AA1" w:rsidP="00B63D06">
      <w:pPr>
        <w:ind w:firstLine="708"/>
        <w:rPr>
          <w:rFonts w:eastAsia="MS Mincho"/>
          <w:bCs/>
        </w:rPr>
      </w:pPr>
      <w:r>
        <w:rPr>
          <w:rFonts w:eastAsia="MS Mincho"/>
          <w:bCs/>
        </w:rPr>
        <w:t>Su tratamiento sobre tablas está acordado desde el inicio de la sesión.</w:t>
      </w:r>
    </w:p>
    <w:p w:rsidR="007D2AA1" w:rsidRPr="00197F19" w:rsidRDefault="007D2AA1" w:rsidP="007D2AA1">
      <w:pPr>
        <w:ind w:firstLine="708"/>
      </w:pPr>
      <w:r w:rsidRPr="00197F19">
        <w:t xml:space="preserve">Por </w:t>
      </w:r>
      <w:r>
        <w:t>S</w:t>
      </w:r>
      <w:r w:rsidRPr="00197F19">
        <w:t>ecretaría se dará lectura.</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-Se lee nuevamente:</w:t>
      </w:r>
    </w:p>
    <w:p w:rsidR="007D2AA1" w:rsidRPr="00197F19" w:rsidRDefault="007D2AA1" w:rsidP="007D2AA1"/>
    <w:p w:rsidR="007D2AA1" w:rsidRPr="00197F19" w:rsidRDefault="007D2AA1" w:rsidP="007D2AA1">
      <w:r w:rsidRPr="00B87A43">
        <w:rPr>
          <w:b/>
        </w:rPr>
        <w:t>SRA. PRESIDENTE (Aluani)</w:t>
      </w:r>
      <w:r w:rsidRPr="00197F19">
        <w:rPr>
          <w:b/>
        </w:rPr>
        <w:t>:</w:t>
      </w:r>
      <w:r w:rsidRPr="00197F19">
        <w:t xml:space="preserve"> Si no se hace uso de la palabra, se va a votar; l</w:t>
      </w:r>
      <w:r>
        <w:t>o</w:t>
      </w:r>
      <w:r w:rsidRPr="00197F19">
        <w:t>s que estén por la afirmativa, sírvanse indicarlo.</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-Resulta aprobado.</w:t>
      </w:r>
    </w:p>
    <w:p w:rsidR="007D2AA1" w:rsidRPr="00197F19" w:rsidRDefault="007D2AA1" w:rsidP="007D2AA1"/>
    <w:p w:rsidR="007D2AA1" w:rsidRDefault="007D2AA1" w:rsidP="007D2AA1">
      <w:r w:rsidRPr="00B87A43">
        <w:rPr>
          <w:b/>
        </w:rPr>
        <w:t>SRA. PRESIDENTE (Aluani)</w:t>
      </w:r>
      <w:r w:rsidRPr="00197F19">
        <w:rPr>
          <w:b/>
        </w:rPr>
        <w:t>:</w:t>
      </w:r>
      <w:r w:rsidRPr="00197F19">
        <w:t xml:space="preserve"> Queda aprobado; se harán las comunicaciones pertinentes.</w:t>
      </w:r>
    </w:p>
    <w:p w:rsidR="007D2AA1" w:rsidRDefault="007D2AA1" w:rsidP="004107EA"/>
    <w:p w:rsidR="007D2AA1" w:rsidRDefault="007D2AA1" w:rsidP="007D2AA1">
      <w:r w:rsidRPr="00B87A43">
        <w:rPr>
          <w:b/>
        </w:rPr>
        <w:lastRenderedPageBreak/>
        <w:t>SRA. PRESIDENTE (Aluani)</w:t>
      </w:r>
      <w:r w:rsidRPr="00197F19">
        <w:rPr>
          <w:b/>
        </w:rPr>
        <w:t>:</w:t>
      </w:r>
      <w:r w:rsidRPr="00197F19">
        <w:t xml:space="preserve"> </w:t>
      </w:r>
      <w:r>
        <w:t xml:space="preserve">Se encuentra </w:t>
      </w:r>
      <w:r w:rsidRPr="004B2DCB">
        <w:t xml:space="preserve">reservado </w:t>
      </w:r>
      <w:r>
        <w:t>un Proyecto de Declaración por el que se</w:t>
      </w:r>
      <w:r w:rsidRPr="007D2AA1">
        <w:t xml:space="preserve"> </w:t>
      </w:r>
      <w:r>
        <w:t xml:space="preserve">declara de Interés Legislativo, </w:t>
      </w:r>
      <w:r w:rsidR="00B63D06">
        <w:t>H</w:t>
      </w:r>
      <w:r>
        <w:t xml:space="preserve">istórico, </w:t>
      </w:r>
      <w:r w:rsidR="00B63D06">
        <w:t>C</w:t>
      </w:r>
      <w:r>
        <w:t xml:space="preserve">ultural y </w:t>
      </w:r>
      <w:r w:rsidR="00B63D06">
        <w:t>D</w:t>
      </w:r>
      <w:r>
        <w:t xml:space="preserve">ocumental la publicación del libro “Memorias sobre Santa Isabel - Una colonia de la JCA en Entre Ríos”, traducción al castellano de la obra escrita en idioma idish por David </w:t>
      </w:r>
      <w:proofErr w:type="spellStart"/>
      <w:r>
        <w:t>Gorskin</w:t>
      </w:r>
      <w:proofErr w:type="spellEnd"/>
      <w:r>
        <w:t xml:space="preserve"> en 1951, expediente Nº 15.781.</w:t>
      </w:r>
    </w:p>
    <w:p w:rsidR="007D2AA1" w:rsidRDefault="007D2AA1" w:rsidP="00B63D06">
      <w:pPr>
        <w:ind w:firstLine="708"/>
        <w:rPr>
          <w:rFonts w:eastAsia="MS Mincho"/>
          <w:bCs/>
        </w:rPr>
      </w:pPr>
      <w:r>
        <w:rPr>
          <w:rFonts w:eastAsia="MS Mincho"/>
          <w:bCs/>
        </w:rPr>
        <w:t>Su tratamiento sobre tablas está acordado desde el inicio de la sesión.</w:t>
      </w:r>
    </w:p>
    <w:p w:rsidR="007D2AA1" w:rsidRPr="00197F19" w:rsidRDefault="007D2AA1" w:rsidP="007D2AA1">
      <w:pPr>
        <w:ind w:firstLine="708"/>
      </w:pPr>
      <w:r w:rsidRPr="00197F19">
        <w:t xml:space="preserve">Por </w:t>
      </w:r>
      <w:r>
        <w:t>S</w:t>
      </w:r>
      <w:r w:rsidRPr="00197F19">
        <w:t>ecretaría se dará lectura.</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-Se lee nuevamente:</w:t>
      </w:r>
    </w:p>
    <w:p w:rsidR="007D2AA1" w:rsidRPr="00197F19" w:rsidRDefault="007D2AA1" w:rsidP="007D2AA1"/>
    <w:p w:rsidR="007D2AA1" w:rsidRPr="00197F19" w:rsidRDefault="007D2AA1" w:rsidP="007D2AA1">
      <w:r w:rsidRPr="00B87A43">
        <w:rPr>
          <w:b/>
        </w:rPr>
        <w:t>SRA. PRESIDENTE (Aluani)</w:t>
      </w:r>
      <w:r w:rsidRPr="00197F19">
        <w:rPr>
          <w:b/>
        </w:rPr>
        <w:t>:</w:t>
      </w:r>
      <w:r w:rsidRPr="00197F19">
        <w:t xml:space="preserve"> Si no se hace uso de la palabra, se va a votar; l</w:t>
      </w:r>
      <w:r>
        <w:t>o</w:t>
      </w:r>
      <w:r w:rsidRPr="00197F19">
        <w:t>s que estén por la afirmativa, sírvanse indicarlo.</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-Resulta aprobado.</w:t>
      </w:r>
    </w:p>
    <w:p w:rsidR="007D2AA1" w:rsidRPr="00197F19" w:rsidRDefault="007D2AA1" w:rsidP="007D2AA1"/>
    <w:p w:rsidR="007D2AA1" w:rsidRDefault="007D2AA1" w:rsidP="007D2AA1">
      <w:r w:rsidRPr="00B87A43">
        <w:rPr>
          <w:b/>
        </w:rPr>
        <w:t>SRA. PRESIDENTE (Aluani)</w:t>
      </w:r>
      <w:r w:rsidRPr="00197F19">
        <w:rPr>
          <w:b/>
        </w:rPr>
        <w:t>:</w:t>
      </w:r>
      <w:r w:rsidRPr="00197F19">
        <w:t xml:space="preserve"> Queda aprobado; se harán las comunicaciones pertinentes.</w:t>
      </w:r>
    </w:p>
    <w:p w:rsidR="007D2AA1" w:rsidRDefault="007D2AA1" w:rsidP="004107EA"/>
    <w:p w:rsidR="007D2AA1" w:rsidRDefault="007D2AA1" w:rsidP="007D2AA1">
      <w:r w:rsidRPr="00B87A43">
        <w:rPr>
          <w:b/>
        </w:rPr>
        <w:t>SRA. PRESIDENTE (Aluani)</w:t>
      </w:r>
      <w:r w:rsidRPr="00197F19">
        <w:rPr>
          <w:b/>
        </w:rPr>
        <w:t>:</w:t>
      </w:r>
      <w:r w:rsidRPr="00197F19">
        <w:t xml:space="preserve"> </w:t>
      </w:r>
      <w:r>
        <w:t xml:space="preserve">Se encuentra </w:t>
      </w:r>
      <w:r w:rsidRPr="004B2DCB">
        <w:t xml:space="preserve">reservado </w:t>
      </w:r>
      <w:r>
        <w:t>un Proyec</w:t>
      </w:r>
      <w:r w:rsidR="00B63D06">
        <w:t>to de Declaración por el que se</w:t>
      </w:r>
      <w:r>
        <w:t xml:space="preserve"> declara de Interés Cultural y Educativo la </w:t>
      </w:r>
      <w:r w:rsidR="00B63D06">
        <w:t>d</w:t>
      </w:r>
      <w:r>
        <w:t xml:space="preserve">ecimoquinta </w:t>
      </w:r>
      <w:r w:rsidR="00B63D06">
        <w:t>e</w:t>
      </w:r>
      <w:r>
        <w:t xml:space="preserve">dición de la “Noche de Pijamas en la Biblioteca” que se realizará el sábado 31 de octubre en la </w:t>
      </w:r>
      <w:r w:rsidR="00B63D06">
        <w:t>C</w:t>
      </w:r>
      <w:r>
        <w:t>iudad de Paraná, expediente Nº 15.782.</w:t>
      </w:r>
    </w:p>
    <w:p w:rsidR="007D2AA1" w:rsidRDefault="007D2AA1" w:rsidP="00B63D06">
      <w:pPr>
        <w:ind w:firstLine="708"/>
        <w:rPr>
          <w:rFonts w:eastAsia="MS Mincho"/>
          <w:bCs/>
        </w:rPr>
      </w:pPr>
      <w:r>
        <w:rPr>
          <w:rFonts w:eastAsia="MS Mincho"/>
          <w:bCs/>
        </w:rPr>
        <w:t>Su tratamiento sobre tablas está acordado desde el inicio de la sesión.</w:t>
      </w:r>
    </w:p>
    <w:p w:rsidR="007D2AA1" w:rsidRPr="00197F19" w:rsidRDefault="007D2AA1" w:rsidP="007D2AA1">
      <w:pPr>
        <w:ind w:firstLine="708"/>
      </w:pPr>
      <w:r w:rsidRPr="00197F19">
        <w:t xml:space="preserve">Por </w:t>
      </w:r>
      <w:r>
        <w:t>S</w:t>
      </w:r>
      <w:r w:rsidRPr="00197F19">
        <w:t>ecretaría se dará lectura.</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-Se lee nuevamente:</w:t>
      </w:r>
    </w:p>
    <w:p w:rsidR="007D2AA1" w:rsidRPr="00197F19" w:rsidRDefault="007D2AA1" w:rsidP="007D2AA1"/>
    <w:p w:rsidR="007D2AA1" w:rsidRPr="00197F19" w:rsidRDefault="007D2AA1" w:rsidP="007D2AA1">
      <w:r w:rsidRPr="00B87A43">
        <w:rPr>
          <w:b/>
        </w:rPr>
        <w:t>SRA. PRESIDENTE (Aluani)</w:t>
      </w:r>
      <w:r w:rsidRPr="00197F19">
        <w:rPr>
          <w:b/>
        </w:rPr>
        <w:t>:</w:t>
      </w:r>
      <w:r w:rsidRPr="00197F19">
        <w:t xml:space="preserve"> Si no se hace uso de la palabra, se va a votar; l</w:t>
      </w:r>
      <w:r>
        <w:t>o</w:t>
      </w:r>
      <w:r w:rsidRPr="00197F19">
        <w:t>s que estén por la afirmativa, sírvanse indicarlo.</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-Resulta aprobado.</w:t>
      </w:r>
    </w:p>
    <w:p w:rsidR="007D2AA1" w:rsidRPr="00197F19" w:rsidRDefault="007D2AA1" w:rsidP="007D2AA1"/>
    <w:p w:rsidR="007D2AA1" w:rsidRDefault="007D2AA1" w:rsidP="007D2AA1">
      <w:r w:rsidRPr="00B87A43">
        <w:rPr>
          <w:b/>
        </w:rPr>
        <w:t>SRA. PRESIDENTE (Aluani)</w:t>
      </w:r>
      <w:r w:rsidRPr="00197F19">
        <w:rPr>
          <w:b/>
        </w:rPr>
        <w:t>:</w:t>
      </w:r>
      <w:r w:rsidRPr="00197F19">
        <w:t xml:space="preserve"> Queda aprobado; se harán las comunicaciones pertinentes.</w:t>
      </w:r>
    </w:p>
    <w:p w:rsidR="007D2AA1" w:rsidRDefault="007D2AA1" w:rsidP="004107EA"/>
    <w:p w:rsidR="007D2AA1" w:rsidRDefault="007D2AA1" w:rsidP="007D2AA1">
      <w:r w:rsidRPr="00B87A43">
        <w:rPr>
          <w:b/>
        </w:rPr>
        <w:t>SRA. PRESIDENTE (Aluani)</w:t>
      </w:r>
      <w:r w:rsidRPr="00197F19">
        <w:rPr>
          <w:b/>
        </w:rPr>
        <w:t>:</w:t>
      </w:r>
      <w:r w:rsidRPr="00197F19">
        <w:t xml:space="preserve"> </w:t>
      </w:r>
      <w:r>
        <w:t xml:space="preserve">Se encuentra </w:t>
      </w:r>
      <w:r w:rsidRPr="004B2DCB">
        <w:t xml:space="preserve">reservado </w:t>
      </w:r>
      <w:r>
        <w:t>un Proyecto de Declaración por el que se declara de Interés Legislativo la realización del XVI Torneo Provincial de Fútbol Amateur - Gualeguaychú 2026, que se llevará a cabo los días 31 de octubre y 1</w:t>
      </w:r>
      <w:r w:rsidR="00166D3F">
        <w:t>º</w:t>
      </w:r>
      <w:r>
        <w:t xml:space="preserve"> de noviembre de 2026, en la </w:t>
      </w:r>
      <w:r w:rsidR="00166D3F">
        <w:t>C</w:t>
      </w:r>
      <w:r>
        <w:t xml:space="preserve">iudad de Gualeguaychú, organizado por la </w:t>
      </w:r>
      <w:r>
        <w:lastRenderedPageBreak/>
        <w:t>Asociación Fútbol Amateur Gualeguaychú (AFAG) y fiscalizado por la Federación Deportiva de Ligas Amateur (FEDELA), expediente Nº 15.783.</w:t>
      </w:r>
    </w:p>
    <w:p w:rsidR="007D2AA1" w:rsidRDefault="007D2AA1" w:rsidP="00166D3F">
      <w:pPr>
        <w:ind w:firstLine="708"/>
        <w:rPr>
          <w:rFonts w:eastAsia="MS Mincho"/>
          <w:bCs/>
        </w:rPr>
      </w:pPr>
      <w:r>
        <w:rPr>
          <w:rFonts w:eastAsia="MS Mincho"/>
          <w:bCs/>
        </w:rPr>
        <w:t>Su tratamiento sobre tablas está acordado desde el inicio de la sesión.</w:t>
      </w:r>
    </w:p>
    <w:p w:rsidR="007D2AA1" w:rsidRPr="00197F19" w:rsidRDefault="007D2AA1" w:rsidP="007D2AA1">
      <w:pPr>
        <w:ind w:firstLine="708"/>
      </w:pPr>
      <w:r w:rsidRPr="00197F19">
        <w:t xml:space="preserve">Por </w:t>
      </w:r>
      <w:r>
        <w:t>S</w:t>
      </w:r>
      <w:r w:rsidRPr="00197F19">
        <w:t>ecretaría se dará lectura.</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-Se lee nuevamente:</w:t>
      </w:r>
    </w:p>
    <w:p w:rsidR="007D2AA1" w:rsidRPr="00197F19" w:rsidRDefault="007D2AA1" w:rsidP="007D2AA1"/>
    <w:p w:rsidR="007D2AA1" w:rsidRPr="00197F19" w:rsidRDefault="007D2AA1" w:rsidP="007D2AA1">
      <w:r w:rsidRPr="00B87A43">
        <w:rPr>
          <w:b/>
        </w:rPr>
        <w:t>SRA. PRESIDENTE (Aluani)</w:t>
      </w:r>
      <w:r w:rsidRPr="00197F19">
        <w:rPr>
          <w:b/>
        </w:rPr>
        <w:t>:</w:t>
      </w:r>
      <w:r w:rsidRPr="00197F19">
        <w:t xml:space="preserve"> Si no se hace uso de la palabra, se va a votar; l</w:t>
      </w:r>
      <w:r>
        <w:t>o</w:t>
      </w:r>
      <w:r w:rsidRPr="00197F19">
        <w:t>s que estén por la afirmativa, sírvanse indicarlo.</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-Resulta aprobado.</w:t>
      </w:r>
    </w:p>
    <w:p w:rsidR="007D2AA1" w:rsidRPr="00197F19" w:rsidRDefault="007D2AA1" w:rsidP="007D2AA1"/>
    <w:p w:rsidR="007D2AA1" w:rsidRDefault="007D2AA1" w:rsidP="007D2AA1">
      <w:r w:rsidRPr="00B87A43">
        <w:rPr>
          <w:b/>
        </w:rPr>
        <w:t>SRA. PRESIDENTE (Aluani)</w:t>
      </w:r>
      <w:r w:rsidRPr="00197F19">
        <w:rPr>
          <w:b/>
        </w:rPr>
        <w:t>:</w:t>
      </w:r>
      <w:r w:rsidRPr="00197F19">
        <w:t xml:space="preserve"> Queda aprobado; se harán las comunicaciones pertinentes.</w:t>
      </w:r>
    </w:p>
    <w:p w:rsidR="007D2AA1" w:rsidRDefault="007D2AA1" w:rsidP="004107EA"/>
    <w:p w:rsidR="007D2AA1" w:rsidRDefault="007D2AA1" w:rsidP="007D2AA1">
      <w:r w:rsidRPr="00B87A43">
        <w:rPr>
          <w:b/>
        </w:rPr>
        <w:t>SRA. PRESIDENTE (Aluani)</w:t>
      </w:r>
      <w:r w:rsidRPr="00197F19">
        <w:rPr>
          <w:b/>
        </w:rPr>
        <w:t>:</w:t>
      </w:r>
      <w:r w:rsidRPr="00197F19">
        <w:t xml:space="preserve"> </w:t>
      </w:r>
      <w:r>
        <w:t xml:space="preserve">Se encuentra </w:t>
      </w:r>
      <w:r w:rsidRPr="004B2DCB">
        <w:t xml:space="preserve">reservado </w:t>
      </w:r>
      <w:r>
        <w:t>un Proyect</w:t>
      </w:r>
      <w:r w:rsidR="00123E3B">
        <w:t xml:space="preserve">o de Declaración por el que se </w:t>
      </w:r>
      <w:r>
        <w:t xml:space="preserve">declara de Interés Legislativo, Cultural, Histórico y Social la realización del 21° Encuentro de Comunidades de Habla Alemana de América Latina </w:t>
      </w:r>
      <w:r w:rsidR="00123E3B">
        <w:t>-</w:t>
      </w:r>
      <w:r>
        <w:t xml:space="preserve"> CAAL 2026, a desarrollarse en la </w:t>
      </w:r>
      <w:r w:rsidR="00123E3B">
        <w:t>C</w:t>
      </w:r>
      <w:r>
        <w:t>iudad de Paraná, entre los días 3 y 6 de septiembre, en reconocimiento a su contribución al fortalecimiento de los vínculos culturales, históricos y sociales entre las comunidades participantes, expediente Nº 15.784.</w:t>
      </w:r>
    </w:p>
    <w:p w:rsidR="007D2AA1" w:rsidRDefault="007D2AA1" w:rsidP="00123E3B">
      <w:pPr>
        <w:ind w:firstLine="708"/>
        <w:rPr>
          <w:rFonts w:eastAsia="MS Mincho"/>
          <w:bCs/>
        </w:rPr>
      </w:pPr>
      <w:r>
        <w:rPr>
          <w:rFonts w:eastAsia="MS Mincho"/>
          <w:bCs/>
        </w:rPr>
        <w:t>Su tratamiento sobre tablas está acordado desde el inicio de la sesión.</w:t>
      </w:r>
    </w:p>
    <w:p w:rsidR="007D2AA1" w:rsidRPr="00197F19" w:rsidRDefault="007D2AA1" w:rsidP="007D2AA1">
      <w:pPr>
        <w:ind w:firstLine="708"/>
      </w:pPr>
      <w:r w:rsidRPr="00197F19">
        <w:t xml:space="preserve">Por </w:t>
      </w:r>
      <w:r>
        <w:t>S</w:t>
      </w:r>
      <w:r w:rsidRPr="00197F19">
        <w:t>ecretaría se dará lectura.</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-Se lee nuevamente:</w:t>
      </w:r>
    </w:p>
    <w:p w:rsidR="007D2AA1" w:rsidRPr="00197F19" w:rsidRDefault="007D2AA1" w:rsidP="007D2AA1"/>
    <w:p w:rsidR="007D2AA1" w:rsidRPr="00197F19" w:rsidRDefault="007D2AA1" w:rsidP="007D2AA1">
      <w:r w:rsidRPr="00B87A43">
        <w:rPr>
          <w:b/>
        </w:rPr>
        <w:t>SRA. PRESIDENTE (Aluani)</w:t>
      </w:r>
      <w:r w:rsidRPr="00197F19">
        <w:rPr>
          <w:b/>
        </w:rPr>
        <w:t>:</w:t>
      </w:r>
      <w:r w:rsidRPr="00197F19">
        <w:t xml:space="preserve"> Si no se hace uso de la palabra, se va a votar; l</w:t>
      </w:r>
      <w:r>
        <w:t>o</w:t>
      </w:r>
      <w:r w:rsidRPr="00197F19">
        <w:t>s que estén por la afirmativa, sírvanse indicarlo.</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-Resulta aprobado.</w:t>
      </w:r>
    </w:p>
    <w:p w:rsidR="007D2AA1" w:rsidRPr="00197F19" w:rsidRDefault="007D2AA1" w:rsidP="007D2AA1"/>
    <w:p w:rsidR="007D2AA1" w:rsidRDefault="007D2AA1" w:rsidP="007D2AA1">
      <w:r w:rsidRPr="00B87A43">
        <w:rPr>
          <w:b/>
        </w:rPr>
        <w:t>SRA. PRESIDENTE (Aluani)</w:t>
      </w:r>
      <w:r w:rsidRPr="00197F19">
        <w:rPr>
          <w:b/>
        </w:rPr>
        <w:t>:</w:t>
      </w:r>
      <w:r w:rsidRPr="00197F19">
        <w:t xml:space="preserve"> Queda aprobado; se harán las comunicaciones pertinentes.</w:t>
      </w:r>
    </w:p>
    <w:p w:rsidR="007D2AA1" w:rsidRDefault="007D2AA1" w:rsidP="004107EA"/>
    <w:p w:rsidR="007D2AA1" w:rsidRDefault="007D2AA1" w:rsidP="007D2AA1">
      <w:r w:rsidRPr="00B87A43">
        <w:rPr>
          <w:b/>
        </w:rPr>
        <w:t>SRA. PRESIDENTE (Aluani)</w:t>
      </w:r>
      <w:r w:rsidRPr="00197F19">
        <w:rPr>
          <w:b/>
        </w:rPr>
        <w:t>:</w:t>
      </w:r>
      <w:r w:rsidRPr="00197F19">
        <w:t xml:space="preserve"> </w:t>
      </w:r>
      <w:r>
        <w:t xml:space="preserve">Se encuentra </w:t>
      </w:r>
      <w:r w:rsidRPr="004B2DCB">
        <w:t xml:space="preserve">reservado </w:t>
      </w:r>
      <w:r>
        <w:t>un Proyec</w:t>
      </w:r>
      <w:r w:rsidR="00FF2B43">
        <w:t>to de Declaración por el que se</w:t>
      </w:r>
      <w:r>
        <w:t xml:space="preserve"> declara de Interés Legislativo la realización de una nueva edición del Congreso Provincial de Adicciones a realizarse los días 7, 8 y 9 de octubre, en la </w:t>
      </w:r>
      <w:r w:rsidR="00FF2B43">
        <w:t>L</w:t>
      </w:r>
      <w:r>
        <w:t xml:space="preserve">ocalidad de Gobernador </w:t>
      </w:r>
      <w:proofErr w:type="spellStart"/>
      <w:r>
        <w:t>Maciá</w:t>
      </w:r>
      <w:proofErr w:type="spellEnd"/>
      <w:r>
        <w:t>, Departamento Tala, expediente Nº 15.786.</w:t>
      </w:r>
    </w:p>
    <w:p w:rsidR="007D2AA1" w:rsidRDefault="007D2AA1" w:rsidP="00FF2B43">
      <w:pPr>
        <w:ind w:firstLine="708"/>
        <w:rPr>
          <w:rFonts w:eastAsia="MS Mincho"/>
          <w:bCs/>
        </w:rPr>
      </w:pPr>
      <w:r>
        <w:rPr>
          <w:rFonts w:eastAsia="MS Mincho"/>
          <w:bCs/>
        </w:rPr>
        <w:t>Su tratamiento sobre tablas está acordado desde el inicio de la sesión.</w:t>
      </w:r>
    </w:p>
    <w:p w:rsidR="007D2AA1" w:rsidRPr="00197F19" w:rsidRDefault="007D2AA1" w:rsidP="007D2AA1">
      <w:pPr>
        <w:ind w:firstLine="708"/>
      </w:pPr>
      <w:r w:rsidRPr="00197F19">
        <w:t xml:space="preserve">Por </w:t>
      </w:r>
      <w:r>
        <w:t>S</w:t>
      </w:r>
      <w:r w:rsidRPr="00197F19">
        <w:t>ecretaría se dará lectura.</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-Se lee nuevamente:</w:t>
      </w:r>
    </w:p>
    <w:p w:rsidR="007D2AA1" w:rsidRPr="00197F19" w:rsidRDefault="007D2AA1" w:rsidP="007D2AA1"/>
    <w:p w:rsidR="007D2AA1" w:rsidRPr="00197F19" w:rsidRDefault="007D2AA1" w:rsidP="007D2AA1">
      <w:r w:rsidRPr="00B87A43">
        <w:rPr>
          <w:b/>
        </w:rPr>
        <w:t>SRA. PRESIDENTE (Aluani)</w:t>
      </w:r>
      <w:r w:rsidRPr="00197F19">
        <w:rPr>
          <w:b/>
        </w:rPr>
        <w:t>:</w:t>
      </w:r>
      <w:r w:rsidRPr="00197F19">
        <w:t xml:space="preserve"> Si no se hace uso de la palabra, se va a votar; l</w:t>
      </w:r>
      <w:r>
        <w:t>o</w:t>
      </w:r>
      <w:r w:rsidRPr="00197F19">
        <w:t>s que estén por la afirmativa, sírvanse indicarlo.</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-Resulta aprobado.</w:t>
      </w:r>
    </w:p>
    <w:p w:rsidR="007D2AA1" w:rsidRPr="00197F19" w:rsidRDefault="007D2AA1" w:rsidP="007D2AA1"/>
    <w:p w:rsidR="007D2AA1" w:rsidRDefault="007D2AA1" w:rsidP="007D2AA1">
      <w:r w:rsidRPr="00B87A43">
        <w:rPr>
          <w:b/>
        </w:rPr>
        <w:t>SRA. PRESIDENTE (Aluani)</w:t>
      </w:r>
      <w:r w:rsidRPr="00197F19">
        <w:rPr>
          <w:b/>
        </w:rPr>
        <w:t>:</w:t>
      </w:r>
      <w:r w:rsidRPr="00197F19">
        <w:t xml:space="preserve"> Queda aprobado; se harán las comunicaciones pertinentes.</w:t>
      </w:r>
    </w:p>
    <w:p w:rsidR="007D2AA1" w:rsidRDefault="007D2AA1" w:rsidP="004107EA"/>
    <w:p w:rsidR="007D2AA1" w:rsidRDefault="007D2AA1" w:rsidP="007D2AA1">
      <w:r w:rsidRPr="00B87A43">
        <w:rPr>
          <w:b/>
        </w:rPr>
        <w:t>SRA. PRESIDENTE (Aluani)</w:t>
      </w:r>
      <w:r w:rsidRPr="00197F19">
        <w:rPr>
          <w:b/>
        </w:rPr>
        <w:t>:</w:t>
      </w:r>
      <w:r w:rsidRPr="00197F19">
        <w:t xml:space="preserve"> </w:t>
      </w:r>
      <w:r>
        <w:t xml:space="preserve">Se encuentra </w:t>
      </w:r>
      <w:r w:rsidRPr="004B2DCB">
        <w:t xml:space="preserve">reservado </w:t>
      </w:r>
      <w:r>
        <w:t xml:space="preserve">un Proyecto de Declaración por el que se declara de Interés Legislativo la celebración de la sexta edición de </w:t>
      </w:r>
      <w:r w:rsidR="00F76E32">
        <w:t xml:space="preserve">la </w:t>
      </w:r>
      <w:r>
        <w:t xml:space="preserve">“Feria de la Cerveza Artesanal y la Gastronomía”, a realizarse en la </w:t>
      </w:r>
      <w:r w:rsidR="00F76E32">
        <w:t>L</w:t>
      </w:r>
      <w:r>
        <w:t>ocalidad de Gobernador Sola el día 24 de octubre, expediente Nº 15.787.</w:t>
      </w:r>
    </w:p>
    <w:p w:rsidR="007D2AA1" w:rsidRDefault="007D2AA1" w:rsidP="00F76E32">
      <w:pPr>
        <w:ind w:firstLine="708"/>
        <w:rPr>
          <w:rFonts w:eastAsia="MS Mincho"/>
          <w:bCs/>
        </w:rPr>
      </w:pPr>
      <w:r>
        <w:rPr>
          <w:rFonts w:eastAsia="MS Mincho"/>
          <w:bCs/>
        </w:rPr>
        <w:t>Su tratamiento sobre tablas está acordado desde el inicio de la sesión.</w:t>
      </w:r>
    </w:p>
    <w:p w:rsidR="007D2AA1" w:rsidRPr="00197F19" w:rsidRDefault="007D2AA1" w:rsidP="007D2AA1">
      <w:pPr>
        <w:ind w:firstLine="708"/>
      </w:pPr>
      <w:r w:rsidRPr="00197F19">
        <w:t xml:space="preserve">Por </w:t>
      </w:r>
      <w:r>
        <w:t>S</w:t>
      </w:r>
      <w:r w:rsidRPr="00197F19">
        <w:t>ecretaría se dará lectura.</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-Se lee nuevamente:</w:t>
      </w:r>
    </w:p>
    <w:p w:rsidR="007D2AA1" w:rsidRPr="00197F19" w:rsidRDefault="007D2AA1" w:rsidP="007D2AA1"/>
    <w:p w:rsidR="007D2AA1" w:rsidRPr="00197F19" w:rsidRDefault="007D2AA1" w:rsidP="007D2AA1">
      <w:r w:rsidRPr="00B87A43">
        <w:rPr>
          <w:b/>
        </w:rPr>
        <w:t>SRA. PRESIDENTE (Aluani)</w:t>
      </w:r>
      <w:r w:rsidRPr="00197F19">
        <w:rPr>
          <w:b/>
        </w:rPr>
        <w:t>:</w:t>
      </w:r>
      <w:r w:rsidRPr="00197F19">
        <w:t xml:space="preserve"> Si no se hace uso de la palabra, se va a votar; l</w:t>
      </w:r>
      <w:r>
        <w:t>o</w:t>
      </w:r>
      <w:r w:rsidRPr="00197F19">
        <w:t>s que estén por la afirmativa, sírvanse indicarlo.</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-Resulta aprobado.</w:t>
      </w:r>
    </w:p>
    <w:p w:rsidR="007D2AA1" w:rsidRPr="00197F19" w:rsidRDefault="007D2AA1" w:rsidP="007D2AA1"/>
    <w:p w:rsidR="007D2AA1" w:rsidRDefault="007D2AA1" w:rsidP="007D2AA1">
      <w:r w:rsidRPr="00B87A43">
        <w:rPr>
          <w:b/>
        </w:rPr>
        <w:t>SRA. PRESIDENTE (Aluani)</w:t>
      </w:r>
      <w:r w:rsidRPr="00197F19">
        <w:rPr>
          <w:b/>
        </w:rPr>
        <w:t>:</w:t>
      </w:r>
      <w:r w:rsidRPr="00197F19">
        <w:t xml:space="preserve"> Queda aprobado; se harán las comunicaciones pertinentes.</w:t>
      </w:r>
    </w:p>
    <w:p w:rsidR="007D2AA1" w:rsidRDefault="007D2AA1" w:rsidP="004107EA"/>
    <w:p w:rsidR="00F76E32" w:rsidRDefault="00F76E32" w:rsidP="00F76E32">
      <w:r w:rsidRPr="00B87A43">
        <w:rPr>
          <w:b/>
        </w:rPr>
        <w:t>SRA. PRESIDENTE (Aluani)</w:t>
      </w:r>
      <w:r w:rsidRPr="00197F19">
        <w:rPr>
          <w:b/>
        </w:rPr>
        <w:t>:</w:t>
      </w:r>
      <w:r w:rsidRPr="00197F19">
        <w:t xml:space="preserve"> </w:t>
      </w:r>
      <w:r>
        <w:t xml:space="preserve">Se encuentra </w:t>
      </w:r>
      <w:r w:rsidRPr="004B2DCB">
        <w:t xml:space="preserve">reservado </w:t>
      </w:r>
      <w:r>
        <w:t xml:space="preserve">un Proyecto de Declaración por el que se declara Su Beneplácito y Satisfacción por la celebración del 127° Aniversario de la Ciudad de Gobernador </w:t>
      </w:r>
      <w:proofErr w:type="spellStart"/>
      <w:r>
        <w:t>Maciá</w:t>
      </w:r>
      <w:proofErr w:type="spellEnd"/>
      <w:r>
        <w:t>, expediente Nº 15.788.</w:t>
      </w:r>
    </w:p>
    <w:p w:rsidR="00F76E32" w:rsidRDefault="00F76E32" w:rsidP="00F76E32">
      <w:pPr>
        <w:ind w:firstLine="708"/>
        <w:rPr>
          <w:rFonts w:eastAsia="MS Mincho"/>
          <w:bCs/>
        </w:rPr>
      </w:pPr>
      <w:r>
        <w:rPr>
          <w:rFonts w:eastAsia="MS Mincho"/>
          <w:bCs/>
        </w:rPr>
        <w:t>Su tratamiento sobre tablas está acordado desde el inicio de la sesión.</w:t>
      </w:r>
    </w:p>
    <w:p w:rsidR="00F76E32" w:rsidRPr="00197F19" w:rsidRDefault="00F76E32" w:rsidP="00F76E32">
      <w:pPr>
        <w:ind w:firstLine="708"/>
      </w:pPr>
      <w:r w:rsidRPr="00197F19">
        <w:t xml:space="preserve">Por </w:t>
      </w:r>
      <w:r>
        <w:t>S</w:t>
      </w:r>
      <w:r w:rsidRPr="00197F19">
        <w:t>ecretaría se dará lectura.</w:t>
      </w:r>
    </w:p>
    <w:p w:rsidR="00F76E32" w:rsidRPr="00197F19" w:rsidRDefault="00F76E32" w:rsidP="00F76E32"/>
    <w:p w:rsidR="00F76E32" w:rsidRPr="00197F19" w:rsidRDefault="00F76E32" w:rsidP="00F76E32">
      <w:pPr>
        <w:spacing w:line="300" w:lineRule="exact"/>
        <w:ind w:left="4082" w:right="1134" w:hanging="113"/>
        <w:rPr>
          <w:b/>
          <w:i/>
          <w:sz w:val="20"/>
          <w:szCs w:val="20"/>
        </w:rPr>
      </w:pPr>
      <w:r w:rsidRPr="00197F19">
        <w:rPr>
          <w:b/>
          <w:i/>
          <w:sz w:val="20"/>
          <w:szCs w:val="20"/>
        </w:rPr>
        <w:t>-Se lee nuevamente:</w:t>
      </w:r>
    </w:p>
    <w:p w:rsidR="00F76E32" w:rsidRPr="00197F19" w:rsidRDefault="00F76E32" w:rsidP="00F76E32"/>
    <w:p w:rsidR="00F76E32" w:rsidRPr="00197F19" w:rsidRDefault="00F76E32" w:rsidP="00F76E32">
      <w:r w:rsidRPr="00B87A43">
        <w:rPr>
          <w:b/>
        </w:rPr>
        <w:t>SRA. PRESIDENTE (Aluani)</w:t>
      </w:r>
      <w:r w:rsidRPr="00197F19">
        <w:rPr>
          <w:b/>
        </w:rPr>
        <w:t>:</w:t>
      </w:r>
      <w:r w:rsidRPr="00197F19">
        <w:t xml:space="preserve"> Si no se hace uso de la palabra, se va a votar; l</w:t>
      </w:r>
      <w:r>
        <w:t>o</w:t>
      </w:r>
      <w:r w:rsidRPr="00197F19">
        <w:t>s que estén por la afirmativa, sírvanse indicarlo.</w:t>
      </w:r>
    </w:p>
    <w:p w:rsidR="00F76E32" w:rsidRPr="00197F19" w:rsidRDefault="00F76E32" w:rsidP="00F76E32"/>
    <w:p w:rsidR="00F76E32" w:rsidRPr="00197F19" w:rsidRDefault="00F76E32" w:rsidP="00F76E32">
      <w:pPr>
        <w:spacing w:line="300" w:lineRule="exact"/>
        <w:ind w:left="4082" w:right="1134" w:hanging="113"/>
        <w:rPr>
          <w:b/>
          <w:i/>
          <w:sz w:val="20"/>
          <w:szCs w:val="20"/>
        </w:rPr>
      </w:pPr>
      <w:r w:rsidRPr="00197F19">
        <w:rPr>
          <w:b/>
          <w:i/>
          <w:sz w:val="20"/>
          <w:szCs w:val="20"/>
        </w:rPr>
        <w:t>-Resulta aprobado.</w:t>
      </w:r>
    </w:p>
    <w:p w:rsidR="00F76E32" w:rsidRPr="00197F19" w:rsidRDefault="00F76E32" w:rsidP="00F76E32"/>
    <w:p w:rsidR="00F76E32" w:rsidRDefault="00F76E32" w:rsidP="00F76E32">
      <w:r w:rsidRPr="00B87A43">
        <w:rPr>
          <w:b/>
        </w:rPr>
        <w:t>SRA. PRESIDENTE (Aluani)</w:t>
      </w:r>
      <w:r w:rsidRPr="00197F19">
        <w:rPr>
          <w:b/>
        </w:rPr>
        <w:t>:</w:t>
      </w:r>
      <w:r w:rsidRPr="00197F19">
        <w:t xml:space="preserve"> Queda aprobado; se harán las comunicaciones pertinentes.</w:t>
      </w:r>
    </w:p>
    <w:p w:rsidR="00F76E32" w:rsidRDefault="00F76E32" w:rsidP="004107EA"/>
    <w:p w:rsidR="007D2AA1" w:rsidRDefault="007D2AA1" w:rsidP="007D2AA1">
      <w:r w:rsidRPr="00B87A43">
        <w:rPr>
          <w:b/>
        </w:rPr>
        <w:t>SRA. PRESIDENTE (Aluani)</w:t>
      </w:r>
      <w:r w:rsidRPr="00197F19">
        <w:rPr>
          <w:b/>
        </w:rPr>
        <w:t>:</w:t>
      </w:r>
      <w:r w:rsidRPr="00197F19">
        <w:t xml:space="preserve"> </w:t>
      </w:r>
      <w:r>
        <w:t xml:space="preserve">Se encuentra </w:t>
      </w:r>
      <w:r w:rsidRPr="004B2DCB">
        <w:t xml:space="preserve">reservado </w:t>
      </w:r>
      <w:r>
        <w:t>un Proyec</w:t>
      </w:r>
      <w:r w:rsidR="00F76E32">
        <w:t>to de Declaración por el que se</w:t>
      </w:r>
      <w:r>
        <w:t xml:space="preserve"> declara de Interés Legislativo el Festival "Danza sin Fronteras" que se realizará el 19 de septiembre </w:t>
      </w:r>
      <w:r w:rsidR="00FB4212">
        <w:t>en la C</w:t>
      </w:r>
      <w:r>
        <w:t>iudad de Concepción del Uruguay, en virtud de su relevancia artística, social y comunitaria, expediente Nº 15.789.</w:t>
      </w:r>
    </w:p>
    <w:p w:rsidR="007D2AA1" w:rsidRDefault="007D2AA1" w:rsidP="00FB4212">
      <w:pPr>
        <w:ind w:firstLine="708"/>
        <w:rPr>
          <w:rFonts w:eastAsia="MS Mincho"/>
          <w:bCs/>
        </w:rPr>
      </w:pPr>
      <w:r>
        <w:rPr>
          <w:rFonts w:eastAsia="MS Mincho"/>
          <w:bCs/>
        </w:rPr>
        <w:t>Su tratamiento sobre tablas está acordado desde el inicio de la sesión.</w:t>
      </w:r>
    </w:p>
    <w:p w:rsidR="007D2AA1" w:rsidRPr="00197F19" w:rsidRDefault="007D2AA1" w:rsidP="007D2AA1">
      <w:pPr>
        <w:ind w:firstLine="708"/>
      </w:pPr>
      <w:r w:rsidRPr="00197F19">
        <w:t xml:space="preserve">Por </w:t>
      </w:r>
      <w:r>
        <w:t>S</w:t>
      </w:r>
      <w:r w:rsidRPr="00197F19">
        <w:t>ecretaría se dará lectura.</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-Se lee nuevamente:</w:t>
      </w:r>
    </w:p>
    <w:p w:rsidR="007D2AA1" w:rsidRPr="00197F19" w:rsidRDefault="007D2AA1" w:rsidP="007D2AA1"/>
    <w:p w:rsidR="007D2AA1" w:rsidRPr="00197F19" w:rsidRDefault="007D2AA1" w:rsidP="007D2AA1">
      <w:r w:rsidRPr="00B87A43">
        <w:rPr>
          <w:b/>
        </w:rPr>
        <w:t>SRA. PRESIDENTE (Aluani)</w:t>
      </w:r>
      <w:r w:rsidRPr="00197F19">
        <w:rPr>
          <w:b/>
        </w:rPr>
        <w:t>:</w:t>
      </w:r>
      <w:r w:rsidRPr="00197F19">
        <w:t xml:space="preserve"> Si no se hace uso de la palabra, se va a votar; l</w:t>
      </w:r>
      <w:r>
        <w:t>o</w:t>
      </w:r>
      <w:r w:rsidRPr="00197F19">
        <w:t>s que estén por la afirmativa, sírvanse indicarlo.</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-Resulta aprobado.</w:t>
      </w:r>
    </w:p>
    <w:p w:rsidR="007D2AA1" w:rsidRPr="00197F19" w:rsidRDefault="007D2AA1" w:rsidP="007D2AA1"/>
    <w:p w:rsidR="007D2AA1" w:rsidRDefault="007D2AA1" w:rsidP="007D2AA1">
      <w:r w:rsidRPr="00B87A43">
        <w:rPr>
          <w:b/>
        </w:rPr>
        <w:t>SRA. PRESIDENTE (Aluani)</w:t>
      </w:r>
      <w:r w:rsidRPr="00197F19">
        <w:rPr>
          <w:b/>
        </w:rPr>
        <w:t>:</w:t>
      </w:r>
      <w:r w:rsidRPr="00197F19">
        <w:t xml:space="preserve"> Queda aprobado; se harán las comunicaciones pertinentes.</w:t>
      </w:r>
    </w:p>
    <w:p w:rsidR="007D2AA1" w:rsidRDefault="007D2AA1" w:rsidP="004107EA"/>
    <w:p w:rsidR="007D2AA1" w:rsidRDefault="007D2AA1" w:rsidP="007D2AA1">
      <w:r w:rsidRPr="00B87A43">
        <w:rPr>
          <w:b/>
        </w:rPr>
        <w:t>SRA. PRESIDENTE (Aluani)</w:t>
      </w:r>
      <w:r w:rsidRPr="00197F19">
        <w:rPr>
          <w:b/>
        </w:rPr>
        <w:t>:</w:t>
      </w:r>
      <w:r w:rsidRPr="00197F19">
        <w:t xml:space="preserve"> </w:t>
      </w:r>
      <w:r>
        <w:t xml:space="preserve">Se encuentra </w:t>
      </w:r>
      <w:r w:rsidRPr="004B2DCB">
        <w:t xml:space="preserve">reservado </w:t>
      </w:r>
      <w:r>
        <w:t>un Proyec</w:t>
      </w:r>
      <w:r w:rsidR="006078F4">
        <w:t>to de Declaración por el que se</w:t>
      </w:r>
      <w:r>
        <w:t xml:space="preserve"> declara de Interés Legislativo la realización de la 133º Exposición de Ganadería, Industria y Comercio </w:t>
      </w:r>
      <w:r w:rsidR="006078F4">
        <w:t>-</w:t>
      </w:r>
      <w:r>
        <w:t xml:space="preserve"> Expo Rural Gualeguaychú 2026, a realizarse los días 11, 12 y 13 de septiembre en el predio ubicado en Urquiza al </w:t>
      </w:r>
      <w:r w:rsidR="006078F4">
        <w:t>o</w:t>
      </w:r>
      <w:r>
        <w:t>este y Ruta Nacional Nº 14, expediente Nº 15.790.</w:t>
      </w:r>
    </w:p>
    <w:p w:rsidR="007D2AA1" w:rsidRDefault="007D2AA1" w:rsidP="006078F4">
      <w:pPr>
        <w:ind w:firstLine="708"/>
        <w:rPr>
          <w:rFonts w:eastAsia="MS Mincho"/>
          <w:bCs/>
        </w:rPr>
      </w:pPr>
      <w:r>
        <w:rPr>
          <w:rFonts w:eastAsia="MS Mincho"/>
          <w:bCs/>
        </w:rPr>
        <w:t>Su tratamiento sobre tablas está acordado desde el inicio de la sesión.</w:t>
      </w:r>
    </w:p>
    <w:p w:rsidR="007D2AA1" w:rsidRPr="00197F19" w:rsidRDefault="007D2AA1" w:rsidP="007D2AA1">
      <w:pPr>
        <w:ind w:firstLine="708"/>
      </w:pPr>
      <w:r w:rsidRPr="00197F19">
        <w:t xml:space="preserve">Por </w:t>
      </w:r>
      <w:r>
        <w:t>S</w:t>
      </w:r>
      <w:r w:rsidRPr="00197F19">
        <w:t>ecretaría se dará lectura.</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-Se lee nuevamente:</w:t>
      </w:r>
    </w:p>
    <w:p w:rsidR="007D2AA1" w:rsidRPr="00197F19" w:rsidRDefault="007D2AA1" w:rsidP="007D2AA1"/>
    <w:p w:rsidR="007D2AA1" w:rsidRPr="00197F19" w:rsidRDefault="007D2AA1" w:rsidP="007D2AA1">
      <w:r w:rsidRPr="00B87A43">
        <w:rPr>
          <w:b/>
        </w:rPr>
        <w:t>SRA. PRESIDENTE (Aluani)</w:t>
      </w:r>
      <w:r w:rsidRPr="00197F19">
        <w:rPr>
          <w:b/>
        </w:rPr>
        <w:t>:</w:t>
      </w:r>
      <w:r w:rsidRPr="00197F19">
        <w:t xml:space="preserve"> Si no se hace uso de la palabra, se va a votar; l</w:t>
      </w:r>
      <w:r>
        <w:t>o</w:t>
      </w:r>
      <w:r w:rsidRPr="00197F19">
        <w:t>s que estén por la afirmativa, sírvanse indicarlo.</w:t>
      </w:r>
    </w:p>
    <w:p w:rsidR="007D2AA1" w:rsidRPr="00197F19" w:rsidRDefault="007D2AA1" w:rsidP="007D2AA1"/>
    <w:p w:rsidR="007D2AA1" w:rsidRPr="00197F19" w:rsidRDefault="007D2AA1" w:rsidP="007D2AA1">
      <w:pPr>
        <w:spacing w:line="300" w:lineRule="exact"/>
        <w:ind w:left="4082" w:right="1134" w:hanging="113"/>
        <w:rPr>
          <w:b/>
          <w:i/>
          <w:sz w:val="20"/>
          <w:szCs w:val="20"/>
        </w:rPr>
      </w:pPr>
      <w:r w:rsidRPr="00197F19">
        <w:rPr>
          <w:b/>
          <w:i/>
          <w:sz w:val="20"/>
          <w:szCs w:val="20"/>
        </w:rPr>
        <w:t>-Resulta aprobado.</w:t>
      </w:r>
    </w:p>
    <w:p w:rsidR="007D2AA1" w:rsidRPr="00197F19" w:rsidRDefault="007D2AA1" w:rsidP="007D2AA1"/>
    <w:p w:rsidR="007D2AA1" w:rsidRDefault="007D2AA1" w:rsidP="007D2AA1">
      <w:r w:rsidRPr="00B87A43">
        <w:rPr>
          <w:b/>
        </w:rPr>
        <w:t>SRA. PRESIDENTE (Aluani)</w:t>
      </w:r>
      <w:r w:rsidRPr="00197F19">
        <w:rPr>
          <w:b/>
        </w:rPr>
        <w:t>:</w:t>
      </w:r>
      <w:r w:rsidRPr="00197F19">
        <w:t xml:space="preserve"> Queda aprobado; se harán las comunicaciones pertinentes.</w:t>
      </w:r>
    </w:p>
    <w:p w:rsidR="007D2AA1" w:rsidRDefault="007D2AA1" w:rsidP="004107EA"/>
    <w:p w:rsidR="007D2AA1" w:rsidRDefault="004107EA" w:rsidP="007D2AA1">
      <w:r w:rsidRPr="00B87A43">
        <w:rPr>
          <w:b/>
        </w:rPr>
        <w:lastRenderedPageBreak/>
        <w:t>SRA. PRESIDENTE (Aluani</w:t>
      </w:r>
      <w:r>
        <w:rPr>
          <w:b/>
        </w:rPr>
        <w:t>):</w:t>
      </w:r>
      <w:r>
        <w:t xml:space="preserve"> S</w:t>
      </w:r>
      <w:r w:rsidRPr="004B2DCB">
        <w:t>e e</w:t>
      </w:r>
      <w:r>
        <w:t xml:space="preserve">ncuentra reservado un Proyecto de Comunicación por el que </w:t>
      </w:r>
      <w:r w:rsidRPr="00B37F7C">
        <w:t>se solicita</w:t>
      </w:r>
      <w:r w:rsidR="007D2AA1" w:rsidRPr="007D2AA1">
        <w:t xml:space="preserve"> </w:t>
      </w:r>
      <w:r w:rsidR="007D2AA1">
        <w:t>al Poder Ejecutivo informe sobre el estado actual y el grado de avance de las obras de rehabilitación de la Ruta Provincial Nº 32</w:t>
      </w:r>
      <w:r w:rsidR="006078F4">
        <w:t>,</w:t>
      </w:r>
      <w:r w:rsidR="007D2AA1">
        <w:t xml:space="preserve"> en el tramo comprendido entre la rotonda de acceso a la </w:t>
      </w:r>
      <w:r w:rsidR="006078F4">
        <w:t>C</w:t>
      </w:r>
      <w:r w:rsidR="007D2AA1">
        <w:t xml:space="preserve">iudad de Crespo y su intersección con la Ruta Nacional Nº 18, en el </w:t>
      </w:r>
      <w:r w:rsidR="006078F4">
        <w:t>Departamento Paraná</w:t>
      </w:r>
      <w:r w:rsidR="007D2AA1">
        <w:t xml:space="preserve"> así como</w:t>
      </w:r>
      <w:r w:rsidR="006078F4">
        <w:t>,</w:t>
      </w:r>
      <w:r w:rsidR="007D2AA1">
        <w:t xml:space="preserve"> los motivos por los cuales no se ha brindado información pública </w:t>
      </w:r>
      <w:r w:rsidR="006078F4">
        <w:t>al respecto desde junio de 2025</w:t>
      </w:r>
      <w:r w:rsidR="007D2AA1">
        <w:t xml:space="preserve"> y</w:t>
      </w:r>
      <w:r w:rsidR="006078F4">
        <w:t>,</w:t>
      </w:r>
      <w:r w:rsidR="007D2AA1">
        <w:t xml:space="preserve"> una fecha estimada de finalización, expediente Nº 15.785.</w:t>
      </w:r>
    </w:p>
    <w:p w:rsidR="004107EA" w:rsidRDefault="004107EA" w:rsidP="006078F4">
      <w:pPr>
        <w:ind w:firstLine="708"/>
        <w:rPr>
          <w:rFonts w:eastAsia="MS Mincho"/>
          <w:bCs/>
        </w:rPr>
      </w:pPr>
      <w:r>
        <w:rPr>
          <w:rFonts w:eastAsia="MS Mincho"/>
          <w:bCs/>
        </w:rPr>
        <w:t>Su tratamiento sobre tablas está acordado desde el inicio de la sesión.</w:t>
      </w:r>
    </w:p>
    <w:p w:rsidR="004107EA" w:rsidRPr="00197F19" w:rsidRDefault="004107EA" w:rsidP="004107EA">
      <w:pPr>
        <w:ind w:firstLine="708"/>
      </w:pPr>
      <w:r w:rsidRPr="00197F19">
        <w:t xml:space="preserve">Por </w:t>
      </w:r>
      <w:r>
        <w:t>S</w:t>
      </w:r>
      <w:r w:rsidRPr="00197F19">
        <w:t>ecretaría se dará lectura.</w:t>
      </w:r>
    </w:p>
    <w:p w:rsidR="004107EA" w:rsidRPr="00197F19" w:rsidRDefault="004107EA" w:rsidP="004107EA"/>
    <w:p w:rsidR="004107EA" w:rsidRPr="00197F19" w:rsidRDefault="004107EA" w:rsidP="004107EA">
      <w:pPr>
        <w:spacing w:line="300" w:lineRule="exact"/>
        <w:ind w:left="4082" w:right="1134" w:hanging="113"/>
        <w:rPr>
          <w:b/>
          <w:i/>
          <w:sz w:val="20"/>
          <w:szCs w:val="20"/>
        </w:rPr>
      </w:pPr>
      <w:r w:rsidRPr="00197F19">
        <w:rPr>
          <w:b/>
          <w:i/>
          <w:sz w:val="20"/>
          <w:szCs w:val="20"/>
        </w:rPr>
        <w:t>-Se lee nuevamente:</w:t>
      </w:r>
    </w:p>
    <w:p w:rsidR="004107EA" w:rsidRPr="00197F19" w:rsidRDefault="004107EA" w:rsidP="004107EA"/>
    <w:p w:rsidR="004107EA" w:rsidRPr="00197F19" w:rsidRDefault="004107EA" w:rsidP="004107EA">
      <w:r w:rsidRPr="00B87A43">
        <w:rPr>
          <w:b/>
        </w:rPr>
        <w:t>SRA. PRESIDENTE (Aluani)</w:t>
      </w:r>
      <w:r w:rsidRPr="00197F19">
        <w:rPr>
          <w:b/>
        </w:rPr>
        <w:t>:</w:t>
      </w:r>
      <w:r w:rsidRPr="00197F19">
        <w:t xml:space="preserve"> Si no se hace uso de la palabra, se va a votar; l</w:t>
      </w:r>
      <w:r>
        <w:t>o</w:t>
      </w:r>
      <w:r w:rsidRPr="00197F19">
        <w:t>s que estén por la afirmativa, sírvanse indicarlo.</w:t>
      </w:r>
    </w:p>
    <w:p w:rsidR="004107EA" w:rsidRPr="00197F19" w:rsidRDefault="004107EA" w:rsidP="004107EA"/>
    <w:p w:rsidR="004107EA" w:rsidRPr="00197F19" w:rsidRDefault="004107EA" w:rsidP="004107EA">
      <w:pPr>
        <w:spacing w:line="300" w:lineRule="exact"/>
        <w:ind w:left="4082" w:right="1134" w:hanging="113"/>
        <w:rPr>
          <w:b/>
          <w:i/>
          <w:sz w:val="20"/>
          <w:szCs w:val="20"/>
        </w:rPr>
      </w:pPr>
      <w:r w:rsidRPr="00197F19">
        <w:rPr>
          <w:b/>
          <w:i/>
          <w:sz w:val="20"/>
          <w:szCs w:val="20"/>
        </w:rPr>
        <w:t>-Resulta aprobado.</w:t>
      </w:r>
    </w:p>
    <w:p w:rsidR="004107EA" w:rsidRPr="00197F19" w:rsidRDefault="004107EA" w:rsidP="004107EA"/>
    <w:p w:rsidR="004107EA" w:rsidRDefault="004107EA" w:rsidP="004107EA">
      <w:r w:rsidRPr="00B87A43">
        <w:rPr>
          <w:b/>
        </w:rPr>
        <w:t>SRA. PRESIDENTE (Aluani)</w:t>
      </w:r>
      <w:r w:rsidRPr="00197F19">
        <w:rPr>
          <w:b/>
        </w:rPr>
        <w:t>:</w:t>
      </w:r>
      <w:r w:rsidRPr="00197F19">
        <w:t xml:space="preserve"> Queda aprobado; se harán las comunicaciones pertinentes.</w:t>
      </w:r>
    </w:p>
    <w:p w:rsidR="007D2AA1" w:rsidRDefault="007D2AA1" w:rsidP="004107EA"/>
    <w:p w:rsidR="00D83923" w:rsidRDefault="00D83923" w:rsidP="00D83923">
      <w:r>
        <w:rPr>
          <w:b/>
        </w:rPr>
        <w:t xml:space="preserve">SRA. PRESIDENTE (Aluani): </w:t>
      </w:r>
      <w:r>
        <w:t xml:space="preserve">Se encuentra reservado un Proyecto de Declaración, </w:t>
      </w:r>
      <w:r w:rsidR="00DE327F">
        <w:t xml:space="preserve">por el que se declaran de Interés Legislativo las “III Jornadas Binacionales de docentes de Educación Superior del Río Uruguay” y las “III Jornadas </w:t>
      </w:r>
      <w:proofErr w:type="spellStart"/>
      <w:r w:rsidR="00DE327F">
        <w:t>Trinacionales</w:t>
      </w:r>
      <w:proofErr w:type="spellEnd"/>
      <w:r w:rsidR="00DE327F">
        <w:t xml:space="preserve"> de Educación Superior” organizadas por la Universidad Autónoma de Entre Ríos (UADER)</w:t>
      </w:r>
      <w:r>
        <w:t>, expediente Nº 15.792.</w:t>
      </w:r>
      <w:r w:rsidR="00DE327F">
        <w:t xml:space="preserve"> </w:t>
      </w:r>
    </w:p>
    <w:p w:rsidR="00D83923" w:rsidRDefault="00D83923" w:rsidP="00D83923">
      <w:pPr>
        <w:ind w:firstLine="708"/>
      </w:pPr>
      <w:r>
        <w:t xml:space="preserve">Tiene la palabra </w:t>
      </w:r>
      <w:r w:rsidR="00DE327F">
        <w:t>e</w:t>
      </w:r>
      <w:r>
        <w:t>l</w:t>
      </w:r>
      <w:r w:rsidR="00DE327F">
        <w:t xml:space="preserve"> Senador</w:t>
      </w:r>
      <w:r>
        <w:t xml:space="preserve"> por el Departamento Federación.</w:t>
      </w:r>
    </w:p>
    <w:p w:rsidR="00D83923" w:rsidRDefault="00D83923" w:rsidP="00D83923"/>
    <w:p w:rsidR="00D83923" w:rsidRDefault="00D83923" w:rsidP="00D83923">
      <w:r w:rsidRPr="00193AEA">
        <w:rPr>
          <w:b/>
        </w:rPr>
        <w:t>SR. SENADOR (</w:t>
      </w:r>
      <w:r>
        <w:rPr>
          <w:b/>
        </w:rPr>
        <w:t>Dal Molín</w:t>
      </w:r>
      <w:r w:rsidRPr="00193AEA">
        <w:rPr>
          <w:b/>
        </w:rPr>
        <w:t>):</w:t>
      </w:r>
      <w:r>
        <w:rPr>
          <w:b/>
        </w:rPr>
        <w:t xml:space="preserve"> </w:t>
      </w:r>
      <w:r>
        <w:t>Solicito que este proyecto sea tratado sobre tablas, señora Presidente.</w:t>
      </w:r>
    </w:p>
    <w:p w:rsidR="00D83923" w:rsidRDefault="00D83923" w:rsidP="00D83923"/>
    <w:p w:rsidR="00D83923" w:rsidRDefault="00D83923" w:rsidP="00D83923">
      <w:r w:rsidRPr="00B87A43">
        <w:rPr>
          <w:b/>
        </w:rPr>
        <w:t>SRA. PRESIDENTE (Aluani)</w:t>
      </w:r>
      <w:r w:rsidRPr="00197F19">
        <w:rPr>
          <w:b/>
        </w:rPr>
        <w:t>:</w:t>
      </w:r>
      <w:r>
        <w:rPr>
          <w:b/>
        </w:rPr>
        <w:t xml:space="preserve"> </w:t>
      </w:r>
      <w:r>
        <w:t>A consideración del Cuerpo la moción de sobre tablas formulada por el Senador</w:t>
      </w:r>
      <w:r w:rsidR="00DE327F">
        <w:t xml:space="preserve"> Dal Molín</w:t>
      </w:r>
      <w:r>
        <w:t>; se requieren los dos tercios de votos de los Senadores presentes para su aprobación.</w:t>
      </w:r>
    </w:p>
    <w:p w:rsidR="00D83923" w:rsidRDefault="00D83923" w:rsidP="00D83923"/>
    <w:p w:rsidR="00D83923" w:rsidRDefault="00D83923" w:rsidP="00D83923">
      <w:pPr>
        <w:spacing w:line="300" w:lineRule="exact"/>
        <w:ind w:left="4082" w:right="1134" w:hanging="113"/>
        <w:rPr>
          <w:b/>
          <w:i/>
          <w:sz w:val="20"/>
          <w:szCs w:val="20"/>
        </w:rPr>
      </w:pPr>
      <w:r w:rsidRPr="00197F19">
        <w:rPr>
          <w:b/>
          <w:i/>
          <w:sz w:val="20"/>
          <w:szCs w:val="20"/>
        </w:rPr>
        <w:t>-Resulta aprobado.</w:t>
      </w:r>
    </w:p>
    <w:p w:rsidR="00D83923" w:rsidRDefault="00D83923" w:rsidP="00D83923"/>
    <w:p w:rsidR="00D83923" w:rsidRPr="00197F19" w:rsidRDefault="00D83923" w:rsidP="00D83923">
      <w:r w:rsidRPr="00B87A43">
        <w:rPr>
          <w:b/>
        </w:rPr>
        <w:t>SRA. PRESIDENTE (Aluani)</w:t>
      </w:r>
      <w:r w:rsidRPr="00197F19">
        <w:rPr>
          <w:b/>
        </w:rPr>
        <w:t>:</w:t>
      </w:r>
      <w:r w:rsidRPr="00197F19">
        <w:t xml:space="preserve"> Si no se hace uso de la palabra, se va a votar; l</w:t>
      </w:r>
      <w:r>
        <w:t>o</w:t>
      </w:r>
      <w:r w:rsidRPr="00197F19">
        <w:t>s que estén por la afirmativa, sírvanse indicarlo.</w:t>
      </w:r>
    </w:p>
    <w:p w:rsidR="00D83923" w:rsidRPr="00197F19" w:rsidRDefault="00D83923" w:rsidP="00D83923"/>
    <w:p w:rsidR="00D83923" w:rsidRDefault="00D83923" w:rsidP="00D83923">
      <w:pPr>
        <w:spacing w:line="300" w:lineRule="exact"/>
        <w:ind w:left="4082" w:right="1134" w:hanging="113"/>
        <w:rPr>
          <w:b/>
          <w:i/>
          <w:sz w:val="20"/>
          <w:szCs w:val="20"/>
        </w:rPr>
      </w:pPr>
      <w:r w:rsidRPr="00197F19">
        <w:rPr>
          <w:b/>
          <w:i/>
          <w:sz w:val="20"/>
          <w:szCs w:val="20"/>
        </w:rPr>
        <w:t>-Resulta aprobado.</w:t>
      </w:r>
    </w:p>
    <w:p w:rsidR="00D83923" w:rsidRDefault="00D83923" w:rsidP="00D83923"/>
    <w:p w:rsidR="00D83923" w:rsidRDefault="00D83923" w:rsidP="00D83923">
      <w:r w:rsidRPr="00B87A43">
        <w:rPr>
          <w:b/>
        </w:rPr>
        <w:t>SRA. PRESIDENTE (Aluani)</w:t>
      </w:r>
      <w:r w:rsidRPr="00197F19">
        <w:rPr>
          <w:b/>
        </w:rPr>
        <w:t>:</w:t>
      </w:r>
      <w:r w:rsidRPr="00197F19">
        <w:t xml:space="preserve"> Queda aprobado; se harán las comunicaciones pertinentes.</w:t>
      </w:r>
    </w:p>
    <w:p w:rsidR="00D83923" w:rsidRDefault="00D83923" w:rsidP="00D83923"/>
    <w:p w:rsidR="00D83923" w:rsidRDefault="00D83923" w:rsidP="00D83923">
      <w:r>
        <w:rPr>
          <w:b/>
        </w:rPr>
        <w:t xml:space="preserve">SRA. PRESIDENTE (Aluani): </w:t>
      </w:r>
      <w:r>
        <w:t xml:space="preserve">Se encuentra reservado un Proyecto de Declaración, </w:t>
      </w:r>
      <w:r w:rsidR="00DE327F">
        <w:t>por el que se declara de Interés Legislativo, la conmemoración del cincuentenario del Puente Internacional General San Martín, el 16 de Septiembre del corriente, en la cabecera Sur de dicho puente</w:t>
      </w:r>
      <w:r>
        <w:t>, expediente Nº 15.791.</w:t>
      </w:r>
    </w:p>
    <w:p w:rsidR="00D83923" w:rsidRDefault="00D83923" w:rsidP="00D83923">
      <w:pPr>
        <w:ind w:firstLine="708"/>
      </w:pPr>
      <w:r>
        <w:t xml:space="preserve">Tiene la palabra </w:t>
      </w:r>
      <w:r w:rsidR="00DE327F">
        <w:t>e</w:t>
      </w:r>
      <w:r>
        <w:t>l Senador por el Departamento Federación.</w:t>
      </w:r>
    </w:p>
    <w:p w:rsidR="00D83923" w:rsidRDefault="00D83923" w:rsidP="00D83923"/>
    <w:p w:rsidR="00D83923" w:rsidRDefault="00D83923" w:rsidP="00D83923">
      <w:r w:rsidRPr="00193AEA">
        <w:rPr>
          <w:b/>
        </w:rPr>
        <w:t>SR. SENADOR (</w:t>
      </w:r>
      <w:r>
        <w:rPr>
          <w:b/>
        </w:rPr>
        <w:t>Dal Molín</w:t>
      </w:r>
      <w:r w:rsidRPr="00193AEA">
        <w:rPr>
          <w:b/>
        </w:rPr>
        <w:t>):</w:t>
      </w:r>
      <w:r>
        <w:rPr>
          <w:b/>
        </w:rPr>
        <w:t xml:space="preserve"> </w:t>
      </w:r>
      <w:r>
        <w:t>Solicito que este proyecto sea tratado sobre tablas, señora Presidente.</w:t>
      </w:r>
    </w:p>
    <w:p w:rsidR="00D83923" w:rsidRDefault="00D83923" w:rsidP="00D83923"/>
    <w:p w:rsidR="00D83923" w:rsidRDefault="00D83923" w:rsidP="00D83923">
      <w:r w:rsidRPr="00B87A43">
        <w:rPr>
          <w:b/>
        </w:rPr>
        <w:t>SRA. PRESIDENTE (Aluani)</w:t>
      </w:r>
      <w:r w:rsidRPr="00197F19">
        <w:rPr>
          <w:b/>
        </w:rPr>
        <w:t>:</w:t>
      </w:r>
      <w:r>
        <w:rPr>
          <w:b/>
        </w:rPr>
        <w:t xml:space="preserve"> </w:t>
      </w:r>
      <w:r>
        <w:t>A consideración del Cuerpo la moción de sobre tablas formulada por el Senador</w:t>
      </w:r>
      <w:r w:rsidR="00DE327F">
        <w:t xml:space="preserve"> Dal Molín</w:t>
      </w:r>
      <w:r>
        <w:t>; se requieren los dos tercios de votos de los Senadores presentes para su aprobación.</w:t>
      </w:r>
    </w:p>
    <w:p w:rsidR="00D83923" w:rsidRDefault="00D83923" w:rsidP="00D83923"/>
    <w:p w:rsidR="00D83923" w:rsidRDefault="00D83923" w:rsidP="00D83923">
      <w:pPr>
        <w:spacing w:line="300" w:lineRule="exact"/>
        <w:ind w:left="4082" w:right="1134" w:hanging="113"/>
        <w:rPr>
          <w:b/>
          <w:i/>
          <w:sz w:val="20"/>
          <w:szCs w:val="20"/>
        </w:rPr>
      </w:pPr>
      <w:r w:rsidRPr="00197F19">
        <w:rPr>
          <w:b/>
          <w:i/>
          <w:sz w:val="20"/>
          <w:szCs w:val="20"/>
        </w:rPr>
        <w:t>-Resulta aprobado.</w:t>
      </w:r>
    </w:p>
    <w:p w:rsidR="00D83923" w:rsidRDefault="00D83923" w:rsidP="00D83923"/>
    <w:p w:rsidR="00D83923" w:rsidRPr="00197F19" w:rsidRDefault="00D83923" w:rsidP="00D83923">
      <w:r w:rsidRPr="00B87A43">
        <w:rPr>
          <w:b/>
        </w:rPr>
        <w:t>SRA. PRESIDENTE (Aluani)</w:t>
      </w:r>
      <w:r w:rsidRPr="00197F19">
        <w:rPr>
          <w:b/>
        </w:rPr>
        <w:t>:</w:t>
      </w:r>
      <w:r w:rsidRPr="00197F19">
        <w:t xml:space="preserve"> Si no se hace uso de la palabra, se va a votar; l</w:t>
      </w:r>
      <w:r>
        <w:t>o</w:t>
      </w:r>
      <w:r w:rsidRPr="00197F19">
        <w:t>s que estén por la afirmativa, sírvanse indicarlo.</w:t>
      </w:r>
    </w:p>
    <w:p w:rsidR="00D83923" w:rsidRPr="00197F19" w:rsidRDefault="00D83923" w:rsidP="00D83923"/>
    <w:p w:rsidR="00D83923" w:rsidRDefault="00D83923" w:rsidP="00D83923">
      <w:pPr>
        <w:spacing w:line="300" w:lineRule="exact"/>
        <w:ind w:left="4082" w:right="1134" w:hanging="113"/>
        <w:rPr>
          <w:b/>
          <w:i/>
          <w:sz w:val="20"/>
          <w:szCs w:val="20"/>
        </w:rPr>
      </w:pPr>
      <w:r w:rsidRPr="00197F19">
        <w:rPr>
          <w:b/>
          <w:i/>
          <w:sz w:val="20"/>
          <w:szCs w:val="20"/>
        </w:rPr>
        <w:t>-Resulta aprobado.</w:t>
      </w:r>
    </w:p>
    <w:p w:rsidR="00D83923" w:rsidRDefault="00D83923" w:rsidP="00D83923"/>
    <w:p w:rsidR="00D83923" w:rsidRDefault="00D83923" w:rsidP="00D83923">
      <w:r w:rsidRPr="00B87A43">
        <w:rPr>
          <w:b/>
        </w:rPr>
        <w:t>SRA. PRESIDENTE (Aluani)</w:t>
      </w:r>
      <w:r w:rsidRPr="00197F19">
        <w:rPr>
          <w:b/>
        </w:rPr>
        <w:t>:</w:t>
      </w:r>
      <w:r w:rsidRPr="00197F19">
        <w:t xml:space="preserve"> Queda aprobado; se harán las comunicaciones pertinentes.</w:t>
      </w:r>
    </w:p>
    <w:p w:rsidR="007D2AA1" w:rsidRDefault="007D2AA1" w:rsidP="004107EA"/>
    <w:p w:rsidR="004107EA" w:rsidRDefault="00CD74FC" w:rsidP="004107EA">
      <w:pPr>
        <w:pStyle w:val="Apertura"/>
      </w:pPr>
      <w:r>
        <w:t>7</w:t>
      </w:r>
    </w:p>
    <w:p w:rsidR="004107EA" w:rsidRPr="00D5607B" w:rsidRDefault="004107EA" w:rsidP="004107EA">
      <w:pPr>
        <w:jc w:val="center"/>
        <w:rPr>
          <w:b/>
        </w:rPr>
      </w:pPr>
      <w:r w:rsidRPr="00D5607B">
        <w:rPr>
          <w:b/>
        </w:rPr>
        <w:t xml:space="preserve">PLAN DE TRABAJO. ORDEN DEL DÍA N° </w:t>
      </w:r>
      <w:r w:rsidR="00CD74FC">
        <w:rPr>
          <w:b/>
        </w:rPr>
        <w:t>10</w:t>
      </w:r>
    </w:p>
    <w:p w:rsidR="004107EA" w:rsidRPr="00D2203C" w:rsidRDefault="004107EA" w:rsidP="004107EA"/>
    <w:p w:rsidR="004107EA" w:rsidRDefault="004107EA" w:rsidP="004107EA">
      <w:r w:rsidRPr="00D5607B">
        <w:rPr>
          <w:b/>
        </w:rPr>
        <w:t>SRA. PRESIDENTE (Aluani)</w:t>
      </w:r>
      <w:r w:rsidRPr="00D5607B">
        <w:t xml:space="preserve">: </w:t>
      </w:r>
      <w:r>
        <w:t>D</w:t>
      </w:r>
      <w:r w:rsidRPr="00533E2B">
        <w:t>e co</w:t>
      </w:r>
      <w:r>
        <w:t>nformidad al artículo 145º del R</w:t>
      </w:r>
      <w:r w:rsidRPr="00533E2B">
        <w:t xml:space="preserve">eglamento de esta </w:t>
      </w:r>
      <w:r>
        <w:t>Honorable C</w:t>
      </w:r>
      <w:r w:rsidRPr="00533E2B">
        <w:t xml:space="preserve">ámara de </w:t>
      </w:r>
      <w:r>
        <w:t>S</w:t>
      </w:r>
      <w:r w:rsidRPr="00533E2B">
        <w:t xml:space="preserve">enadores, se confeccionó el </w:t>
      </w:r>
      <w:r>
        <w:t>P</w:t>
      </w:r>
      <w:r w:rsidRPr="00533E2B">
        <w:t xml:space="preserve">lan de </w:t>
      </w:r>
      <w:r>
        <w:t>T</w:t>
      </w:r>
      <w:r w:rsidRPr="00533E2B">
        <w:t xml:space="preserve">rabajo y </w:t>
      </w:r>
      <w:r>
        <w:t>O</w:t>
      </w:r>
      <w:r w:rsidRPr="00533E2B">
        <w:t xml:space="preserve">rden del </w:t>
      </w:r>
      <w:r>
        <w:t>D</w:t>
      </w:r>
      <w:r w:rsidRPr="00533E2B">
        <w:t xml:space="preserve">ía </w:t>
      </w:r>
      <w:r>
        <w:t>N</w:t>
      </w:r>
      <w:r w:rsidRPr="00533E2B">
        <w:t xml:space="preserve">° </w:t>
      </w:r>
      <w:r w:rsidR="00CD74FC">
        <w:t>10</w:t>
      </w:r>
      <w:r w:rsidRPr="00533E2B">
        <w:t xml:space="preserve"> para la fecha</w:t>
      </w:r>
      <w:r>
        <w:t>.</w:t>
      </w:r>
    </w:p>
    <w:p w:rsidR="004107EA" w:rsidRDefault="004107EA" w:rsidP="004107EA">
      <w:r w:rsidRPr="00D5607B">
        <w:tab/>
        <w:t xml:space="preserve">Por Secretaría se dará lectura del </w:t>
      </w:r>
      <w:r w:rsidR="00CD74FC">
        <w:t>primer</w:t>
      </w:r>
      <w:r w:rsidRPr="00D5607B">
        <w:t xml:space="preserve"> asunto</w:t>
      </w:r>
      <w:r>
        <w:t xml:space="preserve">, expediente Nº </w:t>
      </w:r>
      <w:r w:rsidR="00CD74FC">
        <w:t>15.715</w:t>
      </w:r>
      <w:r>
        <w:t>.</w:t>
      </w:r>
    </w:p>
    <w:p w:rsidR="004107EA" w:rsidRDefault="004107EA" w:rsidP="004107EA"/>
    <w:p w:rsidR="004107EA" w:rsidRDefault="004107EA" w:rsidP="004107EA">
      <w:pPr>
        <w:spacing w:line="300" w:lineRule="exact"/>
        <w:ind w:left="4082" w:right="1134" w:hanging="113"/>
        <w:rPr>
          <w:b/>
          <w:i/>
          <w:sz w:val="20"/>
          <w:szCs w:val="20"/>
        </w:rPr>
      </w:pPr>
      <w:r w:rsidRPr="00D5607B">
        <w:rPr>
          <w:b/>
          <w:i/>
          <w:sz w:val="20"/>
          <w:szCs w:val="20"/>
        </w:rPr>
        <w:t>-Se lee:</w:t>
      </w:r>
    </w:p>
    <w:p w:rsidR="004107EA" w:rsidRPr="00D5607B" w:rsidRDefault="004107EA" w:rsidP="004107EA">
      <w:pPr>
        <w:spacing w:line="300" w:lineRule="exact"/>
        <w:ind w:left="4082" w:right="1134" w:hanging="113"/>
        <w:rPr>
          <w:b/>
          <w:i/>
          <w:sz w:val="20"/>
          <w:szCs w:val="20"/>
        </w:rPr>
      </w:pPr>
    </w:p>
    <w:p w:rsidR="004107EA" w:rsidRPr="0036201B" w:rsidRDefault="004107EA" w:rsidP="004107EA">
      <w:pPr>
        <w:rPr>
          <w:bCs/>
        </w:rPr>
      </w:pPr>
      <w:r>
        <w:rPr>
          <w:b/>
          <w:bCs/>
        </w:rPr>
        <w:t xml:space="preserve">SRA. PRESIDENTE (Aluani): </w:t>
      </w:r>
      <w:r w:rsidRPr="0036201B">
        <w:rPr>
          <w:bCs/>
        </w:rPr>
        <w:t>En consideración.</w:t>
      </w:r>
    </w:p>
    <w:p w:rsidR="004107EA" w:rsidRDefault="004107EA" w:rsidP="004107EA">
      <w:pPr>
        <w:ind w:firstLine="708"/>
        <w:rPr>
          <w:bCs/>
        </w:rPr>
      </w:pPr>
      <w:r>
        <w:rPr>
          <w:bCs/>
        </w:rPr>
        <w:t xml:space="preserve">Tiene la palabra </w:t>
      </w:r>
      <w:r w:rsidR="00CD74FC">
        <w:rPr>
          <w:bCs/>
        </w:rPr>
        <w:t>el</w:t>
      </w:r>
      <w:r>
        <w:rPr>
          <w:bCs/>
        </w:rPr>
        <w:t xml:space="preserve"> Senador por el Departamento </w:t>
      </w:r>
      <w:r w:rsidR="00CD74FC">
        <w:rPr>
          <w:bCs/>
        </w:rPr>
        <w:t>Diamante</w:t>
      </w:r>
      <w:r>
        <w:rPr>
          <w:bCs/>
        </w:rPr>
        <w:t>.</w:t>
      </w:r>
    </w:p>
    <w:p w:rsidR="004107EA" w:rsidRDefault="004107EA" w:rsidP="004107EA">
      <w:pPr>
        <w:rPr>
          <w:bCs/>
        </w:rPr>
      </w:pPr>
    </w:p>
    <w:p w:rsidR="00F61DCF" w:rsidRDefault="004107EA" w:rsidP="00F61DCF">
      <w:r w:rsidRPr="00011F77">
        <w:rPr>
          <w:b/>
          <w:bCs/>
        </w:rPr>
        <w:lastRenderedPageBreak/>
        <w:t>SR.</w:t>
      </w:r>
      <w:r>
        <w:rPr>
          <w:b/>
          <w:bCs/>
        </w:rPr>
        <w:t xml:space="preserve"> </w:t>
      </w:r>
      <w:r w:rsidR="00CD74FC">
        <w:rPr>
          <w:b/>
          <w:bCs/>
        </w:rPr>
        <w:t>SENADOR</w:t>
      </w:r>
      <w:r w:rsidRPr="00011F77">
        <w:rPr>
          <w:b/>
          <w:bCs/>
        </w:rPr>
        <w:t xml:space="preserve"> (</w:t>
      </w:r>
      <w:r w:rsidR="00CD74FC">
        <w:rPr>
          <w:b/>
          <w:bCs/>
        </w:rPr>
        <w:t>Vergara</w:t>
      </w:r>
      <w:r w:rsidRPr="00011F77">
        <w:rPr>
          <w:b/>
          <w:bCs/>
        </w:rPr>
        <w:t>):</w:t>
      </w:r>
      <w:r>
        <w:rPr>
          <w:b/>
          <w:bCs/>
        </w:rPr>
        <w:t xml:space="preserve"> </w:t>
      </w:r>
      <w:r w:rsidR="00D83923">
        <w:t xml:space="preserve">Muchas gracias, señora Presidente. Es para argumentar este proyecto que intenta modificar el artículo 192 de la Ley Nº 10.027, </w:t>
      </w:r>
      <w:r w:rsidR="00E20072">
        <w:t>de</w:t>
      </w:r>
      <w:r w:rsidR="00D83923">
        <w:t xml:space="preserve"> Régimen de Municipios de la Provi</w:t>
      </w:r>
      <w:r w:rsidR="00077C85">
        <w:t xml:space="preserve">ncia, </w:t>
      </w:r>
      <w:r w:rsidR="00E20072">
        <w:t>ya que</w:t>
      </w:r>
      <w:r w:rsidR="00077C85">
        <w:t xml:space="preserve"> </w:t>
      </w:r>
      <w:r w:rsidR="00E20072">
        <w:t>dicho</w:t>
      </w:r>
      <w:r w:rsidR="00077C85">
        <w:t xml:space="preserve"> artículo regula</w:t>
      </w:r>
      <w:r w:rsidR="00D83923">
        <w:t xml:space="preserve"> las obligaciones</w:t>
      </w:r>
      <w:r w:rsidR="00F61DCF">
        <w:t xml:space="preserve"> </w:t>
      </w:r>
      <w:r w:rsidR="00F61DCF" w:rsidRPr="00CD326E">
        <w:t xml:space="preserve">y los derechos que tienen los municipios respecto de su sistema </w:t>
      </w:r>
      <w:r w:rsidR="00F61DCF">
        <w:t>jubilatorio.</w:t>
      </w:r>
    </w:p>
    <w:p w:rsidR="00F61DCF" w:rsidRPr="00945682" w:rsidRDefault="00F61DCF" w:rsidP="00F61DCF">
      <w:pPr>
        <w:ind w:firstLine="720"/>
      </w:pPr>
      <w:r w:rsidRPr="00CD326E">
        <w:t xml:space="preserve">En particular </w:t>
      </w:r>
      <w:r>
        <w:t>-</w:t>
      </w:r>
      <w:r w:rsidRPr="00CD326E">
        <w:t>y atento a la situación de los sistemas previsionales</w:t>
      </w:r>
      <w:r>
        <w:t>-</w:t>
      </w:r>
      <w:r w:rsidRPr="00CD326E">
        <w:t xml:space="preserve"> hemos tratado acá el proyecto de reforma que significó la modificación a la </w:t>
      </w:r>
      <w:r>
        <w:t>L</w:t>
      </w:r>
      <w:r w:rsidRPr="00CD326E">
        <w:t xml:space="preserve">ey de la </w:t>
      </w:r>
      <w:r>
        <w:t>C</w:t>
      </w:r>
      <w:r w:rsidRPr="00CD326E">
        <w:t xml:space="preserve">aja de </w:t>
      </w:r>
      <w:r>
        <w:t>J</w:t>
      </w:r>
      <w:r w:rsidRPr="00CD326E">
        <w:t>ubilaci</w:t>
      </w:r>
      <w:r>
        <w:t>ones y Pensiones de la P</w:t>
      </w:r>
      <w:r w:rsidRPr="00CD326E">
        <w:t>rovincia, donde ya reflej</w:t>
      </w:r>
      <w:r>
        <w:t xml:space="preserve">ábamos la situación previsional, </w:t>
      </w:r>
      <w:r w:rsidRPr="00CD326E">
        <w:t>específicamente en el déficit mensua</w:t>
      </w:r>
      <w:r>
        <w:t>l de la Caja</w:t>
      </w:r>
      <w:r w:rsidRPr="00CD326E">
        <w:t>.</w:t>
      </w:r>
    </w:p>
    <w:p w:rsidR="00E20072" w:rsidRDefault="00E20072" w:rsidP="00F61DCF">
      <w:pPr>
        <w:ind w:firstLine="720"/>
      </w:pPr>
      <w:r>
        <w:t>Por lo que, e</w:t>
      </w:r>
      <w:r w:rsidR="00F61DCF" w:rsidRPr="00CD326E">
        <w:t xml:space="preserve">sta realidad se manifiesta también en las distintas </w:t>
      </w:r>
      <w:r w:rsidR="00F61DCF">
        <w:t>C</w:t>
      </w:r>
      <w:r w:rsidR="00F61DCF" w:rsidRPr="00CD326E">
        <w:t xml:space="preserve">ajas municipales que fueron creadas a partir del año 1993. </w:t>
      </w:r>
    </w:p>
    <w:p w:rsidR="00F61DCF" w:rsidRDefault="00F61DCF" w:rsidP="00F61DCF">
      <w:pPr>
        <w:ind w:firstLine="720"/>
      </w:pPr>
      <w:r w:rsidRPr="00CD326E">
        <w:t>Sal</w:t>
      </w:r>
      <w:r>
        <w:t xml:space="preserve">vo </w:t>
      </w:r>
      <w:r w:rsidRPr="00CD326E">
        <w:t xml:space="preserve">algunas excepciones, la mayoría están con situaciones de déficit y requieren que la </w:t>
      </w:r>
      <w:r>
        <w:t>L</w:t>
      </w:r>
      <w:r w:rsidRPr="00CD326E">
        <w:t xml:space="preserve">ey </w:t>
      </w:r>
      <w:r w:rsidR="00E20072">
        <w:t xml:space="preserve">Nº </w:t>
      </w:r>
      <w:r w:rsidRPr="00CD326E">
        <w:t>10</w:t>
      </w:r>
      <w:r>
        <w:t>.</w:t>
      </w:r>
      <w:r w:rsidRPr="00CD326E">
        <w:t>027 sea actualizada para que</w:t>
      </w:r>
      <w:r>
        <w:t>,</w:t>
      </w:r>
      <w:r w:rsidRPr="00CD326E">
        <w:t xml:space="preserve"> en el marco de las autonomías municipales, cada </w:t>
      </w:r>
      <w:r w:rsidR="00E20072">
        <w:t>m</w:t>
      </w:r>
      <w:r w:rsidRPr="00CD326E">
        <w:t xml:space="preserve">unicipio pueda legislar y disponer </w:t>
      </w:r>
      <w:r>
        <w:t>-entre otras cosas-</w:t>
      </w:r>
      <w:r w:rsidRPr="00CD326E">
        <w:t xml:space="preserve"> los porcentajes de aporte</w:t>
      </w:r>
      <w:r>
        <w:t>s</w:t>
      </w:r>
      <w:r w:rsidRPr="00CD326E">
        <w:t xml:space="preserve"> y contribuciones </w:t>
      </w:r>
      <w:r w:rsidR="00A70BD0">
        <w:t>de</w:t>
      </w:r>
      <w:r w:rsidRPr="00CD326E">
        <w:t xml:space="preserve"> su</w:t>
      </w:r>
      <w:r>
        <w:t>s</w:t>
      </w:r>
      <w:r w:rsidRPr="00CD326E">
        <w:t xml:space="preserve"> empleado</w:t>
      </w:r>
      <w:r>
        <w:t>s y funcionarios que está</w:t>
      </w:r>
      <w:r w:rsidRPr="00CD326E">
        <w:t xml:space="preserve">n aportando a sus respectivas cajas locales. </w:t>
      </w:r>
    </w:p>
    <w:p w:rsidR="00F61DCF" w:rsidRPr="00945682" w:rsidRDefault="00F61DCF" w:rsidP="00F61DCF">
      <w:pPr>
        <w:ind w:firstLine="720"/>
      </w:pPr>
      <w:r w:rsidRPr="00CD326E">
        <w:t xml:space="preserve">Este proyecto se enmarca dentro de lo que establece el </w:t>
      </w:r>
      <w:r>
        <w:t>A</w:t>
      </w:r>
      <w:r w:rsidRPr="00CD326E">
        <w:t>rtículo 231</w:t>
      </w:r>
      <w:r>
        <w:t>°</w:t>
      </w:r>
      <w:r w:rsidRPr="00CD326E">
        <w:t xml:space="preserve"> del </w:t>
      </w:r>
      <w:r>
        <w:t>Régimen M</w:t>
      </w:r>
      <w:r w:rsidRPr="00CD326E">
        <w:t xml:space="preserve">unicipal de la </w:t>
      </w:r>
      <w:r>
        <w:t>C</w:t>
      </w:r>
      <w:r w:rsidRPr="00CD326E">
        <w:t xml:space="preserve">onstitución </w:t>
      </w:r>
      <w:r>
        <w:t>P</w:t>
      </w:r>
      <w:r w:rsidRPr="00CD326E">
        <w:t>rovincial, donde se asegura la autonomía institucional, política, administrativa económica</w:t>
      </w:r>
      <w:r w:rsidR="00A70BD0">
        <w:t xml:space="preserve"> y financiera de los municipios</w:t>
      </w:r>
      <w:r w:rsidRPr="00CD326E">
        <w:t xml:space="preserve"> y</w:t>
      </w:r>
      <w:r w:rsidR="00A70BD0">
        <w:t>,</w:t>
      </w:r>
      <w:r w:rsidRPr="00CD326E">
        <w:t xml:space="preserve"> en ese marco</w:t>
      </w:r>
      <w:r w:rsidR="00A70BD0">
        <w:t>,</w:t>
      </w:r>
      <w:r w:rsidRPr="00CD326E">
        <w:t xml:space="preserve"> están comprendidas, por supuesto, </w:t>
      </w:r>
      <w:r>
        <w:t>las distintas Cajas de Jubilacio</w:t>
      </w:r>
      <w:r w:rsidRPr="00CD326E">
        <w:t>n</w:t>
      </w:r>
      <w:r>
        <w:t>es y P</w:t>
      </w:r>
      <w:r w:rsidRPr="00CD326E">
        <w:t>ensiones.</w:t>
      </w:r>
    </w:p>
    <w:p w:rsidR="00F61DCF" w:rsidRDefault="00A70BD0" w:rsidP="00F61DCF">
      <w:pPr>
        <w:ind w:firstLine="720"/>
      </w:pPr>
      <w:r>
        <w:t xml:space="preserve">Además, </w:t>
      </w:r>
      <w:r w:rsidR="00F61DCF">
        <w:t xml:space="preserve">quiero </w:t>
      </w:r>
      <w:r w:rsidR="00F61DCF" w:rsidRPr="00CD326E">
        <w:t xml:space="preserve">decir que </w:t>
      </w:r>
      <w:r w:rsidR="00F61DCF">
        <w:t xml:space="preserve">responde a un pedido de varios </w:t>
      </w:r>
      <w:r>
        <w:t>i</w:t>
      </w:r>
      <w:r w:rsidR="00F61DCF" w:rsidRPr="00CD326E">
        <w:t>ntendentes q</w:t>
      </w:r>
      <w:r>
        <w:t>ue tienen situaciones complejas;</w:t>
      </w:r>
      <w:r w:rsidR="00F61DCF" w:rsidRPr="00CD326E">
        <w:t xml:space="preserve"> puedo mencionar el caso de la </w:t>
      </w:r>
      <w:r w:rsidR="00F61DCF">
        <w:t>C</w:t>
      </w:r>
      <w:r w:rsidR="00F61DCF" w:rsidRPr="00CD326E">
        <w:t>aja</w:t>
      </w:r>
      <w:r w:rsidR="00F61DCF">
        <w:t xml:space="preserve"> de J</w:t>
      </w:r>
      <w:r w:rsidR="00F61DCF" w:rsidRPr="00CD326E">
        <w:t xml:space="preserve">ubilados de la </w:t>
      </w:r>
      <w:r>
        <w:t>C</w:t>
      </w:r>
      <w:r w:rsidR="00F61DCF" w:rsidRPr="00CD326E">
        <w:t xml:space="preserve">iudad de Diamante, que arrastra décadas de déficit y </w:t>
      </w:r>
      <w:proofErr w:type="spellStart"/>
      <w:r w:rsidR="00F61DCF" w:rsidRPr="00CD326E">
        <w:t>desmanejo</w:t>
      </w:r>
      <w:r w:rsidR="00F61DCF">
        <w:t>s</w:t>
      </w:r>
      <w:proofErr w:type="spellEnd"/>
      <w:r w:rsidR="00F61DCF" w:rsidRPr="00CD326E">
        <w:t xml:space="preserve"> </w:t>
      </w:r>
      <w:r>
        <w:t>-</w:t>
      </w:r>
      <w:r w:rsidR="00F61DCF" w:rsidRPr="00CD326E">
        <w:t>que ahora se intentan corregir</w:t>
      </w:r>
      <w:r>
        <w:t xml:space="preserve">- así como </w:t>
      </w:r>
      <w:r w:rsidR="00F61DCF" w:rsidRPr="00CD326E">
        <w:t>también</w:t>
      </w:r>
      <w:r>
        <w:t>,</w:t>
      </w:r>
      <w:r w:rsidR="00F61DCF" w:rsidRPr="00CD326E">
        <w:t xml:space="preserve"> </w:t>
      </w:r>
      <w:r w:rsidR="00F61DCF">
        <w:t>el</w:t>
      </w:r>
      <w:r w:rsidR="00F61DCF" w:rsidRPr="00CD326E">
        <w:t xml:space="preserve"> pedido que hizo en su momento el </w:t>
      </w:r>
      <w:r w:rsidR="00F61DCF">
        <w:t xml:space="preserve">Intendente de </w:t>
      </w:r>
      <w:proofErr w:type="spellStart"/>
      <w:r w:rsidR="00F61DCF">
        <w:t>Basavilbaso</w:t>
      </w:r>
      <w:proofErr w:type="spellEnd"/>
      <w:r w:rsidR="00F61DCF" w:rsidRPr="00CD326E">
        <w:t xml:space="preserve">. </w:t>
      </w:r>
      <w:r>
        <w:t>Y cabe destacar que,</w:t>
      </w:r>
      <w:r w:rsidR="00F61DCF">
        <w:t xml:space="preserve"> ha</w:t>
      </w:r>
      <w:r w:rsidR="00F61DCF" w:rsidRPr="00CD326E">
        <w:t xml:space="preserve"> manifestado su situación favorable</w:t>
      </w:r>
      <w:r>
        <w:t xml:space="preserve"> y que no está en</w:t>
      </w:r>
      <w:r w:rsidR="00F61DCF" w:rsidRPr="00CD326E">
        <w:t xml:space="preserve"> situación de déficit, la </w:t>
      </w:r>
      <w:r w:rsidR="00F61DCF">
        <w:t>C</w:t>
      </w:r>
      <w:r w:rsidR="00F61DCF" w:rsidRPr="00CD326E">
        <w:t xml:space="preserve">aja de Valle María, por ejemplo. </w:t>
      </w:r>
    </w:p>
    <w:p w:rsidR="00F61DCF" w:rsidRPr="00945682" w:rsidRDefault="00F61DCF" w:rsidP="00F61DCF">
      <w:pPr>
        <w:ind w:firstLine="720"/>
      </w:pPr>
      <w:r w:rsidRPr="00CD326E">
        <w:t>Pero más allá de eso, creo que</w:t>
      </w:r>
      <w:r>
        <w:t xml:space="preserve"> dar</w:t>
      </w:r>
      <w:r w:rsidRPr="00CD326E">
        <w:t xml:space="preserve"> </w:t>
      </w:r>
      <w:r>
        <w:t>la</w:t>
      </w:r>
      <w:r w:rsidRPr="00CD326E">
        <w:t xml:space="preserve"> posibilidad </w:t>
      </w:r>
      <w:r>
        <w:t xml:space="preserve">de </w:t>
      </w:r>
      <w:r w:rsidRPr="00CD326E">
        <w:t xml:space="preserve">que se deje fijar un tope </w:t>
      </w:r>
      <w:r>
        <w:t>a</w:t>
      </w:r>
      <w:r w:rsidRPr="00CD326E">
        <w:t xml:space="preserve"> los aportes y contribuciones </w:t>
      </w:r>
      <w:r>
        <w:t xml:space="preserve">y </w:t>
      </w:r>
      <w:r w:rsidRPr="00CD326E">
        <w:t>que pueda definir</w:t>
      </w:r>
      <w:r>
        <w:t>lo</w:t>
      </w:r>
      <w:r w:rsidRPr="00CD326E">
        <w:t xml:space="preserve"> cada </w:t>
      </w:r>
      <w:r>
        <w:t>M</w:t>
      </w:r>
      <w:r w:rsidRPr="00CD326E">
        <w:t>unicipio</w:t>
      </w:r>
      <w:r w:rsidR="00A70BD0">
        <w:t>,</w:t>
      </w:r>
      <w:r w:rsidRPr="00CD326E">
        <w:t xml:space="preserve"> </w:t>
      </w:r>
      <w:r>
        <w:t>en sus respectivas C</w:t>
      </w:r>
      <w:r w:rsidRPr="00CD326E">
        <w:t>ajas, va a asegurar la autonomía</w:t>
      </w:r>
      <w:r w:rsidR="00A70BD0">
        <w:t>. Y</w:t>
      </w:r>
      <w:r w:rsidRPr="00CD326E">
        <w:t xml:space="preserve"> va a permitir que con la flexibilidad y el criterio de cada localidad</w:t>
      </w:r>
      <w:r w:rsidR="00A70BD0">
        <w:t>,</w:t>
      </w:r>
      <w:r w:rsidRPr="00CD326E">
        <w:t xml:space="preserve"> se puedan fijar los aportes y contribuciones que sean razonables para </w:t>
      </w:r>
      <w:r w:rsidR="00A70BD0">
        <w:t>la</w:t>
      </w:r>
      <w:r w:rsidRPr="00CD326E">
        <w:t xml:space="preserve"> r</w:t>
      </w:r>
      <w:r w:rsidR="00A70BD0">
        <w:t xml:space="preserve">ealidad financiera, económica </w:t>
      </w:r>
      <w:r w:rsidRPr="00CD326E">
        <w:t>que responda a</w:t>
      </w:r>
      <w:r w:rsidR="00A70BD0">
        <w:t>l</w:t>
      </w:r>
      <w:r w:rsidRPr="00CD326E">
        <w:t xml:space="preserve"> desarrollo demográfico de cada localidad.</w:t>
      </w:r>
    </w:p>
    <w:p w:rsidR="00F61DCF" w:rsidRDefault="00A70BD0" w:rsidP="00F61DCF">
      <w:pPr>
        <w:ind w:firstLine="720"/>
      </w:pPr>
      <w:r>
        <w:t>Así que, l</w:t>
      </w:r>
      <w:r w:rsidR="00F61DCF">
        <w:t>o</w:t>
      </w:r>
      <w:r w:rsidR="00F61DCF" w:rsidRPr="00CD326E">
        <w:t xml:space="preserve"> que estamos planteando es dejar un piso de aportes y contribuciones del 12</w:t>
      </w:r>
      <w:r w:rsidR="00F61DCF">
        <w:t xml:space="preserve"> </w:t>
      </w:r>
      <w:r>
        <w:t>%</w:t>
      </w:r>
      <w:r w:rsidR="00F61DCF" w:rsidRPr="00CD326E">
        <w:t xml:space="preserve"> y liberar ese 16</w:t>
      </w:r>
      <w:r w:rsidR="00F61DCF">
        <w:t xml:space="preserve"> </w:t>
      </w:r>
      <w:r>
        <w:t>%</w:t>
      </w:r>
      <w:r w:rsidR="00F61DCF">
        <w:t xml:space="preserve"> </w:t>
      </w:r>
      <w:r w:rsidR="00F61DCF" w:rsidRPr="00CD326E">
        <w:t>que figuraba como tope para que</w:t>
      </w:r>
      <w:r w:rsidR="00F61DCF">
        <w:t>,</w:t>
      </w:r>
      <w:r w:rsidR="00F61DCF" w:rsidRPr="00CD326E">
        <w:t xml:space="preserve"> de aquí en adelante</w:t>
      </w:r>
      <w:r w:rsidR="00F61DCF">
        <w:t>,</w:t>
      </w:r>
      <w:r w:rsidR="00F61DCF" w:rsidRPr="00CD326E">
        <w:t xml:space="preserve"> cada </w:t>
      </w:r>
      <w:r>
        <w:t>c</w:t>
      </w:r>
      <w:r w:rsidR="00F61DCF" w:rsidRPr="00CD326E">
        <w:t xml:space="preserve">aja </w:t>
      </w:r>
      <w:r>
        <w:t>m</w:t>
      </w:r>
      <w:r w:rsidR="00F61DCF" w:rsidRPr="00CD326E">
        <w:t xml:space="preserve">unicipal y cada </w:t>
      </w:r>
      <w:r>
        <w:t>m</w:t>
      </w:r>
      <w:r w:rsidR="00F61DCF" w:rsidRPr="00CD326E">
        <w:t>unicipalidad</w:t>
      </w:r>
      <w:r>
        <w:t>,</w:t>
      </w:r>
      <w:r w:rsidR="00F61DCF" w:rsidRPr="00CD326E">
        <w:t xml:space="preserve"> pueda fijar el porcentaje que consideren adecuado a su realidad económica, financiera y presupuestaria. </w:t>
      </w:r>
    </w:p>
    <w:p w:rsidR="00F61DCF" w:rsidRDefault="00F61DCF" w:rsidP="00F61DCF">
      <w:pPr>
        <w:ind w:firstLine="720"/>
      </w:pPr>
      <w:r>
        <w:t xml:space="preserve">Es por </w:t>
      </w:r>
      <w:r w:rsidRPr="00CD326E">
        <w:t xml:space="preserve">este motivo </w:t>
      </w:r>
      <w:r>
        <w:t>que</w:t>
      </w:r>
      <w:r w:rsidR="00A70BD0">
        <w:t>,</w:t>
      </w:r>
      <w:r>
        <w:t xml:space="preserve"> </w:t>
      </w:r>
      <w:r w:rsidRPr="00CD326E">
        <w:t xml:space="preserve">solicito a mis pares la aprobación de este proyecto de ley. </w:t>
      </w:r>
    </w:p>
    <w:p w:rsidR="00D83923" w:rsidRDefault="00D83923" w:rsidP="00D83923"/>
    <w:p w:rsidR="00F61DCF" w:rsidRPr="00197F19" w:rsidRDefault="00F61DCF" w:rsidP="00F61DCF">
      <w:r w:rsidRPr="00B87A43">
        <w:rPr>
          <w:b/>
        </w:rPr>
        <w:lastRenderedPageBreak/>
        <w:t>SRA. PRESIDENTE (Aluani)</w:t>
      </w:r>
      <w:r w:rsidRPr="00197F19">
        <w:rPr>
          <w:b/>
        </w:rPr>
        <w:t>:</w:t>
      </w:r>
      <w:r w:rsidRPr="00197F19">
        <w:t xml:space="preserve"> Si no se hace </w:t>
      </w:r>
      <w:r>
        <w:t xml:space="preserve">más </w:t>
      </w:r>
      <w:r w:rsidRPr="00197F19">
        <w:t>uso de la palabra, se va a votar</w:t>
      </w:r>
      <w:r>
        <w:t xml:space="preserve"> en general y en particular</w:t>
      </w:r>
      <w:r w:rsidRPr="00197F19">
        <w:t xml:space="preserve">; </w:t>
      </w:r>
      <w:r>
        <w:t>los</w:t>
      </w:r>
      <w:r w:rsidRPr="00197F19">
        <w:t xml:space="preserve"> que estén por la afirmativa, sírvanse indicarlo.</w:t>
      </w:r>
    </w:p>
    <w:p w:rsidR="00F61DCF" w:rsidRPr="00197F19" w:rsidRDefault="00F61DCF" w:rsidP="00F61DCF"/>
    <w:p w:rsidR="00F61DCF" w:rsidRDefault="00F61DCF" w:rsidP="00F61DCF">
      <w:pPr>
        <w:spacing w:line="300" w:lineRule="exact"/>
        <w:ind w:left="4082" w:right="1134" w:hanging="113"/>
        <w:rPr>
          <w:b/>
          <w:i/>
          <w:sz w:val="20"/>
          <w:szCs w:val="20"/>
        </w:rPr>
      </w:pPr>
      <w:r w:rsidRPr="00197F19">
        <w:rPr>
          <w:b/>
          <w:i/>
          <w:sz w:val="20"/>
          <w:szCs w:val="20"/>
        </w:rPr>
        <w:t>-Resulta aprobado.</w:t>
      </w:r>
    </w:p>
    <w:p w:rsidR="00F61DCF" w:rsidRPr="00197F19" w:rsidRDefault="00F61DCF" w:rsidP="00F61DCF">
      <w:pPr>
        <w:spacing w:line="300" w:lineRule="exact"/>
        <w:ind w:left="4082" w:right="1134" w:hanging="113"/>
        <w:rPr>
          <w:b/>
          <w:i/>
          <w:sz w:val="20"/>
          <w:szCs w:val="20"/>
        </w:rPr>
      </w:pPr>
    </w:p>
    <w:p w:rsidR="00F61DCF" w:rsidRDefault="00F61DCF" w:rsidP="00F61DCF">
      <w:r w:rsidRPr="00E025B0">
        <w:rPr>
          <w:b/>
        </w:rPr>
        <w:t>SRA. PRESIDENTE (Aluani):</w:t>
      </w:r>
      <w:r w:rsidRPr="00E025B0">
        <w:t xml:space="preserve"> </w:t>
      </w:r>
      <w:r w:rsidRPr="00533F4D">
        <w:t xml:space="preserve">Queda </w:t>
      </w:r>
      <w:r>
        <w:t>aprobado</w:t>
      </w:r>
      <w:r w:rsidRPr="00533F4D">
        <w:t xml:space="preserve">, </w:t>
      </w:r>
      <w:r w:rsidRPr="00CD326E">
        <w:t>pasa en revisión a la Honorable Cámara de Diputados</w:t>
      </w:r>
      <w:r>
        <w:t>.</w:t>
      </w:r>
    </w:p>
    <w:p w:rsidR="00F61DCF" w:rsidRPr="007636D9" w:rsidRDefault="00F61DCF" w:rsidP="00D83923"/>
    <w:p w:rsidR="00CD74FC" w:rsidRDefault="00CD74FC" w:rsidP="00CD74FC">
      <w:r w:rsidRPr="00B87A43">
        <w:rPr>
          <w:b/>
        </w:rPr>
        <w:t>SRA. PRESIDENTE (Aluani)</w:t>
      </w:r>
      <w:r w:rsidRPr="00197F19">
        <w:rPr>
          <w:b/>
        </w:rPr>
        <w:t>:</w:t>
      </w:r>
      <w:r w:rsidRPr="00197F19">
        <w:t xml:space="preserve"> </w:t>
      </w:r>
      <w:r>
        <w:rPr>
          <w:bCs/>
        </w:rPr>
        <w:t>Corresponde considerar el</w:t>
      </w:r>
      <w:r>
        <w:t xml:space="preserve"> asunto número 2, expedientes Números 15</w:t>
      </w:r>
      <w:r w:rsidR="00247114">
        <w:t xml:space="preserve">.070, </w:t>
      </w:r>
      <w:r>
        <w:t>27.070</w:t>
      </w:r>
      <w:r w:rsidR="00247114">
        <w:t>,</w:t>
      </w:r>
      <w:r>
        <w:t xml:space="preserve"> 25.904 y 24.890 (unificados).</w:t>
      </w:r>
    </w:p>
    <w:p w:rsidR="00CD74FC" w:rsidRDefault="00CD74FC" w:rsidP="00CD74FC">
      <w:r>
        <w:tab/>
        <w:t>Por Secretaría se dará lectura.</w:t>
      </w:r>
    </w:p>
    <w:p w:rsidR="00CD74FC" w:rsidRDefault="00CD74FC" w:rsidP="00CD74FC"/>
    <w:p w:rsidR="00CD74FC" w:rsidRDefault="00CD74FC" w:rsidP="00CD74FC">
      <w:pPr>
        <w:pStyle w:val="Acotacin"/>
      </w:pPr>
      <w:r>
        <w:t>-Se lee:</w:t>
      </w:r>
    </w:p>
    <w:p w:rsidR="00CD74FC" w:rsidRDefault="00CD74FC" w:rsidP="004107EA"/>
    <w:p w:rsidR="00453C5A" w:rsidRPr="0036201B" w:rsidRDefault="00453C5A" w:rsidP="00453C5A">
      <w:pPr>
        <w:rPr>
          <w:bCs/>
        </w:rPr>
      </w:pPr>
      <w:r>
        <w:rPr>
          <w:b/>
          <w:bCs/>
        </w:rPr>
        <w:t xml:space="preserve">SRA. PRESIDENTE (Aluani): </w:t>
      </w:r>
      <w:r w:rsidRPr="0036201B">
        <w:rPr>
          <w:bCs/>
        </w:rPr>
        <w:t>En consideración.</w:t>
      </w:r>
    </w:p>
    <w:p w:rsidR="00453C5A" w:rsidRDefault="00453C5A" w:rsidP="00453C5A">
      <w:pPr>
        <w:ind w:firstLine="708"/>
        <w:rPr>
          <w:bCs/>
        </w:rPr>
      </w:pPr>
      <w:r>
        <w:rPr>
          <w:bCs/>
        </w:rPr>
        <w:t>Tiene la palabra el Senador por el Departamento Gualeguaychú.</w:t>
      </w:r>
    </w:p>
    <w:p w:rsidR="00453C5A" w:rsidRDefault="00453C5A" w:rsidP="00453C5A">
      <w:pPr>
        <w:rPr>
          <w:bCs/>
        </w:rPr>
      </w:pPr>
    </w:p>
    <w:p w:rsidR="00247114" w:rsidRDefault="00453C5A" w:rsidP="00247114">
      <w:r w:rsidRPr="00011F77">
        <w:rPr>
          <w:b/>
          <w:bCs/>
        </w:rPr>
        <w:t>SR.</w:t>
      </w:r>
      <w:r>
        <w:rPr>
          <w:b/>
          <w:bCs/>
        </w:rPr>
        <w:t xml:space="preserve"> SENADOR</w:t>
      </w:r>
      <w:r w:rsidRPr="00011F77">
        <w:rPr>
          <w:b/>
          <w:bCs/>
        </w:rPr>
        <w:t xml:space="preserve"> (</w:t>
      </w:r>
      <w:r>
        <w:rPr>
          <w:b/>
          <w:bCs/>
        </w:rPr>
        <w:t>Benedetti</w:t>
      </w:r>
      <w:r w:rsidRPr="00011F77">
        <w:rPr>
          <w:b/>
          <w:bCs/>
        </w:rPr>
        <w:t>):</w:t>
      </w:r>
      <w:r>
        <w:rPr>
          <w:b/>
          <w:bCs/>
        </w:rPr>
        <w:t xml:space="preserve"> </w:t>
      </w:r>
      <w:r w:rsidRPr="00533F4D">
        <w:t>Gracias, señora Presidente</w:t>
      </w:r>
      <w:r w:rsidR="00247114">
        <w:t>.</w:t>
      </w:r>
      <w:r w:rsidR="00247114" w:rsidRPr="00247114">
        <w:t xml:space="preserve"> </w:t>
      </w:r>
      <w:r w:rsidR="00247114">
        <w:t xml:space="preserve">Quiero referirme a este proyecto </w:t>
      </w:r>
      <w:r w:rsidR="00C07188">
        <w:t>que viene con medi</w:t>
      </w:r>
      <w:r w:rsidR="00247114" w:rsidRPr="00CD326E">
        <w:t xml:space="preserve">a de sanción de </w:t>
      </w:r>
      <w:r w:rsidR="00247114">
        <w:t>la Cámara de D</w:t>
      </w:r>
      <w:r w:rsidR="00C07188">
        <w:t xml:space="preserve">iputados, </w:t>
      </w:r>
      <w:r w:rsidR="00247114" w:rsidRPr="00CD326E">
        <w:t>aprobada por unanimidad</w:t>
      </w:r>
      <w:r w:rsidR="00247114">
        <w:t xml:space="preserve">, </w:t>
      </w:r>
      <w:r w:rsidR="00A31C02">
        <w:t>que después me voy a referir al respecto</w:t>
      </w:r>
      <w:r w:rsidR="00247114" w:rsidRPr="00CD326E">
        <w:t xml:space="preserve">. </w:t>
      </w:r>
    </w:p>
    <w:p w:rsidR="00A31C02" w:rsidRDefault="00A31C02" w:rsidP="00A31C02">
      <w:pPr>
        <w:ind w:firstLine="720"/>
      </w:pPr>
      <w:r>
        <w:t>Es decir, que a</w:t>
      </w:r>
      <w:r w:rsidR="00247114" w:rsidRPr="00CD326E">
        <w:t xml:space="preserve">demás de estos </w:t>
      </w:r>
      <w:r w:rsidR="00247114">
        <w:t>tres</w:t>
      </w:r>
      <w:r w:rsidR="00247114" w:rsidRPr="00CD326E">
        <w:t xml:space="preserve"> expedientes que señaló </w:t>
      </w:r>
      <w:r w:rsidR="00247114">
        <w:t>la Prosecretaria</w:t>
      </w:r>
      <w:r w:rsidR="00247114" w:rsidRPr="00CD326E">
        <w:t xml:space="preserve">, de autoría de </w:t>
      </w:r>
      <w:r w:rsidR="00247114">
        <w:t>los Diputados</w:t>
      </w:r>
      <w:r>
        <w:t>:</w:t>
      </w:r>
      <w:r w:rsidR="00247114">
        <w:t xml:space="preserve"> </w:t>
      </w:r>
      <w:proofErr w:type="spellStart"/>
      <w:r w:rsidR="00247114" w:rsidRPr="00CD326E">
        <w:t>Calleros</w:t>
      </w:r>
      <w:proofErr w:type="spellEnd"/>
      <w:r w:rsidR="00C07188">
        <w:t xml:space="preserve"> </w:t>
      </w:r>
      <w:proofErr w:type="spellStart"/>
      <w:r w:rsidR="00C07188">
        <w:t>Arrecous</w:t>
      </w:r>
      <w:proofErr w:type="spellEnd"/>
      <w:r w:rsidR="00247114" w:rsidRPr="00CD326E">
        <w:t xml:space="preserve">, </w:t>
      </w:r>
      <w:proofErr w:type="spellStart"/>
      <w:r w:rsidR="00247114" w:rsidRPr="00CD326E">
        <w:t>Loggio</w:t>
      </w:r>
      <w:proofErr w:type="spellEnd"/>
      <w:r w:rsidR="00247114" w:rsidRPr="00CD326E">
        <w:t xml:space="preserve"> y </w:t>
      </w:r>
      <w:proofErr w:type="spellStart"/>
      <w:r w:rsidR="00247114" w:rsidRPr="00CD326E">
        <w:t>Vitor</w:t>
      </w:r>
      <w:proofErr w:type="spellEnd"/>
      <w:r w:rsidR="00247114" w:rsidRPr="00CD326E">
        <w:t xml:space="preserve">, </w:t>
      </w:r>
      <w:r>
        <w:t>-</w:t>
      </w:r>
      <w:r w:rsidR="00247114" w:rsidRPr="00CD326E">
        <w:t xml:space="preserve">que ya habían sido largamente tratados en </w:t>
      </w:r>
      <w:r w:rsidR="00247114">
        <w:t>la Cámara de D</w:t>
      </w:r>
      <w:r w:rsidR="00247114" w:rsidRPr="00CD326E">
        <w:t>iputados</w:t>
      </w:r>
      <w:r>
        <w:t>-</w:t>
      </w:r>
      <w:r w:rsidR="00247114" w:rsidRPr="00CD326E">
        <w:t xml:space="preserve"> nosotros </w:t>
      </w:r>
      <w:r>
        <w:t xml:space="preserve">le </w:t>
      </w:r>
      <w:r w:rsidR="00247114" w:rsidRPr="00CD326E">
        <w:t>incorporamo</w:t>
      </w:r>
      <w:r w:rsidR="00247114">
        <w:t>s un proyecto mu</w:t>
      </w:r>
      <w:r>
        <w:t>y acertado, del Senador Cavagna,</w:t>
      </w:r>
      <w:r w:rsidR="00247114">
        <w:t xml:space="preserve"> que según nos relató</w:t>
      </w:r>
      <w:r>
        <w:t>,</w:t>
      </w:r>
      <w:r w:rsidR="00247114">
        <w:t xml:space="preserve"> tu</w:t>
      </w:r>
      <w:r w:rsidR="00C07188">
        <w:t xml:space="preserve">vo un gran aporte del Dr. </w:t>
      </w:r>
      <w:proofErr w:type="spellStart"/>
      <w:r w:rsidR="00C07188">
        <w:t>Kachi</w:t>
      </w:r>
      <w:r w:rsidR="00247114">
        <w:t>sky</w:t>
      </w:r>
      <w:proofErr w:type="spellEnd"/>
      <w:r w:rsidR="00247114">
        <w:t xml:space="preserve"> y de la experiencia de varios consorcios que funcionan en la </w:t>
      </w:r>
      <w:r>
        <w:t>P</w:t>
      </w:r>
      <w:r w:rsidR="00247114">
        <w:t>rovincia.</w:t>
      </w:r>
    </w:p>
    <w:p w:rsidR="00247114" w:rsidRDefault="00A62F9B" w:rsidP="00A31C02">
      <w:pPr>
        <w:ind w:firstLine="720"/>
      </w:pPr>
      <w:r>
        <w:t xml:space="preserve">Entonces, este proyecto </w:t>
      </w:r>
      <w:r w:rsidR="00247114">
        <w:t>se refiere</w:t>
      </w:r>
      <w:r>
        <w:t xml:space="preserve"> </w:t>
      </w:r>
      <w:r w:rsidR="00247114">
        <w:t xml:space="preserve">al </w:t>
      </w:r>
      <w:r>
        <w:t>Régimen de Consorcios Camineros</w:t>
      </w:r>
      <w:r w:rsidR="00247114">
        <w:t xml:space="preserve"> que</w:t>
      </w:r>
      <w:r w:rsidR="005760D8">
        <w:t xml:space="preserve"> </w:t>
      </w:r>
      <w:r>
        <w:t xml:space="preserve">está </w:t>
      </w:r>
      <w:r w:rsidR="00247114">
        <w:t xml:space="preserve">funcionando </w:t>
      </w:r>
      <w:r>
        <w:t xml:space="preserve">bien </w:t>
      </w:r>
      <w:r w:rsidR="00247114">
        <w:t xml:space="preserve">en algunos lugares y </w:t>
      </w:r>
      <w:r>
        <w:t xml:space="preserve">en </w:t>
      </w:r>
      <w:r w:rsidR="00247114">
        <w:t>otros</w:t>
      </w:r>
      <w:r>
        <w:t>, podría decirse que muy bien</w:t>
      </w:r>
      <w:r w:rsidR="005760D8">
        <w:t xml:space="preserve">, </w:t>
      </w:r>
      <w:r w:rsidR="00247114">
        <w:t>pero</w:t>
      </w:r>
      <w:r>
        <w:t xml:space="preserve"> en función de la gran voluntad y</w:t>
      </w:r>
      <w:r w:rsidR="00247114">
        <w:t xml:space="preserve"> el esfuerzo que ponen los integrantes de esos consorcios</w:t>
      </w:r>
      <w:r w:rsidR="005760D8">
        <w:t>,</w:t>
      </w:r>
      <w:r w:rsidR="00247114">
        <w:t xml:space="preserve"> supera</w:t>
      </w:r>
      <w:r>
        <w:t>ndo</w:t>
      </w:r>
      <w:r w:rsidR="00247114">
        <w:t xml:space="preserve"> algunas dificultades que la ley actual tiene.</w:t>
      </w:r>
    </w:p>
    <w:p w:rsidR="005760D8" w:rsidRDefault="005760D8" w:rsidP="005760D8">
      <w:pPr>
        <w:ind w:firstLine="708"/>
      </w:pPr>
      <w:r>
        <w:t>S</w:t>
      </w:r>
      <w:r w:rsidR="00A62F9B">
        <w:t>e trabajó</w:t>
      </w:r>
      <w:r w:rsidR="00247114">
        <w:t xml:space="preserve"> mucho en Comisión</w:t>
      </w:r>
      <w:r w:rsidR="00A62F9B">
        <w:t>,</w:t>
      </w:r>
      <w:r w:rsidR="00247114">
        <w:t xml:space="preserve"> </w:t>
      </w:r>
      <w:r w:rsidR="00A62F9B">
        <w:t xml:space="preserve">incluso </w:t>
      </w:r>
      <w:r w:rsidR="00247114">
        <w:t>invitamos a las distintas partes interesadas</w:t>
      </w:r>
      <w:r>
        <w:t>, porque s</w:t>
      </w:r>
      <w:r w:rsidR="00A62F9B">
        <w:t xml:space="preserve">e trató en tres Comisione; la de Legislación General, la de Obras Públicas y </w:t>
      </w:r>
      <w:r w:rsidR="00247114">
        <w:t xml:space="preserve">la que presido, </w:t>
      </w:r>
      <w:r w:rsidR="00A62F9B">
        <w:t>de</w:t>
      </w:r>
      <w:r w:rsidR="00247114">
        <w:t xml:space="preserve"> </w:t>
      </w:r>
      <w:proofErr w:type="spellStart"/>
      <w:r w:rsidR="00247114">
        <w:t>Hidrovía</w:t>
      </w:r>
      <w:proofErr w:type="spellEnd"/>
      <w:r w:rsidR="00A62F9B">
        <w:t xml:space="preserve">, Puertos y Transportes Multimodales </w:t>
      </w:r>
      <w:r w:rsidR="00247114">
        <w:t xml:space="preserve">y </w:t>
      </w:r>
      <w:r>
        <w:t>participaron diversos funcionarios así como también, miembros d</w:t>
      </w:r>
      <w:r w:rsidR="00247114">
        <w:t xml:space="preserve">el </w:t>
      </w:r>
      <w:r>
        <w:t>s</w:t>
      </w:r>
      <w:r w:rsidR="00247114">
        <w:t xml:space="preserve">indicato, </w:t>
      </w:r>
      <w:r>
        <w:t>de</w:t>
      </w:r>
      <w:r w:rsidR="00247114">
        <w:t xml:space="preserve"> Vialidad, </w:t>
      </w:r>
      <w:r>
        <w:t>algunos profesionales</w:t>
      </w:r>
      <w:r w:rsidR="00C07188">
        <w:t xml:space="preserve"> como el Dr. </w:t>
      </w:r>
      <w:proofErr w:type="spellStart"/>
      <w:r w:rsidR="00C07188">
        <w:t>Kachis</w:t>
      </w:r>
      <w:r w:rsidR="00247114">
        <w:t>ky</w:t>
      </w:r>
      <w:proofErr w:type="spellEnd"/>
      <w:r w:rsidR="00A62F9B">
        <w:t xml:space="preserve"> </w:t>
      </w:r>
      <w:r>
        <w:t>e integrantes de</w:t>
      </w:r>
      <w:r w:rsidR="00A62F9B">
        <w:t xml:space="preserve"> juntas y comunas</w:t>
      </w:r>
      <w:r w:rsidR="00247114">
        <w:t xml:space="preserve">. </w:t>
      </w:r>
    </w:p>
    <w:p w:rsidR="005760D8" w:rsidRDefault="005760D8" w:rsidP="005760D8">
      <w:pPr>
        <w:ind w:firstLine="708"/>
      </w:pPr>
      <w:r>
        <w:t xml:space="preserve">La experiencia fue riquísima. Y </w:t>
      </w:r>
      <w:r w:rsidR="00247114">
        <w:t xml:space="preserve">notamos que con </w:t>
      </w:r>
      <w:r>
        <w:t>el</w:t>
      </w:r>
      <w:r w:rsidR="00247114">
        <w:t xml:space="preserve"> proyecto </w:t>
      </w:r>
      <w:r>
        <w:t>del Senador</w:t>
      </w:r>
      <w:r w:rsidR="00247114">
        <w:t xml:space="preserve"> Cavagna se podría haber mejorado el </w:t>
      </w:r>
      <w:r>
        <w:t xml:space="preserve">original </w:t>
      </w:r>
      <w:r w:rsidR="00247114">
        <w:t xml:space="preserve">que </w:t>
      </w:r>
      <w:r>
        <w:t>vino con media sanción p</w:t>
      </w:r>
      <w:r w:rsidR="00247114">
        <w:t xml:space="preserve">ero bueno, la verdad sea dicha que </w:t>
      </w:r>
      <w:r>
        <w:t>“</w:t>
      </w:r>
      <w:r w:rsidR="00247114">
        <w:t>a veces lo perfecto es enemigo de lo mejor</w:t>
      </w:r>
      <w:r>
        <w:t xml:space="preserve">”, así </w:t>
      </w:r>
      <w:r>
        <w:lastRenderedPageBreak/>
        <w:t>que, ya tenemos</w:t>
      </w:r>
      <w:r w:rsidR="00247114">
        <w:t xml:space="preserve"> un proyecto con media sanción que milagrosamente </w:t>
      </w:r>
      <w:r>
        <w:t xml:space="preserve">ha sido </w:t>
      </w:r>
      <w:r w:rsidR="00247114">
        <w:t xml:space="preserve">aprobado por unanimidad </w:t>
      </w:r>
      <w:r>
        <w:t xml:space="preserve">-y </w:t>
      </w:r>
      <w:r w:rsidR="00247114">
        <w:t>digo milagrosamente porque es una cuestión compleja y bastante conflictiva, como se puede notar por lo que estamos viviendo en este momento</w:t>
      </w:r>
      <w:r>
        <w:t>-.</w:t>
      </w:r>
      <w:r w:rsidR="00247114">
        <w:t xml:space="preserve"> </w:t>
      </w:r>
    </w:p>
    <w:p w:rsidR="005760D8" w:rsidRDefault="005760D8" w:rsidP="005760D8">
      <w:pPr>
        <w:ind w:firstLine="708"/>
      </w:pPr>
      <w:r>
        <w:t>D</w:t>
      </w:r>
      <w:r w:rsidR="00247114">
        <w:t>e manera que, después de estudiarlo mucho</w:t>
      </w:r>
      <w:r>
        <w:t xml:space="preserve"> </w:t>
      </w:r>
      <w:r w:rsidR="00247114">
        <w:t xml:space="preserve">y con la </w:t>
      </w:r>
      <w:r>
        <w:t>quiescencia</w:t>
      </w:r>
      <w:r w:rsidR="00247114">
        <w:t xml:space="preserve"> del Senador y de quienes habían trabajado en </w:t>
      </w:r>
      <w:r>
        <w:t>otro</w:t>
      </w:r>
      <w:r w:rsidR="00247114">
        <w:t xml:space="preserve"> proyecto</w:t>
      </w:r>
      <w:r>
        <w:t xml:space="preserve">, </w:t>
      </w:r>
      <w:r w:rsidR="00247114">
        <w:t xml:space="preserve">decidimos </w:t>
      </w:r>
      <w:r>
        <w:t>-</w:t>
      </w:r>
      <w:r w:rsidR="00247114">
        <w:t xml:space="preserve">en </w:t>
      </w:r>
      <w:r>
        <w:t>dos</w:t>
      </w:r>
      <w:r w:rsidR="00247114">
        <w:t xml:space="preserve"> </w:t>
      </w:r>
      <w:r>
        <w:t>C</w:t>
      </w:r>
      <w:r w:rsidR="00247114">
        <w:t>omisiones</w:t>
      </w:r>
      <w:r>
        <w:t>,</w:t>
      </w:r>
      <w:r w:rsidR="00247114">
        <w:t xml:space="preserve"> por lo menos</w:t>
      </w:r>
      <w:r>
        <w:t>-</w:t>
      </w:r>
      <w:r w:rsidR="00247114">
        <w:t xml:space="preserve"> darle despacho de mayoría al proyecto tal como había venido de </w:t>
      </w:r>
      <w:r>
        <w:t xml:space="preserve">la Cámara de </w:t>
      </w:r>
      <w:r w:rsidR="00247114">
        <w:t>Diputados.</w:t>
      </w:r>
      <w:r>
        <w:t xml:space="preserve"> </w:t>
      </w:r>
      <w:r w:rsidR="00247114">
        <w:t xml:space="preserve">Esto que digo es una cuestión anecdótica, pero lo quería resaltar. </w:t>
      </w:r>
    </w:p>
    <w:p w:rsidR="005760D8" w:rsidRDefault="009C719B" w:rsidP="005760D8">
      <w:pPr>
        <w:ind w:firstLine="708"/>
      </w:pPr>
      <w:r>
        <w:t>P</w:t>
      </w:r>
      <w:r w:rsidR="00247114">
        <w:t xml:space="preserve">or otro lado, </w:t>
      </w:r>
      <w:r>
        <w:t xml:space="preserve"> cabe mencionar que </w:t>
      </w:r>
      <w:r w:rsidR="00247114">
        <w:t xml:space="preserve">el proyecto original de Esteban Vítor, </w:t>
      </w:r>
      <w:r>
        <w:t xml:space="preserve">es </w:t>
      </w:r>
      <w:r w:rsidR="00247114">
        <w:t xml:space="preserve">un proyecto que </w:t>
      </w:r>
      <w:r>
        <w:t>él había</w:t>
      </w:r>
      <w:r w:rsidR="00247114">
        <w:t xml:space="preserve"> iniciado en </w:t>
      </w:r>
      <w:r>
        <w:t xml:space="preserve">el año </w:t>
      </w:r>
      <w:r w:rsidR="00247114">
        <w:t xml:space="preserve">2016, </w:t>
      </w:r>
      <w:r>
        <w:t>que perdió</w:t>
      </w:r>
      <w:r w:rsidR="00247114">
        <w:t xml:space="preserve"> estado parlamentario</w:t>
      </w:r>
      <w:r>
        <w:t xml:space="preserve"> y</w:t>
      </w:r>
      <w:r w:rsidR="00247114">
        <w:t xml:space="preserve"> se recupera </w:t>
      </w:r>
      <w:r>
        <w:t xml:space="preserve">luego, </w:t>
      </w:r>
      <w:r w:rsidR="00247114">
        <w:t xml:space="preserve">en </w:t>
      </w:r>
      <w:r>
        <w:t>el</w:t>
      </w:r>
      <w:r w:rsidR="00247114">
        <w:t xml:space="preserve"> tratamiento que se hizo </w:t>
      </w:r>
      <w:r>
        <w:t xml:space="preserve">de manera </w:t>
      </w:r>
      <w:r w:rsidR="00247114">
        <w:t xml:space="preserve">conjunta con el proyecto de </w:t>
      </w:r>
      <w:r>
        <w:t xml:space="preserve">la Diputada </w:t>
      </w:r>
      <w:r w:rsidR="00247114">
        <w:t xml:space="preserve">Julia </w:t>
      </w:r>
      <w:proofErr w:type="spellStart"/>
      <w:r w:rsidR="00247114">
        <w:t>Calleros</w:t>
      </w:r>
      <w:proofErr w:type="spellEnd"/>
      <w:r w:rsidR="00247114">
        <w:t xml:space="preserve"> </w:t>
      </w:r>
      <w:proofErr w:type="spellStart"/>
      <w:r>
        <w:t>Arrecous</w:t>
      </w:r>
      <w:proofErr w:type="spellEnd"/>
      <w:r>
        <w:t xml:space="preserve"> </w:t>
      </w:r>
      <w:r w:rsidR="00247114">
        <w:t xml:space="preserve">y del Diputado </w:t>
      </w:r>
      <w:proofErr w:type="spellStart"/>
      <w:r w:rsidR="00247114">
        <w:t>Loggio</w:t>
      </w:r>
      <w:proofErr w:type="spellEnd"/>
      <w:r w:rsidR="00247114">
        <w:t xml:space="preserve">, mandato cumplido. </w:t>
      </w:r>
    </w:p>
    <w:p w:rsidR="009C719B" w:rsidRDefault="00247114" w:rsidP="009C719B">
      <w:pPr>
        <w:ind w:firstLine="708"/>
      </w:pPr>
      <w:r>
        <w:t>Se trabajó... yo vi las actas,</w:t>
      </w:r>
      <w:r w:rsidR="009C719B">
        <w:t xml:space="preserve"> vi el debate intensamente allí. Y</w:t>
      </w:r>
      <w:r>
        <w:t xml:space="preserve"> lo que hay que destacar</w:t>
      </w:r>
      <w:r w:rsidR="009C719B">
        <w:t>,</w:t>
      </w:r>
      <w:r>
        <w:t xml:space="preserve"> me parece</w:t>
      </w:r>
      <w:r w:rsidR="009C719B">
        <w:t>, es</w:t>
      </w:r>
      <w:r>
        <w:t xml:space="preserve"> que se dijo en todas las reuniones que la ley anterior que viene de una autorización que establecía ya la </w:t>
      </w:r>
      <w:r w:rsidR="009C719B">
        <w:t>L</w:t>
      </w:r>
      <w:r>
        <w:t xml:space="preserve">ey de Vialidad de la década del </w:t>
      </w:r>
      <w:r w:rsidR="009C719B">
        <w:t xml:space="preserve">´30, Ley </w:t>
      </w:r>
      <w:r>
        <w:t xml:space="preserve">de </w:t>
      </w:r>
      <w:r w:rsidR="009C719B">
        <w:t>C</w:t>
      </w:r>
      <w:r>
        <w:t>onsorcio</w:t>
      </w:r>
      <w:r w:rsidR="009C719B">
        <w:t>s, funcionaba</w:t>
      </w:r>
      <w:r>
        <w:t xml:space="preserve"> pero</w:t>
      </w:r>
      <w:r w:rsidR="009C719B">
        <w:t>,</w:t>
      </w:r>
      <w:r>
        <w:t xml:space="preserve"> como dije al principio, con algunas dificultades.</w:t>
      </w:r>
    </w:p>
    <w:p w:rsidR="00FD561D" w:rsidRDefault="009C719B" w:rsidP="009C719B">
      <w:pPr>
        <w:ind w:firstLine="708"/>
      </w:pPr>
      <w:r>
        <w:t xml:space="preserve">Así que, en realidad, </w:t>
      </w:r>
      <w:r w:rsidR="00247114">
        <w:t>cuando</w:t>
      </w:r>
      <w:r>
        <w:t xml:space="preserve"> el Diputado </w:t>
      </w:r>
      <w:proofErr w:type="spellStart"/>
      <w:r>
        <w:t>Vitor</w:t>
      </w:r>
      <w:proofErr w:type="spellEnd"/>
      <w:r w:rsidR="00247114">
        <w:t xml:space="preserve"> fundamentó </w:t>
      </w:r>
      <w:r>
        <w:t>e</w:t>
      </w:r>
      <w:r w:rsidR="00247114">
        <w:t xml:space="preserve">l proyecto </w:t>
      </w:r>
      <w:r>
        <w:t>lo que hizo fue</w:t>
      </w:r>
      <w:r w:rsidR="00247114">
        <w:t xml:space="preserve"> decir: "Vengo a tratar de reglamentar un artículo que está en la Constitución de 2008 </w:t>
      </w:r>
      <w:r w:rsidR="00FD561D">
        <w:t>-</w:t>
      </w:r>
      <w:r w:rsidR="00247114">
        <w:t>reformada en 2008</w:t>
      </w:r>
      <w:r w:rsidR="00FD561D">
        <w:t>-</w:t>
      </w:r>
      <w:r w:rsidR="00247114">
        <w:t xml:space="preserve"> y que también estaba en la del </w:t>
      </w:r>
      <w:r w:rsidR="00FD561D">
        <w:t>´</w:t>
      </w:r>
      <w:r w:rsidR="00247114">
        <w:t xml:space="preserve">33". </w:t>
      </w:r>
    </w:p>
    <w:p w:rsidR="00FD561D" w:rsidRDefault="00247114" w:rsidP="00FD561D">
      <w:pPr>
        <w:ind w:firstLine="708"/>
      </w:pPr>
      <w:r>
        <w:t xml:space="preserve">Es </w:t>
      </w:r>
      <w:r w:rsidR="00FD561D">
        <w:t xml:space="preserve">un artículo </w:t>
      </w:r>
      <w:r>
        <w:t xml:space="preserve">cortito pero no quiero forzar la memoria, </w:t>
      </w:r>
      <w:r w:rsidR="00FD561D">
        <w:t xml:space="preserve">así que con su permiso, </w:t>
      </w:r>
      <w:r>
        <w:t xml:space="preserve">lo </w:t>
      </w:r>
      <w:r w:rsidR="00FD561D">
        <w:t>voy a leer,</w:t>
      </w:r>
      <w:r>
        <w:t xml:space="preserve"> está en la Sección Segunda del Régimen Económico del T</w:t>
      </w:r>
      <w:r w:rsidR="00FD561D">
        <w:t>rabajo y Desarrollo Sustentable</w:t>
      </w:r>
      <w:r>
        <w:t xml:space="preserve"> y </w:t>
      </w:r>
      <w:r w:rsidR="00FD561D">
        <w:t xml:space="preserve">textualmente, </w:t>
      </w:r>
      <w:r>
        <w:t>dice:</w:t>
      </w:r>
      <w:r w:rsidR="00FD561D">
        <w:t xml:space="preserve"> </w:t>
      </w:r>
      <w:r>
        <w:t>"Artículo 72: El Estado mediante su legislación intensificará la construcción y mejoramiento progresivo de los caminos e incitará la iniciativa y cooperación privadas para la prosecución de la obra vial".</w:t>
      </w:r>
    </w:p>
    <w:p w:rsidR="00FD561D" w:rsidRDefault="00247114" w:rsidP="00FD561D">
      <w:pPr>
        <w:ind w:firstLine="708"/>
      </w:pPr>
      <w:r>
        <w:t xml:space="preserve">Concretamente, es el fundamento </w:t>
      </w:r>
      <w:r w:rsidR="00C53B53">
        <w:t>constitucional de este proyecto. Y</w:t>
      </w:r>
      <w:r>
        <w:t xml:space="preserve"> en el marco operativo o fáctico de lo que pasa, está claro que la experiencia recogida indica que, si bien algunos funcionan y funcionan muy bien, necesitan este mejoramiento de la legislación</w:t>
      </w:r>
      <w:r w:rsidR="00C53B53">
        <w:t>.</w:t>
      </w:r>
      <w:r>
        <w:t xml:space="preserve"> </w:t>
      </w:r>
    </w:p>
    <w:p w:rsidR="003962C8" w:rsidRDefault="00FD561D" w:rsidP="001E13ED">
      <w:pPr>
        <w:ind w:firstLine="708"/>
      </w:pPr>
      <w:r>
        <w:t>¿A qué</w:t>
      </w:r>
      <w:r w:rsidR="00247114">
        <w:t xml:space="preserve"> apunta</w:t>
      </w:r>
      <w:r>
        <w:t xml:space="preserve">? Voy a ser directo </w:t>
      </w:r>
      <w:r w:rsidR="00247114">
        <w:t>para no ca</w:t>
      </w:r>
      <w:r w:rsidR="00C53B53">
        <w:t>nsar y ser lo más breve posible. S</w:t>
      </w:r>
      <w:r w:rsidR="00247114">
        <w:t>abemos que un consorcio es</w:t>
      </w:r>
      <w:r w:rsidR="001E13ED">
        <w:t xml:space="preserve"> una asociación público-privada y lo q</w:t>
      </w:r>
      <w:r w:rsidR="003962C8" w:rsidRPr="00E64642">
        <w:t xml:space="preserve">ue pretende esta </w:t>
      </w:r>
      <w:r w:rsidR="001E13ED">
        <w:t>L</w:t>
      </w:r>
      <w:r w:rsidR="003962C8" w:rsidRPr="00E64642">
        <w:t>ey</w:t>
      </w:r>
      <w:r w:rsidR="001E13ED">
        <w:t>,</w:t>
      </w:r>
      <w:r w:rsidR="003962C8" w:rsidRPr="00E64642">
        <w:t xml:space="preserve"> es hacerla mucho más accesible para todos los vecinos que quieran participar y colaborar con la actividad privada</w:t>
      </w:r>
      <w:r w:rsidR="003962C8">
        <w:t xml:space="preserve">. </w:t>
      </w:r>
    </w:p>
    <w:p w:rsidR="001E13ED" w:rsidRDefault="001E13ED" w:rsidP="003962C8">
      <w:pPr>
        <w:ind w:firstLine="720"/>
      </w:pPr>
      <w:r>
        <w:t>Incluso p</w:t>
      </w:r>
      <w:r w:rsidR="003962C8" w:rsidRPr="00E64642">
        <w:t>uede estar integrado por docentes, vecinos, productores</w:t>
      </w:r>
      <w:r w:rsidR="003962C8">
        <w:t xml:space="preserve"> y</w:t>
      </w:r>
      <w:r w:rsidR="003962C8" w:rsidRPr="00E64642">
        <w:t xml:space="preserve"> todos aquellos que se sientan en </w:t>
      </w:r>
      <w:r w:rsidR="003962C8">
        <w:t xml:space="preserve">la </w:t>
      </w:r>
      <w:r w:rsidR="003962C8" w:rsidRPr="00E64642">
        <w:t>necesidad de cubrir los baches que el Est</w:t>
      </w:r>
      <w:r w:rsidR="003962C8">
        <w:t>ado</w:t>
      </w:r>
      <w:r>
        <w:t>,</w:t>
      </w:r>
      <w:r w:rsidR="003962C8">
        <w:t xml:space="preserve"> hoy por hoy</w:t>
      </w:r>
      <w:r>
        <w:t>,</w:t>
      </w:r>
      <w:r w:rsidR="003962C8">
        <w:t xml:space="preserve"> no puede cubrir.</w:t>
      </w:r>
      <w:r w:rsidR="003962C8" w:rsidRPr="00E64642">
        <w:t xml:space="preserve"> </w:t>
      </w:r>
    </w:p>
    <w:p w:rsidR="003962C8" w:rsidRDefault="003962C8" w:rsidP="003962C8">
      <w:pPr>
        <w:ind w:firstLine="720"/>
      </w:pPr>
      <w:r>
        <w:lastRenderedPageBreak/>
        <w:t>T</w:t>
      </w:r>
      <w:r w:rsidRPr="00E64642">
        <w:t xml:space="preserve">odos sabemos que en el Estado </w:t>
      </w:r>
      <w:r w:rsidR="001E13ED">
        <w:t>P</w:t>
      </w:r>
      <w:r w:rsidRPr="00E64642">
        <w:t xml:space="preserve">rovincial hay una larga red caminera </w:t>
      </w:r>
      <w:r>
        <w:t>-</w:t>
      </w:r>
      <w:r w:rsidRPr="00E64642">
        <w:t>que son alrededor de 27.500 kilómetros</w:t>
      </w:r>
      <w:r>
        <w:t>-</w:t>
      </w:r>
      <w:r w:rsidRPr="00E64642">
        <w:t xml:space="preserve"> y el 90</w:t>
      </w:r>
      <w:r>
        <w:t xml:space="preserve"> </w:t>
      </w:r>
      <w:r w:rsidR="001E13ED">
        <w:t>%</w:t>
      </w:r>
      <w:r w:rsidRPr="00E64642">
        <w:t xml:space="preserve"> de esos caminos s</w:t>
      </w:r>
      <w:r w:rsidR="001E13ED">
        <w:t xml:space="preserve">on </w:t>
      </w:r>
      <w:r w:rsidRPr="00E64642">
        <w:t>secundarios y terciarios</w:t>
      </w:r>
      <w:r>
        <w:t xml:space="preserve"> y</w:t>
      </w:r>
      <w:r w:rsidR="001E13ED">
        <w:t>,</w:t>
      </w:r>
      <w:r>
        <w:t xml:space="preserve"> -</w:t>
      </w:r>
      <w:r w:rsidRPr="00E64642">
        <w:t>para que no cause una impresión alarmista</w:t>
      </w:r>
      <w:r>
        <w:t>-</w:t>
      </w:r>
      <w:r w:rsidRPr="00E64642">
        <w:t xml:space="preserve"> es sólo una partecita </w:t>
      </w:r>
      <w:r>
        <w:t xml:space="preserve">a </w:t>
      </w:r>
      <w:r w:rsidRPr="00E64642">
        <w:t xml:space="preserve">la que pueden llegar los consorcios con los recursos con los que cuentan. </w:t>
      </w:r>
    </w:p>
    <w:p w:rsidR="001E13ED" w:rsidRDefault="001E13ED" w:rsidP="003962C8">
      <w:pPr>
        <w:ind w:firstLine="720"/>
      </w:pPr>
      <w:r>
        <w:t>E</w:t>
      </w:r>
      <w:r w:rsidR="003962C8" w:rsidRPr="00E64642">
        <w:t>n la actualidad</w:t>
      </w:r>
      <w:r>
        <w:t>, como se dijo en las reuniones,</w:t>
      </w:r>
      <w:r w:rsidR="003962C8" w:rsidRPr="00E64642">
        <w:t xml:space="preserve"> hay </w:t>
      </w:r>
      <w:r>
        <w:t xml:space="preserve">muchas </w:t>
      </w:r>
      <w:r w:rsidR="003962C8" w:rsidRPr="00E64642">
        <w:t>dificultades</w:t>
      </w:r>
      <w:r w:rsidR="003962C8">
        <w:t xml:space="preserve"> para constituirlos </w:t>
      </w:r>
      <w:r>
        <w:t>ya que</w:t>
      </w:r>
      <w:r w:rsidR="003962C8" w:rsidRPr="00E64642">
        <w:t xml:space="preserve"> se han contabilizado</w:t>
      </w:r>
      <w:r w:rsidR="003962C8">
        <w:t xml:space="preserve"> </w:t>
      </w:r>
      <w:r w:rsidR="003962C8" w:rsidRPr="00E64642">
        <w:t xml:space="preserve">13 pasos </w:t>
      </w:r>
      <w:r>
        <w:t xml:space="preserve">que son </w:t>
      </w:r>
      <w:r w:rsidR="003962C8" w:rsidRPr="00E64642">
        <w:t>burocráticos</w:t>
      </w:r>
      <w:r w:rsidR="003962C8">
        <w:t xml:space="preserve"> </w:t>
      </w:r>
      <w:r>
        <w:t xml:space="preserve">y conllevan </w:t>
      </w:r>
      <w:r w:rsidR="003962C8" w:rsidRPr="00E64642">
        <w:t>de</w:t>
      </w:r>
      <w:r w:rsidR="003962C8">
        <w:t>mor</w:t>
      </w:r>
      <w:r w:rsidR="003962C8" w:rsidRPr="00E64642">
        <w:t>a</w:t>
      </w:r>
      <w:r>
        <w:t>s en la constitución de los mismos, por lo que, e</w:t>
      </w:r>
      <w:r w:rsidR="003962C8" w:rsidRPr="00E64642">
        <w:t>sta ley pretende flexibilizar los requisitos de ingreso</w:t>
      </w:r>
      <w:r>
        <w:t xml:space="preserve">. </w:t>
      </w:r>
    </w:p>
    <w:p w:rsidR="003962C8" w:rsidRDefault="001E13ED" w:rsidP="003962C8">
      <w:pPr>
        <w:ind w:firstLine="720"/>
      </w:pPr>
      <w:r>
        <w:t xml:space="preserve">Además, </w:t>
      </w:r>
      <w:r w:rsidR="003962C8" w:rsidRPr="00E64642">
        <w:t>lo que ocurre también es que</w:t>
      </w:r>
      <w:r w:rsidR="003962C8">
        <w:t>,</w:t>
      </w:r>
      <w:r w:rsidR="003962C8" w:rsidRPr="00E64642">
        <w:t xml:space="preserve"> en la participación público-privada, </w:t>
      </w:r>
      <w:r>
        <w:t>si bien</w:t>
      </w:r>
      <w:r w:rsidR="003962C8" w:rsidRPr="00E64642">
        <w:t xml:space="preserve"> muchos aportes vienen del sector privado, </w:t>
      </w:r>
      <w:r>
        <w:t xml:space="preserve">lamentablemente, también </w:t>
      </w:r>
      <w:r w:rsidR="003962C8" w:rsidRPr="00E64642">
        <w:t>queda</w:t>
      </w:r>
      <w:r w:rsidR="003962C8">
        <w:t>n</w:t>
      </w:r>
      <w:r w:rsidR="003962C8" w:rsidRPr="00E64642">
        <w:t xml:space="preserve"> atrapad</w:t>
      </w:r>
      <w:r w:rsidR="003962C8">
        <w:t>os</w:t>
      </w:r>
      <w:r w:rsidR="003962C8" w:rsidRPr="00E64642">
        <w:t xml:space="preserve"> </w:t>
      </w:r>
      <w:r w:rsidR="003962C8">
        <w:t>en la burocracia de la Ley de Obras P</w:t>
      </w:r>
      <w:r w:rsidR="003962C8" w:rsidRPr="00E64642">
        <w:t>úblicas</w:t>
      </w:r>
      <w:r w:rsidR="003962C8">
        <w:t xml:space="preserve">, </w:t>
      </w:r>
      <w:r w:rsidR="003962C8" w:rsidRPr="00E64642">
        <w:t>lo cual hace muy difícil atender en la urgencia</w:t>
      </w:r>
      <w:r>
        <w:t>,</w:t>
      </w:r>
      <w:r w:rsidR="003962C8" w:rsidRPr="00E64642">
        <w:t xml:space="preserve"> sin los recursos adecuados</w:t>
      </w:r>
      <w:r>
        <w:t>,</w:t>
      </w:r>
      <w:r w:rsidR="003962C8" w:rsidRPr="00E64642">
        <w:t xml:space="preserve"> porque los trámites de la </w:t>
      </w:r>
      <w:r w:rsidR="003962C8">
        <w:t>L</w:t>
      </w:r>
      <w:r w:rsidR="003962C8" w:rsidRPr="00E64642">
        <w:t xml:space="preserve">ey de </w:t>
      </w:r>
      <w:r w:rsidR="003962C8">
        <w:t>O</w:t>
      </w:r>
      <w:r w:rsidR="003962C8" w:rsidRPr="00E64642">
        <w:t xml:space="preserve">bras </w:t>
      </w:r>
      <w:r w:rsidR="003962C8">
        <w:t>P</w:t>
      </w:r>
      <w:r w:rsidR="003962C8" w:rsidRPr="00E64642">
        <w:t>úblicas son también</w:t>
      </w:r>
      <w:r w:rsidR="003962C8">
        <w:t xml:space="preserve"> bastante extensos en el tiempo.</w:t>
      </w:r>
    </w:p>
    <w:p w:rsidR="001E13ED" w:rsidRDefault="001E13ED" w:rsidP="003962C8">
      <w:pPr>
        <w:ind w:firstLine="720"/>
      </w:pPr>
      <w:r>
        <w:t>Así que, l</w:t>
      </w:r>
      <w:r w:rsidR="003962C8" w:rsidRPr="00E64642">
        <w:t xml:space="preserve">o que </w:t>
      </w:r>
      <w:r>
        <w:t>se pretende es hacer un sistema con</w:t>
      </w:r>
      <w:r w:rsidR="003962C8" w:rsidRPr="00E64642">
        <w:t xml:space="preserve"> una especie de goteo con todos los controles</w:t>
      </w:r>
      <w:r>
        <w:t>,</w:t>
      </w:r>
      <w:r w:rsidR="003962C8" w:rsidRPr="00E64642">
        <w:t xml:space="preserve"> obviamente</w:t>
      </w:r>
      <w:r>
        <w:t>,</w:t>
      </w:r>
      <w:r w:rsidR="003962C8" w:rsidRPr="00E64642">
        <w:t xml:space="preserve"> que corresponden a cualquier gasto de la </w:t>
      </w:r>
      <w:r>
        <w:t xml:space="preserve">Administración Pública, </w:t>
      </w:r>
      <w:r w:rsidR="003962C8" w:rsidRPr="00E64642">
        <w:t>de manera más flexible y que permita a los vecinos, como decía, atender</w:t>
      </w:r>
      <w:r w:rsidR="003962C8">
        <w:t xml:space="preserve"> las necesidades más inmediatas.</w:t>
      </w:r>
      <w:r w:rsidR="003962C8" w:rsidRPr="00E64642">
        <w:t xml:space="preserve"> </w:t>
      </w:r>
    </w:p>
    <w:p w:rsidR="003962C8" w:rsidRDefault="00E368A8" w:rsidP="003962C8">
      <w:pPr>
        <w:ind w:firstLine="720"/>
      </w:pPr>
      <w:r>
        <w:t xml:space="preserve">Por otra parte, hay que decir que no es verdad </w:t>
      </w:r>
      <w:r w:rsidR="003962C8" w:rsidRPr="00E64642">
        <w:t>que</w:t>
      </w:r>
      <w:r w:rsidR="003962C8">
        <w:t xml:space="preserve"> amenace al empleo público</w:t>
      </w:r>
      <w:r w:rsidR="003962C8" w:rsidRPr="00E64642">
        <w:t xml:space="preserve"> </w:t>
      </w:r>
      <w:r>
        <w:t>ya que, -</w:t>
      </w:r>
      <w:r w:rsidR="003962C8" w:rsidRPr="00E64642">
        <w:t>reitero</w:t>
      </w:r>
      <w:r w:rsidR="003962C8">
        <w:t>-</w:t>
      </w:r>
      <w:r w:rsidR="003962C8" w:rsidRPr="00E64642">
        <w:t xml:space="preserve"> son pocos kil</w:t>
      </w:r>
      <w:r w:rsidR="003962C8">
        <w:t>ómetros los que pueden abarcar</w:t>
      </w:r>
      <w:r>
        <w:t>. Y</w:t>
      </w:r>
      <w:r w:rsidR="003962C8">
        <w:t>,</w:t>
      </w:r>
      <w:r w:rsidR="003962C8" w:rsidRPr="00E64642">
        <w:t xml:space="preserve"> por otro lado</w:t>
      </w:r>
      <w:r w:rsidR="003962C8">
        <w:t>,</w:t>
      </w:r>
      <w:r w:rsidR="003962C8" w:rsidRPr="00E64642">
        <w:t xml:space="preserve"> nunca va a dejar de estar </w:t>
      </w:r>
      <w:r w:rsidR="003962C8">
        <w:t>la fiscalización y control de V</w:t>
      </w:r>
      <w:r>
        <w:t xml:space="preserve">ialidad, </w:t>
      </w:r>
      <w:r w:rsidR="003962C8" w:rsidRPr="00E64642">
        <w:t>que es el reclamo que se hacía de</w:t>
      </w:r>
      <w:r w:rsidR="003962C8">
        <w:t>sde los gremios.</w:t>
      </w:r>
      <w:r w:rsidR="003962C8" w:rsidRPr="00E64642">
        <w:t xml:space="preserve"> </w:t>
      </w:r>
    </w:p>
    <w:p w:rsidR="00E368A8" w:rsidRDefault="003962C8" w:rsidP="003962C8">
      <w:pPr>
        <w:ind w:firstLine="720"/>
      </w:pPr>
      <w:r>
        <w:t>A</w:t>
      </w:r>
      <w:r w:rsidRPr="00E64642">
        <w:t>sí que</w:t>
      </w:r>
      <w:r w:rsidR="00E368A8">
        <w:t>, yo creo que,</w:t>
      </w:r>
      <w:r w:rsidRPr="00E64642">
        <w:t xml:space="preserve"> más allá de que como toda obra humana pueda ser perfectible y después se </w:t>
      </w:r>
      <w:r w:rsidR="00E368A8">
        <w:t>podrán</w:t>
      </w:r>
      <w:r w:rsidRPr="00E64642">
        <w:t xml:space="preserve"> incorporar mejoras</w:t>
      </w:r>
      <w:r w:rsidR="00E368A8">
        <w:t>,</w:t>
      </w:r>
      <w:r w:rsidRPr="00E64642">
        <w:t xml:space="preserve"> </w:t>
      </w:r>
      <w:r w:rsidR="00E368A8">
        <w:t xml:space="preserve">–como las </w:t>
      </w:r>
      <w:r w:rsidRPr="00E64642">
        <w:t xml:space="preserve">que había </w:t>
      </w:r>
      <w:r w:rsidR="001E13ED">
        <w:t xml:space="preserve">señalado que tiene </w:t>
      </w:r>
      <w:r w:rsidRPr="00E64642">
        <w:t xml:space="preserve">el otro </w:t>
      </w:r>
      <w:r>
        <w:t>proyecto</w:t>
      </w:r>
      <w:r w:rsidR="00E368A8">
        <w:t>-</w:t>
      </w:r>
      <w:r w:rsidRPr="00E64642">
        <w:t xml:space="preserve"> lo cierto es que</w:t>
      </w:r>
      <w:r w:rsidR="00E368A8">
        <w:t>,</w:t>
      </w:r>
      <w:r w:rsidRPr="00E64642">
        <w:t xml:space="preserve"> a veces</w:t>
      </w:r>
      <w:r w:rsidR="00E368A8">
        <w:t>,</w:t>
      </w:r>
      <w:r w:rsidRPr="00E64642">
        <w:t xml:space="preserve"> la fruta está madura y si uno la deja demasiad</w:t>
      </w:r>
      <w:r>
        <w:t>o tiempo</w:t>
      </w:r>
      <w:r w:rsidR="00E368A8">
        <w:t>,</w:t>
      </w:r>
      <w:r>
        <w:t xml:space="preserve"> no se puede aprovechar. </w:t>
      </w:r>
    </w:p>
    <w:p w:rsidR="00E368A8" w:rsidRDefault="00E368A8" w:rsidP="003962C8">
      <w:pPr>
        <w:ind w:firstLine="720"/>
      </w:pPr>
      <w:r>
        <w:t>Por lo tanto, e</w:t>
      </w:r>
      <w:r w:rsidR="003962C8" w:rsidRPr="00E64642">
        <w:t>ste es el momento</w:t>
      </w:r>
      <w:r>
        <w:t xml:space="preserve">, -que </w:t>
      </w:r>
      <w:r w:rsidR="003962C8" w:rsidRPr="00E64642">
        <w:t xml:space="preserve">entendimos </w:t>
      </w:r>
      <w:r>
        <w:t>entre todos- que corresponde</w:t>
      </w:r>
      <w:r w:rsidR="003962C8" w:rsidRPr="00E64642">
        <w:t xml:space="preserve"> </w:t>
      </w:r>
      <w:r w:rsidR="003962C8">
        <w:t xml:space="preserve">darle sanción a este proyecto </w:t>
      </w:r>
      <w:r>
        <w:t>que, desde luego,</w:t>
      </w:r>
      <w:r w:rsidR="003962C8">
        <w:t xml:space="preserve"> </w:t>
      </w:r>
      <w:r w:rsidR="003962C8" w:rsidRPr="00E64642">
        <w:t>es un reclamo muy sentido de todos los vecinos, no sólo p</w:t>
      </w:r>
      <w:r>
        <w:t>or la cuestión de la producción</w:t>
      </w:r>
      <w:r w:rsidR="003962C8" w:rsidRPr="00E64642">
        <w:t xml:space="preserve"> sino por </w:t>
      </w:r>
      <w:r>
        <w:t>lo que tiene</w:t>
      </w:r>
      <w:r w:rsidR="003962C8" w:rsidRPr="00E64642">
        <w:t xml:space="preserve"> que ver con la ruralidad </w:t>
      </w:r>
      <w:r>
        <w:t>en</w:t>
      </w:r>
      <w:r w:rsidR="003962C8" w:rsidRPr="00E64642">
        <w:t xml:space="preserve"> la salud y la educación para poder trasladar</w:t>
      </w:r>
      <w:r>
        <w:t>se</w:t>
      </w:r>
      <w:r w:rsidR="003962C8" w:rsidRPr="00E64642">
        <w:t xml:space="preserve"> los chicos. De manera que</w:t>
      </w:r>
      <w:r w:rsidR="003962C8">
        <w:t>,</w:t>
      </w:r>
      <w:r w:rsidR="003962C8" w:rsidRPr="00E64642">
        <w:t xml:space="preserve"> es un gran paso que damos para resolver estos prob</w:t>
      </w:r>
      <w:r w:rsidR="003962C8">
        <w:t>lemas que tenemos en todos los D</w:t>
      </w:r>
      <w:r w:rsidR="003962C8" w:rsidRPr="00E64642">
        <w:t>epartamentos</w:t>
      </w:r>
      <w:r w:rsidR="003962C8">
        <w:t>.</w:t>
      </w:r>
      <w:r w:rsidR="003962C8" w:rsidRPr="00E64642">
        <w:t xml:space="preserve"> </w:t>
      </w:r>
    </w:p>
    <w:p w:rsidR="003962C8" w:rsidRDefault="00E368A8" w:rsidP="003962C8">
      <w:pPr>
        <w:ind w:firstLine="720"/>
      </w:pPr>
      <w:r>
        <w:t>Y e</w:t>
      </w:r>
      <w:r w:rsidR="003962C8">
        <w:t>s por eso que</w:t>
      </w:r>
      <w:r>
        <w:t>,</w:t>
      </w:r>
      <w:r w:rsidR="003962C8" w:rsidRPr="00E64642">
        <w:t xml:space="preserve"> solicito el acompañamiento de todos</w:t>
      </w:r>
      <w:r w:rsidR="003962C8">
        <w:t xml:space="preserve"> los Senadores. Muchas gracias</w:t>
      </w:r>
      <w:r>
        <w:t>,</w:t>
      </w:r>
      <w:r w:rsidR="003962C8">
        <w:t xml:space="preserve"> señora </w:t>
      </w:r>
      <w:r w:rsidR="003962C8" w:rsidRPr="00E64642">
        <w:t>President</w:t>
      </w:r>
      <w:r w:rsidR="003962C8">
        <w:t>e</w:t>
      </w:r>
      <w:r w:rsidR="003962C8" w:rsidRPr="00E64642">
        <w:t xml:space="preserve">. </w:t>
      </w:r>
    </w:p>
    <w:p w:rsidR="003962C8" w:rsidRDefault="003962C8" w:rsidP="003962C8"/>
    <w:p w:rsidR="003962C8" w:rsidRPr="00E64642" w:rsidRDefault="003962C8" w:rsidP="003962C8">
      <w:r w:rsidRPr="00E64642">
        <w:rPr>
          <w:b/>
        </w:rPr>
        <w:t>SRA. PRESIDENTE (Aluani):</w:t>
      </w:r>
      <w:r w:rsidRPr="00E64642">
        <w:t xml:space="preserve"> Tiene la palabra el señor Senador por el Departamento </w:t>
      </w:r>
      <w:r>
        <w:t>Tala</w:t>
      </w:r>
      <w:r w:rsidRPr="00E64642">
        <w:t xml:space="preserve">. </w:t>
      </w:r>
    </w:p>
    <w:p w:rsidR="003962C8" w:rsidRPr="00E64642" w:rsidRDefault="003962C8" w:rsidP="003962C8">
      <w:pPr>
        <w:ind w:firstLine="720"/>
      </w:pPr>
    </w:p>
    <w:p w:rsidR="003962C8" w:rsidRDefault="003962C8" w:rsidP="003962C8">
      <w:r w:rsidRPr="00E64642">
        <w:rPr>
          <w:b/>
        </w:rPr>
        <w:t>SR. SENADOR (</w:t>
      </w:r>
      <w:proofErr w:type="spellStart"/>
      <w:r w:rsidRPr="00E64642">
        <w:rPr>
          <w:b/>
        </w:rPr>
        <w:t>Conti</w:t>
      </w:r>
      <w:proofErr w:type="spellEnd"/>
      <w:r w:rsidRPr="00E64642">
        <w:rPr>
          <w:b/>
        </w:rPr>
        <w:t>):</w:t>
      </w:r>
      <w:r w:rsidRPr="00E64642">
        <w:t xml:space="preserve"> Gracias, </w:t>
      </w:r>
      <w:r>
        <w:t>señora</w:t>
      </w:r>
      <w:r w:rsidRPr="00E64642">
        <w:t xml:space="preserve"> President</w:t>
      </w:r>
      <w:r>
        <w:t>e</w:t>
      </w:r>
      <w:r w:rsidRPr="00E64642">
        <w:t xml:space="preserve">. </w:t>
      </w:r>
    </w:p>
    <w:p w:rsidR="003962C8" w:rsidRDefault="003962C8" w:rsidP="003962C8">
      <w:pPr>
        <w:ind w:firstLine="720"/>
      </w:pPr>
      <w:r>
        <w:lastRenderedPageBreak/>
        <w:t>V</w:t>
      </w:r>
      <w:r w:rsidRPr="00E64642">
        <w:t xml:space="preserve">amos a acompañar esta </w:t>
      </w:r>
      <w:r w:rsidR="0063544C">
        <w:t>L</w:t>
      </w:r>
      <w:r w:rsidRPr="00E64642">
        <w:t>ey en general</w:t>
      </w:r>
      <w:r w:rsidR="0063544C">
        <w:t>,</w:t>
      </w:r>
      <w:r w:rsidRPr="00E64642">
        <w:t xml:space="preserve"> porque entendemos que va a </w:t>
      </w:r>
      <w:r>
        <w:t>redun</w:t>
      </w:r>
      <w:r w:rsidRPr="00E64642">
        <w:t>dar en beneficio</w:t>
      </w:r>
      <w:r>
        <w:t xml:space="preserve"> de </w:t>
      </w:r>
      <w:r w:rsidRPr="00E64642">
        <w:t xml:space="preserve">las familias que viven en zonas rurales y </w:t>
      </w:r>
      <w:r>
        <w:t xml:space="preserve">de los </w:t>
      </w:r>
      <w:r w:rsidRPr="00E64642">
        <w:t xml:space="preserve">productores que necesitan caminos transitables para sacar </w:t>
      </w:r>
      <w:r>
        <w:t>la</w:t>
      </w:r>
      <w:r w:rsidRPr="00E64642">
        <w:t xml:space="preserve"> inmensa producción que tenemos en esta rica </w:t>
      </w:r>
      <w:r>
        <w:t>P</w:t>
      </w:r>
      <w:r w:rsidRPr="00E64642">
        <w:t xml:space="preserve">rovincia. </w:t>
      </w:r>
      <w:r w:rsidR="0063544C">
        <w:t>También</w:t>
      </w:r>
      <w:r w:rsidRPr="00E64642">
        <w:t xml:space="preserve"> </w:t>
      </w:r>
      <w:r>
        <w:t xml:space="preserve">es un beneficio </w:t>
      </w:r>
      <w:r w:rsidRPr="00E64642">
        <w:t xml:space="preserve">para que </w:t>
      </w:r>
      <w:r>
        <w:t>l</w:t>
      </w:r>
      <w:r w:rsidRPr="00E64642">
        <w:t>os hijos de</w:t>
      </w:r>
      <w:r>
        <w:t xml:space="preserve"> los</w:t>
      </w:r>
      <w:r w:rsidRPr="00E64642">
        <w:t xml:space="preserve"> productores, esa</w:t>
      </w:r>
      <w:r>
        <w:t>s</w:t>
      </w:r>
      <w:r w:rsidRPr="00E64642">
        <w:t xml:space="preserve"> familia</w:t>
      </w:r>
      <w:r>
        <w:t>s</w:t>
      </w:r>
      <w:r w:rsidRPr="00E64642">
        <w:t xml:space="preserve">, lleguen a la escuela, </w:t>
      </w:r>
      <w:r w:rsidR="0063544C">
        <w:t xml:space="preserve">por una urgencia médica </w:t>
      </w:r>
      <w:r>
        <w:t>a</w:t>
      </w:r>
      <w:r w:rsidR="0063544C">
        <w:t xml:space="preserve"> una sala de salud o</w:t>
      </w:r>
      <w:r w:rsidRPr="00E64642">
        <w:t xml:space="preserve"> al hospital</w:t>
      </w:r>
      <w:r w:rsidR="0063544C">
        <w:t xml:space="preserve"> y</w:t>
      </w:r>
      <w:r w:rsidRPr="00E64642">
        <w:t xml:space="preserve"> no quedar aislados del pueblo</w:t>
      </w:r>
      <w:r>
        <w:t xml:space="preserve"> o</w:t>
      </w:r>
      <w:r w:rsidRPr="00E64642">
        <w:t xml:space="preserve"> de la ciudad más cercana. </w:t>
      </w:r>
    </w:p>
    <w:p w:rsidR="00C15913" w:rsidRDefault="0063544C" w:rsidP="003962C8">
      <w:pPr>
        <w:ind w:firstLine="720"/>
      </w:pPr>
      <w:r>
        <w:t>Además, u</w:t>
      </w:r>
      <w:r w:rsidR="003962C8" w:rsidRPr="00E64642">
        <w:t>no escucha el reclamo de toda la gente de la zona rur</w:t>
      </w:r>
      <w:r>
        <w:t>al,</w:t>
      </w:r>
      <w:r w:rsidR="003962C8" w:rsidRPr="00E64642">
        <w:t xml:space="preserve"> </w:t>
      </w:r>
      <w:r>
        <w:t>-</w:t>
      </w:r>
      <w:r w:rsidR="003962C8" w:rsidRPr="00E64642">
        <w:t>viv</w:t>
      </w:r>
      <w:r w:rsidR="003962C8">
        <w:t>o</w:t>
      </w:r>
      <w:r w:rsidR="003962C8" w:rsidRPr="00E64642">
        <w:t xml:space="preserve"> en una zona anclada, ro</w:t>
      </w:r>
      <w:r>
        <w:t>deada de productores, ganaderos y</w:t>
      </w:r>
      <w:r w:rsidR="003962C8" w:rsidRPr="00E64642">
        <w:t xml:space="preserve"> agrícolas</w:t>
      </w:r>
      <w:r>
        <w:t>-</w:t>
      </w:r>
      <w:r w:rsidR="003962C8" w:rsidRPr="00E64642">
        <w:t xml:space="preserve"> que </w:t>
      </w:r>
      <w:r>
        <w:t>siempre manifiestan: “H</w:t>
      </w:r>
      <w:r w:rsidR="003962C8" w:rsidRPr="00E64642">
        <w:t xml:space="preserve">agan </w:t>
      </w:r>
      <w:r w:rsidR="003962C8">
        <w:t>algo con el tema de los caminos</w:t>
      </w:r>
      <w:r>
        <w:t>. P</w:t>
      </w:r>
      <w:r w:rsidR="003962C8" w:rsidRPr="00E64642">
        <w:t>orque hoy en día</w:t>
      </w:r>
      <w:r>
        <w:t>,</w:t>
      </w:r>
      <w:r w:rsidR="003962C8" w:rsidRPr="00E64642">
        <w:t xml:space="preserve"> no estamos </w:t>
      </w:r>
      <w:r w:rsidR="003962C8">
        <w:t xml:space="preserve">viviendo </w:t>
      </w:r>
      <w:r w:rsidR="003962C8" w:rsidRPr="00E64642">
        <w:t>en época</w:t>
      </w:r>
      <w:r w:rsidR="003962C8">
        <w:t>s</w:t>
      </w:r>
      <w:r w:rsidR="003962C8" w:rsidRPr="00E64642">
        <w:t xml:space="preserve"> como </w:t>
      </w:r>
      <w:r w:rsidR="003962C8">
        <w:t xml:space="preserve">hace </w:t>
      </w:r>
      <w:r w:rsidR="003962C8" w:rsidRPr="00E64642">
        <w:t xml:space="preserve">30 años que teníamos </w:t>
      </w:r>
      <w:r w:rsidR="003962C8">
        <w:t xml:space="preserve">solo </w:t>
      </w:r>
      <w:r w:rsidR="003962C8" w:rsidRPr="00E64642">
        <w:t>una radio</w:t>
      </w:r>
      <w:r w:rsidR="003962C8">
        <w:t xml:space="preserve"> o no teníamos nada.</w:t>
      </w:r>
      <w:r w:rsidR="003962C8" w:rsidRPr="00E64642">
        <w:t xml:space="preserve"> </w:t>
      </w:r>
      <w:r w:rsidR="003962C8">
        <w:t>H</w:t>
      </w:r>
      <w:r w:rsidR="003962C8" w:rsidRPr="00E64642">
        <w:t>oy tenemos todo</w:t>
      </w:r>
      <w:r w:rsidR="00C15913">
        <w:t>. T</w:t>
      </w:r>
      <w:r w:rsidR="003962C8" w:rsidRPr="00E64642">
        <w:t xml:space="preserve">enemos televisión satelital, </w:t>
      </w:r>
      <w:r w:rsidR="00C15913">
        <w:t>luz e internet. L</w:t>
      </w:r>
      <w:r w:rsidR="003962C8" w:rsidRPr="00E64642">
        <w:t xml:space="preserve">o único que les pedimos es </w:t>
      </w:r>
      <w:r w:rsidR="003962C8">
        <w:t xml:space="preserve">que hagan </w:t>
      </w:r>
      <w:r w:rsidR="003962C8" w:rsidRPr="00E64642">
        <w:t>los caminos, que nos den una mano</w:t>
      </w:r>
      <w:r w:rsidR="003962C8">
        <w:t xml:space="preserve"> con</w:t>
      </w:r>
      <w:r w:rsidR="003962C8" w:rsidRPr="00E64642">
        <w:t xml:space="preserve"> la traza vial, realmente es lo único que pedimos</w:t>
      </w:r>
      <w:r w:rsidR="00C15913">
        <w:t>”</w:t>
      </w:r>
      <w:r w:rsidR="003962C8" w:rsidRPr="00E64642">
        <w:t>.</w:t>
      </w:r>
      <w:r w:rsidR="00C15913">
        <w:t xml:space="preserve"> </w:t>
      </w:r>
      <w:r w:rsidR="003962C8">
        <w:t>Esa</w:t>
      </w:r>
      <w:r w:rsidR="003962C8" w:rsidRPr="00E64642">
        <w:t xml:space="preserve"> demanda es totalmente legítima, la escuchamos y trabajamos en base a ella. </w:t>
      </w:r>
    </w:p>
    <w:p w:rsidR="00C15913" w:rsidRDefault="003962C8" w:rsidP="00C15913">
      <w:pPr>
        <w:ind w:firstLine="720"/>
        <w:rPr>
          <w:lang w:val="es-ES"/>
        </w:rPr>
      </w:pPr>
      <w:r w:rsidRPr="00E64642">
        <w:t>Por eso</w:t>
      </w:r>
      <w:r w:rsidR="00C15913">
        <w:t>,</w:t>
      </w:r>
      <w:r w:rsidRPr="00E64642">
        <w:t xml:space="preserve"> vamos a votar esta </w:t>
      </w:r>
      <w:r w:rsidR="00C15913">
        <w:t>Ley pero,</w:t>
      </w:r>
      <w:r w:rsidRPr="00E64642">
        <w:t xml:space="preserve"> por supuesto</w:t>
      </w:r>
      <w:r w:rsidR="00C15913">
        <w:t>,</w:t>
      </w:r>
      <w:r w:rsidRPr="00E64642">
        <w:t xml:space="preserve"> en contra de algunos artículos</w:t>
      </w:r>
      <w:r w:rsidR="00C15913">
        <w:t xml:space="preserve">. Porque, </w:t>
      </w:r>
      <w:r w:rsidRPr="00E64642">
        <w:t>quer</w:t>
      </w:r>
      <w:r w:rsidR="00C15913">
        <w:t>emos decir</w:t>
      </w:r>
      <w:r>
        <w:t xml:space="preserve"> con toda claridad</w:t>
      </w:r>
      <w:r w:rsidR="00C15913">
        <w:t xml:space="preserve"> que </w:t>
      </w:r>
      <w:r w:rsidR="00C15913">
        <w:rPr>
          <w:lang w:val="es-ES"/>
        </w:rPr>
        <w:t>esta Ley regula</w:t>
      </w:r>
      <w:r w:rsidR="00247114" w:rsidRPr="005A3060">
        <w:rPr>
          <w:lang w:val="es-ES"/>
        </w:rPr>
        <w:t xml:space="preserve"> los consorcios camineros pero no estamos de acuerdo </w:t>
      </w:r>
      <w:r w:rsidR="00C15913">
        <w:rPr>
          <w:lang w:val="es-ES"/>
        </w:rPr>
        <w:t>con</w:t>
      </w:r>
      <w:r w:rsidR="00247114" w:rsidRPr="005A3060">
        <w:rPr>
          <w:lang w:val="es-ES"/>
        </w:rPr>
        <w:t xml:space="preserve"> el modo que se abordó al personal de planta de la Dirección Provincial de Vialidad.</w:t>
      </w:r>
    </w:p>
    <w:p w:rsidR="00C15913" w:rsidRDefault="00C15913" w:rsidP="00C15913">
      <w:pPr>
        <w:ind w:firstLine="720"/>
        <w:rPr>
          <w:lang w:val="es-ES"/>
        </w:rPr>
      </w:pPr>
      <w:r>
        <w:rPr>
          <w:lang w:val="es-ES"/>
        </w:rPr>
        <w:t>Es decir, n</w:t>
      </w:r>
      <w:r w:rsidR="00247114" w:rsidRPr="005A3060">
        <w:rPr>
          <w:lang w:val="es-ES"/>
        </w:rPr>
        <w:t xml:space="preserve">o explica, no deja claramente qué lugar van a tener de acá en adelante quienes hoy recorren estos caminos, quienes conocen cada </w:t>
      </w:r>
      <w:r>
        <w:rPr>
          <w:lang w:val="es-ES"/>
        </w:rPr>
        <w:t>tramo, cada productor</w:t>
      </w:r>
      <w:r w:rsidR="00247114" w:rsidRPr="005A3060">
        <w:rPr>
          <w:lang w:val="es-ES"/>
        </w:rPr>
        <w:t xml:space="preserve"> y tienen asentamiento a lo largo y a lo ancho de toda la </w:t>
      </w:r>
      <w:r>
        <w:rPr>
          <w:lang w:val="es-ES"/>
        </w:rPr>
        <w:t>P</w:t>
      </w:r>
      <w:r w:rsidR="00247114" w:rsidRPr="005A3060">
        <w:rPr>
          <w:lang w:val="es-ES"/>
        </w:rPr>
        <w:t>rovincia. Ese conocimiento no se improvisa. De acá en adelante, quienes hoy recorren esos caminos, quienes conocen cada tramo, va</w:t>
      </w:r>
      <w:r>
        <w:rPr>
          <w:lang w:val="es-ES"/>
        </w:rPr>
        <w:t>n</w:t>
      </w:r>
      <w:r w:rsidR="00247114" w:rsidRPr="005A3060">
        <w:rPr>
          <w:lang w:val="es-ES"/>
        </w:rPr>
        <w:t xml:space="preserve"> a entrar en una crisis. Y no se aprende ese m</w:t>
      </w:r>
      <w:r>
        <w:rPr>
          <w:lang w:val="es-ES"/>
        </w:rPr>
        <w:t>anual. E</w:t>
      </w:r>
      <w:r w:rsidR="00247114" w:rsidRPr="005A3060">
        <w:rPr>
          <w:lang w:val="es-ES"/>
        </w:rPr>
        <w:t>se conocimiento no se aprende</w:t>
      </w:r>
      <w:r>
        <w:rPr>
          <w:lang w:val="es-ES"/>
        </w:rPr>
        <w:t>. N</w:t>
      </w:r>
      <w:r w:rsidR="00247114" w:rsidRPr="005A3060">
        <w:rPr>
          <w:lang w:val="es-ES"/>
        </w:rPr>
        <w:t>o se resuelve con una firma</w:t>
      </w:r>
      <w:r>
        <w:rPr>
          <w:lang w:val="es-ES"/>
        </w:rPr>
        <w:t>. Y</w:t>
      </w:r>
      <w:r w:rsidR="00247114" w:rsidRPr="005A3060">
        <w:rPr>
          <w:lang w:val="es-ES"/>
        </w:rPr>
        <w:t xml:space="preserve"> esta </w:t>
      </w:r>
      <w:r>
        <w:rPr>
          <w:lang w:val="es-ES"/>
        </w:rPr>
        <w:t>L</w:t>
      </w:r>
      <w:r w:rsidR="00247114" w:rsidRPr="005A3060">
        <w:rPr>
          <w:lang w:val="es-ES"/>
        </w:rPr>
        <w:t xml:space="preserve">ey lo deja </w:t>
      </w:r>
      <w:r>
        <w:rPr>
          <w:lang w:val="es-ES"/>
        </w:rPr>
        <w:t>a</w:t>
      </w:r>
      <w:r w:rsidR="00247114" w:rsidRPr="005A3060">
        <w:rPr>
          <w:lang w:val="es-ES"/>
        </w:rPr>
        <w:t>fuera, en silencio, como si no existieran.</w:t>
      </w:r>
    </w:p>
    <w:p w:rsidR="00C15913" w:rsidRDefault="00247114" w:rsidP="00C15913">
      <w:pPr>
        <w:ind w:firstLine="720"/>
        <w:rPr>
          <w:lang w:val="es-ES"/>
        </w:rPr>
      </w:pPr>
      <w:r w:rsidRPr="005A3060">
        <w:rPr>
          <w:lang w:val="es-ES"/>
        </w:rPr>
        <w:t xml:space="preserve">Nosotros queremos que una </w:t>
      </w:r>
      <w:r w:rsidR="00C15913">
        <w:rPr>
          <w:lang w:val="es-ES"/>
        </w:rPr>
        <w:t>L</w:t>
      </w:r>
      <w:r w:rsidRPr="005A3060">
        <w:rPr>
          <w:lang w:val="es-ES"/>
        </w:rPr>
        <w:t xml:space="preserve">ey se apruebe por el uso de los recursos públicos, </w:t>
      </w:r>
      <w:r w:rsidR="00C15913">
        <w:rPr>
          <w:lang w:val="es-ES"/>
        </w:rPr>
        <w:t xml:space="preserve">es decir, </w:t>
      </w:r>
      <w:r w:rsidRPr="005A3060">
        <w:rPr>
          <w:lang w:val="es-ES"/>
        </w:rPr>
        <w:t>que los recursos de todos los entrerrianos estén al servicio de todos y no a merced de un interés en particular</w:t>
      </w:r>
      <w:r w:rsidR="00C15913">
        <w:rPr>
          <w:lang w:val="es-ES"/>
        </w:rPr>
        <w:t>,</w:t>
      </w:r>
      <w:r w:rsidRPr="005A3060">
        <w:rPr>
          <w:lang w:val="es-ES"/>
        </w:rPr>
        <w:t xml:space="preserve"> sin los controles que el Estado le debe a la ciudadanía. </w:t>
      </w:r>
    </w:p>
    <w:p w:rsidR="00C15913" w:rsidRDefault="00C15913" w:rsidP="00C15913">
      <w:pPr>
        <w:ind w:firstLine="720"/>
        <w:rPr>
          <w:lang w:val="es-ES"/>
        </w:rPr>
      </w:pPr>
      <w:r>
        <w:rPr>
          <w:lang w:val="es-ES"/>
        </w:rPr>
        <w:t>A esto lo decimos y</w:t>
      </w:r>
      <w:r w:rsidR="00247114" w:rsidRPr="005A3060">
        <w:rPr>
          <w:lang w:val="es-ES"/>
        </w:rPr>
        <w:t xml:space="preserve"> lo manifestamos con la conciencia tranquila, porque hicimos el trabajo durante mucho tiempo en las 3 comisiones conjuntas.</w:t>
      </w:r>
      <w:r>
        <w:rPr>
          <w:lang w:val="es-ES"/>
        </w:rPr>
        <w:t xml:space="preserve"> </w:t>
      </w:r>
      <w:r w:rsidR="00247114" w:rsidRPr="005A3060">
        <w:rPr>
          <w:lang w:val="es-ES"/>
        </w:rPr>
        <w:t>Sí, las tres comisiones conjuntas recibimos a</w:t>
      </w:r>
      <w:r>
        <w:rPr>
          <w:lang w:val="es-ES"/>
        </w:rPr>
        <w:t>l</w:t>
      </w:r>
      <w:r w:rsidR="00247114" w:rsidRPr="005A3060">
        <w:rPr>
          <w:lang w:val="es-ES"/>
        </w:rPr>
        <w:t xml:space="preserve"> sindicato</w:t>
      </w:r>
      <w:r>
        <w:rPr>
          <w:lang w:val="es-ES"/>
        </w:rPr>
        <w:t xml:space="preserve">, a los productores, </w:t>
      </w:r>
      <w:r w:rsidR="00247114" w:rsidRPr="005A3060">
        <w:rPr>
          <w:lang w:val="es-ES"/>
        </w:rPr>
        <w:t xml:space="preserve">a </w:t>
      </w:r>
      <w:r>
        <w:rPr>
          <w:lang w:val="es-ES"/>
        </w:rPr>
        <w:t>integrantes de Vialidad y de</w:t>
      </w:r>
      <w:r w:rsidR="00247114" w:rsidRPr="005A3060">
        <w:rPr>
          <w:lang w:val="es-ES"/>
        </w:rPr>
        <w:t xml:space="preserve"> dos consorcios que son ejemplos en la </w:t>
      </w:r>
      <w:r>
        <w:rPr>
          <w:lang w:val="es-ES"/>
        </w:rPr>
        <w:t>P</w:t>
      </w:r>
      <w:r w:rsidR="00247114" w:rsidRPr="005A3060">
        <w:rPr>
          <w:lang w:val="es-ES"/>
        </w:rPr>
        <w:t>rovincia</w:t>
      </w:r>
      <w:r>
        <w:rPr>
          <w:lang w:val="es-ES"/>
        </w:rPr>
        <w:t>,</w:t>
      </w:r>
      <w:r w:rsidR="00247114" w:rsidRPr="005A3060">
        <w:rPr>
          <w:lang w:val="es-ES"/>
        </w:rPr>
        <w:t xml:space="preserve"> como el de Uruguay, </w:t>
      </w:r>
      <w:r>
        <w:rPr>
          <w:lang w:val="es-ES"/>
        </w:rPr>
        <w:t>-que no recuerdo el nombre ahora-</w:t>
      </w:r>
      <w:r w:rsidR="00247114" w:rsidRPr="005A3060">
        <w:rPr>
          <w:lang w:val="es-ES"/>
        </w:rPr>
        <w:t xml:space="preserve"> y el vecino </w:t>
      </w:r>
      <w:r>
        <w:rPr>
          <w:lang w:val="es-ES"/>
        </w:rPr>
        <w:t xml:space="preserve">de </w:t>
      </w:r>
      <w:r w:rsidR="00247114" w:rsidRPr="005A3060">
        <w:rPr>
          <w:lang w:val="es-ES"/>
        </w:rPr>
        <w:t xml:space="preserve">Crucecitas Octava, </w:t>
      </w:r>
      <w:r>
        <w:rPr>
          <w:lang w:val="es-ES"/>
        </w:rPr>
        <w:t xml:space="preserve">del </w:t>
      </w:r>
      <w:r w:rsidR="00247114" w:rsidRPr="005A3060">
        <w:rPr>
          <w:lang w:val="es-ES"/>
        </w:rPr>
        <w:t xml:space="preserve">Departamento Nogoyá. </w:t>
      </w:r>
    </w:p>
    <w:p w:rsidR="00A64815" w:rsidRDefault="00C15913" w:rsidP="00A64815">
      <w:pPr>
        <w:ind w:firstLine="720"/>
        <w:rPr>
          <w:lang w:val="es-ES"/>
        </w:rPr>
      </w:pPr>
      <w:r>
        <w:rPr>
          <w:lang w:val="es-ES"/>
        </w:rPr>
        <w:t>E</w:t>
      </w:r>
      <w:r w:rsidR="00247114" w:rsidRPr="005A3060">
        <w:rPr>
          <w:lang w:val="es-ES"/>
        </w:rPr>
        <w:t>stuvimos todos sentados en la misma mesa, lo charlamos</w:t>
      </w:r>
      <w:r w:rsidR="00642A43">
        <w:rPr>
          <w:lang w:val="es-ES"/>
        </w:rPr>
        <w:t xml:space="preserve">, </w:t>
      </w:r>
      <w:r w:rsidR="00247114" w:rsidRPr="005A3060">
        <w:rPr>
          <w:lang w:val="es-ES"/>
        </w:rPr>
        <w:t>lo debatimos</w:t>
      </w:r>
      <w:r w:rsidR="00642A43">
        <w:rPr>
          <w:lang w:val="es-ES"/>
        </w:rPr>
        <w:t xml:space="preserve"> e incluso el</w:t>
      </w:r>
      <w:r w:rsidR="00247114" w:rsidRPr="005A3060">
        <w:rPr>
          <w:lang w:val="es-ES"/>
        </w:rPr>
        <w:t xml:space="preserve"> Senador Cavagna </w:t>
      </w:r>
      <w:r w:rsidR="00642A43">
        <w:rPr>
          <w:lang w:val="es-ES"/>
        </w:rPr>
        <w:t>junto a</w:t>
      </w:r>
      <w:r w:rsidR="00247114" w:rsidRPr="005A3060">
        <w:rPr>
          <w:lang w:val="es-ES"/>
        </w:rPr>
        <w:t>l D</w:t>
      </w:r>
      <w:r>
        <w:rPr>
          <w:lang w:val="es-ES"/>
        </w:rPr>
        <w:t xml:space="preserve">r. Diego </w:t>
      </w:r>
      <w:proofErr w:type="spellStart"/>
      <w:r>
        <w:rPr>
          <w:lang w:val="es-ES"/>
        </w:rPr>
        <w:t>Kachisky</w:t>
      </w:r>
      <w:proofErr w:type="spellEnd"/>
      <w:r>
        <w:rPr>
          <w:lang w:val="es-ES"/>
        </w:rPr>
        <w:t xml:space="preserve"> tra</w:t>
      </w:r>
      <w:r w:rsidR="00642A43">
        <w:rPr>
          <w:lang w:val="es-ES"/>
        </w:rPr>
        <w:t>j</w:t>
      </w:r>
      <w:r>
        <w:rPr>
          <w:lang w:val="es-ES"/>
        </w:rPr>
        <w:t>eron</w:t>
      </w:r>
      <w:r w:rsidR="00247114" w:rsidRPr="005A3060">
        <w:rPr>
          <w:lang w:val="es-ES"/>
        </w:rPr>
        <w:t xml:space="preserve"> un proyecto que salió de las entrañas de ese consorcio de Crucecitas Octavas de Nogoyá, que ser</w:t>
      </w:r>
      <w:r>
        <w:rPr>
          <w:lang w:val="es-ES"/>
        </w:rPr>
        <w:t>vía para hacer una L</w:t>
      </w:r>
      <w:r w:rsidR="00247114" w:rsidRPr="005A3060">
        <w:rPr>
          <w:lang w:val="es-ES"/>
        </w:rPr>
        <w:t xml:space="preserve">ey que realmente perdure y quede en el tiempo. </w:t>
      </w:r>
      <w:r w:rsidR="00A64815">
        <w:rPr>
          <w:lang w:val="es-ES"/>
        </w:rPr>
        <w:t>Y</w:t>
      </w:r>
      <w:r w:rsidR="0027078E">
        <w:rPr>
          <w:lang w:val="es-ES"/>
        </w:rPr>
        <w:t xml:space="preserve"> </w:t>
      </w:r>
      <w:r w:rsidR="00247114" w:rsidRPr="005A3060">
        <w:rPr>
          <w:lang w:val="es-ES"/>
        </w:rPr>
        <w:t xml:space="preserve">también quiero </w:t>
      </w:r>
      <w:r w:rsidR="00247114" w:rsidRPr="005A3060">
        <w:rPr>
          <w:lang w:val="es-ES"/>
        </w:rPr>
        <w:lastRenderedPageBreak/>
        <w:t>decir, con un profundo dolor</w:t>
      </w:r>
      <w:r w:rsidR="0027078E">
        <w:rPr>
          <w:lang w:val="es-ES"/>
        </w:rPr>
        <w:t>,</w:t>
      </w:r>
      <w:r w:rsidR="00247114" w:rsidRPr="005A3060">
        <w:rPr>
          <w:lang w:val="es-ES"/>
        </w:rPr>
        <w:t xml:space="preserve"> que no llegamos a esta banca a acatar de nadie alguna objeción de último momento.</w:t>
      </w:r>
    </w:p>
    <w:p w:rsidR="00A64815" w:rsidRDefault="00A64815" w:rsidP="00A64815">
      <w:pPr>
        <w:ind w:firstLine="720"/>
        <w:rPr>
          <w:lang w:val="es-ES"/>
        </w:rPr>
      </w:pPr>
      <w:r>
        <w:rPr>
          <w:lang w:val="es-ES"/>
        </w:rPr>
        <w:t>Ahora bien, s</w:t>
      </w:r>
      <w:r w:rsidR="00247114" w:rsidRPr="005A3060">
        <w:rPr>
          <w:lang w:val="es-ES"/>
        </w:rPr>
        <w:t xml:space="preserve">i usted me permite, entre los cambios propuestos, quiero mencionar dos importantes que son el artículo </w:t>
      </w:r>
      <w:r>
        <w:rPr>
          <w:lang w:val="es-ES"/>
        </w:rPr>
        <w:t>2 y el artículo</w:t>
      </w:r>
      <w:r w:rsidR="00247114" w:rsidRPr="005A3060">
        <w:rPr>
          <w:lang w:val="es-ES"/>
        </w:rPr>
        <w:t xml:space="preserve"> 7.</w:t>
      </w:r>
    </w:p>
    <w:p w:rsidR="00A64815" w:rsidRDefault="00247114" w:rsidP="00A64815">
      <w:pPr>
        <w:ind w:firstLine="720"/>
        <w:rPr>
          <w:lang w:val="es-ES"/>
        </w:rPr>
      </w:pPr>
      <w:r w:rsidRPr="005A3060">
        <w:rPr>
          <w:lang w:val="es-ES"/>
        </w:rPr>
        <w:t>E</w:t>
      </w:r>
      <w:r w:rsidR="00A64815">
        <w:rPr>
          <w:lang w:val="es-ES"/>
        </w:rPr>
        <w:t>n el artículo Nº 2</w:t>
      </w:r>
      <w:r w:rsidRPr="005A3060">
        <w:rPr>
          <w:lang w:val="es-ES"/>
        </w:rPr>
        <w:t xml:space="preserve"> la modificación es en relación a la aplicación de la </w:t>
      </w:r>
      <w:r w:rsidR="00A64815">
        <w:rPr>
          <w:lang w:val="es-ES"/>
        </w:rPr>
        <w:t>Ley de Obras Públicas, Ley Nº 6351 que,</w:t>
      </w:r>
      <w:r w:rsidRPr="005A3060">
        <w:rPr>
          <w:lang w:val="es-ES"/>
        </w:rPr>
        <w:t xml:space="preserve"> al no excluir</w:t>
      </w:r>
      <w:r w:rsidR="00A64815">
        <w:rPr>
          <w:lang w:val="es-ES"/>
        </w:rPr>
        <w:t>la</w:t>
      </w:r>
      <w:r w:rsidRPr="005A3060">
        <w:rPr>
          <w:lang w:val="es-ES"/>
        </w:rPr>
        <w:t xml:space="preserve"> explícitamente, </w:t>
      </w:r>
      <w:r w:rsidR="00A64815">
        <w:rPr>
          <w:lang w:val="es-ES"/>
        </w:rPr>
        <w:t>-</w:t>
      </w:r>
      <w:r w:rsidRPr="005A3060">
        <w:rPr>
          <w:lang w:val="es-ES"/>
        </w:rPr>
        <w:t>como sí lo hace el proyecto oficial</w:t>
      </w:r>
      <w:r w:rsidR="00A64815">
        <w:rPr>
          <w:lang w:val="es-ES"/>
        </w:rPr>
        <w:t>-</w:t>
      </w:r>
      <w:r w:rsidRPr="005A3060">
        <w:rPr>
          <w:lang w:val="es-ES"/>
        </w:rPr>
        <w:t xml:space="preserve"> en principio</w:t>
      </w:r>
      <w:r w:rsidR="00A64815">
        <w:rPr>
          <w:lang w:val="es-ES"/>
        </w:rPr>
        <w:t>,</w:t>
      </w:r>
      <w:r w:rsidRPr="005A3060">
        <w:rPr>
          <w:lang w:val="es-ES"/>
        </w:rPr>
        <w:t xml:space="preserve"> seguiría siendo como marco general de control de obras públicas. </w:t>
      </w:r>
    </w:p>
    <w:p w:rsidR="00A64815" w:rsidRDefault="00A64815" w:rsidP="00A64815">
      <w:pPr>
        <w:ind w:firstLine="720"/>
        <w:rPr>
          <w:lang w:val="es-ES"/>
        </w:rPr>
      </w:pPr>
      <w:r>
        <w:rPr>
          <w:lang w:val="es-ES"/>
        </w:rPr>
        <w:t>Por lo que, t</w:t>
      </w:r>
      <w:r w:rsidR="00247114" w:rsidRPr="005A3060">
        <w:rPr>
          <w:lang w:val="es-ES"/>
        </w:rPr>
        <w:t>ambién propusimos qu</w:t>
      </w:r>
      <w:r>
        <w:rPr>
          <w:lang w:val="es-ES"/>
        </w:rPr>
        <w:t>e, en cuanto al control de pago y</w:t>
      </w:r>
      <w:r w:rsidR="00247114" w:rsidRPr="005A3060">
        <w:rPr>
          <w:lang w:val="es-ES"/>
        </w:rPr>
        <w:t xml:space="preserve"> los desembolsos</w:t>
      </w:r>
      <w:r>
        <w:rPr>
          <w:lang w:val="es-ES"/>
        </w:rPr>
        <w:t>,</w:t>
      </w:r>
      <w:r w:rsidR="00247114" w:rsidRPr="005A3060">
        <w:rPr>
          <w:lang w:val="es-ES"/>
        </w:rPr>
        <w:t xml:space="preserve"> estén sujetos estrictamente a la previa certificación técnica y aprobación de las partes de ins</w:t>
      </w:r>
      <w:r>
        <w:rPr>
          <w:lang w:val="es-ES"/>
        </w:rPr>
        <w:t>pección</w:t>
      </w:r>
      <w:r w:rsidR="00247114" w:rsidRPr="005A3060">
        <w:rPr>
          <w:lang w:val="es-ES"/>
        </w:rPr>
        <w:t xml:space="preserve"> que además</w:t>
      </w:r>
      <w:r>
        <w:rPr>
          <w:lang w:val="es-ES"/>
        </w:rPr>
        <w:t>,</w:t>
      </w:r>
      <w:r w:rsidR="00247114" w:rsidRPr="005A3060">
        <w:rPr>
          <w:lang w:val="es-ES"/>
        </w:rPr>
        <w:t xml:space="preserve"> deben acreditar efectiva </w:t>
      </w:r>
      <w:proofErr w:type="spellStart"/>
      <w:r w:rsidR="00247114" w:rsidRPr="005A3060">
        <w:rPr>
          <w:lang w:val="es-ES"/>
        </w:rPr>
        <w:t>transitabilidad</w:t>
      </w:r>
      <w:proofErr w:type="spellEnd"/>
      <w:r w:rsidR="00247114" w:rsidRPr="005A3060">
        <w:rPr>
          <w:lang w:val="es-ES"/>
        </w:rPr>
        <w:t xml:space="preserve"> y cumplimiento de las tareas asignadas; es decir, un estándar de control notablemente más exigente.</w:t>
      </w:r>
    </w:p>
    <w:p w:rsidR="00247114" w:rsidRPr="005A3060" w:rsidRDefault="00247114" w:rsidP="00A64815">
      <w:pPr>
        <w:ind w:firstLine="720"/>
        <w:rPr>
          <w:lang w:val="es-ES"/>
        </w:rPr>
      </w:pPr>
      <w:r w:rsidRPr="005A3060">
        <w:rPr>
          <w:lang w:val="es-ES"/>
        </w:rPr>
        <w:t xml:space="preserve">Y </w:t>
      </w:r>
      <w:r w:rsidR="002C230F">
        <w:rPr>
          <w:lang w:val="es-ES"/>
        </w:rPr>
        <w:t>en el artículo Nº 7, l</w:t>
      </w:r>
      <w:r w:rsidRPr="005A3060">
        <w:rPr>
          <w:lang w:val="es-ES"/>
        </w:rPr>
        <w:t>a modificació</w:t>
      </w:r>
      <w:r w:rsidR="002C230F">
        <w:rPr>
          <w:lang w:val="es-ES"/>
        </w:rPr>
        <w:t>n tenía dos objetivos generales;</w:t>
      </w:r>
      <w:r w:rsidRPr="005A3060">
        <w:rPr>
          <w:lang w:val="es-ES"/>
        </w:rPr>
        <w:t xml:space="preserve"> lograr un blindaje expreso al personal de Vialidad, prohibiendo que la creación de consorcios implique reducción de la planta, cierre de zonales o afe</w:t>
      </w:r>
      <w:r w:rsidR="002C230F">
        <w:rPr>
          <w:lang w:val="es-ES"/>
        </w:rPr>
        <w:t>ctación de la actividad laboral</w:t>
      </w:r>
      <w:r w:rsidRPr="005A3060">
        <w:rPr>
          <w:lang w:val="es-ES"/>
        </w:rPr>
        <w:t xml:space="preserve"> y</w:t>
      </w:r>
      <w:r w:rsidR="002C230F">
        <w:rPr>
          <w:lang w:val="es-ES"/>
        </w:rPr>
        <w:t>,</w:t>
      </w:r>
      <w:r w:rsidRPr="005A3060">
        <w:rPr>
          <w:lang w:val="es-ES"/>
        </w:rPr>
        <w:t xml:space="preserve"> lo que obliga a Vialidad a garantizar la continuidad operat</w:t>
      </w:r>
      <w:r w:rsidR="00ED36BC">
        <w:rPr>
          <w:lang w:val="es-ES"/>
        </w:rPr>
        <w:t>iva de sus propias dependencias, e</w:t>
      </w:r>
      <w:r w:rsidRPr="005A3060">
        <w:rPr>
          <w:lang w:val="es-ES"/>
        </w:rPr>
        <w:t>stablece que la cesión de maquinaria de Vialidad a los consorcios es subsidiaria, priorizando siempre que Vialidad ejecute por administración directa.</w:t>
      </w:r>
    </w:p>
    <w:p w:rsidR="00ED36BC" w:rsidRDefault="00247114" w:rsidP="00ED36BC">
      <w:pPr>
        <w:ind w:firstLine="708"/>
        <w:rPr>
          <w:lang w:val="es-ES"/>
        </w:rPr>
      </w:pPr>
      <w:r w:rsidRPr="005A3060">
        <w:rPr>
          <w:lang w:val="es-ES"/>
        </w:rPr>
        <w:t xml:space="preserve">Por otro lado, también propusimos sumar un artículo relacionado a la transparencia y control, donde la Dirección Provincial de Vialidad debería publicar trimestralmente en su sitio web oficial y remitir a esta </w:t>
      </w:r>
      <w:r w:rsidR="00ED36BC">
        <w:rPr>
          <w:lang w:val="es-ES"/>
        </w:rPr>
        <w:t>L</w:t>
      </w:r>
      <w:r w:rsidRPr="005A3060">
        <w:rPr>
          <w:lang w:val="es-ES"/>
        </w:rPr>
        <w:t>egislatura</w:t>
      </w:r>
      <w:r w:rsidR="00ED36BC">
        <w:rPr>
          <w:lang w:val="es-ES"/>
        </w:rPr>
        <w:t>,</w:t>
      </w:r>
      <w:r w:rsidRPr="005A3060">
        <w:rPr>
          <w:lang w:val="es-ES"/>
        </w:rPr>
        <w:t xml:space="preserve"> un informe detallado sobre la asignación de recursos de los consorcios camineros.</w:t>
      </w:r>
    </w:p>
    <w:p w:rsidR="00ED36BC" w:rsidRDefault="00247114" w:rsidP="00ED36BC">
      <w:pPr>
        <w:ind w:firstLine="708"/>
        <w:rPr>
          <w:lang w:val="es-ES"/>
        </w:rPr>
      </w:pPr>
      <w:r w:rsidRPr="005A3060">
        <w:rPr>
          <w:lang w:val="es-ES"/>
        </w:rPr>
        <w:t>Que hoy se vote con estos vacíos</w:t>
      </w:r>
      <w:r w:rsidR="00ED36BC">
        <w:rPr>
          <w:lang w:val="es-ES"/>
        </w:rPr>
        <w:t>,</w:t>
      </w:r>
      <w:r w:rsidRPr="005A3060">
        <w:rPr>
          <w:lang w:val="es-ES"/>
        </w:rPr>
        <w:t xml:space="preserve"> no significa que el debate se h</w:t>
      </w:r>
      <w:r w:rsidR="00ED36BC">
        <w:rPr>
          <w:lang w:val="es-ES"/>
        </w:rPr>
        <w:t>aya terminado o se haya agotado sino que,</w:t>
      </w:r>
      <w:r w:rsidRPr="005A3060">
        <w:rPr>
          <w:lang w:val="es-ES"/>
        </w:rPr>
        <w:t xml:space="preserve"> simplemente este bloque no cuenta con los votos para cerrarlo en estos puntos. </w:t>
      </w:r>
    </w:p>
    <w:p w:rsidR="00153E78" w:rsidRDefault="00247114" w:rsidP="00ED36BC">
      <w:pPr>
        <w:ind w:firstLine="708"/>
      </w:pPr>
      <w:r w:rsidRPr="005A3060">
        <w:rPr>
          <w:lang w:val="es-ES"/>
        </w:rPr>
        <w:t>Pero los votos no cierran los interrog</w:t>
      </w:r>
      <w:r w:rsidR="00ED36BC">
        <w:rPr>
          <w:lang w:val="es-ES"/>
        </w:rPr>
        <w:t>antes que van a quedar abiertos. Y</w:t>
      </w:r>
      <w:r w:rsidRPr="005A3060">
        <w:rPr>
          <w:lang w:val="es-ES"/>
        </w:rPr>
        <w:t xml:space="preserve"> esos interr</w:t>
      </w:r>
      <w:r w:rsidR="00ED36BC">
        <w:rPr>
          <w:lang w:val="es-ES"/>
        </w:rPr>
        <w:t xml:space="preserve">ogantes tienen nombre y </w:t>
      </w:r>
      <w:bookmarkStart w:id="17" w:name="OLE_LINK98"/>
      <w:bookmarkStart w:id="18" w:name="OLE_LINK99"/>
      <w:r w:rsidR="00153E78" w:rsidRPr="00640A12">
        <w:t>a</w:t>
      </w:r>
      <w:r w:rsidR="00ED36BC">
        <w:t>pellido;</w:t>
      </w:r>
      <w:r w:rsidR="00153E78" w:rsidRPr="00640A12">
        <w:t xml:space="preserve"> son los trabajadores de </w:t>
      </w:r>
      <w:r w:rsidR="00153E78">
        <w:t>V</w:t>
      </w:r>
      <w:r w:rsidR="00153E78" w:rsidRPr="00640A12">
        <w:t xml:space="preserve">ialidad y los recursos públicos de todos los entrerrianos. </w:t>
      </w:r>
    </w:p>
    <w:p w:rsidR="00153E78" w:rsidRPr="00640A12" w:rsidRDefault="00153E78" w:rsidP="00153E78">
      <w:pPr>
        <w:ind w:firstLine="720"/>
      </w:pPr>
      <w:r w:rsidRPr="00640A12">
        <w:t xml:space="preserve">Nosotros vamos a seguir dando esta discusión adentro y afuera de este </w:t>
      </w:r>
      <w:r>
        <w:t>R</w:t>
      </w:r>
      <w:r w:rsidR="00ED36BC">
        <w:t>ecinto</w:t>
      </w:r>
      <w:r w:rsidRPr="00640A12">
        <w:t xml:space="preserve"> porqu</w:t>
      </w:r>
      <w:r w:rsidR="00ED36BC">
        <w:t>e una L</w:t>
      </w:r>
      <w:r w:rsidRPr="00640A12">
        <w:t>e</w:t>
      </w:r>
      <w:r>
        <w:t>y que ordena los caminos de la P</w:t>
      </w:r>
      <w:r w:rsidRPr="00640A12">
        <w:t>rovincia</w:t>
      </w:r>
      <w:r w:rsidR="00ED36BC">
        <w:t>,</w:t>
      </w:r>
      <w:r w:rsidRPr="00640A12">
        <w:t xml:space="preserve"> no puede dejar a la intemperie a quienes lo</w:t>
      </w:r>
      <w:r w:rsidR="00ED36BC">
        <w:t>s</w:t>
      </w:r>
      <w:r w:rsidRPr="00640A12">
        <w:t xml:space="preserve"> sostienen todos los días, ni abrir la puerta a que el Estado pierda el control sobre su</w:t>
      </w:r>
      <w:r>
        <w:t>s</w:t>
      </w:r>
      <w:r w:rsidRPr="00640A12">
        <w:t xml:space="preserve"> propio</w:t>
      </w:r>
      <w:r>
        <w:t>s</w:t>
      </w:r>
      <w:r w:rsidRPr="00640A12">
        <w:t xml:space="preserve"> recurso</w:t>
      </w:r>
      <w:r>
        <w:t>s</w:t>
      </w:r>
      <w:r w:rsidRPr="00640A12">
        <w:t>. Muchas gracias</w:t>
      </w:r>
      <w:r w:rsidR="00ED36BC">
        <w:t>,</w:t>
      </w:r>
      <w:r w:rsidRPr="00640A12">
        <w:t xml:space="preserve"> señora President</w:t>
      </w:r>
      <w:r>
        <w:t>e</w:t>
      </w:r>
      <w:r w:rsidRPr="00640A12">
        <w:t>.</w:t>
      </w:r>
    </w:p>
    <w:p w:rsidR="00153E78" w:rsidRDefault="00153E78" w:rsidP="00153E78">
      <w:pPr>
        <w:ind w:firstLine="720"/>
      </w:pPr>
    </w:p>
    <w:p w:rsidR="00153E78" w:rsidRPr="007B289F" w:rsidRDefault="00153E78" w:rsidP="00153E78">
      <w:bookmarkStart w:id="19" w:name="OLE_LINK43"/>
      <w:bookmarkStart w:id="20" w:name="OLE_LINK44"/>
      <w:bookmarkStart w:id="21" w:name="OLE_LINK45"/>
      <w:bookmarkStart w:id="22" w:name="OLE_LINK46"/>
      <w:bookmarkStart w:id="23" w:name="OLE_LINK47"/>
      <w:bookmarkStart w:id="24" w:name="OLE_LINK48"/>
      <w:bookmarkStart w:id="25" w:name="OLE_LINK49"/>
      <w:bookmarkStart w:id="26" w:name="OLE_LINK50"/>
      <w:r w:rsidRPr="007B289F">
        <w:rPr>
          <w:b/>
        </w:rPr>
        <w:t>SRA. PRESIDENTE (Aluani):</w:t>
      </w:r>
      <w:r>
        <w:rPr>
          <w:b/>
        </w:rPr>
        <w:t xml:space="preserve"> </w:t>
      </w:r>
      <w:r w:rsidRPr="007B289F">
        <w:t xml:space="preserve">Tiene la palabra el señor por el Departamento </w:t>
      </w:r>
      <w:r>
        <w:t>Victoria</w:t>
      </w:r>
      <w:r w:rsidRPr="007B289F">
        <w:t xml:space="preserve">. </w:t>
      </w:r>
    </w:p>
    <w:p w:rsidR="00153E78" w:rsidRPr="007B289F" w:rsidRDefault="00153E78" w:rsidP="00153E78">
      <w:pPr>
        <w:ind w:firstLine="720"/>
      </w:pPr>
    </w:p>
    <w:p w:rsidR="00932F1E" w:rsidRDefault="00153E78" w:rsidP="00153E78">
      <w:r w:rsidRPr="007B289F">
        <w:rPr>
          <w:b/>
        </w:rPr>
        <w:t>SR. SENADOR (</w:t>
      </w:r>
      <w:proofErr w:type="spellStart"/>
      <w:r w:rsidRPr="007B289F">
        <w:rPr>
          <w:b/>
        </w:rPr>
        <w:t>Sanzberro</w:t>
      </w:r>
      <w:proofErr w:type="spellEnd"/>
      <w:r w:rsidRPr="007B289F">
        <w:rPr>
          <w:b/>
        </w:rPr>
        <w:t>):</w:t>
      </w:r>
      <w:bookmarkEnd w:id="19"/>
      <w:bookmarkEnd w:id="20"/>
      <w:bookmarkEnd w:id="21"/>
      <w:bookmarkEnd w:id="22"/>
      <w:bookmarkEnd w:id="23"/>
      <w:bookmarkEnd w:id="24"/>
      <w:bookmarkEnd w:id="25"/>
      <w:bookmarkEnd w:id="26"/>
      <w:r w:rsidRPr="00640A12">
        <w:t xml:space="preserve"> </w:t>
      </w:r>
      <w:r w:rsidR="00ED36BC">
        <w:t xml:space="preserve">Gracias, Señora Presidente. </w:t>
      </w:r>
      <w:r w:rsidRPr="00640A12">
        <w:t xml:space="preserve">En la misma dirección en la que se expresó mi compañero de bancada, vamos a acompañar el objetivo central de este </w:t>
      </w:r>
      <w:r w:rsidR="00932F1E">
        <w:t>Proyecto de L</w:t>
      </w:r>
      <w:r w:rsidRPr="00640A12">
        <w:t>ey.</w:t>
      </w:r>
      <w:r>
        <w:t xml:space="preserve"> </w:t>
      </w:r>
    </w:p>
    <w:p w:rsidR="00932F1E" w:rsidRDefault="00932F1E" w:rsidP="00932F1E">
      <w:pPr>
        <w:ind w:firstLine="708"/>
      </w:pPr>
      <w:r>
        <w:lastRenderedPageBreak/>
        <w:t>Es decir, nosotros e</w:t>
      </w:r>
      <w:r w:rsidR="00153E78" w:rsidRPr="00640A12">
        <w:t>stamos de acuer</w:t>
      </w:r>
      <w:r>
        <w:t>do en reforzar el mantenimiento y</w:t>
      </w:r>
      <w:r w:rsidR="00153E78" w:rsidRPr="00640A12">
        <w:t xml:space="preserve"> la conservación de l</w:t>
      </w:r>
      <w:r>
        <w:t>os caminos rurales de Entre Ríos, m</w:t>
      </w:r>
      <w:r w:rsidR="00153E78" w:rsidRPr="00640A12">
        <w:t xml:space="preserve">i compañero </w:t>
      </w:r>
      <w:r>
        <w:t xml:space="preserve">lo </w:t>
      </w:r>
      <w:r w:rsidR="00153E78" w:rsidRPr="00640A12">
        <w:t xml:space="preserve">expresaba bien, no sólo </w:t>
      </w:r>
      <w:r w:rsidR="00153E78">
        <w:t>es</w:t>
      </w:r>
      <w:r w:rsidR="00153E78" w:rsidRPr="00640A12">
        <w:t xml:space="preserve"> una c</w:t>
      </w:r>
      <w:r>
        <w:t>uestión de logística productiva</w:t>
      </w:r>
      <w:r w:rsidR="00153E78" w:rsidRPr="00640A12">
        <w:t xml:space="preserve"> </w:t>
      </w:r>
      <w:r>
        <w:t xml:space="preserve">sino que, </w:t>
      </w:r>
      <w:r w:rsidR="00153E78" w:rsidRPr="00640A12">
        <w:t>cuando un camino rural, vecinal</w:t>
      </w:r>
      <w:r>
        <w:t xml:space="preserve"> o comunal</w:t>
      </w:r>
      <w:r w:rsidR="00153E78" w:rsidRPr="00640A12">
        <w:t xml:space="preserve"> no resulta transitable, en verdad es un drama social</w:t>
      </w:r>
      <w:r w:rsidR="00153E78">
        <w:t xml:space="preserve">. </w:t>
      </w:r>
    </w:p>
    <w:p w:rsidR="00932F1E" w:rsidRDefault="00153E78" w:rsidP="00932F1E">
      <w:pPr>
        <w:ind w:firstLine="708"/>
      </w:pPr>
      <w:r>
        <w:t xml:space="preserve">El </w:t>
      </w:r>
      <w:r w:rsidR="00932F1E">
        <w:t>hecho de no llegar a la escuela o</w:t>
      </w:r>
      <w:r w:rsidRPr="00640A12">
        <w:t xml:space="preserve"> no poder acercarse al centro de salud, </w:t>
      </w:r>
      <w:r w:rsidR="00932F1E">
        <w:t>hace que sea</w:t>
      </w:r>
      <w:r w:rsidRPr="00640A12">
        <w:t>n familias aisladas. En eso estamos de acuerdo</w:t>
      </w:r>
      <w:r w:rsidR="00932F1E">
        <w:t>. Y</w:t>
      </w:r>
      <w:r w:rsidRPr="00640A12">
        <w:t xml:space="preserve"> no vamos a obstaculizar ninguna herramienta que busque organizar el esfuerzo conjunto del Estado y de las per</w:t>
      </w:r>
      <w:r>
        <w:t>sonas que producen, habitan y</w:t>
      </w:r>
      <w:r w:rsidRPr="00640A12">
        <w:t xml:space="preserve"> viven en una tierra.</w:t>
      </w:r>
      <w:r>
        <w:t xml:space="preserve"> </w:t>
      </w:r>
      <w:r w:rsidRPr="00640A12">
        <w:t>Eso diríamos que es suma</w:t>
      </w:r>
      <w:r>
        <w:t xml:space="preserve">mente necesario, no se discute. </w:t>
      </w:r>
    </w:p>
    <w:p w:rsidR="00153E78" w:rsidRDefault="00153E78" w:rsidP="00932F1E">
      <w:pPr>
        <w:ind w:firstLine="708"/>
      </w:pPr>
      <w:r w:rsidRPr="00640A12">
        <w:t>Pero</w:t>
      </w:r>
      <w:r w:rsidR="00932F1E">
        <w:t>,</w:t>
      </w:r>
      <w:r w:rsidRPr="00640A12">
        <w:t xml:space="preserve"> una cosa es acompañar este fin, este propósito y otra distinta</w:t>
      </w:r>
      <w:r w:rsidR="00932F1E">
        <w:t>,</w:t>
      </w:r>
      <w:r w:rsidRPr="00640A12">
        <w:t xml:space="preserve"> es convalidar el texto como viene, con la media sanción de </w:t>
      </w:r>
      <w:r>
        <w:t>la Cámara de D</w:t>
      </w:r>
      <w:r w:rsidRPr="00640A12">
        <w:t>iputados.</w:t>
      </w:r>
    </w:p>
    <w:p w:rsidR="00314908" w:rsidRDefault="00932F1E" w:rsidP="00153E78">
      <w:pPr>
        <w:ind w:firstLine="720"/>
      </w:pPr>
      <w:r>
        <w:t>Porque n</w:t>
      </w:r>
      <w:r w:rsidR="00153E78" w:rsidRPr="00640A12">
        <w:t>osotros te</w:t>
      </w:r>
      <w:r>
        <w:t xml:space="preserve">nemos una labor en este Senado, </w:t>
      </w:r>
      <w:r w:rsidR="00153E78" w:rsidRPr="00640A12">
        <w:t xml:space="preserve">que </w:t>
      </w:r>
      <w:r w:rsidR="00314908">
        <w:t>nos enseñan en t</w:t>
      </w:r>
      <w:r w:rsidR="00153E78" w:rsidRPr="00640A12">
        <w:t xml:space="preserve">ercer año de la escuela secundaria </w:t>
      </w:r>
      <w:r w:rsidR="00314908">
        <w:t xml:space="preserve">cuando </w:t>
      </w:r>
      <w:r w:rsidR="00153E78" w:rsidRPr="00640A12">
        <w:t>nos explican cómo se forman y se sancionan las leyes en los sistemas bicamerales</w:t>
      </w:r>
      <w:r w:rsidR="00314908">
        <w:t>, donde</w:t>
      </w:r>
      <w:r w:rsidR="00153E78" w:rsidRPr="00640A12">
        <w:t xml:space="preserve"> hay una Cámara que inicia un </w:t>
      </w:r>
      <w:r w:rsidR="00314908">
        <w:t>P</w:t>
      </w:r>
      <w:r w:rsidR="00153E78" w:rsidRPr="00640A12">
        <w:t xml:space="preserve">royecto de </w:t>
      </w:r>
      <w:r w:rsidR="00314908">
        <w:t>L</w:t>
      </w:r>
      <w:r w:rsidR="00153E78" w:rsidRPr="00640A12">
        <w:t>ey y otra que tiene a su cargo el control.</w:t>
      </w:r>
      <w:r w:rsidR="00153E78">
        <w:t xml:space="preserve"> </w:t>
      </w:r>
    </w:p>
    <w:p w:rsidR="00314908" w:rsidRDefault="00153E78" w:rsidP="00153E78">
      <w:pPr>
        <w:ind w:firstLine="720"/>
      </w:pPr>
      <w:r w:rsidRPr="00640A12">
        <w:t>Y la tarea nuestra es esa, en esta oportunidad</w:t>
      </w:r>
      <w:r w:rsidR="00314908">
        <w:t xml:space="preserve"> como </w:t>
      </w:r>
      <w:r w:rsidRPr="00640A12">
        <w:t xml:space="preserve">Cámara revisora, lo tenemos </w:t>
      </w:r>
      <w:r w:rsidR="00314908">
        <w:t>que mirar y</w:t>
      </w:r>
      <w:r w:rsidRPr="00640A12">
        <w:t xml:space="preserve"> revisar</w:t>
      </w:r>
      <w:r w:rsidR="00314908">
        <w:t xml:space="preserve"> que,</w:t>
      </w:r>
      <w:r w:rsidRPr="00640A12">
        <w:t xml:space="preserve"> </w:t>
      </w:r>
      <w:r w:rsidR="00314908">
        <w:t xml:space="preserve">como </w:t>
      </w:r>
      <w:r w:rsidRPr="00640A12">
        <w:t xml:space="preserve">bien dijo </w:t>
      </w:r>
      <w:r>
        <w:t xml:space="preserve">el Senador </w:t>
      </w:r>
      <w:r w:rsidRPr="00640A12">
        <w:t xml:space="preserve">Benedetti, </w:t>
      </w:r>
      <w:r w:rsidR="00314908">
        <w:t xml:space="preserve">estuvo en tratamiento en </w:t>
      </w:r>
      <w:r w:rsidRPr="00640A12">
        <w:t xml:space="preserve">tres </w:t>
      </w:r>
      <w:r w:rsidR="00314908">
        <w:t>C</w:t>
      </w:r>
      <w:r w:rsidRPr="00640A12">
        <w:t xml:space="preserve">omisiones, casi todos los </w:t>
      </w:r>
      <w:r>
        <w:t>S</w:t>
      </w:r>
      <w:r w:rsidRPr="00640A12">
        <w:t xml:space="preserve">enadores de esta Cámara </w:t>
      </w:r>
      <w:r w:rsidR="00314908">
        <w:t xml:space="preserve">estuvimos participando en las reuniones de las </w:t>
      </w:r>
      <w:r>
        <w:t>Comisiones</w:t>
      </w:r>
      <w:r w:rsidR="00314908">
        <w:t xml:space="preserve">, que son, ni más ni menos, que la </w:t>
      </w:r>
      <w:r>
        <w:t xml:space="preserve">de </w:t>
      </w:r>
      <w:r w:rsidRPr="00640A12">
        <w:t>Presupuesto</w:t>
      </w:r>
      <w:r>
        <w:t xml:space="preserve"> y Hacienda</w:t>
      </w:r>
      <w:r w:rsidRPr="00640A12">
        <w:t xml:space="preserve">, </w:t>
      </w:r>
      <w:r>
        <w:t xml:space="preserve">de </w:t>
      </w:r>
      <w:r w:rsidRPr="00640A12">
        <w:t xml:space="preserve">Legislación </w:t>
      </w:r>
      <w:r>
        <w:t xml:space="preserve">General </w:t>
      </w:r>
      <w:r w:rsidR="00314908">
        <w:t>y</w:t>
      </w:r>
      <w:r>
        <w:t xml:space="preserve"> de </w:t>
      </w:r>
      <w:r w:rsidR="00314908">
        <w:t xml:space="preserve">Obras Públicas. Participamos </w:t>
      </w:r>
      <w:r w:rsidRPr="00640A12">
        <w:t xml:space="preserve">casi todos los </w:t>
      </w:r>
      <w:r>
        <w:t>S</w:t>
      </w:r>
      <w:r w:rsidRPr="00640A12">
        <w:t>enadores</w:t>
      </w:r>
      <w:r w:rsidR="00314908">
        <w:t xml:space="preserve"> d</w:t>
      </w:r>
      <w:r w:rsidRPr="00640A12">
        <w:t>urante una buena cantidad de tiempo</w:t>
      </w:r>
      <w:r w:rsidR="00314908">
        <w:t>.</w:t>
      </w:r>
    </w:p>
    <w:p w:rsidR="00314908" w:rsidRDefault="00314908" w:rsidP="00314908">
      <w:pPr>
        <w:ind w:firstLine="720"/>
        <w:rPr>
          <w:lang w:val="es-ES"/>
        </w:rPr>
      </w:pPr>
      <w:r>
        <w:t>A</w:t>
      </w:r>
      <w:r w:rsidR="00153E78" w:rsidRPr="00640A12">
        <w:t xml:space="preserve"> esas reuniones de estudio vinieron</w:t>
      </w:r>
      <w:r>
        <w:t>:</w:t>
      </w:r>
      <w:r w:rsidR="00153E78" w:rsidRPr="00640A12">
        <w:t xml:space="preserve"> profesionales, técnicos, trabajadores, rep</w:t>
      </w:r>
      <w:r>
        <w:t>resentantes de los trabajadores e</w:t>
      </w:r>
      <w:r w:rsidR="00153E78" w:rsidRPr="00640A12">
        <w:t xml:space="preserve"> </w:t>
      </w:r>
      <w:r w:rsidR="00153E78">
        <w:t>I</w:t>
      </w:r>
      <w:r>
        <w:t>ntendentes y</w:t>
      </w:r>
      <w:r w:rsidR="00153E78" w:rsidRPr="00640A12">
        <w:t xml:space="preserve"> hubo una exposición</w:t>
      </w:r>
      <w:r>
        <w:t>,</w:t>
      </w:r>
      <w:r w:rsidR="00153E78" w:rsidRPr="00640A12">
        <w:t xml:space="preserve"> más que interesante</w:t>
      </w:r>
      <w:r>
        <w:t>,</w:t>
      </w:r>
      <w:r w:rsidR="00153E78" w:rsidRPr="00640A12">
        <w:t xml:space="preserve"> del Intendente Santa</w:t>
      </w:r>
      <w:r w:rsidR="00153E78">
        <w:t xml:space="preserve"> Anita</w:t>
      </w:r>
      <w:bookmarkEnd w:id="17"/>
      <w:bookmarkEnd w:id="18"/>
      <w:r>
        <w:t xml:space="preserve">. Incluso, después </w:t>
      </w:r>
      <w:r w:rsidR="000627CB" w:rsidRPr="00C85841">
        <w:rPr>
          <w:lang w:val="es-ES"/>
        </w:rPr>
        <w:t>con un President</w:t>
      </w:r>
      <w:r>
        <w:rPr>
          <w:lang w:val="es-ES"/>
        </w:rPr>
        <w:t>e de Comuna de mi Departamento,</w:t>
      </w:r>
      <w:r w:rsidR="000627CB" w:rsidRPr="00C85841">
        <w:rPr>
          <w:lang w:val="es-ES"/>
        </w:rPr>
        <w:t xml:space="preserve"> vi la experiencia de su consorcio y me pareció francamente interesante.</w:t>
      </w:r>
    </w:p>
    <w:p w:rsidR="00314908" w:rsidRDefault="000627CB" w:rsidP="00314908">
      <w:pPr>
        <w:ind w:firstLine="720"/>
        <w:rPr>
          <w:lang w:val="es-ES"/>
        </w:rPr>
      </w:pPr>
      <w:r w:rsidRPr="00C85841">
        <w:rPr>
          <w:lang w:val="es-ES"/>
        </w:rPr>
        <w:t xml:space="preserve">Entonces, </w:t>
      </w:r>
      <w:r w:rsidR="00314908">
        <w:rPr>
          <w:lang w:val="es-ES"/>
        </w:rPr>
        <w:t>¿</w:t>
      </w:r>
      <w:r w:rsidRPr="00C85841">
        <w:rPr>
          <w:lang w:val="es-ES"/>
        </w:rPr>
        <w:t>cómo vamos a vot</w:t>
      </w:r>
      <w:r w:rsidR="00314908">
        <w:rPr>
          <w:lang w:val="es-ES"/>
        </w:rPr>
        <w:t>ar en contra de esta iniciativa? P</w:t>
      </w:r>
      <w:r w:rsidRPr="00C85841">
        <w:rPr>
          <w:lang w:val="es-ES"/>
        </w:rPr>
        <w:t xml:space="preserve">ero en ese contexto de laburo, de pulir la media sanción para sacar el mejor producto, habíamos construido acuerdos. </w:t>
      </w:r>
    </w:p>
    <w:p w:rsidR="00314908" w:rsidRDefault="00314908" w:rsidP="00314908">
      <w:pPr>
        <w:ind w:firstLine="720"/>
        <w:rPr>
          <w:lang w:val="es-ES"/>
        </w:rPr>
      </w:pPr>
      <w:r>
        <w:rPr>
          <w:lang w:val="es-ES"/>
        </w:rPr>
        <w:t xml:space="preserve">A </w:t>
      </w:r>
      <w:r w:rsidR="000627CB" w:rsidRPr="00C85841">
        <w:rPr>
          <w:lang w:val="es-ES"/>
        </w:rPr>
        <w:t>esos aportes los escribimos, los pensamos</w:t>
      </w:r>
      <w:r>
        <w:rPr>
          <w:lang w:val="es-ES"/>
        </w:rPr>
        <w:t xml:space="preserve"> y quedaron </w:t>
      </w:r>
      <w:r w:rsidR="000627CB" w:rsidRPr="00C85841">
        <w:rPr>
          <w:lang w:val="es-ES"/>
        </w:rPr>
        <w:t xml:space="preserve">en el seno de esas </w:t>
      </w:r>
      <w:r>
        <w:rPr>
          <w:lang w:val="es-ES"/>
        </w:rPr>
        <w:t>C</w:t>
      </w:r>
      <w:r w:rsidR="000627CB" w:rsidRPr="00C85841">
        <w:rPr>
          <w:lang w:val="es-ES"/>
        </w:rPr>
        <w:t>omisiones</w:t>
      </w:r>
      <w:r>
        <w:rPr>
          <w:lang w:val="es-ES"/>
        </w:rPr>
        <w:t xml:space="preserve"> donde l</w:t>
      </w:r>
      <w:r w:rsidR="000627CB" w:rsidRPr="00C85841">
        <w:rPr>
          <w:lang w:val="es-ES"/>
        </w:rPr>
        <w:t>os trabajadores del Senado que nos ayudan en la tarea</w:t>
      </w:r>
      <w:r>
        <w:rPr>
          <w:lang w:val="es-ES"/>
        </w:rPr>
        <w:t>,</w:t>
      </w:r>
      <w:r w:rsidR="000627CB" w:rsidRPr="00C85841">
        <w:rPr>
          <w:lang w:val="es-ES"/>
        </w:rPr>
        <w:t xml:space="preserve"> tienen el registro de lo que era un trabajo consensuado. </w:t>
      </w:r>
    </w:p>
    <w:p w:rsidR="00314908" w:rsidRDefault="000627CB" w:rsidP="00314908">
      <w:pPr>
        <w:ind w:firstLine="720"/>
        <w:rPr>
          <w:lang w:val="es-ES"/>
        </w:rPr>
      </w:pPr>
      <w:r w:rsidRPr="00C85841">
        <w:rPr>
          <w:lang w:val="es-ES"/>
        </w:rPr>
        <w:t>Y cada una de estas modificaciones que nosotros</w:t>
      </w:r>
      <w:r w:rsidR="00314908">
        <w:rPr>
          <w:lang w:val="es-ES"/>
        </w:rPr>
        <w:t>,</w:t>
      </w:r>
      <w:r w:rsidRPr="00C85841">
        <w:rPr>
          <w:lang w:val="es-ES"/>
        </w:rPr>
        <w:t xml:space="preserve"> en particular</w:t>
      </w:r>
      <w:r w:rsidR="00314908">
        <w:rPr>
          <w:lang w:val="es-ES"/>
        </w:rPr>
        <w:t>, queremos decir</w:t>
      </w:r>
      <w:r w:rsidRPr="00C85841">
        <w:rPr>
          <w:lang w:val="es-ES"/>
        </w:rPr>
        <w:t xml:space="preserve"> y con las que vamos a insistir, son conocidas por todos los </w:t>
      </w:r>
      <w:r w:rsidR="00314908">
        <w:rPr>
          <w:lang w:val="es-ES"/>
        </w:rPr>
        <w:t>S</w:t>
      </w:r>
      <w:r w:rsidRPr="00C85841">
        <w:rPr>
          <w:lang w:val="es-ES"/>
        </w:rPr>
        <w:t>en</w:t>
      </w:r>
      <w:r w:rsidR="00314908">
        <w:rPr>
          <w:lang w:val="es-ES"/>
        </w:rPr>
        <w:t>adores que trabajaron en estas C</w:t>
      </w:r>
      <w:r w:rsidRPr="00C85841">
        <w:rPr>
          <w:lang w:val="es-ES"/>
        </w:rPr>
        <w:t>omisiones.</w:t>
      </w:r>
      <w:r w:rsidR="00314908">
        <w:rPr>
          <w:lang w:val="es-ES"/>
        </w:rPr>
        <w:t xml:space="preserve"> </w:t>
      </w:r>
    </w:p>
    <w:p w:rsidR="000167C8" w:rsidRDefault="00314908" w:rsidP="000167C8">
      <w:pPr>
        <w:ind w:firstLine="720"/>
        <w:rPr>
          <w:lang w:val="es-ES"/>
        </w:rPr>
      </w:pPr>
      <w:r>
        <w:rPr>
          <w:lang w:val="es-ES"/>
        </w:rPr>
        <w:t>Porque e</w:t>
      </w:r>
      <w:r w:rsidR="000627CB" w:rsidRPr="00C85841">
        <w:rPr>
          <w:lang w:val="es-ES"/>
        </w:rPr>
        <w:t>se consenso incluía también a los empleados de Vialidad y fue un consenso importante. Y de golpe, casi como que</w:t>
      </w:r>
      <w:r>
        <w:rPr>
          <w:lang w:val="es-ES"/>
        </w:rPr>
        <w:t>,</w:t>
      </w:r>
      <w:r w:rsidR="000627CB" w:rsidRPr="00C85841">
        <w:rPr>
          <w:lang w:val="es-ES"/>
        </w:rPr>
        <w:t xml:space="preserve"> de buenas a primeras</w:t>
      </w:r>
      <w:r>
        <w:rPr>
          <w:lang w:val="es-ES"/>
        </w:rPr>
        <w:t>, se insiste en sancionar como L</w:t>
      </w:r>
      <w:r w:rsidR="000627CB" w:rsidRPr="00C85841">
        <w:rPr>
          <w:lang w:val="es-ES"/>
        </w:rPr>
        <w:t xml:space="preserve">ey el texto que viene de </w:t>
      </w:r>
      <w:r>
        <w:rPr>
          <w:lang w:val="es-ES"/>
        </w:rPr>
        <w:t xml:space="preserve">la Cámara de </w:t>
      </w:r>
      <w:r w:rsidR="000627CB" w:rsidRPr="00C85841">
        <w:rPr>
          <w:lang w:val="es-ES"/>
        </w:rPr>
        <w:t xml:space="preserve">Diputados, dejando de lado esos acuerdos que nos incluían y que yo creo que tenemos que defender </w:t>
      </w:r>
      <w:r w:rsidR="000627CB" w:rsidRPr="00C85841">
        <w:rPr>
          <w:lang w:val="es-ES"/>
        </w:rPr>
        <w:lastRenderedPageBreak/>
        <w:t xml:space="preserve">porque para este </w:t>
      </w:r>
      <w:r>
        <w:rPr>
          <w:lang w:val="es-ES"/>
        </w:rPr>
        <w:t>P</w:t>
      </w:r>
      <w:r w:rsidR="000627CB" w:rsidRPr="00C85841">
        <w:rPr>
          <w:lang w:val="es-ES"/>
        </w:rPr>
        <w:t xml:space="preserve">royecto de </w:t>
      </w:r>
      <w:r>
        <w:rPr>
          <w:lang w:val="es-ES"/>
        </w:rPr>
        <w:t>L</w:t>
      </w:r>
      <w:r w:rsidR="000627CB" w:rsidRPr="00C85841">
        <w:rPr>
          <w:lang w:val="es-ES"/>
        </w:rPr>
        <w:t xml:space="preserve">ey </w:t>
      </w:r>
      <w:r w:rsidR="000167C8">
        <w:rPr>
          <w:lang w:val="es-ES"/>
        </w:rPr>
        <w:t>nuestra tarea como</w:t>
      </w:r>
      <w:r w:rsidR="000627CB" w:rsidRPr="00C85841">
        <w:rPr>
          <w:lang w:val="es-ES"/>
        </w:rPr>
        <w:t xml:space="preserve"> Senado </w:t>
      </w:r>
      <w:r w:rsidR="000167C8">
        <w:rPr>
          <w:lang w:val="es-ES"/>
        </w:rPr>
        <w:t>era</w:t>
      </w:r>
      <w:r w:rsidR="000627CB" w:rsidRPr="00C85841">
        <w:rPr>
          <w:lang w:val="es-ES"/>
        </w:rPr>
        <w:t xml:space="preserve"> revisar la media sanción.</w:t>
      </w:r>
    </w:p>
    <w:p w:rsidR="000167C8" w:rsidRDefault="000627CB" w:rsidP="000167C8">
      <w:pPr>
        <w:ind w:firstLine="720"/>
        <w:rPr>
          <w:lang w:val="es-ES"/>
        </w:rPr>
      </w:pPr>
      <w:r w:rsidRPr="00C85841">
        <w:rPr>
          <w:lang w:val="es-ES"/>
        </w:rPr>
        <w:t xml:space="preserve">El problema de fondo, para ir al corazón del asunto, está en la redacción del artículo segundo. Esta media sanción de </w:t>
      </w:r>
      <w:r w:rsidR="000167C8">
        <w:rPr>
          <w:lang w:val="es-ES"/>
        </w:rPr>
        <w:t xml:space="preserve">la Cámara de </w:t>
      </w:r>
      <w:r w:rsidRPr="00C85841">
        <w:rPr>
          <w:lang w:val="es-ES"/>
        </w:rPr>
        <w:t>Diputados, en ese artículo 2, no se limita a delegar en los consorcios la conservación y el mantenimiento de la red terciaria</w:t>
      </w:r>
      <w:r w:rsidR="000167C8">
        <w:rPr>
          <w:lang w:val="es-ES"/>
        </w:rPr>
        <w:t>,</w:t>
      </w:r>
      <w:r w:rsidRPr="00C85841">
        <w:rPr>
          <w:lang w:val="es-ES"/>
        </w:rPr>
        <w:t xml:space="preserve"> comunal o vecinal sino que</w:t>
      </w:r>
      <w:r w:rsidR="000167C8">
        <w:rPr>
          <w:lang w:val="es-ES"/>
        </w:rPr>
        <w:t>,</w:t>
      </w:r>
      <w:r w:rsidRPr="00C85841">
        <w:rPr>
          <w:lang w:val="es-ES"/>
        </w:rPr>
        <w:t xml:space="preserve"> habilita a los consorcios a construir obras, alcantarillas, puentes y hasta tomar a su cargo</w:t>
      </w:r>
      <w:r w:rsidR="000167C8">
        <w:rPr>
          <w:lang w:val="es-ES"/>
        </w:rPr>
        <w:t>,</w:t>
      </w:r>
      <w:r w:rsidRPr="00C85841">
        <w:rPr>
          <w:lang w:val="es-ES"/>
        </w:rPr>
        <w:t xml:space="preserve"> tramos de la red secundaria. Y para coronar este desborde de ese artículo 2, el propio texto exceptúa a los consorcios</w:t>
      </w:r>
      <w:r w:rsidR="000167C8">
        <w:rPr>
          <w:lang w:val="es-ES"/>
        </w:rPr>
        <w:t xml:space="preserve">, </w:t>
      </w:r>
      <w:r w:rsidRPr="00C85841">
        <w:rPr>
          <w:lang w:val="es-ES"/>
        </w:rPr>
        <w:t>de la aplicación de la Ley de Obra Pública.</w:t>
      </w:r>
      <w:r w:rsidR="000167C8">
        <w:rPr>
          <w:lang w:val="es-ES"/>
        </w:rPr>
        <w:t xml:space="preserve"> </w:t>
      </w:r>
    </w:p>
    <w:p w:rsidR="000627CB" w:rsidRPr="00C85841" w:rsidRDefault="000627CB" w:rsidP="000167C8">
      <w:pPr>
        <w:ind w:firstLine="720"/>
      </w:pPr>
      <w:r w:rsidRPr="00C85841">
        <w:rPr>
          <w:lang w:val="es-ES"/>
        </w:rPr>
        <w:t>Esto no es una cuestión de detalle. Si exceptuamos la Ley de Obras Públicas para realizar obra pública nueva</w:t>
      </w:r>
      <w:r w:rsidR="000167C8">
        <w:rPr>
          <w:lang w:val="es-ES"/>
        </w:rPr>
        <w:t>,</w:t>
      </w:r>
      <w:r w:rsidRPr="00C85841">
        <w:rPr>
          <w:lang w:val="es-ES"/>
        </w:rPr>
        <w:t xml:space="preserve"> con fondos públicos</w:t>
      </w:r>
      <w:r w:rsidR="000167C8">
        <w:rPr>
          <w:lang w:val="es-ES"/>
        </w:rPr>
        <w:t>,</w:t>
      </w:r>
      <w:r w:rsidRPr="00C85841">
        <w:rPr>
          <w:lang w:val="es-ES"/>
        </w:rPr>
        <w:t xml:space="preserve"> mediante contratación directa, estamos abriendo un atajo que esquiva los controles y esto</w:t>
      </w:r>
      <w:r w:rsidR="000167C8">
        <w:rPr>
          <w:lang w:val="es-ES"/>
        </w:rPr>
        <w:t>,</w:t>
      </w:r>
      <w:r w:rsidRPr="00C85841">
        <w:rPr>
          <w:lang w:val="es-ES"/>
        </w:rPr>
        <w:t xml:space="preserve"> es lógica pura.</w:t>
      </w:r>
      <w:r w:rsidR="000167C8">
        <w:rPr>
          <w:lang w:val="es-ES"/>
        </w:rPr>
        <w:t xml:space="preserve"> No admite interpretación.</w:t>
      </w:r>
    </w:p>
    <w:p w:rsidR="00153E78" w:rsidRPr="00DE0CA7" w:rsidRDefault="000167C8" w:rsidP="000167C8">
      <w:pPr>
        <w:ind w:firstLine="708"/>
      </w:pPr>
      <w:r>
        <w:t>Y</w:t>
      </w:r>
      <w:r w:rsidR="00153E78">
        <w:t xml:space="preserve"> </w:t>
      </w:r>
      <w:r w:rsidR="00153E78" w:rsidRPr="00DE0CA7">
        <w:t>si a las zonales de vialidad le sacamos funciones, sus maqui</w:t>
      </w:r>
      <w:r w:rsidR="00153E78">
        <w:t>narias y sus tramos principales</w:t>
      </w:r>
      <w:r>
        <w:t xml:space="preserve"> y ¡ya</w:t>
      </w:r>
      <w:r w:rsidR="00153E78" w:rsidRPr="00DE0CA7">
        <w:t xml:space="preserve"> no hay que despedir a ningún trabajador</w:t>
      </w:r>
      <w:r>
        <w:t>! P</w:t>
      </w:r>
      <w:r w:rsidR="00153E78" w:rsidRPr="00DE0CA7">
        <w:t>orque ese trabajador se va a quedar sin herramienta</w:t>
      </w:r>
      <w:r w:rsidR="00153E78">
        <w:t>s</w:t>
      </w:r>
      <w:r w:rsidR="00153E78" w:rsidRPr="00DE0CA7">
        <w:t xml:space="preserve"> y sin tareas operativas y esto, acá y en cualquier parte, se llama vaciamiento.</w:t>
      </w:r>
    </w:p>
    <w:p w:rsidR="00A20A5B" w:rsidRDefault="00153E78" w:rsidP="00153E78">
      <w:pPr>
        <w:ind w:firstLine="720"/>
      </w:pPr>
      <w:r w:rsidRPr="00DE0CA7">
        <w:t>Me van a decir</w:t>
      </w:r>
      <w:r>
        <w:t xml:space="preserve"> que el régimen legal vigente, la Constitución, el E</w:t>
      </w:r>
      <w:r w:rsidRPr="00DE0CA7">
        <w:t>statuto de los viales, los protege contra el despido directo</w:t>
      </w:r>
      <w:r>
        <w:t xml:space="preserve">, sí, </w:t>
      </w:r>
      <w:r w:rsidR="00A20A5B">
        <w:t xml:space="preserve">sí, </w:t>
      </w:r>
      <w:r w:rsidRPr="00DE0CA7">
        <w:t xml:space="preserve">pero esta </w:t>
      </w:r>
      <w:r w:rsidR="00A20A5B">
        <w:t>L</w:t>
      </w:r>
      <w:r w:rsidRPr="00DE0CA7">
        <w:t>ey que nosotros vamos a sancionar no lo</w:t>
      </w:r>
      <w:r>
        <w:t>s</w:t>
      </w:r>
      <w:r w:rsidRPr="00DE0CA7">
        <w:t xml:space="preserve"> protege contra el vacío de funciones y esta es la discusión. </w:t>
      </w:r>
    </w:p>
    <w:p w:rsidR="00153E78" w:rsidRPr="00DE0CA7" w:rsidRDefault="00A20A5B" w:rsidP="00153E78">
      <w:pPr>
        <w:ind w:firstLine="720"/>
      </w:pPr>
      <w:r>
        <w:t>P</w:t>
      </w:r>
      <w:r w:rsidR="00153E78" w:rsidRPr="00DE0CA7">
        <w:t>or eso</w:t>
      </w:r>
      <w:r>
        <w:t>,</w:t>
      </w:r>
      <w:r w:rsidR="00153E78" w:rsidRPr="00DE0CA7">
        <w:t xml:space="preserve"> nues</w:t>
      </w:r>
      <w:r w:rsidR="00153E78">
        <w:t xml:space="preserve">tra propuesta es modificar ese </w:t>
      </w:r>
      <w:r>
        <w:t>a</w:t>
      </w:r>
      <w:r w:rsidR="00153E78" w:rsidRPr="00DE0CA7">
        <w:t>rtículo 2, para que la actividad de los consorcios sea una actividad estrictamente acotada a conservar, a mantener, a bachear la red vial terciaria, comunal o vecinal. Clarito.</w:t>
      </w:r>
    </w:p>
    <w:p w:rsidR="00153E78" w:rsidRDefault="00153E78" w:rsidP="00153E78">
      <w:pPr>
        <w:ind w:firstLine="720"/>
      </w:pPr>
      <w:r w:rsidRPr="00DE0CA7">
        <w:t>Quien deba construir un puente o hacer una obra pública nueva,</w:t>
      </w:r>
      <w:r>
        <w:t xml:space="preserve"> que lo haga en el marco de la Ley de O</w:t>
      </w:r>
      <w:r w:rsidRPr="00DE0CA7">
        <w:t>bra</w:t>
      </w:r>
      <w:r w:rsidR="00A20A5B">
        <w:t>s</w:t>
      </w:r>
      <w:r w:rsidRPr="00DE0CA7">
        <w:t xml:space="preserve"> </w:t>
      </w:r>
      <w:r>
        <w:t>P</w:t>
      </w:r>
      <w:r w:rsidRPr="00DE0CA7">
        <w:t>ública</w:t>
      </w:r>
      <w:r w:rsidR="00A20A5B">
        <w:t>s</w:t>
      </w:r>
      <w:r w:rsidRPr="00DE0CA7">
        <w:t xml:space="preserve"> con los pliegos correspondientes, con el trámite de licitación, con los controles de ingeniería. Los consorcios no deben, no tienen </w:t>
      </w:r>
      <w:r>
        <w:t>y no pueden ser el atajo legal.</w:t>
      </w:r>
    </w:p>
    <w:p w:rsidR="00153E78" w:rsidRDefault="00A20A5B" w:rsidP="00153E78">
      <w:pPr>
        <w:ind w:firstLine="720"/>
      </w:pPr>
      <w:r>
        <w:t>En la misma dirección</w:t>
      </w:r>
      <w:r w:rsidR="00153E78" w:rsidRPr="00DE0CA7">
        <w:t xml:space="preserve"> y bien</w:t>
      </w:r>
      <w:r>
        <w:t>,</w:t>
      </w:r>
      <w:r w:rsidR="00153E78" w:rsidRPr="00DE0CA7">
        <w:t xml:space="preserve"> como mi compañero lo dijo, propiciamos un cambio en el texto, para que quede </w:t>
      </w:r>
      <w:r>
        <w:t>grabado y para que quede en la L</w:t>
      </w:r>
      <w:r w:rsidR="00153E78" w:rsidRPr="00DE0CA7">
        <w:t>ey que la constitución y la contratación de los consorcios no puede implicar, bajo ningún punto de vista</w:t>
      </w:r>
      <w:r>
        <w:t>,</w:t>
      </w:r>
      <w:r w:rsidR="00153E78" w:rsidRPr="00DE0CA7">
        <w:t xml:space="preserve"> la reducción de planta de personal, el cierre de las históricas zonales de </w:t>
      </w:r>
      <w:r w:rsidR="00153E78">
        <w:t>V</w:t>
      </w:r>
      <w:r w:rsidR="00153E78" w:rsidRPr="00DE0CA7">
        <w:t>ialidad o la afectación de la estabilidad laboral de los trabajadores.</w:t>
      </w:r>
      <w:r w:rsidR="00153E78">
        <w:t xml:space="preserve"> </w:t>
      </w:r>
      <w:r w:rsidR="00153E78" w:rsidRPr="00DE0CA7">
        <w:t xml:space="preserve">El consorcio tiene que ser complementario al Estado, jamás un sustituto. </w:t>
      </w:r>
    </w:p>
    <w:p w:rsidR="00A20A5B" w:rsidRDefault="00A20A5B" w:rsidP="00153E78">
      <w:pPr>
        <w:ind w:firstLine="720"/>
      </w:pPr>
      <w:r>
        <w:t>Si queremos que esta L</w:t>
      </w:r>
      <w:r w:rsidR="00153E78" w:rsidRPr="00DE0CA7">
        <w:t xml:space="preserve">ey funcione en el territorio, el trabajador de </w:t>
      </w:r>
      <w:r w:rsidR="00153E78">
        <w:t>V</w:t>
      </w:r>
      <w:r w:rsidR="00153E78" w:rsidRPr="00DE0CA7">
        <w:t>ialidad no puede percibir al consorcio como una amenaza que le viene a quitar la máquina, que le viene a quitar el laburo. Es necesario</w:t>
      </w:r>
      <w:r>
        <w:t>,</w:t>
      </w:r>
      <w:r w:rsidR="00153E78" w:rsidRPr="00DE0CA7">
        <w:t xml:space="preserve"> que lo perciba como un refuerzo colaborador.</w:t>
      </w:r>
      <w:r w:rsidR="00153E78">
        <w:t xml:space="preserve"> </w:t>
      </w:r>
    </w:p>
    <w:p w:rsidR="00153E78" w:rsidRDefault="00153E78" w:rsidP="00153E78">
      <w:pPr>
        <w:ind w:firstLine="720"/>
      </w:pPr>
      <w:r w:rsidRPr="00DE0CA7">
        <w:t>Y sin esta cláusula que nosotros proponemos incorporar, que decimos es de prote</w:t>
      </w:r>
      <w:r w:rsidR="00A20A5B">
        <w:t>cción laboral, esta L</w:t>
      </w:r>
      <w:r w:rsidRPr="00DE0CA7">
        <w:t xml:space="preserve">ey nace herida de </w:t>
      </w:r>
      <w:r w:rsidR="00A20A5B">
        <w:t>desconfianza</w:t>
      </w:r>
      <w:r>
        <w:t xml:space="preserve"> y</w:t>
      </w:r>
      <w:r w:rsidRPr="00DE0CA7">
        <w:t xml:space="preserve"> destina</w:t>
      </w:r>
      <w:r>
        <w:t>d</w:t>
      </w:r>
      <w:r w:rsidRPr="00DE0CA7">
        <w:t xml:space="preserve">a </w:t>
      </w:r>
      <w:r>
        <w:t xml:space="preserve">a </w:t>
      </w:r>
      <w:r w:rsidRPr="00DE0CA7">
        <w:t xml:space="preserve">esto que </w:t>
      </w:r>
      <w:r w:rsidRPr="00DE0CA7">
        <w:lastRenderedPageBreak/>
        <w:t>estamos asistiendo</w:t>
      </w:r>
      <w:r w:rsidR="00A20A5B">
        <w:t xml:space="preserve">, </w:t>
      </w:r>
      <w:r w:rsidRPr="00DE0CA7">
        <w:t>al conflicto innecesario</w:t>
      </w:r>
      <w:r w:rsidR="00E67588">
        <w:t>,</w:t>
      </w:r>
      <w:r w:rsidRPr="00DE0CA7">
        <w:t xml:space="preserve"> absolutamente innecesario, porque nosotros estamos totalmente de acuerdo con la constitución de los consorcios. </w:t>
      </w:r>
    </w:p>
    <w:p w:rsidR="00153E78" w:rsidRDefault="00E67588" w:rsidP="00153E78">
      <w:pPr>
        <w:ind w:firstLine="720"/>
      </w:pPr>
      <w:r>
        <w:t>Con su permiso, voy a lee</w:t>
      </w:r>
      <w:r w:rsidR="00153E78" w:rsidRPr="00DE0CA7">
        <w:t xml:space="preserve">r el </w:t>
      </w:r>
      <w:r w:rsidR="00153E78">
        <w:t>T</w:t>
      </w:r>
      <w:r w:rsidR="00153E78" w:rsidRPr="00DE0CA7">
        <w:t>ítu</w:t>
      </w:r>
      <w:r>
        <w:t xml:space="preserve">lo II de la Ley </w:t>
      </w:r>
      <w:r w:rsidR="00153E78" w:rsidRPr="00DE0CA7">
        <w:t xml:space="preserve">porque refiere a la </w:t>
      </w:r>
      <w:r>
        <w:t>C</w:t>
      </w:r>
      <w:r w:rsidR="00153E78" w:rsidRPr="00DE0CA7">
        <w:t xml:space="preserve">onstitución de los </w:t>
      </w:r>
      <w:r>
        <w:t>C</w:t>
      </w:r>
      <w:r w:rsidR="00153E78" w:rsidRPr="00DE0CA7">
        <w:t>onsorcios</w:t>
      </w:r>
      <w:r>
        <w:t xml:space="preserve"> y, ¿s</w:t>
      </w:r>
      <w:r w:rsidR="00153E78" w:rsidRPr="00DE0CA7">
        <w:t>abe qué? No le vamos a tocar una</w:t>
      </w:r>
      <w:r>
        <w:t xml:space="preserve"> coma y lo vamos a votar entero. P</w:t>
      </w:r>
      <w:r w:rsidR="00153E78" w:rsidRPr="00DE0CA7">
        <w:t>orque nosotros estamos de acuerdo con la constitución de los consorcios</w:t>
      </w:r>
      <w:r>
        <w:t xml:space="preserve"> p</w:t>
      </w:r>
      <w:r w:rsidR="00153E78" w:rsidRPr="00DE0CA7">
        <w:t>ero definimos</w:t>
      </w:r>
      <w:r>
        <w:t>,</w:t>
      </w:r>
      <w:r w:rsidR="00153E78" w:rsidRPr="00DE0CA7">
        <w:t xml:space="preserve"> claramente</w:t>
      </w:r>
      <w:r>
        <w:t>,</w:t>
      </w:r>
      <w:r w:rsidR="00153E78" w:rsidRPr="00DE0CA7">
        <w:t xml:space="preserve"> que los consorcios no pueden reemplazar a </w:t>
      </w:r>
      <w:r w:rsidR="00153E78">
        <w:t>V</w:t>
      </w:r>
      <w:r>
        <w:t>ialidad sino que</w:t>
      </w:r>
      <w:r w:rsidR="00153E78" w:rsidRPr="00DE0CA7">
        <w:t xml:space="preserve"> tienen que complementar la tarea de </w:t>
      </w:r>
      <w:r w:rsidR="00153E78">
        <w:t>V</w:t>
      </w:r>
      <w:r w:rsidR="00153E78" w:rsidRPr="00DE0CA7">
        <w:t xml:space="preserve">ialidad. </w:t>
      </w:r>
    </w:p>
    <w:p w:rsidR="00E67588" w:rsidRDefault="00153E78" w:rsidP="00153E78">
      <w:pPr>
        <w:ind w:firstLine="720"/>
      </w:pPr>
      <w:r w:rsidRPr="00DE0CA7">
        <w:t>También decía mi compañero</w:t>
      </w:r>
      <w:r w:rsidR="00E67588">
        <w:t>,</w:t>
      </w:r>
      <w:r w:rsidRPr="00DE0CA7">
        <w:t xml:space="preserve"> que a la defensa de los trabajadores nosotros le queremos sumar la defensa de los recursos de los contribuyentes.</w:t>
      </w:r>
      <w:r>
        <w:t xml:space="preserve"> </w:t>
      </w:r>
    </w:p>
    <w:p w:rsidR="00E67588" w:rsidRPr="004F1F11" w:rsidRDefault="00153E78" w:rsidP="004F1F11">
      <w:pPr>
        <w:ind w:firstLine="720"/>
      </w:pPr>
      <w:r w:rsidRPr="00DE0CA7">
        <w:t>Por eso</w:t>
      </w:r>
      <w:r w:rsidR="004F1F11">
        <w:t>,</w:t>
      </w:r>
      <w:r w:rsidRPr="00DE0CA7">
        <w:t xml:space="preserve"> no estamos dispuestos a votar un esquema de transferencias automáticas sin control. Por eso</w:t>
      </w:r>
      <w:r w:rsidR="00E67588">
        <w:t>,</w:t>
      </w:r>
      <w:r w:rsidRPr="00DE0CA7">
        <w:t xml:space="preserve"> proponemos que</w:t>
      </w:r>
      <w:r w:rsidR="004F1F11">
        <w:t xml:space="preserve"> </w:t>
      </w:r>
      <w:r w:rsidRPr="00DE0CA7">
        <w:t>todo desembolso y pago que se efectúe a un consorcio</w:t>
      </w:r>
      <w:r w:rsidR="00E67588">
        <w:t>,</w:t>
      </w:r>
      <w:r w:rsidRPr="00DE0CA7">
        <w:t xml:space="preserve"> </w:t>
      </w:r>
      <w:r w:rsidR="000627CB" w:rsidRPr="00F150E4">
        <w:rPr>
          <w:lang w:val="es-ES"/>
        </w:rPr>
        <w:t xml:space="preserve">esté sujeto a la previa certificación y aprobación por parte de los inspectores dependientes de la Dirección Provincial de Vialidad de los trabajos realizados. </w:t>
      </w:r>
    </w:p>
    <w:p w:rsidR="004F1F11" w:rsidRDefault="000627CB" w:rsidP="00E67588">
      <w:pPr>
        <w:ind w:firstLine="720"/>
        <w:rPr>
          <w:lang w:val="es-ES"/>
        </w:rPr>
      </w:pPr>
      <w:r w:rsidRPr="00F150E4">
        <w:rPr>
          <w:lang w:val="es-ES"/>
        </w:rPr>
        <w:t>Se paga por camino efectivamente mantenido, conservado, arreglado y transitable</w:t>
      </w:r>
      <w:r w:rsidR="00E67588">
        <w:rPr>
          <w:lang w:val="es-ES"/>
        </w:rPr>
        <w:t>. Y</w:t>
      </w:r>
      <w:r w:rsidRPr="00F150E4">
        <w:rPr>
          <w:lang w:val="es-ES"/>
        </w:rPr>
        <w:t xml:space="preserve"> esto</w:t>
      </w:r>
      <w:r w:rsidR="004F1F11">
        <w:rPr>
          <w:lang w:val="es-ES"/>
        </w:rPr>
        <w:t>,</w:t>
      </w:r>
      <w:r w:rsidRPr="00F150E4">
        <w:rPr>
          <w:lang w:val="es-ES"/>
        </w:rPr>
        <w:t xml:space="preserve"> en modo alguno</w:t>
      </w:r>
      <w:r w:rsidR="004F1F11">
        <w:rPr>
          <w:lang w:val="es-ES"/>
        </w:rPr>
        <w:t>,</w:t>
      </w:r>
      <w:r w:rsidRPr="00F150E4">
        <w:rPr>
          <w:lang w:val="es-ES"/>
        </w:rPr>
        <w:t xml:space="preserve"> es demorar o trabar la urgencia</w:t>
      </w:r>
      <w:r w:rsidR="004F1F11">
        <w:rPr>
          <w:lang w:val="es-ES"/>
        </w:rPr>
        <w:t xml:space="preserve">, </w:t>
      </w:r>
      <w:r w:rsidRPr="00F150E4">
        <w:rPr>
          <w:lang w:val="es-ES"/>
        </w:rPr>
        <w:t>es garantizar el rol regulador del Estado y revalorizar un organismo que tendrá que recuperar su lugar en la estructura del Estado. Y esto ta</w:t>
      </w:r>
      <w:r w:rsidR="004F1F11">
        <w:rPr>
          <w:lang w:val="es-ES"/>
        </w:rPr>
        <w:t xml:space="preserve">mbién es un desafío de gestión </w:t>
      </w:r>
      <w:r w:rsidRPr="00F150E4">
        <w:rPr>
          <w:lang w:val="es-ES"/>
        </w:rPr>
        <w:t xml:space="preserve">y no </w:t>
      </w:r>
      <w:r w:rsidR="004F1F11">
        <w:rPr>
          <w:lang w:val="es-ES"/>
        </w:rPr>
        <w:t>u</w:t>
      </w:r>
      <w:r w:rsidRPr="00F150E4">
        <w:rPr>
          <w:lang w:val="es-ES"/>
        </w:rPr>
        <w:t xml:space="preserve">n asunto </w:t>
      </w:r>
      <w:r w:rsidR="004F1F11">
        <w:rPr>
          <w:lang w:val="es-ES"/>
        </w:rPr>
        <w:t>que compete solo a esta gestión porque</w:t>
      </w:r>
      <w:r w:rsidRPr="00F150E4">
        <w:rPr>
          <w:lang w:val="es-ES"/>
        </w:rPr>
        <w:t xml:space="preserve"> las anteriores</w:t>
      </w:r>
      <w:r w:rsidR="004F1F11">
        <w:rPr>
          <w:lang w:val="es-ES"/>
        </w:rPr>
        <w:t>,</w:t>
      </w:r>
      <w:r w:rsidRPr="00F150E4">
        <w:rPr>
          <w:lang w:val="es-ES"/>
        </w:rPr>
        <w:t xml:space="preserve"> seguramente también</w:t>
      </w:r>
      <w:r w:rsidR="004F1F11">
        <w:rPr>
          <w:lang w:val="es-ES"/>
        </w:rPr>
        <w:t>,</w:t>
      </w:r>
      <w:r w:rsidRPr="00F150E4">
        <w:rPr>
          <w:lang w:val="es-ES"/>
        </w:rPr>
        <w:t xml:space="preserve"> deja</w:t>
      </w:r>
      <w:r w:rsidR="004F1F11">
        <w:rPr>
          <w:lang w:val="es-ES"/>
        </w:rPr>
        <w:t>ron de hacer su tarea.</w:t>
      </w:r>
    </w:p>
    <w:p w:rsidR="004F1F11" w:rsidRDefault="004F1F11" w:rsidP="004F1F11">
      <w:pPr>
        <w:ind w:firstLine="720"/>
        <w:rPr>
          <w:lang w:val="es-ES"/>
        </w:rPr>
      </w:pPr>
      <w:r>
        <w:rPr>
          <w:lang w:val="es-ES"/>
        </w:rPr>
        <w:t>P</w:t>
      </w:r>
      <w:r w:rsidR="000627CB" w:rsidRPr="00F150E4">
        <w:rPr>
          <w:lang w:val="es-ES"/>
        </w:rPr>
        <w:t xml:space="preserve">ero cuando uno tiene la responsabilidad de gobernar y de gestionar, transforma las realidades que le toca administrar y gestionar. Ese es el desafío del Gobierno, como este es el desafío de quienes, formando parte del Gobierno, son oposición: </w:t>
      </w:r>
      <w:r>
        <w:rPr>
          <w:lang w:val="es-ES"/>
        </w:rPr>
        <w:t>proponer</w:t>
      </w:r>
      <w:r w:rsidR="000627CB" w:rsidRPr="00F150E4">
        <w:rPr>
          <w:lang w:val="es-ES"/>
        </w:rPr>
        <w:t xml:space="preserve"> sin obstruir, proponer para mejorar</w:t>
      </w:r>
      <w:r>
        <w:rPr>
          <w:lang w:val="es-ES"/>
        </w:rPr>
        <w:t xml:space="preserve"> y</w:t>
      </w:r>
      <w:r w:rsidR="000627CB" w:rsidRPr="00F150E4">
        <w:rPr>
          <w:lang w:val="es-ES"/>
        </w:rPr>
        <w:t xml:space="preserve"> proponer transparentemente, sin confundir, con absoluta claridad.</w:t>
      </w:r>
    </w:p>
    <w:p w:rsidR="004F1F11" w:rsidRDefault="004F1F11" w:rsidP="004F1F11">
      <w:pPr>
        <w:ind w:firstLine="720"/>
        <w:rPr>
          <w:lang w:val="es-ES"/>
        </w:rPr>
      </w:pPr>
      <w:r>
        <w:rPr>
          <w:lang w:val="es-ES"/>
        </w:rPr>
        <w:t xml:space="preserve">Así es que, </w:t>
      </w:r>
      <w:r w:rsidR="000627CB" w:rsidRPr="00F150E4">
        <w:rPr>
          <w:lang w:val="es-ES"/>
        </w:rPr>
        <w:t xml:space="preserve">venimos a sostener lo que hemos trabajado durante varios meses, sin contradicciones. </w:t>
      </w:r>
    </w:p>
    <w:p w:rsidR="004F1F11" w:rsidRDefault="000627CB" w:rsidP="004F1F11">
      <w:pPr>
        <w:ind w:firstLine="720"/>
        <w:rPr>
          <w:lang w:val="es-ES"/>
        </w:rPr>
      </w:pPr>
      <w:r w:rsidRPr="00F150E4">
        <w:rPr>
          <w:lang w:val="es-ES"/>
        </w:rPr>
        <w:t>Propusimos algunas cosas más</w:t>
      </w:r>
      <w:r w:rsidR="004F1F11">
        <w:rPr>
          <w:lang w:val="es-ES"/>
        </w:rPr>
        <w:t>,</w:t>
      </w:r>
      <w:r w:rsidRPr="00F150E4">
        <w:rPr>
          <w:lang w:val="es-ES"/>
        </w:rPr>
        <w:t xml:space="preserve"> dentro de las modificaciones. Con mi compañero tratamos de sintetizar las más importantes. Nos parecía importante también que la Dirección Provincial de Vialidad publicara en su portal oficial, de manera abierta, los fondos que recibía cada consorcio, en qué tramos y kilómetros exactos se intervino y cuál es el estado de la certificación técnica de las tareas. </w:t>
      </w:r>
    </w:p>
    <w:p w:rsidR="004F1F11" w:rsidRDefault="004F1F11" w:rsidP="004F1F11">
      <w:pPr>
        <w:ind w:firstLine="720"/>
        <w:rPr>
          <w:lang w:val="es-ES"/>
        </w:rPr>
      </w:pPr>
      <w:r>
        <w:rPr>
          <w:lang w:val="es-ES"/>
        </w:rPr>
        <w:t>N</w:t>
      </w:r>
      <w:r w:rsidR="000627CB" w:rsidRPr="00F150E4">
        <w:rPr>
          <w:lang w:val="es-ES"/>
        </w:rPr>
        <w:t>osotros creemos que el control público ahuy</w:t>
      </w:r>
      <w:r>
        <w:rPr>
          <w:lang w:val="es-ES"/>
        </w:rPr>
        <w:t>enta cualquier discrecionalidad</w:t>
      </w:r>
      <w:r w:rsidR="000627CB" w:rsidRPr="00F150E4">
        <w:rPr>
          <w:lang w:val="es-ES"/>
        </w:rPr>
        <w:t xml:space="preserve"> y esto es b</w:t>
      </w:r>
      <w:r>
        <w:rPr>
          <w:lang w:val="es-ES"/>
        </w:rPr>
        <w:t>ueno también incorporarlo a la L</w:t>
      </w:r>
      <w:r w:rsidR="000627CB" w:rsidRPr="00F150E4">
        <w:rPr>
          <w:lang w:val="es-ES"/>
        </w:rPr>
        <w:t xml:space="preserve">ey. </w:t>
      </w:r>
    </w:p>
    <w:p w:rsidR="004F1F11" w:rsidRDefault="000627CB" w:rsidP="004F1F11">
      <w:pPr>
        <w:ind w:firstLine="720"/>
        <w:rPr>
          <w:lang w:val="es-ES"/>
        </w:rPr>
      </w:pPr>
      <w:r w:rsidRPr="00F150E4">
        <w:rPr>
          <w:lang w:val="es-ES"/>
        </w:rPr>
        <w:t>También creíamos que</w:t>
      </w:r>
      <w:r w:rsidR="004F1F11">
        <w:rPr>
          <w:lang w:val="es-ES"/>
        </w:rPr>
        <w:t>,</w:t>
      </w:r>
      <w:r w:rsidRPr="00F150E4">
        <w:rPr>
          <w:lang w:val="es-ES"/>
        </w:rPr>
        <w:t xml:space="preserve"> una parte de los recursos tienen que estar orientados a la capacitación de los operarios de los consorcios y de los trabajadores viales para unificar los criterios de mantenimiento.</w:t>
      </w:r>
      <w:r w:rsidR="004F1F11">
        <w:rPr>
          <w:lang w:val="es-ES"/>
        </w:rPr>
        <w:t xml:space="preserve"> </w:t>
      </w:r>
    </w:p>
    <w:p w:rsidR="004F1F11" w:rsidRDefault="000627CB" w:rsidP="004F1F11">
      <w:pPr>
        <w:ind w:firstLine="720"/>
        <w:rPr>
          <w:lang w:val="es-ES"/>
        </w:rPr>
      </w:pPr>
      <w:r w:rsidRPr="00F150E4">
        <w:rPr>
          <w:lang w:val="es-ES"/>
        </w:rPr>
        <w:lastRenderedPageBreak/>
        <w:t>Nosotros creíamos</w:t>
      </w:r>
      <w:r w:rsidR="004F1F11">
        <w:rPr>
          <w:lang w:val="es-ES"/>
        </w:rPr>
        <w:t>,</w:t>
      </w:r>
      <w:r w:rsidRPr="00F150E4">
        <w:rPr>
          <w:lang w:val="es-ES"/>
        </w:rPr>
        <w:t xml:space="preserve"> en verdad</w:t>
      </w:r>
      <w:r w:rsidR="004F1F11">
        <w:rPr>
          <w:lang w:val="es-ES"/>
        </w:rPr>
        <w:t>,</w:t>
      </w:r>
      <w:r w:rsidRPr="00F150E4">
        <w:rPr>
          <w:lang w:val="es-ES"/>
        </w:rPr>
        <w:t xml:space="preserve"> que todos estos eran buenos aportes</w:t>
      </w:r>
      <w:r w:rsidR="004F1F11">
        <w:rPr>
          <w:lang w:val="es-ES"/>
        </w:rPr>
        <w:t xml:space="preserve">. Y </w:t>
      </w:r>
      <w:r w:rsidRPr="00F150E4">
        <w:rPr>
          <w:lang w:val="es-ES"/>
        </w:rPr>
        <w:t>estábamos</w:t>
      </w:r>
      <w:r w:rsidR="004F1F11">
        <w:rPr>
          <w:lang w:val="es-ES"/>
        </w:rPr>
        <w:t>,</w:t>
      </w:r>
      <w:r w:rsidRPr="00F150E4">
        <w:rPr>
          <w:lang w:val="es-ES"/>
        </w:rPr>
        <w:t xml:space="preserve"> casi seguros</w:t>
      </w:r>
      <w:r w:rsidR="004F1F11">
        <w:rPr>
          <w:lang w:val="es-ES"/>
        </w:rPr>
        <w:t>,</w:t>
      </w:r>
      <w:r w:rsidRPr="00F150E4">
        <w:rPr>
          <w:lang w:val="es-ES"/>
        </w:rPr>
        <w:t xml:space="preserve"> que formaban parte de un pleno consenso de todos los bloques, de todos los espacios políticos que participaron en esas </w:t>
      </w:r>
      <w:r w:rsidR="004F1F11">
        <w:rPr>
          <w:lang w:val="es-ES"/>
        </w:rPr>
        <w:t>tres</w:t>
      </w:r>
      <w:r w:rsidRPr="00F150E4">
        <w:rPr>
          <w:lang w:val="es-ES"/>
        </w:rPr>
        <w:t xml:space="preserve"> Comisiones.</w:t>
      </w:r>
    </w:p>
    <w:p w:rsidR="004F1F11" w:rsidRDefault="004F1F11" w:rsidP="004F1F11">
      <w:pPr>
        <w:ind w:firstLine="720"/>
        <w:rPr>
          <w:lang w:val="es-ES"/>
        </w:rPr>
      </w:pPr>
      <w:r>
        <w:rPr>
          <w:lang w:val="es-ES"/>
        </w:rPr>
        <w:t>Y para terminar</w:t>
      </w:r>
      <w:r w:rsidR="000627CB" w:rsidRPr="00F150E4">
        <w:rPr>
          <w:lang w:val="es-ES"/>
        </w:rPr>
        <w:t xml:space="preserve">, </w:t>
      </w:r>
      <w:r>
        <w:rPr>
          <w:lang w:val="es-ES"/>
        </w:rPr>
        <w:t xml:space="preserve"> señora Presidente, quiero decir que</w:t>
      </w:r>
      <w:r w:rsidR="000627CB" w:rsidRPr="00F150E4">
        <w:rPr>
          <w:lang w:val="es-ES"/>
        </w:rPr>
        <w:t xml:space="preserve"> estas enmienda</w:t>
      </w:r>
      <w:r>
        <w:rPr>
          <w:lang w:val="es-ES"/>
        </w:rPr>
        <w:t>s no cambian el espíritu de la Ley, muy por el contrario; lo preservan, lo defienden y</w:t>
      </w:r>
      <w:r w:rsidR="000627CB" w:rsidRPr="00F150E4">
        <w:rPr>
          <w:lang w:val="es-ES"/>
        </w:rPr>
        <w:t xml:space="preserve"> trazan una línea clara entre mantener un camino rural y hacer una obra pública</w:t>
      </w:r>
      <w:r>
        <w:rPr>
          <w:lang w:val="es-ES"/>
        </w:rPr>
        <w:t xml:space="preserve">, que </w:t>
      </w:r>
      <w:r w:rsidR="000627CB" w:rsidRPr="00F150E4">
        <w:rPr>
          <w:lang w:val="es-ES"/>
        </w:rPr>
        <w:t xml:space="preserve">son dos cosas distintas. </w:t>
      </w:r>
    </w:p>
    <w:p w:rsidR="00470262" w:rsidRDefault="000627CB" w:rsidP="004F1F11">
      <w:pPr>
        <w:ind w:firstLine="720"/>
        <w:rPr>
          <w:lang w:val="es-ES"/>
        </w:rPr>
      </w:pPr>
      <w:r w:rsidRPr="00F150E4">
        <w:rPr>
          <w:lang w:val="es-ES"/>
        </w:rPr>
        <w:t>Estas reformas, estas modificaciones, cuidan el bolsillo del contribuyente, defienden el rol del Estado y protegen al trabajador vial.</w:t>
      </w:r>
    </w:p>
    <w:p w:rsidR="00153E78" w:rsidRDefault="000627CB" w:rsidP="00470262">
      <w:pPr>
        <w:ind w:firstLine="720"/>
      </w:pPr>
      <w:r w:rsidRPr="00F150E4">
        <w:rPr>
          <w:lang w:val="es-ES"/>
        </w:rPr>
        <w:t>Nosotros</w:t>
      </w:r>
      <w:r w:rsidR="00470262">
        <w:rPr>
          <w:lang w:val="es-ES"/>
        </w:rPr>
        <w:t>,</w:t>
      </w:r>
      <w:r w:rsidRPr="00F150E4">
        <w:rPr>
          <w:lang w:val="es-ES"/>
        </w:rPr>
        <w:t xml:space="preserve"> estamos de acuerdo con mirar al campo, con mirar al productor, con dar soluciones, pero de ninguna manera estamos de acuerdo con darle la espalda al trabajador de Vialidad. Una ley</w:t>
      </w:r>
      <w:r w:rsidR="00470262">
        <w:rPr>
          <w:lang w:val="es-ES"/>
        </w:rPr>
        <w:t xml:space="preserve"> </w:t>
      </w:r>
      <w:r w:rsidR="00153E78">
        <w:t xml:space="preserve">que </w:t>
      </w:r>
      <w:r w:rsidR="00153E78" w:rsidRPr="00CD68EF">
        <w:t xml:space="preserve">nace sembrando incertidumbre es una ley destinada al conflicto. </w:t>
      </w:r>
    </w:p>
    <w:p w:rsidR="00470262" w:rsidRDefault="00470262" w:rsidP="00153E78">
      <w:pPr>
        <w:ind w:firstLine="720"/>
      </w:pPr>
      <w:r>
        <w:t xml:space="preserve">Ahora bien, voy a aprovechar </w:t>
      </w:r>
      <w:r w:rsidR="00153E78" w:rsidRPr="00CD68EF">
        <w:t xml:space="preserve">la sesión porque creo que las sesiones del Senado tienen que tener otra dinámica y por eso </w:t>
      </w:r>
      <w:r>
        <w:t>voy a aprovecharla</w:t>
      </w:r>
      <w:r w:rsidR="00153E78" w:rsidRPr="00CD68EF">
        <w:t xml:space="preserve"> para reclamar que se re</w:t>
      </w:r>
      <w:r w:rsidR="00153E78">
        <w:t>spete lo que se trabajó en las C</w:t>
      </w:r>
      <w:r w:rsidR="00153E78" w:rsidRPr="00CD68EF">
        <w:t>omisiones y que se acompañen estas reformas que están escritas y todo, están en un texto, porque no es cierto</w:t>
      </w:r>
      <w:r>
        <w:t xml:space="preserve"> que estemos tratando despachos, ¡</w:t>
      </w:r>
      <w:r w:rsidR="00153E78" w:rsidRPr="00CD68EF">
        <w:t xml:space="preserve">estamos tratando un </w:t>
      </w:r>
      <w:r>
        <w:t>P</w:t>
      </w:r>
      <w:r w:rsidR="00153E78" w:rsidRPr="00CD68EF">
        <w:t xml:space="preserve">royecto de </w:t>
      </w:r>
      <w:r>
        <w:t>L</w:t>
      </w:r>
      <w:r w:rsidR="00153E78" w:rsidRPr="00CD68EF">
        <w:t>ey porque en la sesión anterior se votó una moción donde se impuso la mayoría para que se trate con o sin despacho</w:t>
      </w:r>
      <w:r>
        <w:t>! Pero e</w:t>
      </w:r>
      <w:r w:rsidR="00153E78" w:rsidRPr="00CD68EF">
        <w:t>l despacho está acá escrito y le diría que</w:t>
      </w:r>
      <w:r>
        <w:t xml:space="preserve">, </w:t>
      </w:r>
      <w:r w:rsidR="00153E78" w:rsidRPr="00CD68EF">
        <w:t>casi consensuado</w:t>
      </w:r>
      <w:r>
        <w:t>,</w:t>
      </w:r>
      <w:r w:rsidR="00153E78" w:rsidRPr="00CD68EF">
        <w:t xml:space="preserve"> por todos. </w:t>
      </w:r>
    </w:p>
    <w:p w:rsidR="00EB2774" w:rsidRDefault="00470262" w:rsidP="00153E78">
      <w:pPr>
        <w:ind w:firstLine="720"/>
      </w:pPr>
      <w:r>
        <w:t>Entonces, y</w:t>
      </w:r>
      <w:r w:rsidR="00153E78" w:rsidRPr="00CD68EF">
        <w:t xml:space="preserve">o apelo a eso, apelo a que seamos respetuosos del laburo de conjunto, a que seamos respetuosos porque estas reformas le devuelven al texto el consenso. </w:t>
      </w:r>
      <w:r>
        <w:t>Es decir, n</w:t>
      </w:r>
      <w:r w:rsidR="00153E78" w:rsidRPr="00CD68EF">
        <w:t xml:space="preserve">osotros queremos acompañar y vamos a tener que acompañar en </w:t>
      </w:r>
      <w:r>
        <w:t xml:space="preserve">general. </w:t>
      </w:r>
    </w:p>
    <w:p w:rsidR="00470262" w:rsidRDefault="00470262" w:rsidP="00153E78">
      <w:pPr>
        <w:ind w:firstLine="720"/>
      </w:pPr>
      <w:r>
        <w:t xml:space="preserve">Y </w:t>
      </w:r>
      <w:r w:rsidR="00153E78" w:rsidRPr="00CD68EF">
        <w:t>me adelanto respecto del tratamiento en particular.</w:t>
      </w:r>
      <w:r w:rsidR="00EB2774">
        <w:t xml:space="preserve"> </w:t>
      </w:r>
      <w:r>
        <w:t>Porque l</w:t>
      </w:r>
      <w:r w:rsidR="00153E78" w:rsidRPr="00CD68EF">
        <w:t xml:space="preserve">a reforma que </w:t>
      </w:r>
      <w:r>
        <w:t xml:space="preserve">propusimos </w:t>
      </w:r>
      <w:r w:rsidR="00153E78" w:rsidRPr="00CD68EF">
        <w:t xml:space="preserve">con el Senador </w:t>
      </w:r>
      <w:proofErr w:type="spellStart"/>
      <w:r w:rsidR="00153E78" w:rsidRPr="00CD68EF">
        <w:t>Conti</w:t>
      </w:r>
      <w:proofErr w:type="spellEnd"/>
      <w:r w:rsidR="00153E78" w:rsidRPr="00CD68EF">
        <w:t xml:space="preserve"> impacta en el </w:t>
      </w:r>
      <w:r w:rsidR="00153E78">
        <w:t>T</w:t>
      </w:r>
      <w:r w:rsidR="00153E78" w:rsidRPr="00CD68EF">
        <w:t xml:space="preserve">ítulo </w:t>
      </w:r>
      <w:r w:rsidR="00153E78">
        <w:t>I</w:t>
      </w:r>
      <w:r w:rsidR="00153E78" w:rsidRPr="00CD68EF">
        <w:t xml:space="preserve"> y</w:t>
      </w:r>
      <w:r w:rsidR="00153E78">
        <w:t xml:space="preserve"> en </w:t>
      </w:r>
      <w:r w:rsidR="00153E78" w:rsidRPr="00CD68EF">
        <w:t xml:space="preserve">el </w:t>
      </w:r>
      <w:r w:rsidR="00153E78">
        <w:t>T</w:t>
      </w:r>
      <w:r w:rsidR="00153E78" w:rsidRPr="00CD68EF">
        <w:t xml:space="preserve">ítulo </w:t>
      </w:r>
      <w:r w:rsidR="00153E78">
        <w:t>III</w:t>
      </w:r>
      <w:r w:rsidR="00EB2774">
        <w:t>,</w:t>
      </w:r>
      <w:r w:rsidR="00153E78" w:rsidRPr="00CD68EF">
        <w:t xml:space="preserve"> no así </w:t>
      </w:r>
      <w:r w:rsidR="00EB2774">
        <w:t xml:space="preserve">en </w:t>
      </w:r>
      <w:r w:rsidR="00153E78" w:rsidRPr="00CD68EF">
        <w:t xml:space="preserve">el </w:t>
      </w:r>
      <w:r w:rsidR="00153E78">
        <w:t>Titulo II</w:t>
      </w:r>
      <w:r w:rsidR="00153E78" w:rsidRPr="00CD68EF">
        <w:t xml:space="preserve"> de </w:t>
      </w:r>
      <w:r w:rsidR="00EB2774">
        <w:t>Constitución de los C</w:t>
      </w:r>
      <w:r w:rsidR="00153E78" w:rsidRPr="00CD68EF">
        <w:t xml:space="preserve">onsorcios. </w:t>
      </w:r>
    </w:p>
    <w:p w:rsidR="00153E78" w:rsidRDefault="00153E78" w:rsidP="00153E78">
      <w:pPr>
        <w:ind w:firstLine="720"/>
      </w:pPr>
      <w:r w:rsidRPr="00CD68EF">
        <w:t>De manera tal</w:t>
      </w:r>
      <w:r>
        <w:t>,</w:t>
      </w:r>
      <w:r w:rsidRPr="00CD68EF">
        <w:t xml:space="preserve"> que la posición clara del bloque va a ser </w:t>
      </w:r>
      <w:r w:rsidR="00EB2774">
        <w:t xml:space="preserve">que: </w:t>
      </w:r>
      <w:r w:rsidRPr="00CD68EF">
        <w:t>acompañamos en gen</w:t>
      </w:r>
      <w:r>
        <w:t>eral</w:t>
      </w:r>
      <w:r w:rsidR="00EB2774">
        <w:t>, p</w:t>
      </w:r>
      <w:r w:rsidRPr="00CD68EF">
        <w:t xml:space="preserve">roponemos modificaciones en el </w:t>
      </w:r>
      <w:r>
        <w:t>T</w:t>
      </w:r>
      <w:r w:rsidRPr="00CD68EF">
        <w:t xml:space="preserve">ítulo </w:t>
      </w:r>
      <w:r>
        <w:t>I</w:t>
      </w:r>
      <w:r w:rsidRPr="00CD68EF">
        <w:t xml:space="preserve">, acompañamos el </w:t>
      </w:r>
      <w:r>
        <w:t>Título II</w:t>
      </w:r>
      <w:r w:rsidRPr="00CD68EF">
        <w:t xml:space="preserve"> y proponemos </w:t>
      </w:r>
      <w:r w:rsidR="00EB2774">
        <w:t>modificaciones</w:t>
      </w:r>
      <w:r w:rsidRPr="00CD68EF">
        <w:t xml:space="preserve"> en el </w:t>
      </w:r>
      <w:r w:rsidR="00EB2774">
        <w:t>T</w:t>
      </w:r>
      <w:r w:rsidRPr="00CD68EF">
        <w:t xml:space="preserve">ítulo </w:t>
      </w:r>
      <w:r>
        <w:t>III</w:t>
      </w:r>
      <w:r w:rsidRPr="00CD68EF">
        <w:t xml:space="preserve">. </w:t>
      </w:r>
    </w:p>
    <w:p w:rsidR="00153E78" w:rsidRDefault="00153E78" w:rsidP="00153E78">
      <w:pPr>
        <w:ind w:firstLine="720"/>
      </w:pPr>
      <w:r w:rsidRPr="00CD68EF">
        <w:t xml:space="preserve">La </w:t>
      </w:r>
      <w:r>
        <w:t xml:space="preserve">modificación </w:t>
      </w:r>
      <w:r w:rsidRPr="00CD68EF">
        <w:t xml:space="preserve">que proponemos en el </w:t>
      </w:r>
      <w:r>
        <w:t>T</w:t>
      </w:r>
      <w:r w:rsidRPr="00CD68EF">
        <w:t xml:space="preserve">ítulo </w:t>
      </w:r>
      <w:r>
        <w:t>III</w:t>
      </w:r>
      <w:r w:rsidRPr="00CD68EF">
        <w:t xml:space="preserve"> es la que tiene que ver con la responsabilidad de los</w:t>
      </w:r>
      <w:r w:rsidR="00EB2774">
        <w:t xml:space="preserve"> consorcios. P</w:t>
      </w:r>
      <w:r w:rsidRPr="00CD68EF">
        <w:t>orque si hay un laburo mal hecho</w:t>
      </w:r>
      <w:r w:rsidR="00EB2774">
        <w:t>,</w:t>
      </w:r>
      <w:r w:rsidRPr="00CD68EF">
        <w:t xml:space="preserve"> alguien se tiene que hacer cargo</w:t>
      </w:r>
      <w:r w:rsidR="00EB2774">
        <w:t>. Y</w:t>
      </w:r>
      <w:r w:rsidRPr="00CD68EF">
        <w:t xml:space="preserve"> si hay negligencia del consorcio</w:t>
      </w:r>
      <w:r w:rsidR="00EB2774">
        <w:t>,</w:t>
      </w:r>
      <w:r w:rsidRPr="00CD68EF">
        <w:t xml:space="preserve"> tendrá que hacerse cargo el consorcio.</w:t>
      </w:r>
      <w:r>
        <w:t xml:space="preserve"> </w:t>
      </w:r>
      <w:r w:rsidRPr="00CD68EF">
        <w:t xml:space="preserve">Eso es lo que proponemos en términos de incorporación, un artículo para el </w:t>
      </w:r>
      <w:r>
        <w:t>Título III</w:t>
      </w:r>
      <w:r w:rsidRPr="00CD68EF">
        <w:t xml:space="preserve">. Muchas gracias, </w:t>
      </w:r>
      <w:r w:rsidR="00EB2774">
        <w:t xml:space="preserve">señora </w:t>
      </w:r>
      <w:r w:rsidRPr="00CD68EF">
        <w:t>President</w:t>
      </w:r>
      <w:r w:rsidR="00EB2774">
        <w:t>e</w:t>
      </w:r>
      <w:r w:rsidRPr="00CD68EF">
        <w:t>.</w:t>
      </w:r>
    </w:p>
    <w:p w:rsidR="00153E78" w:rsidRDefault="00153E78" w:rsidP="00153E78">
      <w:pPr>
        <w:ind w:firstLine="720"/>
      </w:pPr>
    </w:p>
    <w:p w:rsidR="00153E78" w:rsidRPr="00E64642" w:rsidRDefault="00153E78" w:rsidP="00153E78">
      <w:bookmarkStart w:id="27" w:name="OLE_LINK61"/>
      <w:bookmarkStart w:id="28" w:name="OLE_LINK62"/>
      <w:bookmarkStart w:id="29" w:name="OLE_LINK63"/>
      <w:r w:rsidRPr="00E64642">
        <w:rPr>
          <w:b/>
        </w:rPr>
        <w:t>SRA. PRESIDENTE (Aluani):</w:t>
      </w:r>
      <w:r w:rsidRPr="00E64642">
        <w:t xml:space="preserve"> </w:t>
      </w:r>
      <w:bookmarkEnd w:id="27"/>
      <w:bookmarkEnd w:id="28"/>
      <w:bookmarkEnd w:id="29"/>
      <w:r w:rsidRPr="00E64642">
        <w:t xml:space="preserve">Tiene la palabra el Senador por el Departamento </w:t>
      </w:r>
      <w:r>
        <w:t>Federación</w:t>
      </w:r>
      <w:r w:rsidRPr="00E64642">
        <w:t xml:space="preserve">. </w:t>
      </w:r>
    </w:p>
    <w:p w:rsidR="00153E78" w:rsidRPr="00E64642" w:rsidRDefault="00153E78" w:rsidP="00153E78">
      <w:pPr>
        <w:ind w:firstLine="720"/>
      </w:pPr>
    </w:p>
    <w:p w:rsidR="00153E78" w:rsidRDefault="00153E78" w:rsidP="00153E78">
      <w:bookmarkStart w:id="30" w:name="OLE_LINK81"/>
      <w:bookmarkStart w:id="31" w:name="OLE_LINK82"/>
      <w:bookmarkStart w:id="32" w:name="OLE_LINK83"/>
      <w:r w:rsidRPr="00E64642">
        <w:rPr>
          <w:b/>
        </w:rPr>
        <w:t>SR. SENADOR (</w:t>
      </w:r>
      <w:r>
        <w:rPr>
          <w:b/>
        </w:rPr>
        <w:t>Dal Molín</w:t>
      </w:r>
      <w:r w:rsidRPr="00E64642">
        <w:rPr>
          <w:b/>
        </w:rPr>
        <w:t>):</w:t>
      </w:r>
      <w:r w:rsidRPr="00E64642">
        <w:t xml:space="preserve"> </w:t>
      </w:r>
      <w:bookmarkEnd w:id="30"/>
      <w:bookmarkEnd w:id="31"/>
      <w:bookmarkEnd w:id="32"/>
      <w:r w:rsidRPr="00E64642">
        <w:t xml:space="preserve">Gracias, </w:t>
      </w:r>
      <w:r>
        <w:t>señora</w:t>
      </w:r>
      <w:r w:rsidRPr="00E64642">
        <w:t xml:space="preserve"> President</w:t>
      </w:r>
      <w:r>
        <w:t>e</w:t>
      </w:r>
      <w:r w:rsidRPr="00E64642">
        <w:t xml:space="preserve">. </w:t>
      </w:r>
    </w:p>
    <w:p w:rsidR="00153E78" w:rsidRPr="00CD68EF" w:rsidRDefault="00153E78" w:rsidP="00153E78">
      <w:pPr>
        <w:ind w:firstLine="720"/>
      </w:pPr>
      <w:r w:rsidRPr="00CD68EF">
        <w:t>Atento a la propuesta del Senador preopinante</w:t>
      </w:r>
      <w:r>
        <w:t>,</w:t>
      </w:r>
      <w:r w:rsidRPr="00CD68EF">
        <w:t xml:space="preserve"> solicito </w:t>
      </w:r>
      <w:r>
        <w:t>l</w:t>
      </w:r>
      <w:r w:rsidRPr="00CD68EF">
        <w:t>a votación en general y luego</w:t>
      </w:r>
      <w:r>
        <w:t xml:space="preserve"> en particular</w:t>
      </w:r>
      <w:r w:rsidR="00125A39">
        <w:t>,</w:t>
      </w:r>
      <w:r w:rsidRPr="00CD68EF">
        <w:t xml:space="preserve"> por </w:t>
      </w:r>
      <w:r>
        <w:t>Títulos</w:t>
      </w:r>
      <w:r w:rsidR="00125A39">
        <w:t>,</w:t>
      </w:r>
      <w:r>
        <w:t xml:space="preserve"> </w:t>
      </w:r>
      <w:r w:rsidRPr="00CD68EF">
        <w:t xml:space="preserve">del </w:t>
      </w:r>
      <w:r w:rsidR="00125A39">
        <w:t>P</w:t>
      </w:r>
      <w:r w:rsidRPr="00CD68EF">
        <w:t>royecto</w:t>
      </w:r>
      <w:r>
        <w:t xml:space="preserve"> de</w:t>
      </w:r>
      <w:r w:rsidRPr="00CD68EF">
        <w:t xml:space="preserve"> </w:t>
      </w:r>
      <w:r w:rsidR="00125A39">
        <w:t xml:space="preserve">Ley, </w:t>
      </w:r>
      <w:r w:rsidRPr="00CD68EF">
        <w:t xml:space="preserve">tal como vino </w:t>
      </w:r>
      <w:r>
        <w:t xml:space="preserve">de la Cámara de </w:t>
      </w:r>
      <w:r w:rsidRPr="00CD68EF">
        <w:t>Diputado</w:t>
      </w:r>
      <w:r>
        <w:t>s</w:t>
      </w:r>
      <w:r w:rsidRPr="00CD68EF">
        <w:t>.</w:t>
      </w:r>
    </w:p>
    <w:p w:rsidR="00153E78" w:rsidRPr="00CD68EF" w:rsidRDefault="00153E78" w:rsidP="00153E78">
      <w:pPr>
        <w:ind w:firstLine="720"/>
      </w:pPr>
    </w:p>
    <w:p w:rsidR="00153E78" w:rsidRDefault="00153E78" w:rsidP="00153E78">
      <w:bookmarkStart w:id="33" w:name="OLE_LINK64"/>
      <w:bookmarkStart w:id="34" w:name="OLE_LINK65"/>
      <w:bookmarkStart w:id="35" w:name="OLE_LINK66"/>
      <w:r w:rsidRPr="00E64642">
        <w:rPr>
          <w:b/>
        </w:rPr>
        <w:t>SRA. PRESIDENTE (Aluani):</w:t>
      </w:r>
      <w:r w:rsidRPr="00E64642">
        <w:t xml:space="preserve"> </w:t>
      </w:r>
      <w:bookmarkEnd w:id="33"/>
      <w:bookmarkEnd w:id="34"/>
      <w:bookmarkEnd w:id="35"/>
      <w:r w:rsidRPr="00CD68EF">
        <w:t>Se</w:t>
      </w:r>
      <w:r>
        <w:t xml:space="preserve"> va a</w:t>
      </w:r>
      <w:r w:rsidRPr="00CD68EF">
        <w:t xml:space="preserve"> vota</w:t>
      </w:r>
      <w:r>
        <w:t>r</w:t>
      </w:r>
      <w:r w:rsidRPr="00CD68EF">
        <w:t xml:space="preserve"> la moción </w:t>
      </w:r>
      <w:r w:rsidR="00125A39">
        <w:t>d</w:t>
      </w:r>
      <w:r w:rsidRPr="00CD68EF">
        <w:t>el Senador</w:t>
      </w:r>
      <w:r>
        <w:t xml:space="preserve"> Dal Molín</w:t>
      </w:r>
      <w:r w:rsidR="00125A39">
        <w:t>; l</w:t>
      </w:r>
      <w:r w:rsidRPr="00CD68EF">
        <w:t>os que estén por la afirmativa</w:t>
      </w:r>
      <w:bookmarkStart w:id="36" w:name="OLE_LINK67"/>
      <w:bookmarkStart w:id="37" w:name="OLE_LINK68"/>
      <w:bookmarkStart w:id="38" w:name="OLE_LINK69"/>
      <w:r>
        <w:t xml:space="preserve">, </w:t>
      </w:r>
      <w:r w:rsidRPr="00CD68EF">
        <w:t xml:space="preserve">sírvanse indicarlo. </w:t>
      </w:r>
      <w:bookmarkEnd w:id="36"/>
      <w:bookmarkEnd w:id="37"/>
      <w:bookmarkEnd w:id="38"/>
    </w:p>
    <w:p w:rsidR="00153E78" w:rsidRDefault="00153E78" w:rsidP="00153E78"/>
    <w:p w:rsidR="00153E78" w:rsidRPr="000627CB" w:rsidRDefault="00153E78" w:rsidP="00153E78">
      <w:pPr>
        <w:ind w:left="4082" w:right="1134" w:hanging="113"/>
        <w:rPr>
          <w:b/>
          <w:i/>
          <w:sz w:val="20"/>
          <w:szCs w:val="20"/>
        </w:rPr>
      </w:pPr>
      <w:bookmarkStart w:id="39" w:name="OLE_LINK70"/>
      <w:bookmarkStart w:id="40" w:name="OLE_LINK71"/>
      <w:bookmarkStart w:id="41" w:name="OLE_LINK72"/>
      <w:r w:rsidRPr="000627CB">
        <w:rPr>
          <w:b/>
          <w:i/>
          <w:sz w:val="20"/>
          <w:szCs w:val="20"/>
        </w:rPr>
        <w:t xml:space="preserve"> -Resulta aprobado.</w:t>
      </w:r>
    </w:p>
    <w:p w:rsidR="00153E78" w:rsidRDefault="00153E78" w:rsidP="00153E78"/>
    <w:bookmarkEnd w:id="39"/>
    <w:bookmarkEnd w:id="40"/>
    <w:bookmarkEnd w:id="41"/>
    <w:p w:rsidR="003962C8" w:rsidRDefault="003962C8" w:rsidP="003962C8">
      <w:r w:rsidRPr="00D5607B">
        <w:rPr>
          <w:b/>
        </w:rPr>
        <w:t>SRA. PRESIDENTE (Aluani)</w:t>
      </w:r>
      <w:r w:rsidRPr="00D5607B">
        <w:t xml:space="preserve">: </w:t>
      </w:r>
      <w:r>
        <w:t>S</w:t>
      </w:r>
      <w:r w:rsidRPr="00E46785">
        <w:t xml:space="preserve">i </w:t>
      </w:r>
      <w:r>
        <w:t xml:space="preserve">no se hace más uso de la palabra, se </w:t>
      </w:r>
      <w:r w:rsidRPr="00E46785">
        <w:t>pone a votación el proyecto en general</w:t>
      </w:r>
      <w:r w:rsidR="000627CB">
        <w:t>;</w:t>
      </w:r>
      <w:r w:rsidRPr="00E46785">
        <w:t xml:space="preserve"> </w:t>
      </w:r>
      <w:r w:rsidR="00CF50A0">
        <w:t>los que estén por la afirmativa</w:t>
      </w:r>
      <w:r w:rsidR="000627CB">
        <w:t>,</w:t>
      </w:r>
      <w:r w:rsidR="00CF50A0">
        <w:t xml:space="preserve"> sírvanse indicarlo</w:t>
      </w:r>
      <w:r>
        <w:t>.</w:t>
      </w:r>
    </w:p>
    <w:p w:rsidR="003962C8" w:rsidRDefault="003962C8" w:rsidP="003962C8"/>
    <w:p w:rsidR="003962C8" w:rsidRDefault="003962C8" w:rsidP="003962C8">
      <w:pPr>
        <w:spacing w:line="300" w:lineRule="exact"/>
        <w:ind w:left="4082" w:right="1134" w:hanging="113"/>
        <w:rPr>
          <w:b/>
          <w:i/>
          <w:sz w:val="20"/>
          <w:szCs w:val="20"/>
        </w:rPr>
      </w:pPr>
      <w:r w:rsidRPr="00197F19">
        <w:rPr>
          <w:b/>
          <w:i/>
          <w:sz w:val="20"/>
          <w:szCs w:val="20"/>
        </w:rPr>
        <w:t>-Resulta aprobado.</w:t>
      </w:r>
    </w:p>
    <w:p w:rsidR="00453C5A" w:rsidRDefault="00453C5A" w:rsidP="00453C5A"/>
    <w:p w:rsidR="003962C8" w:rsidRDefault="00CF50A0" w:rsidP="003962C8">
      <w:r w:rsidRPr="00D5607B">
        <w:rPr>
          <w:b/>
        </w:rPr>
        <w:t>SRA. PRESIDENTE (Aluani)</w:t>
      </w:r>
      <w:r w:rsidRPr="00D5607B">
        <w:t xml:space="preserve">: </w:t>
      </w:r>
      <w:r w:rsidR="000627CB">
        <w:t>A continuación</w:t>
      </w:r>
      <w:r w:rsidR="00125A39">
        <w:t>,</w:t>
      </w:r>
      <w:r w:rsidR="000627CB">
        <w:t xml:space="preserve"> s</w:t>
      </w:r>
      <w:r>
        <w:t>e</w:t>
      </w:r>
      <w:r w:rsidR="003962C8" w:rsidRPr="00E46785">
        <w:t xml:space="preserve"> pone a consideración</w:t>
      </w:r>
      <w:r>
        <w:t xml:space="preserve"> el proyecto</w:t>
      </w:r>
      <w:r w:rsidR="003962C8" w:rsidRPr="00E46785">
        <w:t xml:space="preserve"> en particular</w:t>
      </w:r>
      <w:r w:rsidR="000627CB">
        <w:t>;</w:t>
      </w:r>
      <w:r w:rsidR="003962C8" w:rsidRPr="00E46785">
        <w:t xml:space="preserve"> </w:t>
      </w:r>
      <w:r>
        <w:t>los que estén por la afirmativa</w:t>
      </w:r>
      <w:r w:rsidR="000627CB">
        <w:t>,</w:t>
      </w:r>
      <w:r>
        <w:t xml:space="preserve"> sírvanse indicarlo</w:t>
      </w:r>
      <w:r w:rsidR="003962C8">
        <w:t>.</w:t>
      </w:r>
      <w:bookmarkStart w:id="42" w:name="_GoBack"/>
      <w:bookmarkEnd w:id="42"/>
    </w:p>
    <w:p w:rsidR="003962C8" w:rsidRDefault="003962C8" w:rsidP="003962C8"/>
    <w:p w:rsidR="003962C8" w:rsidRDefault="003962C8" w:rsidP="003962C8">
      <w:pPr>
        <w:pStyle w:val="Acotacin"/>
        <w:rPr>
          <w:lang w:val="es-ES"/>
        </w:rPr>
      </w:pPr>
      <w:r>
        <w:rPr>
          <w:lang w:val="es-ES"/>
        </w:rPr>
        <w:t>-Resultan aprobados los artículos 1°, 2°, 3°, 4°, 5°, 6°, 7°, 8°, 9°, 10°, 11°, 12°, 13°, 14°, 15°, 16°, 17°, 18°, 19°, 20°, 21°, 22°, 23°, 24°, 25°, 26°, 27°, 28°, 29°, 30°, 31°, 32°, 33°, 34°</w:t>
      </w:r>
      <w:r w:rsidR="00CF50A0">
        <w:rPr>
          <w:lang w:val="es-ES"/>
        </w:rPr>
        <w:t>y</w:t>
      </w:r>
      <w:r>
        <w:rPr>
          <w:lang w:val="es-ES"/>
        </w:rPr>
        <w:t xml:space="preserve"> 35.</w:t>
      </w:r>
    </w:p>
    <w:p w:rsidR="003962C8" w:rsidRPr="00336DC5" w:rsidRDefault="003962C8" w:rsidP="003962C8">
      <w:pPr>
        <w:pStyle w:val="Acotacin"/>
        <w:rPr>
          <w:lang w:val="es-ES"/>
        </w:rPr>
      </w:pPr>
      <w:r>
        <w:rPr>
          <w:lang w:val="es-ES"/>
        </w:rPr>
        <w:t xml:space="preserve">-El art. </w:t>
      </w:r>
      <w:r w:rsidR="00CF50A0">
        <w:rPr>
          <w:lang w:val="es-ES"/>
        </w:rPr>
        <w:t>36</w:t>
      </w:r>
      <w:r>
        <w:rPr>
          <w:lang w:val="es-ES"/>
        </w:rPr>
        <w:t>° es de forma.</w:t>
      </w:r>
    </w:p>
    <w:p w:rsidR="00453C5A" w:rsidRDefault="00453C5A" w:rsidP="00453C5A"/>
    <w:p w:rsidR="004107EA" w:rsidRDefault="004107EA" w:rsidP="004107EA">
      <w:r w:rsidRPr="00B87A43">
        <w:rPr>
          <w:b/>
        </w:rPr>
        <w:t>SRA. PRESIDENTE (Aluani)</w:t>
      </w:r>
      <w:r w:rsidRPr="00197F19">
        <w:rPr>
          <w:b/>
        </w:rPr>
        <w:t>:</w:t>
      </w:r>
      <w:r w:rsidRPr="00197F19">
        <w:t xml:space="preserve"> </w:t>
      </w:r>
      <w:r>
        <w:t xml:space="preserve">Queda sancionado; pasa al Poder Ejecutivo para su promulgación. </w:t>
      </w:r>
    </w:p>
    <w:p w:rsidR="00453C5A" w:rsidRDefault="00453C5A" w:rsidP="004107EA"/>
    <w:p w:rsidR="00453C5A" w:rsidRPr="00533F4D" w:rsidRDefault="00453C5A" w:rsidP="00453C5A">
      <w:r w:rsidRPr="00E025B0">
        <w:rPr>
          <w:b/>
        </w:rPr>
        <w:t>SRA. PRESIDENTE (Aluani):</w:t>
      </w:r>
      <w:r w:rsidRPr="00E025B0">
        <w:t xml:space="preserve"> </w:t>
      </w:r>
      <w:r w:rsidRPr="00533F4D">
        <w:t xml:space="preserve">Tiene la palabra el </w:t>
      </w:r>
      <w:r>
        <w:t>S</w:t>
      </w:r>
      <w:r w:rsidRPr="00533F4D">
        <w:t xml:space="preserve">enador </w:t>
      </w:r>
      <w:r>
        <w:t>por el Departamento Federación</w:t>
      </w:r>
      <w:r w:rsidRPr="00533F4D">
        <w:t>.</w:t>
      </w:r>
    </w:p>
    <w:p w:rsidR="00453C5A" w:rsidRPr="00533F4D" w:rsidRDefault="00453C5A" w:rsidP="00453C5A"/>
    <w:p w:rsidR="00453C5A" w:rsidRDefault="00453C5A" w:rsidP="00453C5A">
      <w:r>
        <w:rPr>
          <w:b/>
        </w:rPr>
        <w:t>SR. SENADOR</w:t>
      </w:r>
      <w:r w:rsidRPr="00E025B0">
        <w:rPr>
          <w:b/>
        </w:rPr>
        <w:t xml:space="preserve"> (D</w:t>
      </w:r>
      <w:r>
        <w:rPr>
          <w:b/>
        </w:rPr>
        <w:t>al Molín</w:t>
      </w:r>
      <w:r w:rsidRPr="00E025B0">
        <w:rPr>
          <w:b/>
        </w:rPr>
        <w:t>):</w:t>
      </w:r>
      <w:r>
        <w:rPr>
          <w:b/>
        </w:rPr>
        <w:t xml:space="preserve"> </w:t>
      </w:r>
      <w:r w:rsidRPr="00596FB2">
        <w:t>Señor</w:t>
      </w:r>
      <w:r>
        <w:t>a</w:t>
      </w:r>
      <w:r w:rsidRPr="00596FB2">
        <w:t xml:space="preserve"> Presidente, es para solicitar el ingreso </w:t>
      </w:r>
      <w:r w:rsidRPr="00A53A2F">
        <w:t xml:space="preserve">y el tratamiento preferencial en la próxima </w:t>
      </w:r>
      <w:r>
        <w:t xml:space="preserve">sesión, </w:t>
      </w:r>
      <w:r w:rsidR="000627CB">
        <w:t xml:space="preserve">con o sin despacho de comisión, </w:t>
      </w:r>
      <w:r>
        <w:t>del P</w:t>
      </w:r>
      <w:r w:rsidRPr="00596FB2">
        <w:t xml:space="preserve">royecto de </w:t>
      </w:r>
      <w:r>
        <w:t>L</w:t>
      </w:r>
      <w:r w:rsidRPr="00596FB2">
        <w:t xml:space="preserve">ey </w:t>
      </w:r>
      <w:r w:rsidR="000627CB">
        <w:t>s</w:t>
      </w:r>
      <w:r w:rsidR="000627CB" w:rsidRPr="000627CB">
        <w:t>obre Transparencia y Ética Pública</w:t>
      </w:r>
      <w:r w:rsidR="000627CB">
        <w:t>,</w:t>
      </w:r>
      <w:r w:rsidR="000627CB" w:rsidRPr="00596FB2">
        <w:t xml:space="preserve"> </w:t>
      </w:r>
      <w:r w:rsidRPr="00596FB2">
        <w:t>expediente</w:t>
      </w:r>
      <w:r>
        <w:t xml:space="preserve"> Nº </w:t>
      </w:r>
      <w:r w:rsidR="00542882">
        <w:t>26.785</w:t>
      </w:r>
      <w:r>
        <w:t>.</w:t>
      </w:r>
    </w:p>
    <w:p w:rsidR="00453C5A" w:rsidRPr="00596FB2" w:rsidRDefault="00453C5A" w:rsidP="00453C5A"/>
    <w:p w:rsidR="00453C5A" w:rsidRDefault="00453C5A" w:rsidP="00453C5A">
      <w:r w:rsidRPr="0000434A">
        <w:rPr>
          <w:b/>
        </w:rPr>
        <w:t>SRA. PRESIDENTE (Aluani):</w:t>
      </w:r>
      <w:r>
        <w:t xml:space="preserve"> A consideración del Cuerpo la solicitud de ingreso del proyecto enunciado por el señor Senador Dal Molín. Los que estén por la afirmativa, sírvanse indicarlo.</w:t>
      </w:r>
    </w:p>
    <w:p w:rsidR="00453C5A" w:rsidRDefault="00453C5A" w:rsidP="00453C5A"/>
    <w:p w:rsidR="00453C5A" w:rsidRDefault="00453C5A" w:rsidP="00453C5A">
      <w:pPr>
        <w:pStyle w:val="Acotacin"/>
      </w:pPr>
      <w:r>
        <w:lastRenderedPageBreak/>
        <w:t>-Resulta aprobado.</w:t>
      </w:r>
    </w:p>
    <w:p w:rsidR="00453C5A" w:rsidRDefault="00453C5A" w:rsidP="00453C5A"/>
    <w:p w:rsidR="00453C5A" w:rsidRDefault="00453C5A" w:rsidP="00453C5A">
      <w:r w:rsidRPr="0000434A">
        <w:rPr>
          <w:b/>
        </w:rPr>
        <w:t>SRA. PRESIDENTE (Aluani):</w:t>
      </w:r>
      <w:r>
        <w:t xml:space="preserve"> En consecuencia, este proyecto pasa a integrar el Orden del Día de la próxima sesión.</w:t>
      </w:r>
    </w:p>
    <w:bookmarkEnd w:id="10"/>
    <w:bookmarkEnd w:id="11"/>
    <w:bookmarkEnd w:id="12"/>
    <w:bookmarkEnd w:id="13"/>
    <w:bookmarkEnd w:id="14"/>
    <w:bookmarkEnd w:id="15"/>
    <w:bookmarkEnd w:id="16"/>
    <w:p w:rsidR="004107EA" w:rsidRPr="00F9524D" w:rsidRDefault="004107EA" w:rsidP="004107EA">
      <w:pPr>
        <w:ind w:firstLine="708"/>
      </w:pPr>
      <w:r w:rsidRPr="00F9524D">
        <w:t>No habiendo más asuntos que tratar, queda levantada la sesión.</w:t>
      </w:r>
    </w:p>
    <w:p w:rsidR="004107EA" w:rsidRPr="00F9524D" w:rsidRDefault="004107EA" w:rsidP="004107EA">
      <w:pPr>
        <w:ind w:left="4082" w:right="1134" w:hanging="113"/>
        <w:rPr>
          <w:b/>
          <w:i/>
          <w:sz w:val="20"/>
          <w:szCs w:val="20"/>
        </w:rPr>
      </w:pPr>
    </w:p>
    <w:p w:rsidR="004107EA" w:rsidRPr="00F9524D" w:rsidRDefault="004107EA" w:rsidP="004107EA">
      <w:pPr>
        <w:ind w:left="4082" w:right="1134" w:hanging="113"/>
        <w:rPr>
          <w:b/>
          <w:i/>
          <w:sz w:val="20"/>
          <w:szCs w:val="20"/>
        </w:rPr>
      </w:pPr>
      <w:r w:rsidRPr="00F9524D">
        <w:rPr>
          <w:b/>
          <w:i/>
          <w:sz w:val="20"/>
          <w:szCs w:val="20"/>
        </w:rPr>
        <w:t>-Eran las</w:t>
      </w:r>
      <w:r w:rsidR="005F5A17">
        <w:rPr>
          <w:b/>
          <w:i/>
          <w:sz w:val="20"/>
          <w:szCs w:val="20"/>
        </w:rPr>
        <w:t xml:space="preserve"> </w:t>
      </w:r>
      <w:r w:rsidR="00542882">
        <w:rPr>
          <w:b/>
          <w:i/>
          <w:sz w:val="20"/>
          <w:szCs w:val="20"/>
        </w:rPr>
        <w:t>16 y 12</w:t>
      </w:r>
      <w:r w:rsidRPr="00F9524D">
        <w:rPr>
          <w:b/>
          <w:i/>
          <w:sz w:val="20"/>
          <w:szCs w:val="20"/>
        </w:rPr>
        <w:t>.</w:t>
      </w:r>
    </w:p>
    <w:p w:rsidR="004107EA" w:rsidRDefault="004107EA" w:rsidP="004107EA"/>
    <w:p w:rsidR="004107EA" w:rsidRDefault="004107EA" w:rsidP="004107EA">
      <w:pPr>
        <w:pStyle w:val="Apertura"/>
      </w:pPr>
      <w:r>
        <w:t>DANA MATTEODA</w:t>
      </w:r>
    </w:p>
    <w:p w:rsidR="004107EA" w:rsidRDefault="004107EA" w:rsidP="004107EA">
      <w:pPr>
        <w:pStyle w:val="Apertura"/>
      </w:pPr>
      <w:r>
        <w:t>Responsable Área</w:t>
      </w:r>
      <w:r w:rsidRPr="005467D2">
        <w:t xml:space="preserve"> Taquígrafos</w:t>
      </w:r>
    </w:p>
    <w:p w:rsidR="004107EA" w:rsidRDefault="004107EA" w:rsidP="004107EA"/>
    <w:p w:rsidR="004107EA" w:rsidRDefault="004107EA" w:rsidP="004107EA"/>
    <w:p w:rsidR="004107EA" w:rsidRDefault="004107EA" w:rsidP="004107EA"/>
    <w:p w:rsidR="00981279" w:rsidRDefault="00981279"/>
    <w:sectPr w:rsidR="00981279" w:rsidSect="00247114">
      <w:headerReference w:type="even" r:id="rId7"/>
      <w:headerReference w:type="default" r:id="rId8"/>
      <w:pgSz w:w="11906" w:h="16838"/>
      <w:pgMar w:top="1418" w:right="1418"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4CF" w:rsidRDefault="003464CF" w:rsidP="004107EA">
      <w:pPr>
        <w:spacing w:line="240" w:lineRule="auto"/>
      </w:pPr>
      <w:r>
        <w:separator/>
      </w:r>
    </w:p>
  </w:endnote>
  <w:endnote w:type="continuationSeparator" w:id="0">
    <w:p w:rsidR="003464CF" w:rsidRDefault="003464CF" w:rsidP="004107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Omega">
    <w:altName w:val="Segoe UI"/>
    <w:charset w:val="00"/>
    <w:family w:val="swiss"/>
    <w:pitch w:val="variable"/>
    <w:sig w:usb0="00000001"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4CF" w:rsidRDefault="003464CF" w:rsidP="004107EA">
      <w:pPr>
        <w:spacing w:line="240" w:lineRule="auto"/>
      </w:pPr>
      <w:r>
        <w:separator/>
      </w:r>
    </w:p>
  </w:footnote>
  <w:footnote w:type="continuationSeparator" w:id="0">
    <w:p w:rsidR="003464CF" w:rsidRDefault="003464CF" w:rsidP="004107E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F1E" w:rsidRDefault="00932F1E" w:rsidP="00247114">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932F1E" w:rsidRDefault="00932F1E" w:rsidP="00247114">
    <w:pPr>
      <w:pStyle w:val="Encabezad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F1E" w:rsidRDefault="00932F1E" w:rsidP="00247114">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125A39">
      <w:rPr>
        <w:rStyle w:val="Nmerodepgina"/>
        <w:noProof/>
      </w:rPr>
      <w:t>29</w:t>
    </w:r>
    <w:r>
      <w:rPr>
        <w:rStyle w:val="Nmerodepgina"/>
      </w:rPr>
      <w:fldChar w:fldCharType="end"/>
    </w:r>
  </w:p>
  <w:p w:rsidR="00932F1E" w:rsidRDefault="00932F1E" w:rsidP="00247114">
    <w:pPr>
      <w:pStyle w:val="Encabezado"/>
      <w:ind w:right="360"/>
      <w:jc w:val="center"/>
      <w:rPr>
        <w:rFonts w:ascii="Palatino Linotype" w:hAnsi="Palatino Linotype"/>
        <w:i/>
        <w:sz w:val="22"/>
        <w:szCs w:val="22"/>
      </w:rPr>
    </w:pPr>
    <w:r>
      <w:rPr>
        <w:rFonts w:ascii="Palatino Linotype" w:hAnsi="Palatino Linotype"/>
        <w:i/>
        <w:sz w:val="22"/>
        <w:szCs w:val="22"/>
      </w:rPr>
      <w:t>Cámara de Senadores de la Provincia de Entre Ríos – Cuerpo de Taquígrafos</w:t>
    </w:r>
  </w:p>
  <w:p w:rsidR="00932F1E" w:rsidRDefault="00932F1E" w:rsidP="00247114">
    <w:pPr>
      <w:pStyle w:val="Encabezado"/>
      <w:ind w:right="360"/>
      <w:jc w:val="center"/>
      <w:rPr>
        <w:rFonts w:ascii="Palatino Linotype" w:hAnsi="Palatino Linotype"/>
        <w:i/>
        <w:sz w:val="22"/>
        <w:szCs w:val="22"/>
      </w:rPr>
    </w:pPr>
    <w:r>
      <w:rPr>
        <w:rFonts w:ascii="Palatino Linotype" w:hAnsi="Palatino Linotype"/>
        <w:i/>
        <w:sz w:val="22"/>
        <w:szCs w:val="22"/>
      </w:rPr>
      <w:t>1º de septiembre de 2026 – 12ª Sesión Ordinaria</w:t>
    </w:r>
  </w:p>
  <w:p w:rsidR="00932F1E" w:rsidRPr="005C480F" w:rsidRDefault="00932F1E" w:rsidP="00247114">
    <w:pPr>
      <w:pStyle w:val="Encabezado"/>
      <w:ind w:right="360"/>
      <w:jc w:val="center"/>
      <w:rPr>
        <w:rFonts w:ascii="Palatino Linotype" w:hAnsi="Palatino Linotype"/>
        <w:i/>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7EA"/>
    <w:rsid w:val="000167C8"/>
    <w:rsid w:val="000627CB"/>
    <w:rsid w:val="00077C85"/>
    <w:rsid w:val="000F7903"/>
    <w:rsid w:val="00123E3B"/>
    <w:rsid w:val="00125A39"/>
    <w:rsid w:val="00153E78"/>
    <w:rsid w:val="00165A7E"/>
    <w:rsid w:val="00166D3F"/>
    <w:rsid w:val="0017767B"/>
    <w:rsid w:val="001E13ED"/>
    <w:rsid w:val="00247114"/>
    <w:rsid w:val="0027078E"/>
    <w:rsid w:val="00284207"/>
    <w:rsid w:val="002979DA"/>
    <w:rsid w:val="002C230F"/>
    <w:rsid w:val="00314908"/>
    <w:rsid w:val="003464CF"/>
    <w:rsid w:val="00353628"/>
    <w:rsid w:val="003962C8"/>
    <w:rsid w:val="004107EA"/>
    <w:rsid w:val="00453C5A"/>
    <w:rsid w:val="00470262"/>
    <w:rsid w:val="004E271E"/>
    <w:rsid w:val="004F1F11"/>
    <w:rsid w:val="00542882"/>
    <w:rsid w:val="005760D8"/>
    <w:rsid w:val="005B250A"/>
    <w:rsid w:val="005F0FF2"/>
    <w:rsid w:val="005F5A17"/>
    <w:rsid w:val="006045F7"/>
    <w:rsid w:val="006078F4"/>
    <w:rsid w:val="0063182E"/>
    <w:rsid w:val="0063544C"/>
    <w:rsid w:val="00636CC3"/>
    <w:rsid w:val="00642A43"/>
    <w:rsid w:val="00666D4B"/>
    <w:rsid w:val="006812E6"/>
    <w:rsid w:val="00687702"/>
    <w:rsid w:val="00696777"/>
    <w:rsid w:val="007D2AA1"/>
    <w:rsid w:val="00827FD4"/>
    <w:rsid w:val="008646DC"/>
    <w:rsid w:val="00872052"/>
    <w:rsid w:val="00886580"/>
    <w:rsid w:val="008B2062"/>
    <w:rsid w:val="008B7D44"/>
    <w:rsid w:val="00932F1E"/>
    <w:rsid w:val="00981279"/>
    <w:rsid w:val="009C3102"/>
    <w:rsid w:val="009C719B"/>
    <w:rsid w:val="009E6504"/>
    <w:rsid w:val="00A13F8A"/>
    <w:rsid w:val="00A20A5B"/>
    <w:rsid w:val="00A31C02"/>
    <w:rsid w:val="00A552C9"/>
    <w:rsid w:val="00A62F9B"/>
    <w:rsid w:val="00A64815"/>
    <w:rsid w:val="00A65F34"/>
    <w:rsid w:val="00A70BD0"/>
    <w:rsid w:val="00A76F71"/>
    <w:rsid w:val="00B63D06"/>
    <w:rsid w:val="00C00D10"/>
    <w:rsid w:val="00C07188"/>
    <w:rsid w:val="00C15913"/>
    <w:rsid w:val="00C53B53"/>
    <w:rsid w:val="00C548F3"/>
    <w:rsid w:val="00CC47FD"/>
    <w:rsid w:val="00CD74FC"/>
    <w:rsid w:val="00CF50A0"/>
    <w:rsid w:val="00D0279C"/>
    <w:rsid w:val="00D114F0"/>
    <w:rsid w:val="00D3472C"/>
    <w:rsid w:val="00D35D05"/>
    <w:rsid w:val="00D66B20"/>
    <w:rsid w:val="00D83923"/>
    <w:rsid w:val="00D957D5"/>
    <w:rsid w:val="00DA3CC8"/>
    <w:rsid w:val="00DE327F"/>
    <w:rsid w:val="00E123EC"/>
    <w:rsid w:val="00E20072"/>
    <w:rsid w:val="00E368A8"/>
    <w:rsid w:val="00E43458"/>
    <w:rsid w:val="00E67588"/>
    <w:rsid w:val="00E77D58"/>
    <w:rsid w:val="00E8398B"/>
    <w:rsid w:val="00E85824"/>
    <w:rsid w:val="00EB2774"/>
    <w:rsid w:val="00ED36BC"/>
    <w:rsid w:val="00F46127"/>
    <w:rsid w:val="00F61DCF"/>
    <w:rsid w:val="00F76E32"/>
    <w:rsid w:val="00FB4212"/>
    <w:rsid w:val="00FD561D"/>
    <w:rsid w:val="00FF2B4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A31DEBF-38CD-4CD3-8FEA-55AF0BC90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7EA"/>
    <w:pPr>
      <w:spacing w:line="360" w:lineRule="exact"/>
      <w:jc w:val="both"/>
    </w:pPr>
    <w:rPr>
      <w:rFonts w:ascii="CG Omega" w:hAnsi="CG Omega"/>
      <w:sz w:val="24"/>
      <w:szCs w:val="24"/>
    </w:rPr>
  </w:style>
  <w:style w:type="paragraph" w:styleId="Ttulo2">
    <w:name w:val="heading 2"/>
    <w:basedOn w:val="Normal"/>
    <w:next w:val="Normal"/>
    <w:link w:val="Ttulo2Car"/>
    <w:qFormat/>
    <w:rsid w:val="004107EA"/>
    <w:pPr>
      <w:keepNext/>
      <w:jc w:val="center"/>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cotacin">
    <w:name w:val="Acotación"/>
    <w:basedOn w:val="Normal"/>
    <w:next w:val="Normal"/>
    <w:link w:val="AcotacinCar"/>
    <w:autoRedefine/>
    <w:rsid w:val="00827FD4"/>
    <w:pPr>
      <w:spacing w:line="300" w:lineRule="exact"/>
      <w:ind w:left="4082" w:right="1134" w:hanging="113"/>
    </w:pPr>
    <w:rPr>
      <w:b/>
      <w:i/>
      <w:sz w:val="20"/>
      <w:szCs w:val="20"/>
    </w:rPr>
  </w:style>
  <w:style w:type="paragraph" w:customStyle="1" w:styleId="Apertura">
    <w:name w:val="Apertura"/>
    <w:basedOn w:val="Normal"/>
    <w:next w:val="Normal"/>
    <w:autoRedefine/>
    <w:rsid w:val="00827FD4"/>
    <w:pPr>
      <w:jc w:val="center"/>
    </w:pPr>
    <w:rPr>
      <w:b/>
    </w:rPr>
  </w:style>
  <w:style w:type="character" w:customStyle="1" w:styleId="Ttulo2Car">
    <w:name w:val="Título 2 Car"/>
    <w:basedOn w:val="Fuentedeprrafopredeter"/>
    <w:link w:val="Ttulo2"/>
    <w:rsid w:val="004107EA"/>
    <w:rPr>
      <w:rFonts w:ascii="CG Omega" w:hAnsi="CG Omega"/>
      <w:b/>
      <w:bCs/>
      <w:sz w:val="24"/>
      <w:szCs w:val="24"/>
    </w:rPr>
  </w:style>
  <w:style w:type="character" w:customStyle="1" w:styleId="AcotacinCar">
    <w:name w:val="Acotación Car"/>
    <w:link w:val="Acotacin"/>
    <w:locked/>
    <w:rsid w:val="004107EA"/>
    <w:rPr>
      <w:rFonts w:ascii="CG Omega" w:hAnsi="CG Omega"/>
      <w:b/>
      <w:i/>
    </w:rPr>
  </w:style>
  <w:style w:type="character" w:customStyle="1" w:styleId="EncabezadoCar">
    <w:name w:val="Encabezado Car"/>
    <w:basedOn w:val="Fuentedeprrafopredeter"/>
    <w:link w:val="Encabezado"/>
    <w:rsid w:val="004107EA"/>
    <w:rPr>
      <w:rFonts w:ascii="CG Omega" w:hAnsi="CG Omega"/>
      <w:sz w:val="24"/>
      <w:szCs w:val="24"/>
    </w:rPr>
  </w:style>
  <w:style w:type="paragraph" w:styleId="Encabezado">
    <w:name w:val="header"/>
    <w:basedOn w:val="Normal"/>
    <w:link w:val="EncabezadoCar"/>
    <w:unhideWhenUsed/>
    <w:rsid w:val="004107EA"/>
    <w:pPr>
      <w:tabs>
        <w:tab w:val="center" w:pos="4419"/>
        <w:tab w:val="right" w:pos="8838"/>
      </w:tabs>
    </w:pPr>
  </w:style>
  <w:style w:type="character" w:customStyle="1" w:styleId="EncabezadoCar1">
    <w:name w:val="Encabezado Car1"/>
    <w:basedOn w:val="Fuentedeprrafopredeter"/>
    <w:rsid w:val="004107EA"/>
    <w:rPr>
      <w:rFonts w:ascii="CG Omega" w:hAnsi="CG Omega"/>
      <w:sz w:val="24"/>
      <w:szCs w:val="24"/>
    </w:rPr>
  </w:style>
  <w:style w:type="character" w:customStyle="1" w:styleId="PiedepginaCar">
    <w:name w:val="Pie de página Car"/>
    <w:basedOn w:val="Fuentedeprrafopredeter"/>
    <w:link w:val="Piedepgina"/>
    <w:rsid w:val="004107EA"/>
    <w:rPr>
      <w:rFonts w:ascii="CG Omega" w:hAnsi="CG Omega"/>
      <w:sz w:val="24"/>
      <w:szCs w:val="24"/>
    </w:rPr>
  </w:style>
  <w:style w:type="paragraph" w:styleId="Piedepgina">
    <w:name w:val="footer"/>
    <w:basedOn w:val="Normal"/>
    <w:link w:val="PiedepginaCar"/>
    <w:rsid w:val="004107EA"/>
    <w:pPr>
      <w:tabs>
        <w:tab w:val="center" w:pos="4252"/>
        <w:tab w:val="right" w:pos="8504"/>
      </w:tabs>
      <w:spacing w:line="240" w:lineRule="auto"/>
    </w:pPr>
  </w:style>
  <w:style w:type="character" w:customStyle="1" w:styleId="PiedepginaCar1">
    <w:name w:val="Pie de página Car1"/>
    <w:basedOn w:val="Fuentedeprrafopredeter"/>
    <w:rsid w:val="004107EA"/>
    <w:rPr>
      <w:rFonts w:ascii="CG Omega" w:hAnsi="CG Omega"/>
      <w:sz w:val="24"/>
      <w:szCs w:val="24"/>
    </w:rPr>
  </w:style>
  <w:style w:type="character" w:styleId="Nmerodepgina">
    <w:name w:val="page number"/>
    <w:rsid w:val="00410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nado\Desktop\BackUp%20Plantilla%20Taqu&#237;grafos\NormalTaqu&#237;graf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NormalTaquígrafos</Template>
  <TotalTime>519</TotalTime>
  <Pages>30</Pages>
  <Words>8250</Words>
  <Characters>45381</Characters>
  <Application>Microsoft Office Word</Application>
  <DocSecurity>0</DocSecurity>
  <Lines>378</Lines>
  <Paragraphs>107</Paragraphs>
  <ScaleCrop>false</ScaleCrop>
  <HeadingPairs>
    <vt:vector size="2" baseType="variant">
      <vt:variant>
        <vt:lpstr>Título</vt:lpstr>
      </vt:variant>
      <vt:variant>
        <vt:i4>1</vt:i4>
      </vt:variant>
    </vt:vector>
  </HeadingPairs>
  <TitlesOfParts>
    <vt:vector size="1" baseType="lpstr">
      <vt:lpstr/>
    </vt:vector>
  </TitlesOfParts>
  <Company>Windows uE</Company>
  <LinksUpToDate>false</LinksUpToDate>
  <CharactersWithSpaces>53524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Senado</dc:creator>
  <cp:keywords/>
  <dc:description/>
  <cp:lastModifiedBy>Senado</cp:lastModifiedBy>
  <cp:revision>59</cp:revision>
  <dcterms:created xsi:type="dcterms:W3CDTF">2026-09-01T14:07:00Z</dcterms:created>
  <dcterms:modified xsi:type="dcterms:W3CDTF">2026-09-03T15:21:00Z</dcterms:modified>
</cp:coreProperties>
</file>