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76118911" w:displacedByCustomXml="next"/>
    <w:sdt>
      <w:sdtPr>
        <w:id w:val="563912446"/>
        <w:docPartObj>
          <w:docPartGallery w:val="Cover Pages"/>
          <w:docPartUnique/>
        </w:docPartObj>
      </w:sdtPr>
      <w:sdtEndPr/>
      <w:sdtContent>
        <w:p w:rsidR="0076336F" w:rsidRDefault="0076336F" w:rsidP="0076336F">
          <w:r>
            <w:rPr>
              <w:b/>
              <w:noProof/>
              <w:sz w:val="52"/>
              <w:szCs w:val="52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B5633CE" wp14:editId="250E23F4">
                    <wp:simplePos x="0" y="0"/>
                    <wp:positionH relativeFrom="page">
                      <wp:align>center</wp:align>
                    </wp:positionH>
                    <wp:positionV relativeFrom="paragraph">
                      <wp:posOffset>-133985</wp:posOffset>
                    </wp:positionV>
                    <wp:extent cx="6800850" cy="8991600"/>
                    <wp:effectExtent l="0" t="0" r="19050" b="19050"/>
                    <wp:wrapNone/>
                    <wp:docPr id="4" name="Proceso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800850" cy="8991600"/>
                            </a:xfrm>
                            <a:prstGeom prst="flowChartProces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C9043E8" id="_x0000_t109" coordsize="21600,21600" o:spt="109" path="m,l,21600r21600,l21600,xe">
                    <v:stroke joinstyle="miter"/>
                    <v:path gradientshapeok="t" o:connecttype="rect"/>
                  </v:shapetype>
                  <v:shape id="Proceso 4" o:spid="_x0000_s1026" type="#_x0000_t109" style="position:absolute;margin-left:0;margin-top:-10.55pt;width:535.5pt;height:708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" filled="f" strokecolor="black [3213]" strokeweight="1pt">
                    <w10:wrap anchorx="page"/>
                  </v:shape>
                </w:pict>
              </mc:Fallback>
            </mc:AlternateContent>
          </w:r>
        </w:p>
        <w:p w:rsidR="0076336F" w:rsidRDefault="0076336F" w:rsidP="0076336F">
          <w:pPr>
            <w:spacing w:line="240" w:lineRule="auto"/>
            <w:jc w:val="left"/>
            <w:rPr>
              <w:b/>
              <w:noProof/>
              <w:sz w:val="52"/>
              <w:szCs w:val="52"/>
            </w:rPr>
          </w:pPr>
          <w:r>
            <w:rPr>
              <w:b/>
              <w:noProof/>
              <w:sz w:val="52"/>
              <w:szCs w:val="52"/>
            </w:rPr>
            <w:t xml:space="preserve">                      </w:t>
          </w:r>
        </w:p>
        <w:p w:rsidR="0076336F" w:rsidRDefault="0076336F" w:rsidP="0076336F">
          <w:pPr>
            <w:spacing w:line="240" w:lineRule="auto"/>
            <w:jc w:val="center"/>
          </w:pPr>
          <w:r>
            <w:rPr>
              <w:b/>
              <w:noProof/>
              <w:sz w:val="52"/>
              <w:szCs w:val="52"/>
            </w:rPr>
            <w:drawing>
              <wp:inline distT="0" distB="0" distL="0" distR="0" wp14:anchorId="2A86115F" wp14:editId="74553928">
                <wp:extent cx="1882168" cy="2838450"/>
                <wp:effectExtent l="0" t="0" r="381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456" cy="286753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76336F" w:rsidRDefault="0076336F" w:rsidP="0076336F">
          <w:pPr>
            <w:spacing w:line="240" w:lineRule="auto"/>
            <w:jc w:val="center"/>
          </w:pPr>
        </w:p>
        <w:p w:rsidR="0076336F" w:rsidRDefault="0076336F" w:rsidP="0076336F">
          <w:pPr>
            <w:jc w:val="center"/>
            <w:rPr>
              <w:b/>
              <w:sz w:val="44"/>
              <w:szCs w:val="44"/>
            </w:rPr>
          </w:pPr>
        </w:p>
        <w:p w:rsidR="0076336F" w:rsidRPr="006F0BA4" w:rsidRDefault="0076336F" w:rsidP="0076336F">
          <w:pPr>
            <w:spacing w:line="276" w:lineRule="auto"/>
            <w:jc w:val="center"/>
            <w:rPr>
              <w:b/>
              <w:sz w:val="46"/>
              <w:szCs w:val="46"/>
            </w:rPr>
          </w:pPr>
          <w:r w:rsidRPr="006F0BA4">
            <w:rPr>
              <w:b/>
              <w:sz w:val="46"/>
              <w:szCs w:val="46"/>
            </w:rPr>
            <w:t>Cámara de Senadores</w:t>
          </w:r>
        </w:p>
        <w:p w:rsidR="0076336F" w:rsidRPr="006F0BA4" w:rsidRDefault="0076336F" w:rsidP="0076336F">
          <w:pPr>
            <w:spacing w:line="276" w:lineRule="auto"/>
            <w:jc w:val="center"/>
            <w:rPr>
              <w:b/>
              <w:sz w:val="46"/>
              <w:szCs w:val="46"/>
            </w:rPr>
          </w:pPr>
        </w:p>
        <w:p w:rsidR="0076336F" w:rsidRPr="006F0BA4" w:rsidRDefault="0076336F" w:rsidP="0076336F">
          <w:pPr>
            <w:spacing w:line="276" w:lineRule="auto"/>
            <w:jc w:val="center"/>
            <w:rPr>
              <w:b/>
              <w:sz w:val="46"/>
              <w:szCs w:val="46"/>
            </w:rPr>
          </w:pPr>
          <w:r>
            <w:rPr>
              <w:b/>
              <w:sz w:val="46"/>
              <w:szCs w:val="46"/>
            </w:rPr>
            <w:t>147</w:t>
          </w:r>
          <w:r w:rsidRPr="006F0BA4">
            <w:rPr>
              <w:b/>
              <w:sz w:val="46"/>
              <w:szCs w:val="46"/>
            </w:rPr>
            <w:t xml:space="preserve">º Período Legislativo </w:t>
          </w:r>
        </w:p>
        <w:p w:rsidR="0076336F" w:rsidRPr="006F0BA4" w:rsidRDefault="0076336F" w:rsidP="0076336F">
          <w:pPr>
            <w:spacing w:line="276" w:lineRule="auto"/>
            <w:jc w:val="center"/>
            <w:rPr>
              <w:b/>
              <w:sz w:val="46"/>
              <w:szCs w:val="46"/>
            </w:rPr>
          </w:pPr>
        </w:p>
        <w:p w:rsidR="0076336F" w:rsidRPr="006F0BA4" w:rsidRDefault="0076336F" w:rsidP="0076336F">
          <w:pPr>
            <w:spacing w:line="276" w:lineRule="auto"/>
            <w:jc w:val="center"/>
            <w:rPr>
              <w:b/>
              <w:sz w:val="46"/>
              <w:szCs w:val="46"/>
            </w:rPr>
          </w:pPr>
          <w:r>
            <w:rPr>
              <w:b/>
              <w:sz w:val="46"/>
              <w:szCs w:val="46"/>
            </w:rPr>
            <w:t xml:space="preserve">19 de Agosto </w:t>
          </w:r>
          <w:r w:rsidRPr="006F0BA4">
            <w:rPr>
              <w:b/>
              <w:sz w:val="46"/>
              <w:szCs w:val="46"/>
            </w:rPr>
            <w:t>de 2026</w:t>
          </w:r>
        </w:p>
        <w:p w:rsidR="0076336F" w:rsidRPr="006F0BA4" w:rsidRDefault="0076336F" w:rsidP="0076336F">
          <w:pPr>
            <w:spacing w:line="276" w:lineRule="auto"/>
            <w:jc w:val="center"/>
            <w:rPr>
              <w:b/>
              <w:sz w:val="46"/>
              <w:szCs w:val="46"/>
            </w:rPr>
          </w:pPr>
        </w:p>
        <w:p w:rsidR="0076336F" w:rsidRPr="006F0BA4" w:rsidRDefault="0076336F" w:rsidP="0076336F">
          <w:pPr>
            <w:spacing w:line="276" w:lineRule="auto"/>
            <w:jc w:val="center"/>
            <w:rPr>
              <w:b/>
              <w:sz w:val="46"/>
              <w:szCs w:val="46"/>
            </w:rPr>
          </w:pPr>
        </w:p>
        <w:p w:rsidR="0076336F" w:rsidRPr="006F0BA4" w:rsidRDefault="0076336F" w:rsidP="0076336F">
          <w:pPr>
            <w:spacing w:line="276" w:lineRule="auto"/>
            <w:jc w:val="center"/>
            <w:rPr>
              <w:b/>
              <w:sz w:val="46"/>
              <w:szCs w:val="46"/>
            </w:rPr>
          </w:pPr>
          <w:r>
            <w:rPr>
              <w:b/>
              <w:sz w:val="46"/>
              <w:szCs w:val="46"/>
            </w:rPr>
            <w:t>11</w:t>
          </w:r>
          <w:r w:rsidRPr="006F0BA4">
            <w:rPr>
              <w:b/>
              <w:sz w:val="46"/>
              <w:szCs w:val="46"/>
            </w:rPr>
            <w:t xml:space="preserve">ª Sesión </w:t>
          </w:r>
          <w:r>
            <w:rPr>
              <w:b/>
              <w:sz w:val="46"/>
              <w:szCs w:val="46"/>
            </w:rPr>
            <w:t>Ordinaria</w:t>
          </w:r>
        </w:p>
        <w:p w:rsidR="0076336F" w:rsidRPr="006F0BA4" w:rsidRDefault="0076336F" w:rsidP="0076336F">
          <w:pPr>
            <w:spacing w:line="276" w:lineRule="auto"/>
            <w:jc w:val="center"/>
            <w:rPr>
              <w:b/>
              <w:sz w:val="46"/>
              <w:szCs w:val="46"/>
            </w:rPr>
          </w:pPr>
        </w:p>
        <w:p w:rsidR="0076336F" w:rsidRPr="006F0BA4" w:rsidRDefault="0076336F" w:rsidP="0076336F">
          <w:pPr>
            <w:spacing w:line="276" w:lineRule="auto"/>
            <w:jc w:val="center"/>
            <w:rPr>
              <w:b/>
              <w:sz w:val="46"/>
              <w:szCs w:val="46"/>
            </w:rPr>
          </w:pPr>
          <w:r w:rsidRPr="006F0BA4">
            <w:rPr>
              <w:b/>
              <w:sz w:val="46"/>
              <w:szCs w:val="46"/>
            </w:rPr>
            <w:t>Versión taquigráfica</w:t>
          </w:r>
        </w:p>
        <w:p w:rsidR="0076336F" w:rsidRDefault="0076336F" w:rsidP="0076336F">
          <w:pPr>
            <w:spacing w:line="240" w:lineRule="auto"/>
            <w:jc w:val="center"/>
          </w:pPr>
          <w:r>
            <w:br w:type="page"/>
          </w:r>
        </w:p>
      </w:sdtContent>
    </w:sdt>
    <w:bookmarkEnd w:id="0"/>
    <w:p w:rsidR="0076336F" w:rsidRDefault="0076336F" w:rsidP="0076336F">
      <w:r>
        <w:lastRenderedPageBreak/>
        <w:t>11ª Sesión Ordinaria del 147º Período Legislativo</w:t>
      </w:r>
    </w:p>
    <w:p w:rsidR="0076336F" w:rsidRDefault="0076336F" w:rsidP="0076336F">
      <w:r>
        <w:t>19 de agosto de 2026</w:t>
      </w:r>
    </w:p>
    <w:p w:rsidR="0076336F" w:rsidRDefault="0076336F" w:rsidP="0076336F">
      <w:r>
        <w:t>Ausentes, con aviso: Senadora</w:t>
      </w:r>
      <w:r w:rsidR="00821ADC">
        <w:t xml:space="preserve"> </w:t>
      </w:r>
      <w:proofErr w:type="spellStart"/>
      <w:r w:rsidR="00821ADC">
        <w:t>Cozzi</w:t>
      </w:r>
      <w:proofErr w:type="spellEnd"/>
      <w:r w:rsidR="00821ADC">
        <w:t xml:space="preserve"> y Senador Méndez</w:t>
      </w:r>
      <w:r>
        <w:t>.</w:t>
      </w:r>
    </w:p>
    <w:p w:rsidR="0076336F" w:rsidRDefault="0076336F" w:rsidP="0076336F"/>
    <w:p w:rsidR="0076336F" w:rsidRDefault="0076336F" w:rsidP="0076336F">
      <w:pPr>
        <w:jc w:val="center"/>
        <w:rPr>
          <w:b/>
          <w:bCs/>
        </w:rPr>
      </w:pPr>
      <w:r w:rsidRPr="006F47E1">
        <w:rPr>
          <w:b/>
          <w:bCs/>
        </w:rPr>
        <w:t>1</w:t>
      </w:r>
    </w:p>
    <w:p w:rsidR="0076336F" w:rsidRDefault="0076336F" w:rsidP="0076336F">
      <w:pPr>
        <w:pStyle w:val="Encabezado"/>
        <w:jc w:val="center"/>
        <w:rPr>
          <w:b/>
          <w:bCs/>
        </w:rPr>
      </w:pPr>
      <w:r>
        <w:rPr>
          <w:b/>
          <w:bCs/>
        </w:rPr>
        <w:t>APERTURA E IZAMIENTO DE BANDERAS</w:t>
      </w:r>
    </w:p>
    <w:p w:rsidR="0076336F" w:rsidRDefault="0076336F" w:rsidP="0076336F"/>
    <w:p w:rsidR="0076336F" w:rsidRDefault="0076336F" w:rsidP="0076336F">
      <w:pPr>
        <w:pStyle w:val="Acotacin"/>
      </w:pPr>
      <w:r>
        <w:t>-Siendo las 13 y 27, dice la:</w:t>
      </w:r>
    </w:p>
    <w:p w:rsidR="0076336F" w:rsidRDefault="0076336F" w:rsidP="0076336F"/>
    <w:p w:rsidR="0076336F" w:rsidRDefault="0076336F" w:rsidP="0076336F">
      <w:r w:rsidRPr="00EA1CF9">
        <w:rPr>
          <w:b/>
        </w:rPr>
        <w:t>SRA. PRESIDENTE (Aluani):</w:t>
      </w:r>
      <w:r>
        <w:t xml:space="preserve"> Por Secretaría se tomará asistencia.</w:t>
      </w:r>
    </w:p>
    <w:p w:rsidR="0076336F" w:rsidRDefault="0076336F" w:rsidP="0076336F"/>
    <w:p w:rsidR="0076336F" w:rsidRDefault="0076336F" w:rsidP="0076336F">
      <w:pPr>
        <w:pStyle w:val="Acotacin"/>
      </w:pPr>
      <w:r>
        <w:t>-Así se hace.</w:t>
      </w:r>
    </w:p>
    <w:p w:rsidR="0076336F" w:rsidRDefault="0076336F" w:rsidP="0076336F"/>
    <w:p w:rsidR="0076336F" w:rsidRDefault="0076336F" w:rsidP="0076336F">
      <w:r w:rsidRPr="00EA1CF9">
        <w:rPr>
          <w:b/>
        </w:rPr>
        <w:t>SRA. PRESIDENTE (Aluani):</w:t>
      </w:r>
      <w:r>
        <w:t xml:space="preserve"> Con la presencia de quince señores Senadores y contando con el quórum reglamentario queda </w:t>
      </w:r>
      <w:r w:rsidR="00F6155B">
        <w:t>abierta la de</w:t>
      </w:r>
      <w:r w:rsidR="000812D5">
        <w:t>cimoprimera</w:t>
      </w:r>
      <w:r>
        <w:t xml:space="preserve"> Sesión Ordinaria del 147º Período Legislativo.</w:t>
      </w:r>
    </w:p>
    <w:p w:rsidR="000812D5" w:rsidRDefault="0076336F" w:rsidP="000812D5">
      <w:r>
        <w:tab/>
      </w:r>
      <w:r w:rsidR="000812D5">
        <w:t>Invito al señor Senador por el Departamento San Salvador a izar la Bandera Nacional y al señor Senador por el Departamento Nogoyá a izar la Bandera de Entre Ríos.</w:t>
      </w:r>
    </w:p>
    <w:p w:rsidR="000812D5" w:rsidRDefault="000812D5" w:rsidP="000812D5"/>
    <w:p w:rsidR="000812D5" w:rsidRDefault="000812D5" w:rsidP="000812D5">
      <w:pPr>
        <w:pStyle w:val="Acotacin"/>
      </w:pPr>
      <w:r>
        <w:t>-Así lo hacen los señores Senadores Berthet y Cavagna. (Aplausos)</w:t>
      </w:r>
    </w:p>
    <w:p w:rsidR="000812D5" w:rsidRPr="000812D5" w:rsidRDefault="000812D5" w:rsidP="000812D5"/>
    <w:p w:rsidR="000812D5" w:rsidRDefault="000812D5" w:rsidP="000812D5">
      <w:pPr>
        <w:pStyle w:val="Apertura"/>
      </w:pPr>
      <w:r>
        <w:t>2</w:t>
      </w:r>
    </w:p>
    <w:p w:rsidR="000812D5" w:rsidRDefault="000812D5" w:rsidP="000812D5">
      <w:pPr>
        <w:pStyle w:val="Apertura"/>
      </w:pPr>
      <w:r>
        <w:t>LICENCIAS</w:t>
      </w:r>
    </w:p>
    <w:p w:rsidR="000812D5" w:rsidRDefault="000812D5" w:rsidP="000812D5"/>
    <w:p w:rsidR="000812D5" w:rsidRDefault="000812D5" w:rsidP="000812D5">
      <w:r>
        <w:rPr>
          <w:b/>
        </w:rPr>
        <w:t>SRA. PRESIDENTE (Aluani):</w:t>
      </w:r>
      <w:r>
        <w:t xml:space="preserve"> Tiene la palabra el Senador por el Departamento Federación.</w:t>
      </w:r>
    </w:p>
    <w:p w:rsidR="000812D5" w:rsidRDefault="000812D5" w:rsidP="000812D5"/>
    <w:p w:rsidR="000812D5" w:rsidRDefault="000812D5" w:rsidP="000812D5">
      <w:r>
        <w:rPr>
          <w:b/>
        </w:rPr>
        <w:t>SR. SENADOR (Dal Molín):</w:t>
      </w:r>
      <w:r>
        <w:t xml:space="preserve"> Señora Presidente, es para justificar la ausencia de la señora Senadora </w:t>
      </w:r>
      <w:proofErr w:type="spellStart"/>
      <w:r>
        <w:t>Cozzi</w:t>
      </w:r>
      <w:proofErr w:type="spellEnd"/>
      <w:r w:rsidR="00F6155B">
        <w:t>,</w:t>
      </w:r>
      <w:r>
        <w:t xml:space="preserve"> por razones de agenda en su ciudad y</w:t>
      </w:r>
      <w:r w:rsidR="00F6155B">
        <w:t>;</w:t>
      </w:r>
      <w:r>
        <w:t xml:space="preserve"> del señor Senador Méndez</w:t>
      </w:r>
      <w:r w:rsidR="006E0965">
        <w:t>,</w:t>
      </w:r>
      <w:r>
        <w:t xml:space="preserve"> por razones de Salud.</w:t>
      </w:r>
    </w:p>
    <w:p w:rsidR="000812D5" w:rsidRDefault="000812D5" w:rsidP="000812D5"/>
    <w:p w:rsidR="000812D5" w:rsidRDefault="000812D5" w:rsidP="000812D5">
      <w:r>
        <w:rPr>
          <w:b/>
        </w:rPr>
        <w:t>SRA. PRESIDENTE (Aluani):</w:t>
      </w:r>
      <w:r>
        <w:t xml:space="preserve"> Se toma razón, señor Senador.</w:t>
      </w:r>
    </w:p>
    <w:p w:rsidR="0076336F" w:rsidRDefault="0076336F" w:rsidP="0076336F"/>
    <w:p w:rsidR="0076336F" w:rsidRDefault="000812D5" w:rsidP="0076336F">
      <w:pPr>
        <w:pStyle w:val="Apertura"/>
      </w:pPr>
      <w:r>
        <w:t>3</w:t>
      </w:r>
    </w:p>
    <w:p w:rsidR="0076336F" w:rsidRDefault="0076336F" w:rsidP="0076336F">
      <w:pPr>
        <w:pStyle w:val="Apertura"/>
      </w:pPr>
      <w:r>
        <w:t xml:space="preserve">MANIFESTACIÓN DE LA SENADORA </w:t>
      </w:r>
      <w:r w:rsidR="000812D5">
        <w:t>DÍAZ</w:t>
      </w:r>
      <w:r>
        <w:t xml:space="preserve"> INFORMANDO </w:t>
      </w:r>
      <w:r w:rsidR="006E0965">
        <w:t xml:space="preserve">LA CONSTITUCIÓN </w:t>
      </w:r>
      <w:r>
        <w:t>DE</w:t>
      </w:r>
      <w:r w:rsidR="006E0965">
        <w:t xml:space="preserve">L </w:t>
      </w:r>
      <w:r>
        <w:t>BLOQUE</w:t>
      </w:r>
      <w:r w:rsidR="006E0965">
        <w:t xml:space="preserve"> “HACER FUTURO”</w:t>
      </w:r>
    </w:p>
    <w:p w:rsidR="0076336F" w:rsidRDefault="0076336F" w:rsidP="0076336F"/>
    <w:p w:rsidR="000812D5" w:rsidRDefault="000812D5" w:rsidP="000812D5">
      <w:r>
        <w:rPr>
          <w:b/>
        </w:rPr>
        <w:lastRenderedPageBreak/>
        <w:t>SRA. PRESIDENTE (Aluani):</w:t>
      </w:r>
      <w:r>
        <w:t xml:space="preserve"> Tiene la palabra la Senadora por el Departamento La Paz.</w:t>
      </w:r>
    </w:p>
    <w:p w:rsidR="000812D5" w:rsidRDefault="000812D5" w:rsidP="000812D5"/>
    <w:p w:rsidR="000812D5" w:rsidRDefault="000812D5" w:rsidP="000812D5">
      <w:r>
        <w:rPr>
          <w:b/>
        </w:rPr>
        <w:t>SRA. SENADORA (Díaz):</w:t>
      </w:r>
      <w:r w:rsidRPr="00775C82">
        <w:t xml:space="preserve"> </w:t>
      </w:r>
      <w:r>
        <w:t>Señora</w:t>
      </w:r>
      <w:r w:rsidRPr="00775C82">
        <w:t xml:space="preserve"> Presidente, </w:t>
      </w:r>
      <w:r>
        <w:t>q</w:t>
      </w:r>
      <w:r w:rsidRPr="00A86D23">
        <w:t>uiero pedir</w:t>
      </w:r>
      <w:r>
        <w:t>le</w:t>
      </w:r>
      <w:r w:rsidRPr="00A86D23">
        <w:t xml:space="preserve"> autorización a usted y a los demás colegas para leer la nota que he presentado en el día de la fecha. </w:t>
      </w:r>
    </w:p>
    <w:p w:rsidR="000812D5" w:rsidRDefault="006E0965" w:rsidP="000812D5">
      <w:pPr>
        <w:ind w:firstLine="720"/>
      </w:pPr>
      <w:r>
        <w:t>A la s</w:t>
      </w:r>
      <w:r w:rsidR="000812D5" w:rsidRPr="00A86D23">
        <w:t xml:space="preserve">eñora </w:t>
      </w:r>
      <w:r>
        <w:t>P</w:t>
      </w:r>
      <w:r w:rsidR="000812D5" w:rsidRPr="00A86D23">
        <w:t xml:space="preserve">residenta de la Honorable Cámara de Senadores, </w:t>
      </w:r>
      <w:r w:rsidRPr="00A86D23">
        <w:t>D</w:t>
      </w:r>
      <w:r>
        <w:t xml:space="preserve">ra. </w:t>
      </w:r>
      <w:r w:rsidR="000812D5">
        <w:t>Alicia</w:t>
      </w:r>
      <w:r>
        <w:t xml:space="preserve"> Aluani, al señor P</w:t>
      </w:r>
      <w:r w:rsidR="000812D5" w:rsidRPr="00A86D23">
        <w:t>residente del Bl</w:t>
      </w:r>
      <w:r w:rsidR="000812D5">
        <w:t xml:space="preserve">oque </w:t>
      </w:r>
      <w:r>
        <w:t>“</w:t>
      </w:r>
      <w:r w:rsidR="000812D5">
        <w:t>Más por Entre Ríos</w:t>
      </w:r>
      <w:r>
        <w:t>”</w:t>
      </w:r>
      <w:r w:rsidR="000812D5">
        <w:t>, señor S</w:t>
      </w:r>
      <w:r w:rsidR="000812D5" w:rsidRPr="00A86D23">
        <w:t>enador Marcelo Bert</w:t>
      </w:r>
      <w:r w:rsidR="000812D5">
        <w:t>h</w:t>
      </w:r>
      <w:r>
        <w:t>et, a los señores y señoras S</w:t>
      </w:r>
      <w:r w:rsidR="000812D5" w:rsidRPr="00A86D23">
        <w:t>enadores del Bloque</w:t>
      </w:r>
      <w:r>
        <w:t>,</w:t>
      </w:r>
      <w:r w:rsidR="000812D5" w:rsidRPr="00A86D23">
        <w:t xml:space="preserve"> en general.</w:t>
      </w:r>
    </w:p>
    <w:p w:rsidR="000812D5" w:rsidRDefault="006E0965" w:rsidP="000812D5">
      <w:pPr>
        <w:ind w:firstLine="720"/>
      </w:pPr>
      <w:r>
        <w:t>De mi mayor consideración: P</w:t>
      </w:r>
      <w:r w:rsidR="000812D5" w:rsidRPr="00A86D23">
        <w:t>or la presente comunico mi renuncia</w:t>
      </w:r>
      <w:r>
        <w:t>,</w:t>
      </w:r>
      <w:r w:rsidR="000812D5" w:rsidRPr="00A86D23">
        <w:t xml:space="preserve"> a partir de la fecha</w:t>
      </w:r>
      <w:r>
        <w:t>,</w:t>
      </w:r>
      <w:r w:rsidR="000812D5" w:rsidRPr="00A86D23">
        <w:t xml:space="preserve"> al </w:t>
      </w:r>
      <w:r>
        <w:t>b</w:t>
      </w:r>
      <w:r w:rsidR="000812D5" w:rsidRPr="00A86D23">
        <w:t xml:space="preserve">loque </w:t>
      </w:r>
      <w:r>
        <w:t>“</w:t>
      </w:r>
      <w:r w:rsidR="000812D5" w:rsidRPr="00A86D23">
        <w:t>Más para Entre Ríos</w:t>
      </w:r>
      <w:r>
        <w:t>”</w:t>
      </w:r>
      <w:r w:rsidR="000812D5" w:rsidRPr="00A86D23">
        <w:t xml:space="preserve"> de esta Honorable Cámara de Senadores. </w:t>
      </w:r>
    </w:p>
    <w:p w:rsidR="000812D5" w:rsidRDefault="000812D5" w:rsidP="000812D5">
      <w:pPr>
        <w:ind w:firstLine="720"/>
      </w:pPr>
      <w:r w:rsidRPr="00A86D23">
        <w:t xml:space="preserve">Asimismo, informo la constitución del </w:t>
      </w:r>
      <w:r w:rsidR="006E0965">
        <w:t>b</w:t>
      </w:r>
      <w:r w:rsidRPr="00A86D23">
        <w:t xml:space="preserve">loque </w:t>
      </w:r>
      <w:r w:rsidR="006E0965">
        <w:t>“</w:t>
      </w:r>
      <w:r w:rsidRPr="00A86D23">
        <w:t>Hacer Futuro</w:t>
      </w:r>
      <w:r w:rsidR="006E0965">
        <w:t>”</w:t>
      </w:r>
      <w:r w:rsidRPr="00A86D23">
        <w:t xml:space="preserve"> y</w:t>
      </w:r>
      <w:r w:rsidR="006E0965">
        <w:t>,</w:t>
      </w:r>
      <w:r w:rsidRPr="00A86D23">
        <w:t xml:space="preserve"> solicito que se adopten las medidas administrativas y reglamentarias necesarias para su reconocimiento y funcionamiento. </w:t>
      </w:r>
    </w:p>
    <w:p w:rsidR="000812D5" w:rsidRDefault="000812D5" w:rsidP="000812D5">
      <w:pPr>
        <w:ind w:firstLine="720"/>
      </w:pPr>
      <w:r w:rsidRPr="00A86D23">
        <w:t>Agradezco a mis compañeras</w:t>
      </w:r>
      <w:r w:rsidR="006E0965">
        <w:t xml:space="preserve"> y</w:t>
      </w:r>
      <w:r w:rsidRPr="00A86D23">
        <w:t xml:space="preserve"> compañeros de bancada, el trato recibido, el trabajo compartido y el respeto que hemos tenido durante este tiempo.</w:t>
      </w:r>
      <w:r>
        <w:t xml:space="preserve"> </w:t>
      </w:r>
      <w:r w:rsidRPr="00A86D23">
        <w:t xml:space="preserve">Esta decisión responde a la voluntad de continuar mi labor legislativa desde un espacio propio, preservando el diálogo y la cooperación institucional. </w:t>
      </w:r>
    </w:p>
    <w:p w:rsidR="000812D5" w:rsidRDefault="000812D5" w:rsidP="000812D5">
      <w:pPr>
        <w:ind w:firstLine="720"/>
      </w:pPr>
      <w:r w:rsidRPr="00A86D23">
        <w:t xml:space="preserve">En ese sentido, reafirmo mi pertenencia al espacio </w:t>
      </w:r>
      <w:r w:rsidR="006E0965">
        <w:t>“</w:t>
      </w:r>
      <w:r w:rsidRPr="00A86D23">
        <w:t>Hacer Futuro</w:t>
      </w:r>
      <w:r w:rsidR="006E0965">
        <w:t>”</w:t>
      </w:r>
      <w:r w:rsidRPr="00A86D23">
        <w:t xml:space="preserve"> que tiene como referente al señor Daniel </w:t>
      </w:r>
      <w:proofErr w:type="spellStart"/>
      <w:r w:rsidRPr="00A86D23">
        <w:t>Rossi</w:t>
      </w:r>
      <w:proofErr w:type="spellEnd"/>
      <w:r w:rsidRPr="00A86D23">
        <w:t xml:space="preserve">. Considero un hecho inédito su expulsión, </w:t>
      </w:r>
      <w:r w:rsidR="006E0965">
        <w:t>-</w:t>
      </w:r>
      <w:r w:rsidRPr="00A86D23">
        <w:t>como fue de público conocimiento en su momento</w:t>
      </w:r>
      <w:r w:rsidR="006E0965">
        <w:t>-</w:t>
      </w:r>
      <w:r w:rsidRPr="00A86D23">
        <w:t xml:space="preserve"> tratándose de quien fue </w:t>
      </w:r>
      <w:r>
        <w:t>V</w:t>
      </w:r>
      <w:r w:rsidRPr="00A86D23">
        <w:t xml:space="preserve">icegobernador de Entre Ríos, seis veces </w:t>
      </w:r>
      <w:r>
        <w:t>I</w:t>
      </w:r>
      <w:r w:rsidR="00B67B87">
        <w:t>ntendente de la L</w:t>
      </w:r>
      <w:r w:rsidRPr="00A86D23">
        <w:t xml:space="preserve">ocalidad de Santa </w:t>
      </w:r>
      <w:r>
        <w:t>E</w:t>
      </w:r>
      <w:r w:rsidRPr="00A86D23">
        <w:t>lena y acompañó a distintos gobernadores, aportando con su trabajo a</w:t>
      </w:r>
      <w:r>
        <w:t xml:space="preserve"> numerosos triunfos electorales. La decisión resulta aún más difícil de comprender porque, en esta oportunidad, </w:t>
      </w:r>
      <w:proofErr w:type="spellStart"/>
      <w:r>
        <w:t>Rossi</w:t>
      </w:r>
      <w:proofErr w:type="spellEnd"/>
      <w:r>
        <w:t xml:space="preserve"> ni siquiera fue candidato. </w:t>
      </w:r>
    </w:p>
    <w:p w:rsidR="000812D5" w:rsidRDefault="000812D5" w:rsidP="000812D5">
      <w:pPr>
        <w:ind w:firstLine="720"/>
      </w:pPr>
      <w:r>
        <w:t xml:space="preserve">Sin embargo, entiendo que esta situación </w:t>
      </w:r>
      <w:r w:rsidR="006E0965">
        <w:t xml:space="preserve">también </w:t>
      </w:r>
      <w:r>
        <w:t>p</w:t>
      </w:r>
      <w:r w:rsidRPr="00A86D23">
        <w:t xml:space="preserve">uede abrir una nueva etapa. Asumo este paso con serenidad y con la esperanza de seguir construyendo, convencida de que este tiempo es el tiempo de Hacer Futuro. </w:t>
      </w:r>
    </w:p>
    <w:p w:rsidR="000812D5" w:rsidRDefault="000812D5" w:rsidP="000812D5">
      <w:pPr>
        <w:ind w:firstLine="720"/>
      </w:pPr>
      <w:r w:rsidRPr="00A86D23">
        <w:t>Sin otro particular, saludo a ustedes con atenta consideración.</w:t>
      </w:r>
    </w:p>
    <w:p w:rsidR="000812D5" w:rsidRDefault="000812D5" w:rsidP="000812D5">
      <w:pPr>
        <w:rPr>
          <w:b/>
        </w:rPr>
      </w:pPr>
    </w:p>
    <w:p w:rsidR="000812D5" w:rsidRDefault="000812D5" w:rsidP="000812D5">
      <w:r>
        <w:rPr>
          <w:b/>
        </w:rPr>
        <w:t>SRA. PRESIDENTE (Aluani):</w:t>
      </w:r>
      <w:r>
        <w:t xml:space="preserve"> Gracias señora Senadora, se toma razón de lo informado.</w:t>
      </w:r>
    </w:p>
    <w:p w:rsidR="0076336F" w:rsidRDefault="0076336F" w:rsidP="0076336F"/>
    <w:p w:rsidR="0076336F" w:rsidRDefault="000812D5" w:rsidP="0076336F">
      <w:pPr>
        <w:jc w:val="center"/>
        <w:rPr>
          <w:b/>
          <w:bCs/>
        </w:rPr>
      </w:pPr>
      <w:r>
        <w:rPr>
          <w:b/>
          <w:bCs/>
        </w:rPr>
        <w:t>4</w:t>
      </w:r>
    </w:p>
    <w:p w:rsidR="0076336F" w:rsidRDefault="0076336F" w:rsidP="0076336F">
      <w:pPr>
        <w:jc w:val="center"/>
      </w:pPr>
      <w:r>
        <w:rPr>
          <w:b/>
          <w:bCs/>
        </w:rPr>
        <w:t>ACTA</w:t>
      </w:r>
    </w:p>
    <w:p w:rsidR="0076336F" w:rsidRDefault="0076336F" w:rsidP="0076336F">
      <w:pPr>
        <w:pStyle w:val="Apertura"/>
      </w:pPr>
    </w:p>
    <w:p w:rsidR="0076336F" w:rsidRDefault="0076336F" w:rsidP="0076336F">
      <w:r w:rsidRPr="00EA1CF9">
        <w:rPr>
          <w:b/>
        </w:rPr>
        <w:t>SRA. PRESIDENTE (Aluani):</w:t>
      </w:r>
      <w:r>
        <w:t xml:space="preserve"> Conforme lo acordado en la Comisión de Labor Parlamentaria desarrollada en el día de hoy, se va a poner a votación a mano alzada </w:t>
      </w:r>
      <w:r>
        <w:lastRenderedPageBreak/>
        <w:t>del Cuerpo y para su tratamiento en bloque los siguientes puntos que serán leídos por Secretaría.</w:t>
      </w:r>
    </w:p>
    <w:p w:rsidR="0076336F" w:rsidRDefault="0076336F" w:rsidP="0076336F"/>
    <w:p w:rsidR="0076336F" w:rsidRDefault="0076336F" w:rsidP="0076336F">
      <w:bookmarkStart w:id="1" w:name="OLE_LINK1"/>
      <w:bookmarkStart w:id="2" w:name="OLE_LINK2"/>
      <w:bookmarkStart w:id="3" w:name="OLE_LINK3"/>
      <w:r w:rsidRPr="00B25F10">
        <w:rPr>
          <w:b/>
        </w:rPr>
        <w:t>SR. SECRETARI</w:t>
      </w:r>
      <w:r>
        <w:rPr>
          <w:b/>
        </w:rPr>
        <w:t>O</w:t>
      </w:r>
      <w:r w:rsidRPr="00B25F10">
        <w:rPr>
          <w:b/>
        </w:rPr>
        <w:t xml:space="preserve"> (</w:t>
      </w:r>
      <w:r>
        <w:rPr>
          <w:b/>
        </w:rPr>
        <w:t>Avero</w:t>
      </w:r>
      <w:r w:rsidRPr="00B25F10">
        <w:rPr>
          <w:b/>
        </w:rPr>
        <w:t>):</w:t>
      </w:r>
      <w:r w:rsidRPr="00B25F10">
        <w:t xml:space="preserve"> </w:t>
      </w:r>
      <w:bookmarkEnd w:id="1"/>
      <w:bookmarkEnd w:id="2"/>
      <w:bookmarkEnd w:id="3"/>
      <w:r w:rsidRPr="00C11BC4">
        <w:t xml:space="preserve">Acta de la sesión anterior pendiente de aprobación y el acta de </w:t>
      </w:r>
      <w:r>
        <w:t>L</w:t>
      </w:r>
      <w:r w:rsidRPr="00C11BC4">
        <w:t xml:space="preserve">abor </w:t>
      </w:r>
      <w:r>
        <w:t>P</w:t>
      </w:r>
      <w:r w:rsidR="00B67B87">
        <w:t>arlamentaria de</w:t>
      </w:r>
      <w:r w:rsidRPr="00C11BC4">
        <w:t xml:space="preserve">l día de hoy, </w:t>
      </w:r>
      <w:r w:rsidR="000812D5">
        <w:t>19</w:t>
      </w:r>
      <w:r w:rsidRPr="00C11BC4">
        <w:t xml:space="preserve"> de agosto de 2026, donde se acuerda el tratamiento conjunto</w:t>
      </w:r>
      <w:r>
        <w:t>,</w:t>
      </w:r>
      <w:r w:rsidRPr="00C11BC4">
        <w:t xml:space="preserve"> sobre tablas y en bloque de los </w:t>
      </w:r>
      <w:r>
        <w:t xml:space="preserve">expedientes números </w:t>
      </w:r>
      <w:r w:rsidR="000812D5" w:rsidRPr="00A86D23">
        <w:t>15.720, 15.563, 15.6</w:t>
      </w:r>
      <w:r w:rsidR="000812D5">
        <w:t>20, 28.950, 27.010 y</w:t>
      </w:r>
      <w:r w:rsidR="000812D5" w:rsidRPr="00A86D23">
        <w:t xml:space="preserve"> 26.819</w:t>
      </w:r>
      <w:r>
        <w:t>,</w:t>
      </w:r>
      <w:r w:rsidRPr="00C11BC4">
        <w:t xml:space="preserve"> con dictamen </w:t>
      </w:r>
      <w:r>
        <w:t>de la</w:t>
      </w:r>
      <w:r w:rsidR="00B67B87">
        <w:t>s comisio</w:t>
      </w:r>
      <w:r>
        <w:t>n</w:t>
      </w:r>
      <w:r w:rsidR="00B67B87">
        <w:t>es</w:t>
      </w:r>
      <w:r>
        <w:t xml:space="preserve"> respectiva</w:t>
      </w:r>
      <w:r w:rsidR="00B67B87">
        <w:t>s</w:t>
      </w:r>
      <w:r>
        <w:t xml:space="preserve">, </w:t>
      </w:r>
      <w:r w:rsidRPr="00C11BC4">
        <w:t xml:space="preserve">de los expedientes </w:t>
      </w:r>
      <w:r>
        <w:t xml:space="preserve">números </w:t>
      </w:r>
      <w:r w:rsidR="000812D5" w:rsidRPr="00A86D23">
        <w:t>15.753, 15.754, 15.755, 15.756, 15.757, 15.758, 15.759, 15.760, 15.762, 15.764, 15.765, 15.767, y 15.769</w:t>
      </w:r>
      <w:r>
        <w:t>, P</w:t>
      </w:r>
      <w:r w:rsidRPr="00C11BC4">
        <w:t xml:space="preserve">royectos de </w:t>
      </w:r>
      <w:r>
        <w:t>D</w:t>
      </w:r>
      <w:r w:rsidRPr="00C11BC4">
        <w:t>eclaración y</w:t>
      </w:r>
      <w:r>
        <w:t xml:space="preserve"> </w:t>
      </w:r>
      <w:r w:rsidRPr="00C11BC4">
        <w:t>del expediente 15.7</w:t>
      </w:r>
      <w:r w:rsidR="000812D5">
        <w:t>61</w:t>
      </w:r>
      <w:r>
        <w:t>,</w:t>
      </w:r>
      <w:r w:rsidRPr="00C11BC4">
        <w:t xml:space="preserve"> </w:t>
      </w:r>
      <w:r>
        <w:t>P</w:t>
      </w:r>
      <w:r w:rsidRPr="00C11BC4">
        <w:t xml:space="preserve">royecto de </w:t>
      </w:r>
      <w:r>
        <w:t>C</w:t>
      </w:r>
      <w:r w:rsidRPr="00C11BC4">
        <w:t>omunicación</w:t>
      </w:r>
      <w:r>
        <w:t>.</w:t>
      </w:r>
    </w:p>
    <w:p w:rsidR="0076336F" w:rsidRPr="00B201EB" w:rsidRDefault="0076336F" w:rsidP="0076336F">
      <w:pPr>
        <w:ind w:firstLine="720"/>
      </w:pPr>
      <w:r>
        <w:t>E</w:t>
      </w:r>
      <w:r w:rsidRPr="00C11BC4">
        <w:t xml:space="preserve">l modo de votación será </w:t>
      </w:r>
      <w:r>
        <w:t xml:space="preserve">a </w:t>
      </w:r>
      <w:r w:rsidRPr="00C11BC4">
        <w:t>man</w:t>
      </w:r>
      <w:r>
        <w:t xml:space="preserve">o </w:t>
      </w:r>
      <w:r w:rsidRPr="00C11BC4">
        <w:t>alzada</w:t>
      </w:r>
      <w:r>
        <w:t>,</w:t>
      </w:r>
      <w:r w:rsidRPr="00C11BC4">
        <w:t xml:space="preserve"> en general y en particular al mismo tiempo y en bloque para los </w:t>
      </w:r>
      <w:r>
        <w:t>Proyectos de D</w:t>
      </w:r>
      <w:r w:rsidRPr="00C11BC4">
        <w:t xml:space="preserve">eclaración y de </w:t>
      </w:r>
      <w:r>
        <w:t>C</w:t>
      </w:r>
      <w:r w:rsidRPr="00C11BC4">
        <w:t>omunicación</w:t>
      </w:r>
      <w:r>
        <w:t>.</w:t>
      </w:r>
      <w:r w:rsidRPr="00B201EB">
        <w:t xml:space="preserve"> </w:t>
      </w:r>
    </w:p>
    <w:p w:rsidR="0076336F" w:rsidRDefault="0076336F" w:rsidP="0076336F"/>
    <w:p w:rsidR="0076336F" w:rsidRPr="00B25F10" w:rsidRDefault="0076336F" w:rsidP="0076336F">
      <w:r w:rsidRPr="00404323">
        <w:rPr>
          <w:b/>
        </w:rPr>
        <w:t>SRA. PRESIDENTE (Aluani):</w:t>
      </w:r>
      <w:r w:rsidRPr="00404323">
        <w:t xml:space="preserve"> </w:t>
      </w:r>
      <w:r>
        <w:t>Se va a votar lo informado por S</w:t>
      </w:r>
      <w:r w:rsidRPr="00B25F10">
        <w:t>ecretaría, lo</w:t>
      </w:r>
      <w:r>
        <w:t>s</w:t>
      </w:r>
      <w:r w:rsidRPr="00B25F10">
        <w:t xml:space="preserve"> que estén por la afirmativa, s</w:t>
      </w:r>
      <w:r>
        <w:t>írvan</w:t>
      </w:r>
      <w:r w:rsidRPr="00B25F10">
        <w:t>se indicarlo.</w:t>
      </w:r>
    </w:p>
    <w:p w:rsidR="0076336F" w:rsidRDefault="0076336F" w:rsidP="0076336F"/>
    <w:p w:rsidR="0076336F" w:rsidRDefault="0076336F" w:rsidP="0076336F">
      <w:pPr>
        <w:pStyle w:val="Acotacin"/>
      </w:pPr>
      <w:r>
        <w:t>-Resulta aprobado.</w:t>
      </w:r>
    </w:p>
    <w:p w:rsidR="0076336F" w:rsidRDefault="0076336F" w:rsidP="0076336F"/>
    <w:p w:rsidR="0076336F" w:rsidRDefault="0076336F" w:rsidP="0076336F">
      <w:r w:rsidRPr="00EA1CF9">
        <w:rPr>
          <w:b/>
          <w:bCs/>
        </w:rPr>
        <w:t>SRA. PRESIDENTE (Aluani):</w:t>
      </w:r>
      <w:r>
        <w:t xml:space="preserve"> Q</w:t>
      </w:r>
      <w:r w:rsidRPr="004B1BC3">
        <w:t>uedan aprobad</w:t>
      </w:r>
      <w:r>
        <w:t>a</w:t>
      </w:r>
      <w:r w:rsidRPr="004B1BC3">
        <w:t>s el Acta de la sesión anterior y el Acta de Labor Parlamentaria del día de hoy</w:t>
      </w:r>
      <w:r>
        <w:t>.</w:t>
      </w:r>
    </w:p>
    <w:p w:rsidR="0076336F" w:rsidRDefault="0076336F" w:rsidP="0076336F"/>
    <w:p w:rsidR="0076336F" w:rsidRDefault="000812D5" w:rsidP="0076336F">
      <w:pPr>
        <w:pStyle w:val="Apertura"/>
      </w:pPr>
      <w:r>
        <w:t>5</w:t>
      </w:r>
    </w:p>
    <w:p w:rsidR="0076336F" w:rsidRDefault="0076336F" w:rsidP="0076336F">
      <w:pPr>
        <w:pStyle w:val="Ttulo2"/>
      </w:pPr>
      <w:r>
        <w:t>ASUNTOS ENTRADOS</w:t>
      </w:r>
    </w:p>
    <w:p w:rsidR="0076336F" w:rsidRDefault="0076336F" w:rsidP="0076336F"/>
    <w:p w:rsidR="0076336F" w:rsidRDefault="0076336F" w:rsidP="0076336F">
      <w:r w:rsidRPr="00EA1CF9">
        <w:rPr>
          <w:b/>
          <w:bCs/>
        </w:rPr>
        <w:t>SRA. PRESIDENTE (Aluani):</w:t>
      </w:r>
      <w:r>
        <w:t xml:space="preserve"> Por Secretaría y Prosecretaría se dará lectura de los asuntos entrados.</w:t>
      </w:r>
    </w:p>
    <w:p w:rsidR="0076336F" w:rsidRDefault="0076336F" w:rsidP="0076336F"/>
    <w:p w:rsidR="0076336F" w:rsidRDefault="0076336F" w:rsidP="0076336F">
      <w:pPr>
        <w:pStyle w:val="Acotacin"/>
      </w:pPr>
      <w:r>
        <w:t>-Se lee:</w:t>
      </w:r>
    </w:p>
    <w:p w:rsidR="0076336F" w:rsidRDefault="0076336F" w:rsidP="0076336F"/>
    <w:p w:rsidR="0076336F" w:rsidRDefault="000812D5" w:rsidP="0076336F">
      <w:r>
        <w:t>5</w:t>
      </w:r>
      <w:r w:rsidR="0076336F">
        <w:t>.1 – Comunicaciones oficiales</w:t>
      </w:r>
    </w:p>
    <w:p w:rsidR="0076336F" w:rsidRDefault="000812D5" w:rsidP="0076336F">
      <w:r>
        <w:t>5</w:t>
      </w:r>
      <w:r w:rsidR="0076336F">
        <w:t>.</w:t>
      </w:r>
      <w:r>
        <w:t>2</w:t>
      </w:r>
      <w:r w:rsidR="0076336F">
        <w:t xml:space="preserve"> – Dictámenes de comisión</w:t>
      </w:r>
    </w:p>
    <w:p w:rsidR="0076336F" w:rsidRDefault="0076336F" w:rsidP="0076336F"/>
    <w:p w:rsidR="000812D5" w:rsidRDefault="000812D5" w:rsidP="000812D5">
      <w:pPr>
        <w:pStyle w:val="Acotacin"/>
      </w:pPr>
      <w:r>
        <w:rPr>
          <w:rFonts w:eastAsia="MS Mincho"/>
        </w:rPr>
        <w:t xml:space="preserve">-A raíz de lo acordado en Labor Parlamentaria, se </w:t>
      </w:r>
      <w:r w:rsidR="00184B23">
        <w:rPr>
          <w:rFonts w:eastAsia="MS Mincho"/>
        </w:rPr>
        <w:t>reserva en Secretaría el punto 2</w:t>
      </w:r>
      <w:r>
        <w:rPr>
          <w:rFonts w:eastAsia="MS Mincho"/>
        </w:rPr>
        <w:t xml:space="preserve">, </w:t>
      </w:r>
      <w:r>
        <w:t xml:space="preserve">despacho de la Comisión de Legislación General, </w:t>
      </w:r>
      <w:r w:rsidR="001173DF">
        <w:t xml:space="preserve">en el </w:t>
      </w:r>
      <w:r>
        <w:t xml:space="preserve">Proyecto de Ley por el que se autoriza al Superior Gobierno de la Provincia a aceptar la donación de una fracción de un inmueble ubicada en el Departamento Feliciano, con destino </w:t>
      </w:r>
      <w:r>
        <w:lastRenderedPageBreak/>
        <w:t>al funcionamiento del Centro de Atención Primaria de la Salud “La Hierra”, expediente N° 15.720.</w:t>
      </w:r>
    </w:p>
    <w:p w:rsidR="000812D5" w:rsidRDefault="000812D5" w:rsidP="000812D5">
      <w:pPr>
        <w:pStyle w:val="Acotacin"/>
        <w:rPr>
          <w:rFonts w:eastAsia="MS Mincho"/>
        </w:rPr>
      </w:pPr>
    </w:p>
    <w:p w:rsidR="000812D5" w:rsidRDefault="000812D5" w:rsidP="000812D5">
      <w:pPr>
        <w:pStyle w:val="Acotacin"/>
        <w:rPr>
          <w:rFonts w:eastAsia="MS Mincho"/>
        </w:rPr>
      </w:pPr>
      <w:r>
        <w:rPr>
          <w:rFonts w:eastAsia="MS Mincho"/>
        </w:rPr>
        <w:t xml:space="preserve">-A raíz de lo acordado en Labor Parlamentaria, se reserva en Secretaría el punto </w:t>
      </w:r>
      <w:r w:rsidR="00184B23">
        <w:rPr>
          <w:rFonts w:eastAsia="MS Mincho"/>
        </w:rPr>
        <w:t>3</w:t>
      </w:r>
      <w:r>
        <w:rPr>
          <w:rFonts w:eastAsia="MS Mincho"/>
        </w:rPr>
        <w:t xml:space="preserve">, </w:t>
      </w:r>
      <w:r>
        <w:t xml:space="preserve">despacho de la Comisión de Legislación General, </w:t>
      </w:r>
      <w:r w:rsidR="00184B23">
        <w:t xml:space="preserve">en el </w:t>
      </w:r>
      <w:r>
        <w:t xml:space="preserve">Proyecto de Ley por el que se autoriza al Superior Gobierno de la Provincia a donar a la Comuna de Aldea </w:t>
      </w:r>
      <w:proofErr w:type="spellStart"/>
      <w:r>
        <w:t>Spatzenkutter</w:t>
      </w:r>
      <w:proofErr w:type="spellEnd"/>
      <w:r>
        <w:t xml:space="preserve">, la parcela identificada con Plano de Mensura N° 43.937, Partida Inmobiliaria N° 03-128937, Matricula N° </w:t>
      </w:r>
      <w:r w:rsidR="00184B23">
        <w:t>22.558, con una Superficie de 1</w:t>
      </w:r>
      <w:r>
        <w:t>152 m2, inscripta a nombre del Superior Gobierno de la Provincia de Entre Ríos con destino a Sede Comunal, expediente N° 15.563</w:t>
      </w:r>
      <w:r>
        <w:rPr>
          <w:rFonts w:eastAsia="MS Mincho"/>
        </w:rPr>
        <w:t>.</w:t>
      </w:r>
    </w:p>
    <w:p w:rsidR="000812D5" w:rsidRDefault="000812D5" w:rsidP="000812D5">
      <w:pPr>
        <w:pStyle w:val="Acotacin"/>
        <w:rPr>
          <w:rFonts w:eastAsia="MS Mincho"/>
        </w:rPr>
      </w:pPr>
    </w:p>
    <w:p w:rsidR="000812D5" w:rsidRDefault="000812D5" w:rsidP="000812D5">
      <w:pPr>
        <w:pStyle w:val="Acotacin"/>
        <w:rPr>
          <w:rFonts w:eastAsia="MS Mincho"/>
        </w:rPr>
      </w:pPr>
      <w:r>
        <w:rPr>
          <w:rFonts w:eastAsia="MS Mincho"/>
        </w:rPr>
        <w:t xml:space="preserve">-A raíz de lo acordado en Labor Parlamentaria, se reserva en Secretaría el punto </w:t>
      </w:r>
      <w:r w:rsidR="00184B23">
        <w:rPr>
          <w:rFonts w:eastAsia="MS Mincho"/>
        </w:rPr>
        <w:t>4</w:t>
      </w:r>
      <w:r>
        <w:rPr>
          <w:rFonts w:eastAsia="MS Mincho"/>
        </w:rPr>
        <w:t xml:space="preserve">, </w:t>
      </w:r>
      <w:r>
        <w:t xml:space="preserve">despacho de la Comisión de Legislación General, </w:t>
      </w:r>
      <w:r w:rsidR="009C0413">
        <w:t xml:space="preserve">en el </w:t>
      </w:r>
      <w:r>
        <w:t xml:space="preserve">Proyecto de Ley por el que se autoriza al Superior Gobierno de la Provincia a donar a título gratuito, diversos inmuebles de propiedad provincial a favor de la Comuna de General </w:t>
      </w:r>
      <w:proofErr w:type="spellStart"/>
      <w:r>
        <w:t>Racedo</w:t>
      </w:r>
      <w:proofErr w:type="spellEnd"/>
      <w:r>
        <w:t>, ubicados en el Departamento Diamante, expediente N° 15.620</w:t>
      </w:r>
      <w:r>
        <w:rPr>
          <w:rFonts w:eastAsia="MS Mincho"/>
        </w:rPr>
        <w:t>.</w:t>
      </w:r>
    </w:p>
    <w:p w:rsidR="000812D5" w:rsidRDefault="000812D5" w:rsidP="000812D5"/>
    <w:p w:rsidR="000812D5" w:rsidRDefault="000812D5" w:rsidP="000812D5">
      <w:pPr>
        <w:pStyle w:val="Acotacin"/>
        <w:rPr>
          <w:rFonts w:eastAsia="MS Mincho"/>
        </w:rPr>
      </w:pPr>
      <w:r>
        <w:rPr>
          <w:rFonts w:eastAsia="MS Mincho"/>
        </w:rPr>
        <w:t xml:space="preserve">-A raíz de lo acordado en Labor Parlamentaria, se reserva en Secretaría el punto </w:t>
      </w:r>
      <w:r w:rsidR="009C0413">
        <w:rPr>
          <w:rFonts w:eastAsia="MS Mincho"/>
        </w:rPr>
        <w:t>5</w:t>
      </w:r>
      <w:r>
        <w:rPr>
          <w:rFonts w:eastAsia="MS Mincho"/>
        </w:rPr>
        <w:t xml:space="preserve">, </w:t>
      </w:r>
      <w:r>
        <w:t xml:space="preserve">despacho de la Comisión de Asuntos Municipales, </w:t>
      </w:r>
      <w:r w:rsidR="009C0413">
        <w:t>en el Proyecto de Ley,</w:t>
      </w:r>
      <w:r>
        <w:t xml:space="preserve"> en revisión, </w:t>
      </w:r>
      <w:r w:rsidR="009C0413">
        <w:t>por el que</w:t>
      </w:r>
      <w:r>
        <w:t xml:space="preserve"> se eleva a Primera categoría a la Comuna de Ingeniero </w:t>
      </w:r>
      <w:proofErr w:type="spellStart"/>
      <w:r>
        <w:t>Sajaroff</w:t>
      </w:r>
      <w:proofErr w:type="spellEnd"/>
      <w:r>
        <w:t>, expediente N° 28.950</w:t>
      </w:r>
      <w:r>
        <w:rPr>
          <w:rFonts w:eastAsia="MS Mincho"/>
        </w:rPr>
        <w:t>.</w:t>
      </w:r>
    </w:p>
    <w:p w:rsidR="000812D5" w:rsidRDefault="000812D5" w:rsidP="000812D5"/>
    <w:p w:rsidR="000812D5" w:rsidRDefault="000812D5" w:rsidP="000812D5">
      <w:pPr>
        <w:pStyle w:val="Acotacin"/>
        <w:rPr>
          <w:rFonts w:eastAsia="MS Mincho"/>
        </w:rPr>
      </w:pPr>
      <w:r>
        <w:rPr>
          <w:rFonts w:eastAsia="MS Mincho"/>
        </w:rPr>
        <w:t xml:space="preserve">-A raíz de lo acordado en Labor Parlamentaria, se reserva en Secretaría el punto </w:t>
      </w:r>
      <w:r w:rsidR="009C0413">
        <w:rPr>
          <w:rFonts w:eastAsia="MS Mincho"/>
        </w:rPr>
        <w:t>6</w:t>
      </w:r>
      <w:r>
        <w:rPr>
          <w:rFonts w:eastAsia="MS Mincho"/>
        </w:rPr>
        <w:t xml:space="preserve">, </w:t>
      </w:r>
      <w:r>
        <w:t xml:space="preserve">despacho de la Comisión de Legislación General, </w:t>
      </w:r>
      <w:r w:rsidR="009C0413">
        <w:t xml:space="preserve">en el Proyecto de Ley, </w:t>
      </w:r>
      <w:r>
        <w:t xml:space="preserve">en revisión, por el que </w:t>
      </w:r>
      <w:r>
        <w:lastRenderedPageBreak/>
        <w:t xml:space="preserve">se declara Ciudadano Ilustre de la Provincia de Entre </w:t>
      </w:r>
      <w:r w:rsidR="009C0413">
        <w:t>Ríos</w:t>
      </w:r>
      <w:r>
        <w:t xml:space="preserve"> al Señor Rómulo “Rulo” Acosta, expediente N° 27.010</w:t>
      </w:r>
      <w:r>
        <w:rPr>
          <w:rFonts w:eastAsia="MS Mincho"/>
        </w:rPr>
        <w:t>.</w:t>
      </w:r>
    </w:p>
    <w:p w:rsidR="000812D5" w:rsidRDefault="000812D5" w:rsidP="000812D5"/>
    <w:p w:rsidR="000812D5" w:rsidRDefault="000812D5" w:rsidP="000812D5">
      <w:pPr>
        <w:pStyle w:val="Acotacin"/>
        <w:rPr>
          <w:rFonts w:eastAsia="MS Mincho"/>
        </w:rPr>
      </w:pPr>
      <w:r>
        <w:rPr>
          <w:rFonts w:eastAsia="MS Mincho"/>
        </w:rPr>
        <w:t xml:space="preserve">-A raíz de lo acordado en Labor Parlamentaria, se reserva en Secretaría el punto </w:t>
      </w:r>
      <w:r w:rsidR="009C0413">
        <w:rPr>
          <w:rFonts w:eastAsia="MS Mincho"/>
        </w:rPr>
        <w:t>7</w:t>
      </w:r>
      <w:r>
        <w:rPr>
          <w:rFonts w:eastAsia="MS Mincho"/>
        </w:rPr>
        <w:t xml:space="preserve">, </w:t>
      </w:r>
      <w:r>
        <w:t xml:space="preserve">despacho de las Comisiones de Legislación General y de Mercosur, Turismo y Deportes, </w:t>
      </w:r>
      <w:r w:rsidR="009C0413">
        <w:t xml:space="preserve">en el </w:t>
      </w:r>
      <w:r>
        <w:t>Proyecto de Ley</w:t>
      </w:r>
      <w:r w:rsidR="009C0413">
        <w:t>,</w:t>
      </w:r>
      <w:r>
        <w:t xml:space="preserve"> en revisión, por el que se declara Ciudadano Ilust</w:t>
      </w:r>
      <w:r w:rsidR="009C0413">
        <w:t>re de la Provincia de Entre Río</w:t>
      </w:r>
      <w:r>
        <w:t xml:space="preserve">s al Señor Marco Amadeo Egidio </w:t>
      </w:r>
      <w:proofErr w:type="spellStart"/>
      <w:r>
        <w:t>Tosi</w:t>
      </w:r>
      <w:proofErr w:type="spellEnd"/>
      <w:r>
        <w:t>, expediente N° 26.819</w:t>
      </w:r>
      <w:r>
        <w:rPr>
          <w:rFonts w:eastAsia="MS Mincho"/>
        </w:rPr>
        <w:t>.</w:t>
      </w:r>
    </w:p>
    <w:p w:rsidR="000812D5" w:rsidRDefault="000812D5" w:rsidP="0076336F"/>
    <w:p w:rsidR="003F2F38" w:rsidRDefault="003F2F38" w:rsidP="003F2F38">
      <w:r>
        <w:t>5.3 – Proyectos de los señores Senadores</w:t>
      </w:r>
    </w:p>
    <w:p w:rsidR="003F2F38" w:rsidRDefault="003F2F38" w:rsidP="003F2F38">
      <w:r>
        <w:t>5.3.1 – Proyectos de ley</w:t>
      </w:r>
    </w:p>
    <w:p w:rsidR="003F2F38" w:rsidRDefault="003F2F38" w:rsidP="003F2F38">
      <w:r>
        <w:t>5.3.2 – Proyectos de declaración</w:t>
      </w:r>
    </w:p>
    <w:p w:rsidR="009C0413" w:rsidRDefault="009C0413" w:rsidP="003F2F38"/>
    <w:p w:rsidR="003F2F38" w:rsidRDefault="003F2F38" w:rsidP="003F2F38">
      <w:pPr>
        <w:pStyle w:val="Acotacin"/>
      </w:pPr>
      <w:r>
        <w:t xml:space="preserve">-A raíz de lo acordado en Labor Parlamentaria, se reserva en Secretaría el punto 1, </w:t>
      </w:r>
      <w:r w:rsidR="009C0413">
        <w:t>P</w:t>
      </w:r>
      <w:r>
        <w:t xml:space="preserve">royecto de </w:t>
      </w:r>
      <w:r w:rsidR="009C0413">
        <w:t>D</w:t>
      </w:r>
      <w:r>
        <w:t>eclaración por el que se declara de Interés Legislativo de la Honorable Cámara de Senadores, la conmemoración del 80° Aniversario d</w:t>
      </w:r>
      <w:r w:rsidR="009C0413">
        <w:t xml:space="preserve">el Club Atlético </w:t>
      </w:r>
      <w:proofErr w:type="spellStart"/>
      <w:r w:rsidR="009C0413">
        <w:t>Paracao</w:t>
      </w:r>
      <w:proofErr w:type="spellEnd"/>
      <w:r w:rsidR="009C0413">
        <w:t xml:space="preserve"> de la C</w:t>
      </w:r>
      <w:r>
        <w:t>iudad de Paraná, expediente N° 15.753.</w:t>
      </w:r>
    </w:p>
    <w:p w:rsidR="003F2F38" w:rsidRDefault="003F2F38" w:rsidP="003F2F38"/>
    <w:p w:rsidR="003F2F38" w:rsidRDefault="003F2F38" w:rsidP="003F2F38">
      <w:pPr>
        <w:pStyle w:val="Acotacin"/>
      </w:pPr>
      <w:r>
        <w:t xml:space="preserve">-A raíz de lo acordado en Labor Parlamentaria, se reserva en Secretaría el punto 2, </w:t>
      </w:r>
      <w:r w:rsidR="009C0413">
        <w:t>Proyecto de D</w:t>
      </w:r>
      <w:r>
        <w:t>eclaración, por el que se declara de Interés Legislativo y Educativo las actividades académicas y de capacitación desarrolladas por la Fundación de Ayuda Recíproca Internacional (FARI), expediente N° 15.754.</w:t>
      </w:r>
    </w:p>
    <w:p w:rsidR="003F2F38" w:rsidRDefault="003F2F38" w:rsidP="003F2F38"/>
    <w:p w:rsidR="003F2F38" w:rsidRDefault="003F2F38" w:rsidP="003F2F38">
      <w:pPr>
        <w:pStyle w:val="Acotacin"/>
      </w:pPr>
      <w:r>
        <w:t xml:space="preserve">-A raíz de lo acordado en Labor Parlamentaria, se reserva en Secretaría el punto 3, </w:t>
      </w:r>
      <w:r w:rsidR="009C0413">
        <w:t>P</w:t>
      </w:r>
      <w:r>
        <w:t xml:space="preserve">royecto de </w:t>
      </w:r>
      <w:r w:rsidR="009C0413">
        <w:t>D</w:t>
      </w:r>
      <w:r>
        <w:t xml:space="preserve">eclaración por el que se declara de </w:t>
      </w:r>
      <w:r>
        <w:lastRenderedPageBreak/>
        <w:t>Interés Legislativo, Productivo, Educativo, Cultural, Turístico y Social la realización de la Primera Fiesta Provincial del Trigo, a desarrollarse durante el mes de octubre de 20</w:t>
      </w:r>
      <w:r w:rsidR="009C0413">
        <w:t xml:space="preserve">26 en el Departamento Diamante, </w:t>
      </w:r>
      <w:r>
        <w:t>expediente N° 15.755.</w:t>
      </w:r>
    </w:p>
    <w:p w:rsidR="003F2F38" w:rsidRDefault="003F2F38" w:rsidP="003F2F38"/>
    <w:p w:rsidR="003F2F38" w:rsidRDefault="003F2F38" w:rsidP="003F2F38">
      <w:pPr>
        <w:pStyle w:val="Acotacin"/>
      </w:pPr>
      <w:r>
        <w:t xml:space="preserve">-A raíz de lo acordado en Labor Parlamentaria, se reserva en Secretaría el punto 4, </w:t>
      </w:r>
      <w:r w:rsidR="009C0413">
        <w:t>P</w:t>
      </w:r>
      <w:r>
        <w:t xml:space="preserve">royecto de </w:t>
      </w:r>
      <w:r w:rsidR="009C0413">
        <w:t>D</w:t>
      </w:r>
      <w:r>
        <w:t>eclaración por el que se declara de Interés Legis</w:t>
      </w:r>
      <w:r w:rsidR="009C0413">
        <w:t>lativo la realización de la 2ª E</w:t>
      </w:r>
      <w:r>
        <w:t xml:space="preserve">dición del </w:t>
      </w:r>
      <w:proofErr w:type="spellStart"/>
      <w:r>
        <w:t>Mundialito</w:t>
      </w:r>
      <w:proofErr w:type="spellEnd"/>
      <w:r>
        <w:t xml:space="preserve"> de Fútbol Infanto-Juvenil</w:t>
      </w:r>
      <w:r w:rsidR="009C0413">
        <w:t xml:space="preserve"> </w:t>
      </w:r>
      <w:r>
        <w:t xml:space="preserve">“Halconcitos”, </w:t>
      </w:r>
      <w:r w:rsidR="009C0413">
        <w:t>d</w:t>
      </w:r>
      <w:r>
        <w:t>estinado a las categorías 2015, 2016, 2017 y 2018, que se desarrollará los días 2, 3 y 4 de octubre de 2026, expediente N° 15.756.</w:t>
      </w:r>
    </w:p>
    <w:p w:rsidR="003F2F38" w:rsidRDefault="003F2F38" w:rsidP="003F2F38"/>
    <w:p w:rsidR="003F2F38" w:rsidRDefault="003F2F38" w:rsidP="003F2F38">
      <w:pPr>
        <w:pStyle w:val="Acotacin"/>
      </w:pPr>
      <w:r>
        <w:t>-A raíz de lo acordado en Labor Parlamentaria, se res</w:t>
      </w:r>
      <w:r w:rsidR="009C0413">
        <w:t>erva en Secretaría el punto 5, P</w:t>
      </w:r>
      <w:r>
        <w:t xml:space="preserve">royecto de </w:t>
      </w:r>
      <w:r w:rsidR="009C0413">
        <w:t>D</w:t>
      </w:r>
      <w:r>
        <w:t>eclaración por el que se declara de Interés Legislativo la realización de las “I Jornadas de Investigación en Gestión” y las “II Jornadas de Investigación sobre Patrimonio Cultural”, a desarrollarse los días 3 y 4 de septiembre de 2026 en la ciudad de Paraná, expediente N° 15.757.</w:t>
      </w:r>
    </w:p>
    <w:p w:rsidR="003F2F38" w:rsidRDefault="003F2F38" w:rsidP="003F2F38"/>
    <w:p w:rsidR="003F2F38" w:rsidRDefault="003F2F38" w:rsidP="003F2F38">
      <w:pPr>
        <w:pStyle w:val="Acotacin"/>
      </w:pPr>
      <w:r>
        <w:t xml:space="preserve">-A raíz de lo acordado en Labor Parlamentaria, se reserva en Secretaría el punto 6, </w:t>
      </w:r>
      <w:r w:rsidR="009C0413">
        <w:t>P</w:t>
      </w:r>
      <w:r>
        <w:t xml:space="preserve">royecto de </w:t>
      </w:r>
      <w:r w:rsidR="009C0413">
        <w:t>D</w:t>
      </w:r>
      <w:r>
        <w:t xml:space="preserve">eclaración por el que se declara de Interés Legislativo la realización de la 1ª Maratón del Servicio Penitenciario de Entre Ríos (SPER), a llevarse a cabo el día 30 de agosto de 2026 en la </w:t>
      </w:r>
      <w:r w:rsidR="009C0413">
        <w:t>C</w:t>
      </w:r>
      <w:r>
        <w:t>iudad de Paraná, en el marco de la conmemoración de los 196 años de la creación del Servicio Penitenciario de Entre Ríos, expediente N° 15.758.</w:t>
      </w:r>
    </w:p>
    <w:p w:rsidR="003F2F38" w:rsidRDefault="003F2F38" w:rsidP="003F2F38"/>
    <w:p w:rsidR="003F2F38" w:rsidRDefault="003F2F38" w:rsidP="003F2F38">
      <w:pPr>
        <w:pStyle w:val="Acotacin"/>
      </w:pPr>
      <w:r>
        <w:lastRenderedPageBreak/>
        <w:t xml:space="preserve">-A raíz de lo acordado en Labor Parlamentaria, se reserva en Secretaría el punto 7, </w:t>
      </w:r>
      <w:r w:rsidR="009C0413">
        <w:t>P</w:t>
      </w:r>
      <w:r>
        <w:t xml:space="preserve">royecto de </w:t>
      </w:r>
      <w:r w:rsidR="009C0413">
        <w:t>D</w:t>
      </w:r>
      <w:r>
        <w:t>eclaración por el que se declara de Interés Legis</w:t>
      </w:r>
      <w:r w:rsidR="003366B2">
        <w:t>lativo la realización de la 5ª E</w:t>
      </w:r>
      <w:r>
        <w:t xml:space="preserve">dición de la Fiesta “Reavivando Tradiciones”, que se llevará a cabo los días 12 y 13 de septiembre de </w:t>
      </w:r>
      <w:r w:rsidR="003366B2">
        <w:t>2026 en el campo “El Penacho”, L</w:t>
      </w:r>
      <w:r>
        <w:t xml:space="preserve">ocalidad </w:t>
      </w:r>
      <w:r w:rsidR="003366B2">
        <w:t>de Gobernador Mansilla, D</w:t>
      </w:r>
      <w:r>
        <w:t>epartamento Tala, expediente N° 15.759.</w:t>
      </w:r>
    </w:p>
    <w:p w:rsidR="003F2F38" w:rsidRDefault="003F2F38" w:rsidP="003F2F38"/>
    <w:p w:rsidR="003F2F38" w:rsidRDefault="003F2F38" w:rsidP="003F2F38">
      <w:pPr>
        <w:pStyle w:val="Acotacin"/>
      </w:pPr>
      <w:r>
        <w:t xml:space="preserve">-A raíz de lo acordado en Labor Parlamentaria, se reserva en Secretaría el punto 8, </w:t>
      </w:r>
      <w:r w:rsidR="003366B2">
        <w:t>Proyecto de D</w:t>
      </w:r>
      <w:r>
        <w:t xml:space="preserve">eclaración por el que se declara de Interés Legislativo </w:t>
      </w:r>
      <w:r w:rsidR="003366B2">
        <w:t>P</w:t>
      </w:r>
      <w:r>
        <w:t>rovincial la Certificación de Prácticas Laborales Sostenibles del Registro Nacional de Trabajadores Rurales y Empleadores,  expediente N° 15.760.</w:t>
      </w:r>
    </w:p>
    <w:p w:rsidR="003F2F38" w:rsidRDefault="003F2F38" w:rsidP="003F2F38"/>
    <w:p w:rsidR="003F2F38" w:rsidRDefault="003F2F38" w:rsidP="003F2F38">
      <w:pPr>
        <w:pStyle w:val="Acotacin"/>
      </w:pPr>
      <w:r>
        <w:t xml:space="preserve">-A raíz de lo acordado en Labor Parlamentaria, se reserva en Secretaría el punto 9, </w:t>
      </w:r>
      <w:r w:rsidR="003366B2">
        <w:t>P</w:t>
      </w:r>
      <w:r>
        <w:t xml:space="preserve">royecto de </w:t>
      </w:r>
      <w:r w:rsidR="003366B2">
        <w:t>D</w:t>
      </w:r>
      <w:r>
        <w:t xml:space="preserve">eclaración por el que se declara de Interés Legislativo toda actividad desarrollada por el Gobierno de la </w:t>
      </w:r>
      <w:r w:rsidR="003366B2">
        <w:t>P</w:t>
      </w:r>
      <w:r>
        <w:t>rovincia de Entre Ríos orientada a fomentar y promover la disciplina deportiva denominada S</w:t>
      </w:r>
      <w:r w:rsidR="003366B2">
        <w:t>tand</w:t>
      </w:r>
      <w:r>
        <w:t xml:space="preserve"> U</w:t>
      </w:r>
      <w:r w:rsidR="003366B2">
        <w:t xml:space="preserve">p </w:t>
      </w:r>
      <w:r>
        <w:t>P</w:t>
      </w:r>
      <w:r w:rsidR="003366B2">
        <w:t xml:space="preserve">addle </w:t>
      </w:r>
      <w:r>
        <w:t>(SUP), en las localidades ribereñas del territorio provincial, expediente N° 15.762.</w:t>
      </w:r>
    </w:p>
    <w:p w:rsidR="003F2F38" w:rsidRDefault="003F2F38" w:rsidP="003F2F38"/>
    <w:p w:rsidR="003F2F38" w:rsidRDefault="003F2F38" w:rsidP="003F2F38">
      <w:pPr>
        <w:pStyle w:val="Acotacin"/>
      </w:pPr>
      <w:r>
        <w:t xml:space="preserve">-A raíz de lo acordado en Labor Parlamentaria, se reserva en Secretaría el punto 10, </w:t>
      </w:r>
      <w:r w:rsidR="003366B2">
        <w:t>P</w:t>
      </w:r>
      <w:r>
        <w:t xml:space="preserve">royecto de </w:t>
      </w:r>
      <w:r w:rsidR="003366B2">
        <w:t>D</w:t>
      </w:r>
      <w:r>
        <w:t>eclaración por el que se declara de Interés Deportivo, Turístico, Social y Cultura</w:t>
      </w:r>
      <w:r w:rsidR="003366B2">
        <w:t>l a la 5ª</w:t>
      </w:r>
      <w:r>
        <w:t xml:space="preserve"> Edición de la competencia “Costera </w:t>
      </w:r>
      <w:proofErr w:type="spellStart"/>
      <w:r>
        <w:t>Trail</w:t>
      </w:r>
      <w:proofErr w:type="spellEnd"/>
      <w:r>
        <w:t xml:space="preserve"> 2026” a realizarse el día 28 del corriente en la </w:t>
      </w:r>
      <w:r w:rsidR="003366B2">
        <w:t>C</w:t>
      </w:r>
      <w:r>
        <w:t xml:space="preserve">iudad de Santa Elena, </w:t>
      </w:r>
      <w:r w:rsidR="003366B2">
        <w:t>D</w:t>
      </w:r>
      <w:r>
        <w:t>epartamento La Paz, expediente N° 15.764.</w:t>
      </w:r>
    </w:p>
    <w:p w:rsidR="003F2F38" w:rsidRDefault="003F2F38" w:rsidP="003F2F38"/>
    <w:p w:rsidR="003F2F38" w:rsidRDefault="003F2F38" w:rsidP="003F2F38">
      <w:pPr>
        <w:pStyle w:val="Acotacin"/>
      </w:pPr>
      <w:r>
        <w:lastRenderedPageBreak/>
        <w:t xml:space="preserve">-A raíz de lo acordado en Labor Parlamentaria, se reserva en Secretaría el punto 11, </w:t>
      </w:r>
      <w:r w:rsidR="003366B2">
        <w:t>P</w:t>
      </w:r>
      <w:r>
        <w:t xml:space="preserve">royecto de </w:t>
      </w:r>
      <w:r w:rsidR="003366B2">
        <w:t>D</w:t>
      </w:r>
      <w:r>
        <w:t xml:space="preserve">eclaración por el que se declara de Interés Legislativo y Cultural el Primer Congreso Entrerriano de la Chamarrita, a realizarse el 17 de octubre de 2026 en la ciudad de Santa Elena, </w:t>
      </w:r>
      <w:r w:rsidR="003366B2">
        <w:t>D</w:t>
      </w:r>
      <w:r>
        <w:t>epartamento La Paz, organizado por la Municipalidad de Santa Elena a través de su Coordinación de Cultura</w:t>
      </w:r>
      <w:r w:rsidR="003366B2">
        <w:t xml:space="preserve">, </w:t>
      </w:r>
      <w:r>
        <w:t>expediente N° 15.765.</w:t>
      </w:r>
    </w:p>
    <w:p w:rsidR="003F2F38" w:rsidRDefault="003F2F38" w:rsidP="003F2F38"/>
    <w:p w:rsidR="003F2F38" w:rsidRDefault="003F2F38" w:rsidP="003F2F38">
      <w:pPr>
        <w:pStyle w:val="Acotacin"/>
      </w:pPr>
      <w:r>
        <w:t xml:space="preserve">-A raíz de lo acordado en Labor Parlamentaria, se reserva en Secretaría el punto 12, </w:t>
      </w:r>
      <w:r w:rsidR="003366B2">
        <w:t>P</w:t>
      </w:r>
      <w:r>
        <w:t xml:space="preserve">royecto de </w:t>
      </w:r>
      <w:r w:rsidR="003366B2">
        <w:t>D</w:t>
      </w:r>
      <w:r>
        <w:t xml:space="preserve">eclaración por el que se declara de Interés Legislativo la realización de las XI Jornadas Interdisciplinarias Científicas del Hospital Materno Infantil </w:t>
      </w:r>
      <w:r w:rsidR="003366B2">
        <w:t>“</w:t>
      </w:r>
      <w:r>
        <w:t>San Roque</w:t>
      </w:r>
      <w:r w:rsidR="003366B2">
        <w:t>”</w:t>
      </w:r>
      <w:r>
        <w:t>, a llevarse a cabo los días 4, 5 y 6 de noviembre de 2026 en las instalaciones de la Universidad Católica Argentina (UCA), bajo el lema “Cuidar con humanidad, avanzar con innovación”, expediente N° 15.767.</w:t>
      </w:r>
    </w:p>
    <w:p w:rsidR="003F2F38" w:rsidRDefault="003F2F38" w:rsidP="003F2F38"/>
    <w:p w:rsidR="003F2F38" w:rsidRDefault="003F2F38" w:rsidP="003F2F38">
      <w:pPr>
        <w:pStyle w:val="Acotacin"/>
      </w:pPr>
      <w:r>
        <w:t xml:space="preserve">-A raíz de lo acordado en Labor Parlamentaria, se reserva en Secretaría el punto 13, </w:t>
      </w:r>
      <w:r w:rsidR="003366B2">
        <w:t>P</w:t>
      </w:r>
      <w:r>
        <w:t xml:space="preserve">royecto de </w:t>
      </w:r>
      <w:r w:rsidR="003366B2">
        <w:t>D</w:t>
      </w:r>
      <w:r>
        <w:t>eclaración por el que se declara de Interés Legislativo el II Congreso Nacional de Salud Mental e Intervenciones, que se realizará los días 24, 25 y 26 de septiembre en la Escuela No</w:t>
      </w:r>
      <w:r w:rsidR="003366B2">
        <w:t>rmal “José María Torres” en la C</w:t>
      </w:r>
      <w:r>
        <w:t>iudad de Paraná, expediente N° 15.769.</w:t>
      </w:r>
    </w:p>
    <w:p w:rsidR="003F2F38" w:rsidRDefault="003F2F38" w:rsidP="003F2F38"/>
    <w:p w:rsidR="003F2F38" w:rsidRDefault="003F2F38" w:rsidP="003F2F38">
      <w:r>
        <w:t>5.3.3 – Proyectos de comunicación</w:t>
      </w:r>
    </w:p>
    <w:p w:rsidR="003F2F38" w:rsidRDefault="003F2F38" w:rsidP="003F2F38"/>
    <w:p w:rsidR="003F2F38" w:rsidRDefault="003F2F38" w:rsidP="003F2F38">
      <w:pPr>
        <w:pStyle w:val="Acotacin"/>
      </w:pPr>
      <w:r>
        <w:rPr>
          <w:rFonts w:eastAsia="MS Mincho"/>
        </w:rPr>
        <w:t xml:space="preserve">-A raíz de lo acordado en Labor Parlamentaria, se reserva en Secretaría el punto 1, </w:t>
      </w:r>
      <w:r w:rsidR="003366B2">
        <w:rPr>
          <w:rFonts w:eastAsia="MS Mincho"/>
        </w:rPr>
        <w:t>P</w:t>
      </w:r>
      <w:r>
        <w:t xml:space="preserve">royecto de </w:t>
      </w:r>
      <w:r w:rsidR="003366B2">
        <w:lastRenderedPageBreak/>
        <w:t>C</w:t>
      </w:r>
      <w:r>
        <w:t xml:space="preserve">omunicación </w:t>
      </w:r>
      <w:r w:rsidR="003366B2">
        <w:t>por el que</w:t>
      </w:r>
      <w:r>
        <w:t xml:space="preserve"> se solicita al Poder Ejecutivo que</w:t>
      </w:r>
      <w:r w:rsidR="003366B2">
        <w:t>,</w:t>
      </w:r>
      <w:r>
        <w:t xml:space="preserve"> a través de los organismos que co</w:t>
      </w:r>
      <w:r w:rsidR="003366B2">
        <w:t>rrespondan, estime pertinente, e</w:t>
      </w:r>
      <w:r>
        <w:t>valúe y tome medidas paliativas que estén dentro de sus facultades, en beneficio de los trabajadores despedidos de la firma Granja Tres Arroyos (GTA) de Concepción del Uruguay, expediente N° 15.761.</w:t>
      </w:r>
    </w:p>
    <w:p w:rsidR="003F2F38" w:rsidRDefault="003F2F38" w:rsidP="003F2F38"/>
    <w:p w:rsidR="0076336F" w:rsidRDefault="003F2F38" w:rsidP="0076336F">
      <w:pPr>
        <w:jc w:val="center"/>
        <w:rPr>
          <w:b/>
        </w:rPr>
      </w:pPr>
      <w:r>
        <w:rPr>
          <w:b/>
        </w:rPr>
        <w:t>6</w:t>
      </w:r>
    </w:p>
    <w:p w:rsidR="0076336F" w:rsidRPr="00F627DD" w:rsidRDefault="0076336F" w:rsidP="0076336F">
      <w:pPr>
        <w:jc w:val="center"/>
        <w:rPr>
          <w:b/>
        </w:rPr>
      </w:pPr>
      <w:r w:rsidRPr="00F627DD">
        <w:rPr>
          <w:b/>
        </w:rPr>
        <w:t>ASUNTOS ENTRADOS FUERA DE LISTA</w:t>
      </w:r>
    </w:p>
    <w:p w:rsidR="0076336F" w:rsidRPr="00F627DD" w:rsidRDefault="0076336F" w:rsidP="0076336F"/>
    <w:p w:rsidR="0076336F" w:rsidRPr="005D50DD" w:rsidRDefault="0076336F" w:rsidP="0076336F">
      <w:r w:rsidRPr="005D50DD">
        <w:rPr>
          <w:b/>
        </w:rPr>
        <w:t>SRA. PRESIDENTE (Aluani):</w:t>
      </w:r>
      <w:r w:rsidRPr="005D50DD">
        <w:t xml:space="preserve"> Es la oportunidad establecida en Labor Parlamentaria para el ingreso de asuntos fuera de lista.</w:t>
      </w:r>
    </w:p>
    <w:p w:rsidR="0076336F" w:rsidRPr="005D50DD" w:rsidRDefault="0076336F" w:rsidP="0076336F">
      <w:pPr>
        <w:ind w:firstLine="708"/>
      </w:pPr>
      <w:r w:rsidRPr="005D50DD">
        <w:t xml:space="preserve">Tiene la palabra </w:t>
      </w:r>
      <w:r w:rsidR="00B67B87">
        <w:t>el Senador</w:t>
      </w:r>
      <w:r w:rsidRPr="005D50DD">
        <w:t xml:space="preserve"> por el Departamento </w:t>
      </w:r>
      <w:r>
        <w:t>Fe</w:t>
      </w:r>
      <w:r w:rsidR="00B67B87">
        <w:t>deración</w:t>
      </w:r>
      <w:r w:rsidRPr="005D50DD">
        <w:t>.</w:t>
      </w:r>
    </w:p>
    <w:p w:rsidR="0076336F" w:rsidRPr="005D50DD" w:rsidRDefault="0076336F" w:rsidP="0076336F"/>
    <w:p w:rsidR="0076336F" w:rsidRDefault="003F2F38" w:rsidP="003F2F38">
      <w:r>
        <w:rPr>
          <w:b/>
        </w:rPr>
        <w:t xml:space="preserve">SR. SENADOR (Dal Molín): </w:t>
      </w:r>
      <w:r>
        <w:t xml:space="preserve">Señora Presidente, es para solicitar el ingreso y la reserva en Secretaría del Proyecto de Declaración, por el que se declara de Interés Legislativo la publicación del libro “Pato </w:t>
      </w:r>
      <w:proofErr w:type="spellStart"/>
      <w:r>
        <w:t>Sirirí</w:t>
      </w:r>
      <w:proofErr w:type="spellEnd"/>
      <w:r>
        <w:t xml:space="preserve">. Historia de un ícono. Y su creador Héctor Eloy </w:t>
      </w:r>
      <w:proofErr w:type="spellStart"/>
      <w:r>
        <w:t>Goiburo</w:t>
      </w:r>
      <w:proofErr w:type="spellEnd"/>
      <w:r>
        <w:t>”, de los autores Jorge Mario Medina y Alfredo Pintos</w:t>
      </w:r>
      <w:r w:rsidR="0076336F">
        <w:t xml:space="preserve">, </w:t>
      </w:r>
      <w:r w:rsidR="0076336F" w:rsidRPr="005D50DD">
        <w:rPr>
          <w:rFonts w:eastAsia="Calibri"/>
          <w:shd w:val="clear" w:color="auto" w:fill="FFFFFF"/>
          <w:lang w:eastAsia="en-US"/>
        </w:rPr>
        <w:t xml:space="preserve">con número </w:t>
      </w:r>
      <w:r w:rsidR="0076336F">
        <w:rPr>
          <w:rFonts w:eastAsia="Calibri"/>
          <w:shd w:val="clear" w:color="auto" w:fill="FFFFFF"/>
          <w:lang w:eastAsia="en-US"/>
        </w:rPr>
        <w:t>34.</w:t>
      </w:r>
      <w:r>
        <w:rPr>
          <w:rFonts w:eastAsia="Calibri"/>
          <w:shd w:val="clear" w:color="auto" w:fill="FFFFFF"/>
          <w:lang w:eastAsia="en-US"/>
        </w:rPr>
        <w:t>237</w:t>
      </w:r>
      <w:r w:rsidR="0076336F" w:rsidRPr="005D50DD">
        <w:rPr>
          <w:rFonts w:eastAsia="Calibri"/>
          <w:shd w:val="clear" w:color="auto" w:fill="FFFFFF"/>
          <w:lang w:eastAsia="en-US"/>
        </w:rPr>
        <w:t xml:space="preserve"> de Mesa de Entradas</w:t>
      </w:r>
      <w:r w:rsidR="0076336F" w:rsidRPr="005D50DD">
        <w:t>.</w:t>
      </w:r>
      <w:r w:rsidR="0076336F">
        <w:t xml:space="preserve"> </w:t>
      </w:r>
    </w:p>
    <w:p w:rsidR="0076336F" w:rsidRDefault="0076336F" w:rsidP="0076336F">
      <w:pPr>
        <w:rPr>
          <w:color w:val="FF0000"/>
        </w:rPr>
      </w:pPr>
    </w:p>
    <w:p w:rsidR="003F2F38" w:rsidRDefault="003F2F38" w:rsidP="003F2F38">
      <w:r>
        <w:rPr>
          <w:b/>
        </w:rPr>
        <w:t>SRA. PRESIDENTE (Aluani):</w:t>
      </w:r>
      <w:r>
        <w:t xml:space="preserve"> A consideración del Cuerpo la solicitud de ingreso y la reserva en Secretaría del proyecto enunciado por el señor Senador Dal Molín. Los que estén por la afirmativa, sírvanse indicarlo.</w:t>
      </w:r>
    </w:p>
    <w:p w:rsidR="003F2F38" w:rsidRDefault="003F2F38" w:rsidP="003F2F38"/>
    <w:p w:rsidR="003F2F38" w:rsidRDefault="003F2F38" w:rsidP="003F2F38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-Resulta aprobado.</w:t>
      </w:r>
    </w:p>
    <w:p w:rsidR="0076336F" w:rsidRPr="005D50DD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</w:p>
    <w:p w:rsidR="0076336F" w:rsidRPr="005D50DD" w:rsidRDefault="0076336F" w:rsidP="0076336F">
      <w:r w:rsidRPr="005D50DD">
        <w:rPr>
          <w:b/>
        </w:rPr>
        <w:t>SRA. PRESIDENTE (Aluani):</w:t>
      </w:r>
      <w:r>
        <w:t xml:space="preserve"> Por S</w:t>
      </w:r>
      <w:r w:rsidRPr="005D50DD">
        <w:t>ecretaría se dará lectura.</w:t>
      </w:r>
    </w:p>
    <w:p w:rsidR="0076336F" w:rsidRPr="005D50DD" w:rsidRDefault="0076336F" w:rsidP="0076336F"/>
    <w:p w:rsidR="0076336F" w:rsidRPr="005D50DD" w:rsidRDefault="0076336F" w:rsidP="0076336F">
      <w:pPr>
        <w:pStyle w:val="Acotacin"/>
      </w:pPr>
      <w:r w:rsidRPr="005D50DD">
        <w:t>-Se lee:</w:t>
      </w:r>
    </w:p>
    <w:p w:rsidR="0076336F" w:rsidRPr="005D50DD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</w:p>
    <w:p w:rsidR="0076336F" w:rsidRDefault="0076336F" w:rsidP="0076336F">
      <w:r w:rsidRPr="005D50DD">
        <w:rPr>
          <w:b/>
        </w:rPr>
        <w:t>SRA. PRESIDENTE (Aluani):</w:t>
      </w:r>
      <w:r w:rsidRPr="005D50DD">
        <w:t xml:space="preserve"> </w:t>
      </w:r>
      <w:r w:rsidRPr="005D50DD">
        <w:rPr>
          <w:bCs/>
        </w:rPr>
        <w:t>Queda reservado en Secretaría</w:t>
      </w:r>
      <w:r w:rsidRPr="005D50DD">
        <w:t>.</w:t>
      </w:r>
    </w:p>
    <w:p w:rsidR="0076336F" w:rsidRDefault="0076336F" w:rsidP="0076336F"/>
    <w:p w:rsidR="0076336F" w:rsidRDefault="003F2F38" w:rsidP="0076336F">
      <w:pPr>
        <w:jc w:val="center"/>
        <w:rPr>
          <w:b/>
        </w:rPr>
      </w:pPr>
      <w:r>
        <w:rPr>
          <w:b/>
        </w:rPr>
        <w:t>7</w:t>
      </w:r>
    </w:p>
    <w:p w:rsidR="0076336F" w:rsidRDefault="0076336F" w:rsidP="0076336F">
      <w:pPr>
        <w:pStyle w:val="Apertura"/>
      </w:pPr>
      <w:r>
        <w:t>MOCIONES DE PREFERENCIA Y DE SOBRE TABLAS</w:t>
      </w:r>
    </w:p>
    <w:p w:rsidR="0076336F" w:rsidRDefault="0076336F" w:rsidP="0076336F"/>
    <w:p w:rsidR="0076336F" w:rsidRPr="00031640" w:rsidRDefault="0076336F" w:rsidP="0076336F">
      <w:pPr>
        <w:rPr>
          <w:lang w:val="es-ES"/>
        </w:rPr>
      </w:pPr>
      <w:r>
        <w:rPr>
          <w:b/>
        </w:rPr>
        <w:t>SRA. PRESIDENTE (Aluani):</w:t>
      </w:r>
      <w:r>
        <w:t xml:space="preserve"> </w:t>
      </w:r>
      <w:r w:rsidRPr="00031640">
        <w:rPr>
          <w:lang w:val="es-ES"/>
        </w:rPr>
        <w:t>Es el turno de las mociones de preferencia y de sobre tablas.</w:t>
      </w:r>
    </w:p>
    <w:p w:rsidR="0076336F" w:rsidRPr="00A26AD6" w:rsidRDefault="0076336F" w:rsidP="00F73849">
      <w:pPr>
        <w:ind w:firstLine="708"/>
      </w:pPr>
      <w:bookmarkStart w:id="4" w:name="OLE_LINK35"/>
      <w:bookmarkStart w:id="5" w:name="OLE_LINK36"/>
      <w:bookmarkStart w:id="6" w:name="OLE_LINK37"/>
      <w:bookmarkStart w:id="7" w:name="OLE_LINK38"/>
      <w:bookmarkStart w:id="8" w:name="OLE_LINK39"/>
      <w:bookmarkStart w:id="9" w:name="OLE_LINK40"/>
      <w:bookmarkStart w:id="10" w:name="OLE_LINK41"/>
      <w:r>
        <w:lastRenderedPageBreak/>
        <w:t xml:space="preserve">En primer término, se encuentra </w:t>
      </w:r>
      <w:r w:rsidRPr="004B2DCB">
        <w:t>reservado en Secretaría</w:t>
      </w:r>
      <w:r>
        <w:t xml:space="preserve"> </w:t>
      </w:r>
      <w:r w:rsidRPr="00426087">
        <w:t>el</w:t>
      </w:r>
      <w:r>
        <w:t xml:space="preserve"> despacho de la Comisión de</w:t>
      </w:r>
      <w:r w:rsidR="003F2F38">
        <w:t xml:space="preserve"> Legislación General, en el Proyecto de Ley por el que se autoriza al Superior Gobierno de la Provincia a aceptar la donación de una fracción de un inmueble ubicada en el Departamento Feliciano, con destino al funcionamiento del Centro de Atención Primaria de la Salud “La Hierra”</w:t>
      </w:r>
      <w:r>
        <w:t xml:space="preserve">, </w:t>
      </w:r>
      <w:r w:rsidRPr="00A26AD6">
        <w:t>expediente Nº</w:t>
      </w:r>
      <w:r w:rsidR="003F2F38">
        <w:t xml:space="preserve"> 15.720</w:t>
      </w:r>
      <w:r w:rsidRPr="00A26AD6">
        <w:t>.</w:t>
      </w:r>
    </w:p>
    <w:p w:rsidR="0076336F" w:rsidRDefault="0076336F" w:rsidP="0076336F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76336F" w:rsidRPr="00197F19" w:rsidRDefault="0076336F" w:rsidP="0076336F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lee:</w:t>
      </w:r>
    </w:p>
    <w:p w:rsidR="0076336F" w:rsidRPr="00197F19" w:rsidRDefault="0076336F" w:rsidP="0076336F"/>
    <w:p w:rsidR="0076336F" w:rsidRPr="00197F19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</w:t>
      </w:r>
      <w:r>
        <w:t xml:space="preserve"> en general y en particular</w:t>
      </w:r>
      <w:r w:rsidRPr="00197F19">
        <w:t xml:space="preserve">; </w:t>
      </w:r>
      <w:r>
        <w:t>los</w:t>
      </w:r>
      <w:r w:rsidRPr="00197F19">
        <w:t xml:space="preserve"> que estén por la afirmativa, sírvanse indicarlo.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76336F" w:rsidRDefault="0076336F" w:rsidP="0076336F">
      <w:pPr>
        <w:ind w:firstLine="708"/>
      </w:pPr>
    </w:p>
    <w:p w:rsidR="003F2F38" w:rsidRDefault="0076336F" w:rsidP="003F2F38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</w:t>
      </w:r>
      <w:r>
        <w:t xml:space="preserve">Queda </w:t>
      </w:r>
      <w:r w:rsidR="003F2F38">
        <w:t>aprobado; pasa en revisión a la Honorable Cámara de Diputados.</w:t>
      </w:r>
    </w:p>
    <w:p w:rsidR="00F73849" w:rsidRDefault="00F73849" w:rsidP="0076336F"/>
    <w:p w:rsidR="003F2F38" w:rsidRDefault="00F73849" w:rsidP="003F2F38">
      <w:r>
        <w:rPr>
          <w:b/>
        </w:rPr>
        <w:t>SRA. PRESIDENTE (Aluani):</w:t>
      </w:r>
      <w:r>
        <w:t xml:space="preserve"> Se encuentra reservado el despacho de la Comisión de</w:t>
      </w:r>
      <w:r w:rsidR="003F2F38">
        <w:t xml:space="preserve"> Legislación General, en el Proyecto de Ley por el que se autoriza al Superior Gobierno de la Provincia a donar a la Comuna de Aldea </w:t>
      </w:r>
      <w:proofErr w:type="spellStart"/>
      <w:r w:rsidR="003F2F38">
        <w:t>Spatzenkutter</w:t>
      </w:r>
      <w:proofErr w:type="spellEnd"/>
      <w:r w:rsidR="003F2F38">
        <w:t xml:space="preserve">, la parcela identificada con Plano de Mensura N° 43.937, Partida Inmobiliaria N° 03-128937, Matricula N° </w:t>
      </w:r>
      <w:r w:rsidR="008E2657">
        <w:t>22.558, con una Superficie de 1</w:t>
      </w:r>
      <w:r w:rsidR="003F2F38">
        <w:t>152 m2, inscripta a nombre del Superior Gobierno de la Provincia de Entre Ríos con destino a Sede Comunal, expediente N° 15.563.</w:t>
      </w:r>
    </w:p>
    <w:p w:rsidR="00F73849" w:rsidRPr="00197F19" w:rsidRDefault="00F73849" w:rsidP="00F73849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F73849" w:rsidRPr="00197F19" w:rsidRDefault="00F73849" w:rsidP="00F73849">
      <w:pPr>
        <w:ind w:firstLine="708"/>
      </w:pPr>
      <w:r w:rsidRPr="00197F19">
        <w:t>Por Secretaría se dará lectura.</w:t>
      </w:r>
    </w:p>
    <w:p w:rsidR="00F73849" w:rsidRPr="00197F19" w:rsidRDefault="00F73849" w:rsidP="00F73849"/>
    <w:p w:rsidR="00F73849" w:rsidRPr="00197F19" w:rsidRDefault="00F73849" w:rsidP="00F73849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lee:</w:t>
      </w:r>
    </w:p>
    <w:p w:rsidR="00F73849" w:rsidRPr="00197F19" w:rsidRDefault="00F73849" w:rsidP="00F73849"/>
    <w:p w:rsidR="00F73849" w:rsidRPr="00197F19" w:rsidRDefault="00F73849" w:rsidP="00F73849">
      <w:r>
        <w:rPr>
          <w:b/>
        </w:rPr>
        <w:t>SRA. PRESIDENTE</w:t>
      </w:r>
      <w:r w:rsidRPr="00D5607B">
        <w:rPr>
          <w:b/>
        </w:rPr>
        <w:t xml:space="preserve"> </w:t>
      </w:r>
      <w:r w:rsidRPr="00EA1CF9">
        <w:rPr>
          <w:b/>
        </w:rPr>
        <w:t>(</w:t>
      </w:r>
      <w:r>
        <w:rPr>
          <w:b/>
        </w:rPr>
        <w:t>Aluani</w:t>
      </w:r>
      <w:r w:rsidRPr="00EA1CF9">
        <w:rPr>
          <w:b/>
        </w:rPr>
        <w:t>):</w:t>
      </w:r>
      <w:r>
        <w:t xml:space="preserve"> Si no se hace uso </w:t>
      </w:r>
      <w:r w:rsidRPr="00197F19">
        <w:t>de la palabra, se va a votar</w:t>
      </w:r>
      <w:r>
        <w:t xml:space="preserve"> en general y en particular;</w:t>
      </w:r>
      <w:r w:rsidRPr="00197F19">
        <w:t xml:space="preserve"> l</w:t>
      </w:r>
      <w:r>
        <w:t>o</w:t>
      </w:r>
      <w:r w:rsidRPr="00197F19">
        <w:t>s que estén por la afirmativa, sírvanse indicarlo.</w:t>
      </w:r>
    </w:p>
    <w:p w:rsidR="00F73849" w:rsidRPr="00197F19" w:rsidRDefault="00F73849" w:rsidP="00F73849"/>
    <w:p w:rsidR="00F73849" w:rsidRPr="00197F19" w:rsidRDefault="00F73849" w:rsidP="00F73849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F73849" w:rsidRDefault="00F73849" w:rsidP="00F73849"/>
    <w:p w:rsidR="003F2F38" w:rsidRDefault="00F73849" w:rsidP="003F2F38">
      <w:r w:rsidRPr="001F7A25">
        <w:rPr>
          <w:b/>
        </w:rPr>
        <w:t>SRA. PRESIDENTE (Aluani</w:t>
      </w:r>
      <w:r w:rsidRPr="00970B95">
        <w:rPr>
          <w:b/>
        </w:rPr>
        <w:t>):</w:t>
      </w:r>
      <w:r w:rsidRPr="00970B95">
        <w:t xml:space="preserve"> Queda </w:t>
      </w:r>
      <w:r w:rsidR="003F2F38">
        <w:t>aprobado; pasa en revisión a la Honorable Cámara de Diputados.</w:t>
      </w:r>
    </w:p>
    <w:p w:rsidR="00F73849" w:rsidRDefault="00F73849" w:rsidP="00F73849">
      <w:pPr>
        <w:rPr>
          <w:b/>
        </w:rPr>
      </w:pPr>
    </w:p>
    <w:p w:rsidR="00F73849" w:rsidRDefault="00F73849" w:rsidP="00F73849">
      <w:r>
        <w:rPr>
          <w:b/>
        </w:rPr>
        <w:t>SRA. PRESIDENTE (Aluani):</w:t>
      </w:r>
      <w:r>
        <w:t xml:space="preserve"> Se encuentra reservado el despacho de la Comisión de Legislación</w:t>
      </w:r>
      <w:r w:rsidR="008E2657">
        <w:t xml:space="preserve"> General, en el Proyecto de Ley</w:t>
      </w:r>
      <w:r>
        <w:t xml:space="preserve"> por el que se autoriza al Superior </w:t>
      </w:r>
      <w:r>
        <w:lastRenderedPageBreak/>
        <w:t xml:space="preserve">Gobierno de la Provincia a donar a título gratuito, diversos inmuebles de propiedad provincial a favor de la Comuna de General </w:t>
      </w:r>
      <w:proofErr w:type="spellStart"/>
      <w:r>
        <w:t>Racedo</w:t>
      </w:r>
      <w:proofErr w:type="spellEnd"/>
      <w:r>
        <w:t>, ubicados en el Departamento Diamante, expediente N° 15.620.</w:t>
      </w:r>
    </w:p>
    <w:p w:rsidR="00F73849" w:rsidRPr="00197F19" w:rsidRDefault="00F73849" w:rsidP="00F73849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F73849" w:rsidRPr="00197F19" w:rsidRDefault="00F73849" w:rsidP="00F73849">
      <w:pPr>
        <w:ind w:firstLine="708"/>
      </w:pPr>
      <w:r w:rsidRPr="00197F19">
        <w:t>Por Secretaría se dará lectura.</w:t>
      </w:r>
    </w:p>
    <w:p w:rsidR="00F73849" w:rsidRPr="00197F19" w:rsidRDefault="00F73849" w:rsidP="00F73849"/>
    <w:p w:rsidR="00F73849" w:rsidRPr="00197F19" w:rsidRDefault="00F73849" w:rsidP="00F73849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lee:</w:t>
      </w:r>
    </w:p>
    <w:p w:rsidR="00F73849" w:rsidRPr="00197F19" w:rsidRDefault="00F73849" w:rsidP="00F73849"/>
    <w:p w:rsidR="00F73849" w:rsidRPr="00197F19" w:rsidRDefault="00F73849" w:rsidP="00F73849">
      <w:r>
        <w:rPr>
          <w:b/>
        </w:rPr>
        <w:t>SRA. PRESIDENTE</w:t>
      </w:r>
      <w:r w:rsidRPr="00D5607B">
        <w:rPr>
          <w:b/>
        </w:rPr>
        <w:t xml:space="preserve"> </w:t>
      </w:r>
      <w:r w:rsidRPr="00EA1CF9">
        <w:rPr>
          <w:b/>
        </w:rPr>
        <w:t>(</w:t>
      </w:r>
      <w:r>
        <w:rPr>
          <w:b/>
        </w:rPr>
        <w:t>Aluani</w:t>
      </w:r>
      <w:r w:rsidRPr="00EA1CF9">
        <w:rPr>
          <w:b/>
        </w:rPr>
        <w:t>):</w:t>
      </w:r>
      <w:r>
        <w:t xml:space="preserve"> Si no se hace uso </w:t>
      </w:r>
      <w:r w:rsidRPr="00197F19">
        <w:t>de la palabra, se va a votar</w:t>
      </w:r>
      <w:r>
        <w:t xml:space="preserve"> en general y en particular;</w:t>
      </w:r>
      <w:r w:rsidRPr="00197F19">
        <w:t xml:space="preserve"> l</w:t>
      </w:r>
      <w:r>
        <w:t>o</w:t>
      </w:r>
      <w:r w:rsidRPr="00197F19">
        <w:t>s que estén por la afirmativa, sírvanse indicarlo.</w:t>
      </w:r>
    </w:p>
    <w:p w:rsidR="00F73849" w:rsidRPr="00197F19" w:rsidRDefault="00F73849" w:rsidP="00F73849"/>
    <w:p w:rsidR="00F73849" w:rsidRPr="00197F19" w:rsidRDefault="00F73849" w:rsidP="00F73849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F73849" w:rsidRDefault="00F73849" w:rsidP="00F73849"/>
    <w:p w:rsidR="00317C9C" w:rsidRDefault="00317C9C" w:rsidP="00317C9C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Queda aprobado; </w:t>
      </w:r>
      <w:r>
        <w:t>pasa en revisión a la Honorable Cámara de Diputados.</w:t>
      </w:r>
    </w:p>
    <w:p w:rsidR="00F73849" w:rsidRDefault="00F73849" w:rsidP="00F73849"/>
    <w:p w:rsidR="00F73849" w:rsidRPr="00A26AD6" w:rsidRDefault="00F73849" w:rsidP="00F73849">
      <w:r w:rsidRPr="00596FB2">
        <w:rPr>
          <w:b/>
        </w:rPr>
        <w:t xml:space="preserve">SRA. PRESIDENTE (Aluani): </w:t>
      </w:r>
      <w:r>
        <w:t>S</w:t>
      </w:r>
      <w:r w:rsidRPr="00426087">
        <w:t>e encuentra reservado el</w:t>
      </w:r>
      <w:r>
        <w:t xml:space="preserve"> despacho de la Comisión de Asuntos </w:t>
      </w:r>
      <w:r w:rsidR="003E309B">
        <w:t>Municipales</w:t>
      </w:r>
      <w:r>
        <w:t xml:space="preserve">, en el Proyecto de Ley, en revisión, </w:t>
      </w:r>
      <w:r w:rsidR="008E2657">
        <w:t>por el que</w:t>
      </w:r>
      <w:r w:rsidR="003E309B">
        <w:t xml:space="preserve"> se eleva a Primera categoría a la Comuna de Ingeniero </w:t>
      </w:r>
      <w:proofErr w:type="spellStart"/>
      <w:r w:rsidR="003E309B">
        <w:t>Sajaroff</w:t>
      </w:r>
      <w:proofErr w:type="spellEnd"/>
      <w:r>
        <w:t xml:space="preserve">, </w:t>
      </w:r>
      <w:r w:rsidRPr="00A26AD6">
        <w:t>expediente Nº</w:t>
      </w:r>
      <w:r>
        <w:t xml:space="preserve"> </w:t>
      </w:r>
      <w:r w:rsidR="003E309B">
        <w:t>28.950</w:t>
      </w:r>
      <w:r w:rsidRPr="00A26AD6">
        <w:t>.</w:t>
      </w:r>
    </w:p>
    <w:p w:rsidR="00F73849" w:rsidRDefault="00F73849" w:rsidP="00F73849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F73849" w:rsidRPr="00197F19" w:rsidRDefault="00F73849" w:rsidP="00F73849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F73849" w:rsidRPr="00197F19" w:rsidRDefault="00F73849" w:rsidP="00F73849"/>
    <w:p w:rsidR="00F73849" w:rsidRPr="00197F19" w:rsidRDefault="00F73849" w:rsidP="00F73849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lee:</w:t>
      </w:r>
    </w:p>
    <w:p w:rsidR="00F73849" w:rsidRPr="00197F19" w:rsidRDefault="00F73849" w:rsidP="00F73849"/>
    <w:p w:rsidR="00F73849" w:rsidRPr="00197F19" w:rsidRDefault="00F73849" w:rsidP="00F73849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</w:t>
      </w:r>
      <w:r>
        <w:t xml:space="preserve"> en general y en particular</w:t>
      </w:r>
      <w:r w:rsidRPr="00197F19">
        <w:t xml:space="preserve">; </w:t>
      </w:r>
      <w:r>
        <w:t>los</w:t>
      </w:r>
      <w:r w:rsidRPr="00197F19">
        <w:t xml:space="preserve"> que estén por la afirmativa, sírvanse indicarlo.</w:t>
      </w:r>
    </w:p>
    <w:p w:rsidR="00F73849" w:rsidRPr="00197F19" w:rsidRDefault="00F73849" w:rsidP="00F73849"/>
    <w:p w:rsidR="00F73849" w:rsidRPr="00197F19" w:rsidRDefault="00F73849" w:rsidP="00F73849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F73849" w:rsidRDefault="00F73849" w:rsidP="00F73849">
      <w:pPr>
        <w:ind w:firstLine="708"/>
      </w:pPr>
    </w:p>
    <w:p w:rsidR="00F73849" w:rsidRDefault="00F73849" w:rsidP="00F73849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</w:t>
      </w:r>
      <w:r>
        <w:t xml:space="preserve">Queda sancionado; pasa al Poder Ejecutivo para su promulgación. </w:t>
      </w:r>
    </w:p>
    <w:p w:rsidR="00F73849" w:rsidRDefault="00F73849" w:rsidP="00F73849"/>
    <w:p w:rsidR="00F73849" w:rsidRPr="00A26AD6" w:rsidRDefault="00F73849" w:rsidP="00F73849">
      <w:r w:rsidRPr="00596FB2">
        <w:rPr>
          <w:b/>
        </w:rPr>
        <w:t xml:space="preserve">SRA. PRESIDENTE (Aluani): </w:t>
      </w:r>
      <w:r>
        <w:t>S</w:t>
      </w:r>
      <w:r w:rsidRPr="00426087">
        <w:t>e encuentra reservado el</w:t>
      </w:r>
      <w:r>
        <w:t xml:space="preserve"> despacho de la Comisión de </w:t>
      </w:r>
      <w:r w:rsidR="003E309B">
        <w:t>Legislación General</w:t>
      </w:r>
      <w:r>
        <w:t xml:space="preserve">, en el Proyecto de Ley, en revisión, </w:t>
      </w:r>
      <w:r w:rsidR="003E309B">
        <w:t>por el que se declara Ciudadano Ilustre de la Provincia de Entre Ríos al Señor Rómulo “Rulo” Acosta</w:t>
      </w:r>
      <w:r w:rsidRPr="00A26AD6">
        <w:t>, expediente Nº</w:t>
      </w:r>
      <w:r>
        <w:t xml:space="preserve"> </w:t>
      </w:r>
      <w:r w:rsidR="003E309B">
        <w:t>27.010</w:t>
      </w:r>
      <w:r w:rsidRPr="00A26AD6">
        <w:t>.</w:t>
      </w:r>
    </w:p>
    <w:p w:rsidR="00F73849" w:rsidRDefault="00F73849" w:rsidP="00F73849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F73849" w:rsidRPr="00197F19" w:rsidRDefault="00F73849" w:rsidP="00F73849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F73849" w:rsidRPr="00197F19" w:rsidRDefault="00F73849" w:rsidP="00F73849"/>
    <w:p w:rsidR="00F73849" w:rsidRDefault="00F73849" w:rsidP="00F73849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lee:</w:t>
      </w:r>
    </w:p>
    <w:p w:rsidR="003E309B" w:rsidRPr="00197F19" w:rsidRDefault="003E309B" w:rsidP="00F73849">
      <w:pPr>
        <w:spacing w:line="300" w:lineRule="exact"/>
        <w:ind w:left="4082" w:right="1134" w:hanging="113"/>
        <w:rPr>
          <w:b/>
          <w:i/>
          <w:sz w:val="20"/>
          <w:szCs w:val="20"/>
        </w:rPr>
      </w:pPr>
    </w:p>
    <w:p w:rsidR="00F73849" w:rsidRPr="00197F19" w:rsidRDefault="00F73849" w:rsidP="00F73849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</w:t>
      </w:r>
      <w:r>
        <w:t xml:space="preserve"> en general y en particular</w:t>
      </w:r>
      <w:r w:rsidRPr="00197F19">
        <w:t xml:space="preserve">; </w:t>
      </w:r>
      <w:r>
        <w:t>los</w:t>
      </w:r>
      <w:r w:rsidRPr="00197F19">
        <w:t xml:space="preserve"> que estén por la afirmativa, sírvanse indicarlo.</w:t>
      </w:r>
    </w:p>
    <w:p w:rsidR="00F73849" w:rsidRPr="00197F19" w:rsidRDefault="00F73849" w:rsidP="00F73849"/>
    <w:p w:rsidR="00F73849" w:rsidRPr="00197F19" w:rsidRDefault="00F73849" w:rsidP="00F73849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F73849" w:rsidRDefault="00F73849" w:rsidP="00F73849">
      <w:pPr>
        <w:ind w:firstLine="708"/>
      </w:pPr>
    </w:p>
    <w:p w:rsidR="00F73849" w:rsidRDefault="00F73849" w:rsidP="00F73849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</w:t>
      </w:r>
      <w:r>
        <w:t xml:space="preserve">Queda sancionado; pasa al Poder Ejecutivo para su promulgación. </w:t>
      </w:r>
    </w:p>
    <w:p w:rsidR="006C5695" w:rsidRDefault="006C5695" w:rsidP="00F73849"/>
    <w:p w:rsidR="006C5695" w:rsidRPr="00A26AD6" w:rsidRDefault="006C5695" w:rsidP="006C5695">
      <w:r w:rsidRPr="00596FB2">
        <w:rPr>
          <w:b/>
        </w:rPr>
        <w:t xml:space="preserve">SRA. PRESIDENTE (Aluani): </w:t>
      </w:r>
      <w:r>
        <w:t>S</w:t>
      </w:r>
      <w:r w:rsidRPr="00426087">
        <w:t>e encuentra reservado el</w:t>
      </w:r>
      <w:r>
        <w:t xml:space="preserve"> despacho de la Comisiones de Legislación General y de Mercosur, Turismo y Deportes, en el Proyecto de Ley, en revisión, por el que se declara Ciudadano Ilustre de la Provincia de Entre Ríos al Señor Marco Amadeo Egidio </w:t>
      </w:r>
      <w:proofErr w:type="spellStart"/>
      <w:r>
        <w:t>Tosi</w:t>
      </w:r>
      <w:proofErr w:type="spellEnd"/>
      <w:r w:rsidRPr="00A26AD6">
        <w:t>, expediente Nº</w:t>
      </w:r>
      <w:r>
        <w:t xml:space="preserve"> 26.819</w:t>
      </w:r>
      <w:r w:rsidRPr="00A26AD6">
        <w:t>.</w:t>
      </w:r>
    </w:p>
    <w:p w:rsidR="006C5695" w:rsidRDefault="006C5695" w:rsidP="006C5695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6C5695" w:rsidRPr="00197F19" w:rsidRDefault="006C5695" w:rsidP="006C5695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6C5695" w:rsidRPr="00197F19" w:rsidRDefault="006C5695" w:rsidP="006C5695"/>
    <w:p w:rsidR="006C5695" w:rsidRDefault="006C5695" w:rsidP="006C5695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lee:</w:t>
      </w:r>
    </w:p>
    <w:p w:rsidR="006C5695" w:rsidRPr="00197F19" w:rsidRDefault="006C5695" w:rsidP="006C5695">
      <w:pPr>
        <w:spacing w:line="300" w:lineRule="exact"/>
        <w:ind w:left="4082" w:right="1134" w:hanging="113"/>
        <w:rPr>
          <w:b/>
          <w:i/>
          <w:sz w:val="20"/>
          <w:szCs w:val="20"/>
        </w:rPr>
      </w:pPr>
    </w:p>
    <w:p w:rsidR="006C5695" w:rsidRPr="00197F19" w:rsidRDefault="006C5695" w:rsidP="006C5695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</w:t>
      </w:r>
      <w:r>
        <w:t xml:space="preserve"> en general y en particular</w:t>
      </w:r>
      <w:r w:rsidRPr="00197F19">
        <w:t xml:space="preserve">; </w:t>
      </w:r>
      <w:r>
        <w:t>los</w:t>
      </w:r>
      <w:r w:rsidRPr="00197F19">
        <w:t xml:space="preserve"> que estén por la afirmativa, sírvanse indicarlo.</w:t>
      </w:r>
    </w:p>
    <w:p w:rsidR="006C5695" w:rsidRPr="00197F19" w:rsidRDefault="006C5695" w:rsidP="006C5695"/>
    <w:p w:rsidR="006C5695" w:rsidRPr="00197F19" w:rsidRDefault="006C5695" w:rsidP="006C5695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6C5695" w:rsidRDefault="006C5695" w:rsidP="006C5695">
      <w:pPr>
        <w:ind w:firstLine="708"/>
      </w:pPr>
    </w:p>
    <w:p w:rsidR="006C5695" w:rsidRDefault="006C5695" w:rsidP="006C5695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</w:t>
      </w:r>
      <w:r>
        <w:t xml:space="preserve">Queda sancionado; pasa al Poder Ejecutivo para su promulgación. </w:t>
      </w:r>
    </w:p>
    <w:p w:rsidR="006C5695" w:rsidRDefault="006C5695" w:rsidP="00F73849"/>
    <w:p w:rsidR="0076336F" w:rsidRDefault="0076336F" w:rsidP="006C5695">
      <w:pPr>
        <w:spacing w:line="240" w:lineRule="auto"/>
      </w:pPr>
      <w:r w:rsidRPr="00B87A43">
        <w:rPr>
          <w:b/>
        </w:rPr>
        <w:t>SRA. PRESIDENTE (Aluani</w:t>
      </w:r>
      <w:r>
        <w:rPr>
          <w:b/>
        </w:rPr>
        <w:t>):</w:t>
      </w:r>
      <w:r>
        <w:t xml:space="preserve"> S</w:t>
      </w:r>
      <w:r w:rsidRPr="004B2DCB">
        <w:t>e e</w:t>
      </w:r>
      <w:r>
        <w:t xml:space="preserve">ncuentra reservado un Proyecto de Declaración </w:t>
      </w:r>
      <w:r w:rsidR="006C5695">
        <w:t xml:space="preserve">por el que se declara de Interés Legislativo de la Honorable Cámara de Senadores, la conmemoración del 80° Aniversario del Club Atlético </w:t>
      </w:r>
      <w:proofErr w:type="spellStart"/>
      <w:r w:rsidR="006C5695">
        <w:t>Paracao</w:t>
      </w:r>
      <w:proofErr w:type="spellEnd"/>
      <w:r w:rsidR="006C5695">
        <w:t xml:space="preserve"> de la </w:t>
      </w:r>
      <w:r w:rsidR="008E2657">
        <w:t>C</w:t>
      </w:r>
      <w:r w:rsidR="006C5695">
        <w:t>iudad de Paraná, institución fundada el 25 de agosto de 1946</w:t>
      </w:r>
      <w:r>
        <w:t xml:space="preserve">, </w:t>
      </w:r>
      <w:r w:rsidR="006C5695">
        <w:t xml:space="preserve">por su destacada trayectoria deportiva, social, cultural, educativa y comunitaria, y por su permanente contribución al desarrollo integral de niños, niñas, adolescentes, jóvenes y familias entrerrianas, </w:t>
      </w:r>
      <w:r>
        <w:t>expediente N° 15.7</w:t>
      </w:r>
      <w:r w:rsidR="006C5695">
        <w:t>53</w:t>
      </w:r>
      <w:r>
        <w:t>.</w:t>
      </w:r>
    </w:p>
    <w:p w:rsidR="0076336F" w:rsidRDefault="0076336F" w:rsidP="0076336F">
      <w:pPr>
        <w:spacing w:line="240" w:lineRule="auto"/>
        <w:ind w:firstLine="708"/>
        <w:jc w:val="left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76336F" w:rsidRPr="00197F19" w:rsidRDefault="0076336F" w:rsidP="0076336F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 nuevamente:</w:t>
      </w:r>
    </w:p>
    <w:p w:rsidR="0076336F" w:rsidRPr="00197F19" w:rsidRDefault="0076336F" w:rsidP="0076336F"/>
    <w:p w:rsidR="0076336F" w:rsidRPr="00197F19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votar; l</w:t>
      </w:r>
      <w:r>
        <w:t>o</w:t>
      </w:r>
      <w:r w:rsidRPr="00197F19">
        <w:t>s que estén por la afirmativa, sírvanse indicarlo.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lastRenderedPageBreak/>
        <w:t>-Resulta aprobado.</w:t>
      </w:r>
    </w:p>
    <w:p w:rsidR="0076336F" w:rsidRPr="00197F19" w:rsidRDefault="0076336F" w:rsidP="0076336F"/>
    <w:p w:rsidR="0076336F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Queda aprobado; se harán las comunicaciones pertinentes.</w:t>
      </w:r>
    </w:p>
    <w:p w:rsidR="0076336F" w:rsidRDefault="0076336F" w:rsidP="0076336F"/>
    <w:p w:rsidR="00D64184" w:rsidRDefault="00D64184" w:rsidP="00D64184">
      <w:r w:rsidRPr="00B87A43">
        <w:rPr>
          <w:b/>
        </w:rPr>
        <w:t>SRA. PRESIDENTE (Aluani</w:t>
      </w:r>
      <w:r>
        <w:rPr>
          <w:b/>
        </w:rPr>
        <w:t>):</w:t>
      </w:r>
      <w:r>
        <w:t xml:space="preserve"> S</w:t>
      </w:r>
      <w:r w:rsidRPr="004B2DCB">
        <w:t>e e</w:t>
      </w:r>
      <w:r>
        <w:t xml:space="preserve">ncuentra reservado un Proyecto de Declaración por el que se declara de Interés Legislativo y Educativo las actividades académicas y de capacitación desarrolladas por la Fundación de Ayuda Recíproca Internacional (FARI), en modalidad a distancia, por su valioso aporte a la formación permanente, la inclusión educativa, el desarrollo profesional y la promoción del conocimiento, destinadas a ciudadanos de la Provincia de Entre Ríos, del país y del ámbito internacional, expediente N° 15.754. </w:t>
      </w:r>
    </w:p>
    <w:p w:rsidR="00D64184" w:rsidRDefault="00D64184" w:rsidP="00D64184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D64184" w:rsidRPr="00197F19" w:rsidRDefault="00D64184" w:rsidP="00D64184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D64184" w:rsidRPr="00197F19" w:rsidRDefault="00D64184" w:rsidP="00D64184"/>
    <w:p w:rsidR="00D64184" w:rsidRPr="00197F19" w:rsidRDefault="00D64184" w:rsidP="00D64184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 nuevamente:</w:t>
      </w:r>
    </w:p>
    <w:p w:rsidR="00D64184" w:rsidRPr="00197F19" w:rsidRDefault="00D64184" w:rsidP="00D64184"/>
    <w:p w:rsidR="00D64184" w:rsidRPr="00197F19" w:rsidRDefault="00D64184" w:rsidP="00D64184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votar; l</w:t>
      </w:r>
      <w:r>
        <w:t>o</w:t>
      </w:r>
      <w:r w:rsidRPr="00197F19">
        <w:t>s que estén por la afirmativa, sírvanse indicarlo.</w:t>
      </w:r>
    </w:p>
    <w:p w:rsidR="00D64184" w:rsidRPr="00197F19" w:rsidRDefault="00D64184" w:rsidP="00D64184"/>
    <w:p w:rsidR="00D64184" w:rsidRPr="00197F19" w:rsidRDefault="00D64184" w:rsidP="00D64184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D64184" w:rsidRPr="00197F19" w:rsidRDefault="00D64184" w:rsidP="00D64184"/>
    <w:p w:rsidR="00D64184" w:rsidRDefault="00D64184" w:rsidP="00D64184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Queda aprobado; se harán las comunicaciones pertinentes.</w:t>
      </w:r>
    </w:p>
    <w:p w:rsidR="00D64184" w:rsidRDefault="00D64184" w:rsidP="0076336F"/>
    <w:p w:rsidR="0076336F" w:rsidRDefault="0076336F" w:rsidP="0076336F">
      <w:r w:rsidRPr="00B87A43">
        <w:rPr>
          <w:b/>
        </w:rPr>
        <w:t>SRA. PRESIDENTE (Aluani</w:t>
      </w:r>
      <w:r>
        <w:rPr>
          <w:b/>
        </w:rPr>
        <w:t>):</w:t>
      </w:r>
      <w:r>
        <w:t xml:space="preserve"> S</w:t>
      </w:r>
      <w:r w:rsidRPr="004B2DCB">
        <w:t>e e</w:t>
      </w:r>
      <w:r>
        <w:t xml:space="preserve">ncuentra reservado un Proyecto de Declaración </w:t>
      </w:r>
      <w:r w:rsidR="006C5695">
        <w:t>por el que se declara de Interés Legislativo, Productivo, Educativo, Cultural, Turístico y Social la realización de la Primera Fiesta Provincial del Trigo, a desarrollarse durante el mes de octubre de 2026 en el Departamento Diamante, en reconocimiento a su contribución al fortalecimiento de la producción triguera, la innovación tecnológica, la educación agropecuaria, el desarrollo de las economías regionales y la preservación de la identidad rural entrerriana</w:t>
      </w:r>
      <w:r>
        <w:t>, expediente N° 15.7</w:t>
      </w:r>
      <w:r w:rsidR="006C5695">
        <w:t>55</w:t>
      </w:r>
      <w:r>
        <w:t xml:space="preserve">. </w:t>
      </w:r>
    </w:p>
    <w:p w:rsidR="0076336F" w:rsidRDefault="0076336F" w:rsidP="0076336F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76336F" w:rsidRPr="00197F19" w:rsidRDefault="0076336F" w:rsidP="0076336F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 nuevamente:</w:t>
      </w:r>
    </w:p>
    <w:p w:rsidR="0076336F" w:rsidRPr="00197F19" w:rsidRDefault="0076336F" w:rsidP="0076336F"/>
    <w:p w:rsidR="0076336F" w:rsidRPr="00197F19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votar; l</w:t>
      </w:r>
      <w:r>
        <w:t>o</w:t>
      </w:r>
      <w:r w:rsidRPr="00197F19">
        <w:t>s que estén por la afirmativa, sírvanse indicarlo.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lastRenderedPageBreak/>
        <w:t>-Resulta aprobado.</w:t>
      </w:r>
    </w:p>
    <w:p w:rsidR="0076336F" w:rsidRPr="00197F19" w:rsidRDefault="0076336F" w:rsidP="0076336F"/>
    <w:p w:rsidR="0076336F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Queda aprobado; se harán las comunicaciones pertinentes.</w:t>
      </w:r>
    </w:p>
    <w:p w:rsidR="0076336F" w:rsidRDefault="0076336F" w:rsidP="0076336F"/>
    <w:p w:rsidR="0076336F" w:rsidRDefault="0076336F" w:rsidP="0076336F">
      <w:pPr>
        <w:spacing w:line="240" w:lineRule="auto"/>
      </w:pPr>
      <w:r w:rsidRPr="00B87A43">
        <w:rPr>
          <w:b/>
        </w:rPr>
        <w:t>SRA. PRESIDENTE (Aluani</w:t>
      </w:r>
      <w:r>
        <w:rPr>
          <w:b/>
        </w:rPr>
        <w:t>):</w:t>
      </w:r>
      <w:r>
        <w:t xml:space="preserve"> S</w:t>
      </w:r>
      <w:r w:rsidRPr="004B2DCB">
        <w:t>e e</w:t>
      </w:r>
      <w:r>
        <w:t xml:space="preserve">ncuentra reservado un Proyecto de Declaración </w:t>
      </w:r>
      <w:r w:rsidR="006C5695">
        <w:t xml:space="preserve">por el que se declara de Interés Legislativo la realización de la 2ª Edición del </w:t>
      </w:r>
      <w:proofErr w:type="spellStart"/>
      <w:r w:rsidR="006C5695">
        <w:t>Mundialito</w:t>
      </w:r>
      <w:proofErr w:type="spellEnd"/>
      <w:r w:rsidR="006C5695">
        <w:t xml:space="preserve"> de Fútbol Infanto-Juvenil “Halconcitos”, destinado a las categorías 2015, 2016, 2017 y 2018, que se desarrollará los días 2, 3 y 4 de octubre de 2026</w:t>
      </w:r>
      <w:r>
        <w:t>, expediente N° 15.7</w:t>
      </w:r>
      <w:r w:rsidR="006C5695">
        <w:t>56</w:t>
      </w:r>
      <w:r>
        <w:t>.</w:t>
      </w:r>
    </w:p>
    <w:p w:rsidR="0076336F" w:rsidRDefault="0076336F" w:rsidP="0076336F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76336F" w:rsidRPr="00197F19" w:rsidRDefault="0076336F" w:rsidP="0076336F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 nuevamente:</w:t>
      </w:r>
    </w:p>
    <w:p w:rsidR="0076336F" w:rsidRPr="00197F19" w:rsidRDefault="0076336F" w:rsidP="0076336F"/>
    <w:p w:rsidR="0076336F" w:rsidRPr="00197F19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votar; l</w:t>
      </w:r>
      <w:r>
        <w:t>o</w:t>
      </w:r>
      <w:r w:rsidRPr="00197F19">
        <w:t>s que estén por la afirmativa, sírvanse indicarlo.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76336F" w:rsidRPr="00197F19" w:rsidRDefault="0076336F" w:rsidP="0076336F"/>
    <w:p w:rsidR="0076336F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Queda aprobado; se harán las comunicaciones pertinentes.</w:t>
      </w:r>
    </w:p>
    <w:p w:rsidR="0076336F" w:rsidRDefault="0076336F" w:rsidP="0076336F"/>
    <w:p w:rsidR="0076336F" w:rsidRDefault="0076336F" w:rsidP="0076336F">
      <w:pPr>
        <w:spacing w:line="240" w:lineRule="auto"/>
      </w:pPr>
      <w:r w:rsidRPr="00B87A43">
        <w:rPr>
          <w:b/>
        </w:rPr>
        <w:t>SRA. PRESIDENTE (Aluani</w:t>
      </w:r>
      <w:r>
        <w:rPr>
          <w:b/>
        </w:rPr>
        <w:t>):</w:t>
      </w:r>
      <w:r>
        <w:t xml:space="preserve"> S</w:t>
      </w:r>
      <w:r w:rsidRPr="004B2DCB">
        <w:t>e e</w:t>
      </w:r>
      <w:r>
        <w:t xml:space="preserve">ncuentra reservado un Proyecto de Declaración </w:t>
      </w:r>
      <w:r w:rsidR="00D64184">
        <w:t xml:space="preserve">por el que se declara de Interés Legislativo la realización de las “I Jornadas de Investigación en Gestión” y las “II Jornadas de Investigación sobre Patrimonio Cultural”, a desarrollarse los días 3 y 4 de septiembre de 2026 en la </w:t>
      </w:r>
      <w:r w:rsidR="008E2657">
        <w:t>C</w:t>
      </w:r>
      <w:r w:rsidR="00D64184">
        <w:t>iudad de Paraná, en la sede de la Facultad de Ciencias de la Gestión de la Universidad Autónoma de Entre Ríos (UADER) y en el Museo Histórico Provincial “Martiniano Leguizamón”</w:t>
      </w:r>
      <w:r>
        <w:t>, expediente N° 15.7</w:t>
      </w:r>
      <w:r w:rsidR="00D64184">
        <w:t>57</w:t>
      </w:r>
      <w:r>
        <w:t>.</w:t>
      </w:r>
    </w:p>
    <w:p w:rsidR="0076336F" w:rsidRDefault="0076336F" w:rsidP="0076336F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76336F" w:rsidRPr="00197F19" w:rsidRDefault="0076336F" w:rsidP="0076336F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 nuevamente:</w:t>
      </w:r>
    </w:p>
    <w:p w:rsidR="0076336F" w:rsidRPr="00197F19" w:rsidRDefault="0076336F" w:rsidP="0076336F"/>
    <w:p w:rsidR="0076336F" w:rsidRPr="00197F19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votar; l</w:t>
      </w:r>
      <w:r>
        <w:t>o</w:t>
      </w:r>
      <w:r w:rsidRPr="00197F19">
        <w:t>s que estén por la afirmativa, sírvanse indicarlo.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76336F" w:rsidRPr="00197F19" w:rsidRDefault="0076336F" w:rsidP="0076336F"/>
    <w:p w:rsidR="0076336F" w:rsidRDefault="0076336F" w:rsidP="0076336F">
      <w:r w:rsidRPr="00B87A43">
        <w:rPr>
          <w:b/>
        </w:rPr>
        <w:lastRenderedPageBreak/>
        <w:t>SRA. PRESIDENTE (Aluani)</w:t>
      </w:r>
      <w:r w:rsidRPr="00197F19">
        <w:rPr>
          <w:b/>
        </w:rPr>
        <w:t>:</w:t>
      </w:r>
      <w:r w:rsidRPr="00197F19">
        <w:t xml:space="preserve"> Queda aprobado; se harán las comunicaciones pertinentes.</w:t>
      </w:r>
    </w:p>
    <w:p w:rsidR="0076336F" w:rsidRDefault="0076336F" w:rsidP="0076336F"/>
    <w:p w:rsidR="0076336F" w:rsidRDefault="0076336F" w:rsidP="0076336F">
      <w:pPr>
        <w:spacing w:line="240" w:lineRule="auto"/>
      </w:pPr>
      <w:r w:rsidRPr="00B87A43">
        <w:rPr>
          <w:b/>
        </w:rPr>
        <w:t>SRA. PRESIDENTE (Aluani</w:t>
      </w:r>
      <w:r>
        <w:rPr>
          <w:b/>
        </w:rPr>
        <w:t>):</w:t>
      </w:r>
      <w:r>
        <w:t xml:space="preserve"> S</w:t>
      </w:r>
      <w:r w:rsidRPr="004B2DCB">
        <w:t>e e</w:t>
      </w:r>
      <w:r>
        <w:t xml:space="preserve">ncuentra reservado un Proyecto de Declaración </w:t>
      </w:r>
      <w:r w:rsidR="00D64184">
        <w:t xml:space="preserve">por el que se declara de Interés Legislativo la realización de la 1ª Maratón del Servicio Penitenciario de Entre Ríos (SPER), a llevarse a cabo el día 30 de agosto de 2026 en la </w:t>
      </w:r>
      <w:r w:rsidR="008E2657">
        <w:t>C</w:t>
      </w:r>
      <w:r w:rsidR="00D64184">
        <w:t>iudad de Paraná, en el marco de la conmemoración de los 196 años de la creación del Servicio Penitenciario de Entre Ríos, expediente N° 15.75</w:t>
      </w:r>
      <w:r>
        <w:t>8.</w:t>
      </w:r>
    </w:p>
    <w:p w:rsidR="0076336F" w:rsidRDefault="0076336F" w:rsidP="0076336F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76336F" w:rsidRPr="00197F19" w:rsidRDefault="0076336F" w:rsidP="0076336F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 nuevamente:</w:t>
      </w:r>
    </w:p>
    <w:p w:rsidR="0076336F" w:rsidRPr="00197F19" w:rsidRDefault="0076336F" w:rsidP="0076336F"/>
    <w:p w:rsidR="0076336F" w:rsidRPr="00197F19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votar; l</w:t>
      </w:r>
      <w:r>
        <w:t>o</w:t>
      </w:r>
      <w:r w:rsidRPr="00197F19">
        <w:t>s que estén por la afirmativa, sírvanse indicarlo.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76336F" w:rsidRPr="00197F19" w:rsidRDefault="0076336F" w:rsidP="0076336F"/>
    <w:p w:rsidR="0076336F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Queda aprobado; se harán las comunicaciones pertinentes.</w:t>
      </w:r>
    </w:p>
    <w:p w:rsidR="0076336F" w:rsidRDefault="0076336F" w:rsidP="0076336F"/>
    <w:p w:rsidR="0076336F" w:rsidRDefault="0076336F" w:rsidP="0076336F">
      <w:pPr>
        <w:spacing w:line="240" w:lineRule="auto"/>
      </w:pPr>
      <w:r w:rsidRPr="00B87A43">
        <w:rPr>
          <w:b/>
        </w:rPr>
        <w:t>SRA. PRESIDENTE (Aluani</w:t>
      </w:r>
      <w:r>
        <w:rPr>
          <w:b/>
        </w:rPr>
        <w:t>):</w:t>
      </w:r>
      <w:r>
        <w:t xml:space="preserve"> S</w:t>
      </w:r>
      <w:r w:rsidRPr="004B2DCB">
        <w:t>e e</w:t>
      </w:r>
      <w:r>
        <w:t xml:space="preserve">ncuentra reservado un Proyecto de Declaración </w:t>
      </w:r>
      <w:r w:rsidR="00D64184">
        <w:t xml:space="preserve">por el que se declara de Interés Legislativo la realización de la 5ª Edición de la Fiesta “Reavivando Tradiciones”, que se llevará a cabo los días 12 y 13 de septiembre de 2026 en el campo “El Penacho”, Localidad de Gobernador Mansilla, Departamento Tala, </w:t>
      </w:r>
      <w:r>
        <w:t>expediente N° 15.7</w:t>
      </w:r>
      <w:r w:rsidR="00D64184">
        <w:t>59</w:t>
      </w:r>
      <w:r>
        <w:t>.</w:t>
      </w:r>
    </w:p>
    <w:p w:rsidR="0076336F" w:rsidRDefault="0076336F" w:rsidP="0076336F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76336F" w:rsidRPr="00197F19" w:rsidRDefault="0076336F" w:rsidP="0076336F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 nuevamente:</w:t>
      </w:r>
    </w:p>
    <w:p w:rsidR="0076336F" w:rsidRPr="00197F19" w:rsidRDefault="0076336F" w:rsidP="0076336F"/>
    <w:p w:rsidR="0076336F" w:rsidRPr="00197F19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votar; l</w:t>
      </w:r>
      <w:r>
        <w:t>o</w:t>
      </w:r>
      <w:r w:rsidRPr="00197F19">
        <w:t>s que estén por la afirmativa, sírvanse indicarlo.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76336F" w:rsidRPr="00197F19" w:rsidRDefault="0076336F" w:rsidP="0076336F"/>
    <w:p w:rsidR="0076336F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Queda aprobado; se harán las comunicaciones pertinentes.</w:t>
      </w:r>
    </w:p>
    <w:p w:rsidR="0076336F" w:rsidRDefault="0076336F" w:rsidP="0076336F"/>
    <w:p w:rsidR="0076336F" w:rsidRDefault="0076336F" w:rsidP="0076336F">
      <w:pPr>
        <w:spacing w:line="240" w:lineRule="auto"/>
      </w:pPr>
      <w:r w:rsidRPr="00B87A43">
        <w:rPr>
          <w:b/>
        </w:rPr>
        <w:t>SRA. PRESIDENTE (Aluani</w:t>
      </w:r>
      <w:r>
        <w:rPr>
          <w:b/>
        </w:rPr>
        <w:t>):</w:t>
      </w:r>
      <w:r>
        <w:t xml:space="preserve"> S</w:t>
      </w:r>
      <w:r w:rsidRPr="004B2DCB">
        <w:t>e e</w:t>
      </w:r>
      <w:r>
        <w:t xml:space="preserve">ncuentra reservado un Proyecto de Declaración </w:t>
      </w:r>
      <w:r w:rsidR="00D64184">
        <w:t xml:space="preserve">por el que se declara de Interés Legislativo la Certificación de Prácticas Laborales </w:t>
      </w:r>
      <w:r w:rsidR="00D64184">
        <w:lastRenderedPageBreak/>
        <w:t>Sostenibles del Registro Nacional de Trabajadores Rurales y Empleadores, instrumento orientado a promover la mejora continua en la calidad del empleo rural, el cumplimiento de estándares de trabajo decente y la consolidación de prácticas de responsabilidad social en el ámbito agrario</w:t>
      </w:r>
      <w:r>
        <w:t>, expediente N° 15.7</w:t>
      </w:r>
      <w:r w:rsidR="00D64184">
        <w:t>60.</w:t>
      </w:r>
    </w:p>
    <w:p w:rsidR="0076336F" w:rsidRDefault="0076336F" w:rsidP="0076336F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76336F" w:rsidRPr="00197F19" w:rsidRDefault="0076336F" w:rsidP="0076336F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 nuevamente:</w:t>
      </w:r>
    </w:p>
    <w:p w:rsidR="0076336F" w:rsidRPr="00197F19" w:rsidRDefault="0076336F" w:rsidP="0076336F"/>
    <w:p w:rsidR="0076336F" w:rsidRPr="00197F19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votar; l</w:t>
      </w:r>
      <w:r>
        <w:t>o</w:t>
      </w:r>
      <w:r w:rsidRPr="00197F19">
        <w:t>s que estén por la afirmativa, sírvanse indicarlo.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76336F" w:rsidRPr="00197F19" w:rsidRDefault="0076336F" w:rsidP="0076336F"/>
    <w:p w:rsidR="0076336F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Queda aprobado; se harán las comunicaciones pertinentes.</w:t>
      </w:r>
    </w:p>
    <w:p w:rsidR="0076336F" w:rsidRDefault="0076336F" w:rsidP="0076336F"/>
    <w:p w:rsidR="0076336F" w:rsidRDefault="0076336F" w:rsidP="0076336F">
      <w:pPr>
        <w:spacing w:line="240" w:lineRule="auto"/>
      </w:pPr>
      <w:r w:rsidRPr="00B87A43">
        <w:rPr>
          <w:b/>
        </w:rPr>
        <w:t>SRA. PRESIDENTE (Aluani</w:t>
      </w:r>
      <w:r>
        <w:rPr>
          <w:b/>
        </w:rPr>
        <w:t>):</w:t>
      </w:r>
      <w:r>
        <w:t xml:space="preserve"> S</w:t>
      </w:r>
      <w:r w:rsidRPr="004B2DCB">
        <w:t>e e</w:t>
      </w:r>
      <w:r>
        <w:t xml:space="preserve">ncuentra reservado un Proyecto de Declaración </w:t>
      </w:r>
      <w:r w:rsidR="00D64184">
        <w:t>por el que se declara de Interés Legislativo toda actividad desarrollada por el Gobierno de la Provincia de Entre Ríos, orientada a fomentar y promover la disciplina deportiva denominada Stand Up Paddle (SUP), en las localidades ribereñas del territorio provincial</w:t>
      </w:r>
      <w:r>
        <w:t>, expediente N° 15.7</w:t>
      </w:r>
      <w:r w:rsidR="00D64184">
        <w:t>62</w:t>
      </w:r>
      <w:r>
        <w:t>.</w:t>
      </w:r>
    </w:p>
    <w:p w:rsidR="0076336F" w:rsidRDefault="0076336F" w:rsidP="0076336F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76336F" w:rsidRPr="00197F19" w:rsidRDefault="0076336F" w:rsidP="0076336F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 nuevamente:</w:t>
      </w:r>
    </w:p>
    <w:p w:rsidR="0076336F" w:rsidRPr="00197F19" w:rsidRDefault="0076336F" w:rsidP="0076336F"/>
    <w:p w:rsidR="0076336F" w:rsidRPr="00197F19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votar; l</w:t>
      </w:r>
      <w:r>
        <w:t>o</w:t>
      </w:r>
      <w:r w:rsidRPr="00197F19">
        <w:t>s que estén por la afirmativa, sírvanse indicarlo.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76336F" w:rsidRPr="00197F19" w:rsidRDefault="0076336F" w:rsidP="0076336F"/>
    <w:p w:rsidR="0076336F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Queda aprobado; se harán las comunicaciones pertinentes.</w:t>
      </w:r>
    </w:p>
    <w:p w:rsidR="0076336F" w:rsidRDefault="0076336F" w:rsidP="0076336F"/>
    <w:p w:rsidR="0076336F" w:rsidRDefault="0076336F" w:rsidP="0076336F">
      <w:pPr>
        <w:spacing w:line="240" w:lineRule="auto"/>
      </w:pPr>
      <w:r w:rsidRPr="00B87A43">
        <w:rPr>
          <w:b/>
        </w:rPr>
        <w:t>SRA. PRESIDENTE (Aluani</w:t>
      </w:r>
      <w:r>
        <w:rPr>
          <w:b/>
        </w:rPr>
        <w:t>):</w:t>
      </w:r>
      <w:r>
        <w:t xml:space="preserve"> S</w:t>
      </w:r>
      <w:r w:rsidRPr="004B2DCB">
        <w:t>e e</w:t>
      </w:r>
      <w:r>
        <w:t xml:space="preserve">ncuentra reservado un Proyecto de Declaración </w:t>
      </w:r>
      <w:r w:rsidR="00D64184">
        <w:t xml:space="preserve">por el que se declara de Interés Deportivo, Turístico, Social y Cultural a la 5ª Edición de la competencia “Costera </w:t>
      </w:r>
      <w:proofErr w:type="spellStart"/>
      <w:r w:rsidR="00D64184">
        <w:t>Trail</w:t>
      </w:r>
      <w:proofErr w:type="spellEnd"/>
      <w:r w:rsidR="00D64184">
        <w:t xml:space="preserve"> 2026”, a realizarse el día 28 del corriente en la Ciudad de Santa Elena, Departamento La Paz, expediente N° 15.76</w:t>
      </w:r>
      <w:r>
        <w:t>4.</w:t>
      </w:r>
    </w:p>
    <w:p w:rsidR="0076336F" w:rsidRDefault="0076336F" w:rsidP="0076336F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76336F" w:rsidRPr="00197F19" w:rsidRDefault="0076336F" w:rsidP="0076336F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 nuevamente:</w:t>
      </w:r>
    </w:p>
    <w:p w:rsidR="0076336F" w:rsidRPr="00197F19" w:rsidRDefault="0076336F" w:rsidP="0076336F"/>
    <w:p w:rsidR="0076336F" w:rsidRPr="00197F19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votar; l</w:t>
      </w:r>
      <w:r>
        <w:t>o</w:t>
      </w:r>
      <w:r w:rsidRPr="00197F19">
        <w:t>s que estén por la afirmativa, sírvanse indicarlo.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76336F" w:rsidRPr="00197F19" w:rsidRDefault="0076336F" w:rsidP="0076336F"/>
    <w:p w:rsidR="0076336F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Queda aprobado; se harán las comunicaciones pertinentes.</w:t>
      </w:r>
    </w:p>
    <w:p w:rsidR="0076336F" w:rsidRDefault="0076336F" w:rsidP="0076336F"/>
    <w:p w:rsidR="0076336F" w:rsidRDefault="0076336F" w:rsidP="0076336F">
      <w:pPr>
        <w:spacing w:line="240" w:lineRule="auto"/>
      </w:pPr>
      <w:r w:rsidRPr="00B87A43">
        <w:rPr>
          <w:b/>
        </w:rPr>
        <w:t>SRA. PRESIDENTE (Aluani</w:t>
      </w:r>
      <w:r>
        <w:rPr>
          <w:b/>
        </w:rPr>
        <w:t>):</w:t>
      </w:r>
      <w:r>
        <w:t xml:space="preserve"> S</w:t>
      </w:r>
      <w:r w:rsidRPr="004B2DCB">
        <w:t>e e</w:t>
      </w:r>
      <w:r>
        <w:t xml:space="preserve">ncuentra reservado un Proyecto de Declaración </w:t>
      </w:r>
      <w:r w:rsidR="00D64184">
        <w:t xml:space="preserve">por el que se declara de Interés Legislativo y Cultural el Primer Congreso Entrerriano de la Chamarrita, a realizarse el 17 de octubre de 2026 en la Ciudad de Santa Elena, Departamento La Paz, organizado por la Municipalidad de Santa Elena a través de su coordinación de cultura, por su aporte a la preservación, investigación, transmisión intergeneracional, difusión y puesta en valor de la chamarrita como expresión </w:t>
      </w:r>
      <w:proofErr w:type="spellStart"/>
      <w:r w:rsidR="00D64184">
        <w:t>identitaria</w:t>
      </w:r>
      <w:proofErr w:type="spellEnd"/>
      <w:r w:rsidR="00D64184">
        <w:t xml:space="preserve"> y patrimonio cultural inmaterial de Entre Ríos</w:t>
      </w:r>
      <w:r>
        <w:t>, expediente N° 15.7</w:t>
      </w:r>
      <w:r w:rsidR="00D64184">
        <w:t>6</w:t>
      </w:r>
      <w:r>
        <w:t>5.</w:t>
      </w:r>
    </w:p>
    <w:p w:rsidR="0076336F" w:rsidRDefault="0076336F" w:rsidP="0076336F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76336F" w:rsidRPr="00197F19" w:rsidRDefault="0076336F" w:rsidP="0076336F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 nuevamente:</w:t>
      </w:r>
    </w:p>
    <w:p w:rsidR="0076336F" w:rsidRPr="00197F19" w:rsidRDefault="0076336F" w:rsidP="0076336F"/>
    <w:p w:rsidR="0076336F" w:rsidRPr="00197F19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votar; l</w:t>
      </w:r>
      <w:r>
        <w:t>o</w:t>
      </w:r>
      <w:r w:rsidRPr="00197F19">
        <w:t>s que estén por la afirmativa, sírvanse indicarlo.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76336F" w:rsidRPr="00197F19" w:rsidRDefault="0076336F" w:rsidP="0076336F"/>
    <w:p w:rsidR="0076336F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Queda aprobado; se harán las comunicaciones pertinentes.</w:t>
      </w:r>
    </w:p>
    <w:p w:rsidR="0076336F" w:rsidRDefault="0076336F" w:rsidP="0076336F"/>
    <w:p w:rsidR="0076336F" w:rsidRDefault="0076336F" w:rsidP="0076336F">
      <w:pPr>
        <w:spacing w:line="240" w:lineRule="auto"/>
      </w:pPr>
      <w:r w:rsidRPr="00B87A43">
        <w:rPr>
          <w:b/>
        </w:rPr>
        <w:t>SRA. PRESIDENTE (Aluani</w:t>
      </w:r>
      <w:r>
        <w:rPr>
          <w:b/>
        </w:rPr>
        <w:t>):</w:t>
      </w:r>
      <w:r>
        <w:t xml:space="preserve"> S</w:t>
      </w:r>
      <w:r w:rsidRPr="004B2DCB">
        <w:t>e e</w:t>
      </w:r>
      <w:r>
        <w:t xml:space="preserve">ncuentra reservado un Proyecto de Declaración </w:t>
      </w:r>
      <w:r w:rsidR="00B92829">
        <w:t xml:space="preserve">por el que se declara de Interés Legislativo la realización de las XI Jornadas Interdisciplinarias Científicas del Hospital Materno Infantil </w:t>
      </w:r>
      <w:r w:rsidR="005806C3">
        <w:t>“</w:t>
      </w:r>
      <w:r w:rsidR="00B92829">
        <w:t>San Roque</w:t>
      </w:r>
      <w:r w:rsidR="005806C3">
        <w:t>”</w:t>
      </w:r>
      <w:r w:rsidR="00B92829">
        <w:t>, a llevarse a cabo los días 4, 5 y 6 de noviembre de 2026 en las instalaciones de la Universidad Católica Argentina (UCA), bajo el lema “Cuidar con humanidad, avanzar con innovación”, expediente N° 15.7</w:t>
      </w:r>
      <w:r>
        <w:t>6</w:t>
      </w:r>
      <w:r w:rsidR="00B92829">
        <w:t>7</w:t>
      </w:r>
      <w:r>
        <w:t>.</w:t>
      </w:r>
    </w:p>
    <w:p w:rsidR="0076336F" w:rsidRDefault="0076336F" w:rsidP="0076336F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76336F" w:rsidRPr="00197F19" w:rsidRDefault="0076336F" w:rsidP="0076336F">
      <w:pPr>
        <w:ind w:firstLine="708"/>
      </w:pPr>
      <w:r w:rsidRPr="00197F19">
        <w:t xml:space="preserve">Por </w:t>
      </w:r>
      <w:r>
        <w:t>S</w:t>
      </w:r>
      <w:r w:rsidRPr="00197F19">
        <w:t>ecretaría se dará lectura.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lastRenderedPageBreak/>
        <w:t>-Se lee nuevamente:</w:t>
      </w:r>
    </w:p>
    <w:p w:rsidR="0076336F" w:rsidRPr="00197F19" w:rsidRDefault="0076336F" w:rsidP="0076336F"/>
    <w:p w:rsidR="0076336F" w:rsidRPr="00197F19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votar; l</w:t>
      </w:r>
      <w:r>
        <w:t>o</w:t>
      </w:r>
      <w:r w:rsidRPr="00197F19">
        <w:t>s que estén por la afirmativa, sírvanse indicarlo.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76336F" w:rsidRPr="00197F19" w:rsidRDefault="0076336F" w:rsidP="0076336F"/>
    <w:p w:rsidR="0076336F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Queda aprobado; se harán las comunicaciones pertinentes.</w:t>
      </w:r>
    </w:p>
    <w:p w:rsidR="0076336F" w:rsidRDefault="0076336F" w:rsidP="0076336F"/>
    <w:p w:rsidR="0076336F" w:rsidRDefault="0076336F" w:rsidP="0076336F">
      <w:pPr>
        <w:spacing w:line="240" w:lineRule="auto"/>
      </w:pPr>
      <w:r w:rsidRPr="00B87A43">
        <w:rPr>
          <w:b/>
        </w:rPr>
        <w:t>SRA. PRESIDENTE (Aluani</w:t>
      </w:r>
      <w:r>
        <w:rPr>
          <w:b/>
        </w:rPr>
        <w:t>):</w:t>
      </w:r>
      <w:r>
        <w:t xml:space="preserve"> S</w:t>
      </w:r>
      <w:r w:rsidRPr="004B2DCB">
        <w:t>e e</w:t>
      </w:r>
      <w:r>
        <w:t xml:space="preserve">ncuentra reservado un Proyecto de Declaración </w:t>
      </w:r>
      <w:r w:rsidR="00B92829">
        <w:t xml:space="preserve">por el que se declara de Interés Legislativo el II Congreso Nacional de Salud Mental e Intervenciones, que se realizará los días 24, 25 y 26 de septiembre en la Escuela Normal “José María Torres” de la </w:t>
      </w:r>
      <w:r w:rsidR="005806C3">
        <w:t>C</w:t>
      </w:r>
      <w:r w:rsidR="00B92829">
        <w:t>iudad de Paraná</w:t>
      </w:r>
      <w:r>
        <w:t>, expediente N° 15.7</w:t>
      </w:r>
      <w:r w:rsidR="00B92829">
        <w:t>69</w:t>
      </w:r>
      <w:r>
        <w:t>.</w:t>
      </w:r>
    </w:p>
    <w:p w:rsidR="0076336F" w:rsidRDefault="0076336F" w:rsidP="0076336F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76336F" w:rsidRPr="00197F19" w:rsidRDefault="0076336F" w:rsidP="0076336F">
      <w:pPr>
        <w:ind w:firstLine="708"/>
      </w:pPr>
      <w:r w:rsidRPr="00197F19">
        <w:t xml:space="preserve">Por </w:t>
      </w:r>
      <w:r>
        <w:t>Pros</w:t>
      </w:r>
      <w:r w:rsidRPr="00197F19">
        <w:t>ecretaría se dará lectura.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 nuevamente:</w:t>
      </w:r>
    </w:p>
    <w:p w:rsidR="0076336F" w:rsidRPr="00197F19" w:rsidRDefault="0076336F" w:rsidP="0076336F"/>
    <w:p w:rsidR="0076336F" w:rsidRPr="00197F19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votar; l</w:t>
      </w:r>
      <w:r>
        <w:t>o</w:t>
      </w:r>
      <w:r w:rsidRPr="00197F19">
        <w:t>s que estén por la afirmativa, sírvanse indicarlo.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76336F" w:rsidRPr="00197F19" w:rsidRDefault="0076336F" w:rsidP="0076336F"/>
    <w:p w:rsidR="0076336F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Queda aprobado; se harán las comunicaciones pertinentes.</w:t>
      </w:r>
    </w:p>
    <w:p w:rsidR="0076336F" w:rsidRDefault="0076336F" w:rsidP="0076336F"/>
    <w:p w:rsidR="0076336F" w:rsidRDefault="0076336F" w:rsidP="0076336F"/>
    <w:p w:rsidR="0076336F" w:rsidRDefault="0076336F" w:rsidP="0076336F">
      <w:pPr>
        <w:spacing w:line="240" w:lineRule="auto"/>
      </w:pPr>
      <w:r w:rsidRPr="00B87A43">
        <w:rPr>
          <w:b/>
        </w:rPr>
        <w:t>SRA. PRESIDENTE (Aluani</w:t>
      </w:r>
      <w:r>
        <w:rPr>
          <w:b/>
        </w:rPr>
        <w:t>):</w:t>
      </w:r>
      <w:r>
        <w:t xml:space="preserve"> S</w:t>
      </w:r>
      <w:r w:rsidRPr="004B2DCB">
        <w:t>e e</w:t>
      </w:r>
      <w:r>
        <w:t xml:space="preserve">ncuentra reservado un Proyecto de Declaración </w:t>
      </w:r>
      <w:r w:rsidR="00B92829">
        <w:t xml:space="preserve">por el que se declara de Interés Legislativo la publicación del libro “Pato </w:t>
      </w:r>
      <w:proofErr w:type="spellStart"/>
      <w:r w:rsidR="00B92829">
        <w:t>Sirirí</w:t>
      </w:r>
      <w:proofErr w:type="spellEnd"/>
      <w:r w:rsidR="00B92829">
        <w:t>. Historia de un ícono</w:t>
      </w:r>
      <w:r w:rsidR="005806C3">
        <w:t>. Y</w:t>
      </w:r>
      <w:r w:rsidR="00B92829">
        <w:t xml:space="preserve"> su creador Héctor Eloy </w:t>
      </w:r>
      <w:proofErr w:type="spellStart"/>
      <w:r w:rsidR="00B92829">
        <w:t>Goiburo</w:t>
      </w:r>
      <w:proofErr w:type="spellEnd"/>
      <w:r w:rsidR="00B92829">
        <w:t xml:space="preserve">”, de los autores Jorge Mario Medina y Alfredo Pintos, expediente </w:t>
      </w:r>
      <w:r>
        <w:t>N° 15.7</w:t>
      </w:r>
      <w:r w:rsidR="00B92829">
        <w:t>70</w:t>
      </w:r>
      <w:r>
        <w:t>.</w:t>
      </w:r>
    </w:p>
    <w:p w:rsidR="00184B84" w:rsidRDefault="00184B84" w:rsidP="00184B84">
      <w:pPr>
        <w:ind w:firstLine="708"/>
      </w:pPr>
      <w:r>
        <w:t>Tiene la palabra el Senador por el Departamento Federación.</w:t>
      </w:r>
    </w:p>
    <w:p w:rsidR="00184B84" w:rsidRDefault="00184B84" w:rsidP="00184B84"/>
    <w:p w:rsidR="00184B84" w:rsidRDefault="00184B84" w:rsidP="00184B84">
      <w:r w:rsidRPr="005117D2">
        <w:rPr>
          <w:b/>
        </w:rPr>
        <w:t>SR. SENADOR (</w:t>
      </w:r>
      <w:r>
        <w:rPr>
          <w:b/>
        </w:rPr>
        <w:t>Dal Molín</w:t>
      </w:r>
      <w:r w:rsidRPr="005117D2">
        <w:rPr>
          <w:b/>
        </w:rPr>
        <w:t>):</w:t>
      </w:r>
      <w:r>
        <w:t xml:space="preserve"> Solicito, se</w:t>
      </w:r>
      <w:r>
        <w:rPr>
          <w:rFonts w:hint="eastAsia"/>
        </w:rPr>
        <w:t>ñ</w:t>
      </w:r>
      <w:r>
        <w:t>ora Presidente, que este proyecto sea tratado sobre tablas.</w:t>
      </w:r>
    </w:p>
    <w:p w:rsidR="00184B84" w:rsidRDefault="00184B84" w:rsidP="00184B84"/>
    <w:p w:rsidR="00184B84" w:rsidRDefault="00184B84" w:rsidP="00184B84">
      <w:r w:rsidRPr="005117D2">
        <w:rPr>
          <w:b/>
        </w:rPr>
        <w:t>SRA. PRESIDENTE (Aluani):</w:t>
      </w:r>
      <w:r>
        <w:t xml:space="preserve"> Se va a votar la moci</w:t>
      </w:r>
      <w:r>
        <w:rPr>
          <w:rFonts w:hint="eastAsia"/>
        </w:rPr>
        <w:t>ó</w:t>
      </w:r>
      <w:r>
        <w:t>n formulada por el se</w:t>
      </w:r>
      <w:r>
        <w:rPr>
          <w:rFonts w:hint="eastAsia"/>
        </w:rPr>
        <w:t>ñ</w:t>
      </w:r>
      <w:r>
        <w:t>or Senador Dal Molín. Se requieren los dos tercios de votos de los Senadores presentes; los que est</w:t>
      </w:r>
      <w:r>
        <w:rPr>
          <w:rFonts w:hint="eastAsia"/>
        </w:rPr>
        <w:t>é</w:t>
      </w:r>
      <w:r>
        <w:t>n por la afirmativa, s</w:t>
      </w:r>
      <w:r>
        <w:rPr>
          <w:rFonts w:hint="eastAsia"/>
        </w:rPr>
        <w:t>í</w:t>
      </w:r>
      <w:r>
        <w:t>rvanse indicarlo.</w:t>
      </w:r>
    </w:p>
    <w:p w:rsidR="00184B84" w:rsidRDefault="00184B84" w:rsidP="00184B84"/>
    <w:p w:rsidR="00184B84" w:rsidRDefault="00184B84" w:rsidP="00184B84">
      <w:pPr>
        <w:pStyle w:val="Acotacin"/>
      </w:pPr>
      <w:r>
        <w:lastRenderedPageBreak/>
        <w:t>-Resulta aprobado.</w:t>
      </w:r>
    </w:p>
    <w:p w:rsidR="00184B84" w:rsidRPr="00184B84" w:rsidRDefault="00184B84" w:rsidP="00184B84"/>
    <w:p w:rsidR="0076336F" w:rsidRPr="00197F19" w:rsidRDefault="00184B84" w:rsidP="00184B84">
      <w:r w:rsidRPr="005117D2">
        <w:rPr>
          <w:b/>
        </w:rPr>
        <w:t>SRA. PRESIDENTE (Aluani):</w:t>
      </w:r>
      <w:r>
        <w:t xml:space="preserve"> </w:t>
      </w:r>
      <w:r w:rsidR="0076336F" w:rsidRPr="00197F19">
        <w:t xml:space="preserve">Por </w:t>
      </w:r>
      <w:r w:rsidR="0076336F">
        <w:t>S</w:t>
      </w:r>
      <w:r w:rsidR="0076336F" w:rsidRPr="00197F19">
        <w:t>ecretaría se dará lectura.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 nuevamente:</w:t>
      </w:r>
    </w:p>
    <w:p w:rsidR="0076336F" w:rsidRPr="00197F19" w:rsidRDefault="0076336F" w:rsidP="0076336F"/>
    <w:p w:rsidR="0076336F" w:rsidRPr="00197F19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votar; l</w:t>
      </w:r>
      <w:r>
        <w:t>o</w:t>
      </w:r>
      <w:r w:rsidRPr="00197F19">
        <w:t>s que estén por la afirmativa, sírvanse indicarlo.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76336F" w:rsidRPr="00197F19" w:rsidRDefault="0076336F" w:rsidP="0076336F"/>
    <w:p w:rsidR="0076336F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Queda aprobado; se harán las comunicaciones pertinentes.</w:t>
      </w:r>
    </w:p>
    <w:p w:rsidR="00184B84" w:rsidRDefault="00184B84" w:rsidP="0076336F"/>
    <w:p w:rsidR="0076336F" w:rsidRDefault="0076336F" w:rsidP="0076336F">
      <w:r w:rsidRPr="00B87A43">
        <w:rPr>
          <w:b/>
        </w:rPr>
        <w:t>SRA. PRESIDENTE (Aluani</w:t>
      </w:r>
      <w:r>
        <w:rPr>
          <w:b/>
        </w:rPr>
        <w:t>):</w:t>
      </w:r>
      <w:r>
        <w:t xml:space="preserve"> S</w:t>
      </w:r>
      <w:r w:rsidRPr="004B2DCB">
        <w:t>e e</w:t>
      </w:r>
      <w:r>
        <w:t>ncuentra reservado un Proyecto de Comunicación por el que</w:t>
      </w:r>
      <w:r w:rsidR="0036201B">
        <w:t xml:space="preserve"> </w:t>
      </w:r>
      <w:r w:rsidR="0036201B" w:rsidRPr="00B37F7C">
        <w:t>se solicita al Poder Ejecutivo que</w:t>
      </w:r>
      <w:r w:rsidR="0036201B">
        <w:t>,</w:t>
      </w:r>
      <w:r w:rsidR="0036201B" w:rsidRPr="00B37F7C">
        <w:t xml:space="preserve"> a través de los organismos que co</w:t>
      </w:r>
      <w:r w:rsidR="005806C3">
        <w:t>rrespondan, estime pertinente, e</w:t>
      </w:r>
      <w:r w:rsidR="0036201B" w:rsidRPr="00B37F7C">
        <w:t>valúe y tome medidas paliativas que estén dentro de sus facultades, en beneficio de los trabajadores despedidos de la firma Granja Tres Arroyos (GTA) de Concepción del Uruguay</w:t>
      </w:r>
      <w:r>
        <w:t>, expediente N°</w:t>
      </w:r>
      <w:r w:rsidR="0036201B">
        <w:t xml:space="preserve"> 15.761</w:t>
      </w:r>
      <w:r>
        <w:t>.</w:t>
      </w:r>
    </w:p>
    <w:p w:rsidR="0076336F" w:rsidRDefault="0076336F" w:rsidP="0076336F">
      <w:pPr>
        <w:ind w:firstLine="708"/>
        <w:rPr>
          <w:rFonts w:eastAsia="MS Mincho"/>
          <w:bCs/>
        </w:rPr>
      </w:pPr>
      <w:r>
        <w:rPr>
          <w:rFonts w:eastAsia="MS Mincho"/>
          <w:bCs/>
        </w:rPr>
        <w:t>Su tratamiento sobre tablas está acordado desde el inicio de la sesión.</w:t>
      </w:r>
    </w:p>
    <w:p w:rsidR="0076336F" w:rsidRPr="00197F19" w:rsidRDefault="0076336F" w:rsidP="0076336F">
      <w:pPr>
        <w:ind w:firstLine="708"/>
      </w:pPr>
      <w:r w:rsidRPr="00197F19">
        <w:t xml:space="preserve">Por </w:t>
      </w:r>
      <w:r w:rsidR="005806C3">
        <w:t>S</w:t>
      </w:r>
      <w:r w:rsidRPr="00197F19">
        <w:t>ecretaría se dará lectura.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-Se lee nuevamente:</w:t>
      </w:r>
    </w:p>
    <w:p w:rsidR="0076336F" w:rsidRPr="00197F19" w:rsidRDefault="0076336F" w:rsidP="0076336F"/>
    <w:p w:rsidR="0076336F" w:rsidRPr="00197F19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uso de la palabra, se va a votar; l</w:t>
      </w:r>
      <w:r>
        <w:t>o</w:t>
      </w:r>
      <w:r w:rsidRPr="00197F19">
        <w:t>s que estén por la afirmativa, sírvanse indicarlo.</w:t>
      </w:r>
    </w:p>
    <w:p w:rsidR="0076336F" w:rsidRPr="00197F19" w:rsidRDefault="0076336F" w:rsidP="0076336F"/>
    <w:p w:rsidR="0076336F" w:rsidRPr="00197F19" w:rsidRDefault="0076336F" w:rsidP="0076336F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76336F" w:rsidRPr="00197F19" w:rsidRDefault="0076336F" w:rsidP="0076336F"/>
    <w:p w:rsidR="0076336F" w:rsidRDefault="0076336F" w:rsidP="0076336F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Queda aprobado; se harán las comunicaciones pertinentes.</w:t>
      </w:r>
    </w:p>
    <w:p w:rsidR="00184B84" w:rsidRDefault="00184B84" w:rsidP="0076336F"/>
    <w:p w:rsidR="00184B84" w:rsidRDefault="0036201B" w:rsidP="00184B84">
      <w:pPr>
        <w:pStyle w:val="Apertura"/>
      </w:pPr>
      <w:r>
        <w:t>8</w:t>
      </w:r>
    </w:p>
    <w:p w:rsidR="00184B84" w:rsidRPr="00D5607B" w:rsidRDefault="00184B84" w:rsidP="00184B84">
      <w:pPr>
        <w:jc w:val="center"/>
        <w:rPr>
          <w:b/>
        </w:rPr>
      </w:pPr>
      <w:r w:rsidRPr="00D5607B">
        <w:rPr>
          <w:b/>
        </w:rPr>
        <w:t xml:space="preserve">PLAN DE TRABAJO. ORDEN DEL DÍA N° </w:t>
      </w:r>
      <w:r>
        <w:rPr>
          <w:b/>
        </w:rPr>
        <w:t>9</w:t>
      </w:r>
    </w:p>
    <w:p w:rsidR="00184B84" w:rsidRPr="00D2203C" w:rsidRDefault="00184B84" w:rsidP="00184B84"/>
    <w:p w:rsidR="00184B84" w:rsidRDefault="00184B84" w:rsidP="00184B84">
      <w:r w:rsidRPr="00D5607B">
        <w:rPr>
          <w:b/>
        </w:rPr>
        <w:t>SRA. PRESIDENTE (Aluani)</w:t>
      </w:r>
      <w:r w:rsidRPr="00D5607B">
        <w:t xml:space="preserve">: </w:t>
      </w:r>
      <w:r>
        <w:t>D</w:t>
      </w:r>
      <w:r w:rsidRPr="00533E2B">
        <w:t>e co</w:t>
      </w:r>
      <w:r>
        <w:t>nformidad al artículo 145º del R</w:t>
      </w:r>
      <w:r w:rsidRPr="00533E2B">
        <w:t xml:space="preserve">eglamento de esta </w:t>
      </w:r>
      <w:r>
        <w:t>Honorable C</w:t>
      </w:r>
      <w:r w:rsidRPr="00533E2B">
        <w:t xml:space="preserve">ámara de </w:t>
      </w:r>
      <w:r>
        <w:t>S</w:t>
      </w:r>
      <w:r w:rsidRPr="00533E2B">
        <w:t xml:space="preserve">enadores, se confeccionó el </w:t>
      </w:r>
      <w:r>
        <w:t>P</w:t>
      </w:r>
      <w:r w:rsidRPr="00533E2B">
        <w:t xml:space="preserve">lan de </w:t>
      </w:r>
      <w:r>
        <w:t>T</w:t>
      </w:r>
      <w:r w:rsidRPr="00533E2B">
        <w:t xml:space="preserve">rabajo y </w:t>
      </w:r>
      <w:r>
        <w:t>O</w:t>
      </w:r>
      <w:r w:rsidRPr="00533E2B">
        <w:t xml:space="preserve">rden del </w:t>
      </w:r>
      <w:r>
        <w:t>D</w:t>
      </w:r>
      <w:r w:rsidRPr="00533E2B">
        <w:t xml:space="preserve">ía </w:t>
      </w:r>
      <w:r>
        <w:t>N</w:t>
      </w:r>
      <w:r w:rsidRPr="00533E2B">
        <w:t xml:space="preserve">° </w:t>
      </w:r>
      <w:r>
        <w:t>9</w:t>
      </w:r>
      <w:r w:rsidRPr="00533E2B">
        <w:t xml:space="preserve"> para la fecha</w:t>
      </w:r>
      <w:r>
        <w:t>.</w:t>
      </w:r>
    </w:p>
    <w:p w:rsidR="00184B84" w:rsidRDefault="00184B84" w:rsidP="00184B84">
      <w:r w:rsidRPr="00D5607B">
        <w:tab/>
        <w:t>Por Secretaría se dará lectura del único asunto</w:t>
      </w:r>
      <w:r>
        <w:t>, expediente Nº 15.390.</w:t>
      </w:r>
    </w:p>
    <w:p w:rsidR="00184B84" w:rsidRDefault="00184B84" w:rsidP="00184B84"/>
    <w:p w:rsidR="00184B84" w:rsidRDefault="00184B84" w:rsidP="00184B84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D5607B">
        <w:rPr>
          <w:b/>
          <w:i/>
          <w:sz w:val="20"/>
          <w:szCs w:val="20"/>
        </w:rPr>
        <w:lastRenderedPageBreak/>
        <w:t>-Se lee:</w:t>
      </w:r>
    </w:p>
    <w:p w:rsidR="00184B84" w:rsidRPr="00D5607B" w:rsidRDefault="00184B84" w:rsidP="00184B84">
      <w:pPr>
        <w:spacing w:line="300" w:lineRule="exact"/>
        <w:ind w:left="4082" w:right="1134" w:hanging="113"/>
        <w:rPr>
          <w:b/>
          <w:i/>
          <w:sz w:val="20"/>
          <w:szCs w:val="20"/>
        </w:rPr>
      </w:pPr>
    </w:p>
    <w:p w:rsidR="0036201B" w:rsidRPr="0036201B" w:rsidRDefault="00184B84" w:rsidP="00184B84">
      <w:pPr>
        <w:rPr>
          <w:bCs/>
        </w:rPr>
      </w:pPr>
      <w:r>
        <w:rPr>
          <w:b/>
          <w:bCs/>
        </w:rPr>
        <w:t xml:space="preserve">SRA. PRESIDENTE (Aluani): </w:t>
      </w:r>
      <w:r w:rsidR="0036201B" w:rsidRPr="0036201B">
        <w:rPr>
          <w:bCs/>
        </w:rPr>
        <w:t>En consideración.</w:t>
      </w:r>
    </w:p>
    <w:p w:rsidR="00184B84" w:rsidRDefault="00184B84" w:rsidP="0036201B">
      <w:pPr>
        <w:ind w:firstLine="708"/>
        <w:rPr>
          <w:bCs/>
        </w:rPr>
      </w:pPr>
      <w:r>
        <w:rPr>
          <w:bCs/>
        </w:rPr>
        <w:t>Tiene la palabra la Senadora por el Departamento Feliciano.</w:t>
      </w:r>
    </w:p>
    <w:p w:rsidR="00184B84" w:rsidRDefault="00184B84" w:rsidP="00184B84">
      <w:pPr>
        <w:rPr>
          <w:bCs/>
        </w:rPr>
      </w:pPr>
    </w:p>
    <w:p w:rsidR="005806C3" w:rsidRDefault="00184B84" w:rsidP="0036201B">
      <w:r w:rsidRPr="00011F77">
        <w:rPr>
          <w:b/>
          <w:bCs/>
        </w:rPr>
        <w:t>SRA.</w:t>
      </w:r>
      <w:r>
        <w:rPr>
          <w:b/>
          <w:bCs/>
        </w:rPr>
        <w:t xml:space="preserve"> </w:t>
      </w:r>
      <w:r w:rsidRPr="00011F77">
        <w:rPr>
          <w:b/>
          <w:bCs/>
        </w:rPr>
        <w:t>SENADORA (</w:t>
      </w:r>
      <w:r>
        <w:rPr>
          <w:b/>
          <w:bCs/>
        </w:rPr>
        <w:t>Domínguez</w:t>
      </w:r>
      <w:r w:rsidRPr="00011F77">
        <w:rPr>
          <w:b/>
          <w:bCs/>
        </w:rPr>
        <w:t>):</w:t>
      </w:r>
      <w:r>
        <w:rPr>
          <w:b/>
          <w:bCs/>
        </w:rPr>
        <w:t xml:space="preserve"> </w:t>
      </w:r>
      <w:r w:rsidR="0036201B" w:rsidRPr="00533F4D">
        <w:t xml:space="preserve">Gracias, señora Presidente. </w:t>
      </w:r>
    </w:p>
    <w:p w:rsidR="0036201B" w:rsidRDefault="0036201B" w:rsidP="005806C3">
      <w:pPr>
        <w:ind w:firstLine="708"/>
      </w:pPr>
      <w:r w:rsidRPr="00533F4D">
        <w:t>Este proyecto busca generar que se establezca una ley que pueda trascender las distintas</w:t>
      </w:r>
      <w:r w:rsidR="005806C3">
        <w:t xml:space="preserve"> gestiones y así, entre cuatro D</w:t>
      </w:r>
      <w:r w:rsidRPr="00533F4D">
        <w:t>epartamentos</w:t>
      </w:r>
      <w:r w:rsidR="005806C3">
        <w:t>:</w:t>
      </w:r>
      <w:r w:rsidRPr="00533F4D">
        <w:t xml:space="preserve"> Federaci</w:t>
      </w:r>
      <w:r w:rsidR="005806C3">
        <w:t>ón, Feliciano, Federal y La Paz</w:t>
      </w:r>
      <w:r w:rsidRPr="00533F4D">
        <w:t xml:space="preserve"> y sus respectivos municipios y comunas, donde se pueden pensar, diseñar</w:t>
      </w:r>
      <w:r w:rsidR="005806C3">
        <w:t>,</w:t>
      </w:r>
      <w:r w:rsidRPr="00533F4D">
        <w:t xml:space="preserve"> gestionar y ejecutar políticas públicas que incentiven la generación de inversiones y el desarrollo del norte entrerriano. </w:t>
      </w:r>
    </w:p>
    <w:p w:rsidR="0036201B" w:rsidRPr="00533F4D" w:rsidRDefault="0036201B" w:rsidP="0036201B">
      <w:pPr>
        <w:ind w:firstLine="720"/>
      </w:pPr>
      <w:r w:rsidRPr="00533F4D">
        <w:t xml:space="preserve">Se crea la </w:t>
      </w:r>
      <w:r>
        <w:t>Mesa Coordinadora para el D</w:t>
      </w:r>
      <w:r w:rsidRPr="00533F4D">
        <w:t xml:space="preserve">esarrollo del </w:t>
      </w:r>
      <w:r>
        <w:t>N</w:t>
      </w:r>
      <w:r w:rsidRPr="00533F4D">
        <w:t xml:space="preserve">orte </w:t>
      </w:r>
      <w:r>
        <w:t>E</w:t>
      </w:r>
      <w:r w:rsidRPr="00533F4D">
        <w:t xml:space="preserve">ntrerriano, integrada por organismos del Estado Provincial, representantes de la Honorable Cámara de Senadores, también </w:t>
      </w:r>
      <w:r>
        <w:t xml:space="preserve">de </w:t>
      </w:r>
      <w:r w:rsidRPr="00533F4D">
        <w:t>la Honorable Cámara de Diputados, representantes municipales, organizaciones no gubernamentales y sectores privados.</w:t>
      </w:r>
    </w:p>
    <w:p w:rsidR="005806C3" w:rsidRDefault="0036201B" w:rsidP="0036201B">
      <w:pPr>
        <w:ind w:firstLine="720"/>
      </w:pPr>
      <w:r w:rsidRPr="00533F4D">
        <w:t xml:space="preserve">Tenemos la experiencia </w:t>
      </w:r>
      <w:r>
        <w:t>-salvando las distancias- de</w:t>
      </w:r>
      <w:r w:rsidRPr="00533F4D">
        <w:t xml:space="preserve"> la </w:t>
      </w:r>
      <w:r>
        <w:t>R</w:t>
      </w:r>
      <w:r w:rsidRPr="00533F4D">
        <w:t xml:space="preserve">egión </w:t>
      </w:r>
      <w:r>
        <w:t>C</w:t>
      </w:r>
      <w:r w:rsidRPr="00533F4D">
        <w:t xml:space="preserve">entro, la </w:t>
      </w:r>
      <w:r>
        <w:t>R</w:t>
      </w:r>
      <w:r w:rsidRPr="00533F4D">
        <w:t xml:space="preserve">egión de Salto Grande, </w:t>
      </w:r>
      <w:proofErr w:type="gramStart"/>
      <w:r w:rsidR="005806C3">
        <w:t>la</w:t>
      </w:r>
      <w:proofErr w:type="gramEnd"/>
      <w:r w:rsidR="005806C3">
        <w:t xml:space="preserve"> </w:t>
      </w:r>
      <w:r w:rsidRPr="00533F4D">
        <w:t xml:space="preserve">micro región Crespo y </w:t>
      </w:r>
      <w:r>
        <w:t>la de</w:t>
      </w:r>
      <w:r w:rsidRPr="00533F4D">
        <w:t xml:space="preserve"> </w:t>
      </w:r>
      <w:r w:rsidR="005806C3">
        <w:t xml:space="preserve">la </w:t>
      </w:r>
      <w:r w:rsidRPr="00533F4D">
        <w:t xml:space="preserve">Aldea, todas con resultados positivos. </w:t>
      </w:r>
    </w:p>
    <w:p w:rsidR="0036201B" w:rsidRPr="00533F4D" w:rsidRDefault="0036201B" w:rsidP="0036201B">
      <w:pPr>
        <w:ind w:firstLine="720"/>
      </w:pPr>
      <w:r w:rsidRPr="00533F4D">
        <w:t>Es hora de que el norte entrerriano se una bajo una misma premisa a</w:t>
      </w:r>
      <w:r w:rsidR="005806C3">
        <w:t xml:space="preserve"> a</w:t>
      </w:r>
      <w:r w:rsidRPr="00533F4D">
        <w:t xml:space="preserve">unar esfuerzos para generar las condiciones que atraigan inversiones que se necesitan para nuestros </w:t>
      </w:r>
      <w:r w:rsidR="005806C3">
        <w:t>d</w:t>
      </w:r>
      <w:r w:rsidRPr="00533F4D">
        <w:t>epartamentos y diseñar así políticas públicas que necesitan para crecer y generar desarrollo</w:t>
      </w:r>
      <w:r w:rsidR="005806C3">
        <w:t>,</w:t>
      </w:r>
      <w:r w:rsidRPr="00533F4D">
        <w:t xml:space="preserve"> puestos de trabajo e inversiones. Gracias</w:t>
      </w:r>
      <w:r w:rsidR="005806C3">
        <w:t>, señora Presidente</w:t>
      </w:r>
      <w:r w:rsidRPr="00533F4D">
        <w:t>.</w:t>
      </w:r>
    </w:p>
    <w:p w:rsidR="00821ADC" w:rsidRDefault="00821ADC" w:rsidP="00184B84">
      <w:pPr>
        <w:rPr>
          <w:bCs/>
        </w:rPr>
      </w:pPr>
    </w:p>
    <w:p w:rsidR="00821ADC" w:rsidRPr="00197F19" w:rsidRDefault="00821ADC" w:rsidP="00821ADC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Si no se hace </w:t>
      </w:r>
      <w:r>
        <w:t xml:space="preserve">más </w:t>
      </w:r>
      <w:r w:rsidRPr="00197F19">
        <w:t>uso de la palabra, se va a votar</w:t>
      </w:r>
      <w:r>
        <w:t xml:space="preserve"> en general y en particular</w:t>
      </w:r>
      <w:r w:rsidRPr="00197F19">
        <w:t xml:space="preserve">; </w:t>
      </w:r>
      <w:r>
        <w:t>los</w:t>
      </w:r>
      <w:r w:rsidRPr="00197F19">
        <w:t xml:space="preserve"> que estén por la afirmativa, sírvanse indicarlo.</w:t>
      </w:r>
    </w:p>
    <w:p w:rsidR="00821ADC" w:rsidRPr="00197F19" w:rsidRDefault="00821ADC" w:rsidP="00821ADC"/>
    <w:p w:rsidR="00821ADC" w:rsidRPr="00197F19" w:rsidRDefault="00821ADC" w:rsidP="00821ADC">
      <w:pPr>
        <w:spacing w:line="300" w:lineRule="exact"/>
        <w:ind w:left="4082" w:right="1134" w:hanging="113"/>
        <w:rPr>
          <w:b/>
          <w:i/>
          <w:sz w:val="20"/>
          <w:szCs w:val="20"/>
        </w:rPr>
      </w:pPr>
      <w:r w:rsidRPr="00197F19">
        <w:rPr>
          <w:b/>
          <w:i/>
          <w:sz w:val="20"/>
          <w:szCs w:val="20"/>
        </w:rPr>
        <w:t>-Resulta aprobado.</w:t>
      </w:r>
    </w:p>
    <w:p w:rsidR="00821ADC" w:rsidRDefault="00821ADC" w:rsidP="00821ADC">
      <w:pPr>
        <w:ind w:firstLine="708"/>
      </w:pPr>
    </w:p>
    <w:p w:rsidR="00821ADC" w:rsidRDefault="00821ADC" w:rsidP="00821ADC">
      <w:r w:rsidRPr="00B87A43">
        <w:rPr>
          <w:b/>
        </w:rPr>
        <w:t>SRA. PRESIDENTE (Aluani)</w:t>
      </w:r>
      <w:r w:rsidRPr="00197F19">
        <w:rPr>
          <w:b/>
        </w:rPr>
        <w:t>:</w:t>
      </w:r>
      <w:r w:rsidRPr="00197F19">
        <w:t xml:space="preserve"> </w:t>
      </w:r>
      <w:r>
        <w:t xml:space="preserve">Queda sancionado; pasa al Poder Ejecutivo para su promulgación. </w:t>
      </w:r>
    </w:p>
    <w:p w:rsidR="00821ADC" w:rsidRDefault="00821ADC" w:rsidP="00821ADC"/>
    <w:p w:rsidR="00DF433B" w:rsidRPr="00533F4D" w:rsidRDefault="00DF433B" w:rsidP="00DF433B">
      <w:r w:rsidRPr="00E025B0">
        <w:rPr>
          <w:b/>
        </w:rPr>
        <w:t>SRA. PRESIDENTE (Aluani):</w:t>
      </w:r>
      <w:r w:rsidRPr="00E025B0">
        <w:t xml:space="preserve"> </w:t>
      </w:r>
      <w:r w:rsidRPr="00533F4D">
        <w:t xml:space="preserve">Tiene la palabra el </w:t>
      </w:r>
      <w:r>
        <w:t>S</w:t>
      </w:r>
      <w:r w:rsidRPr="00533F4D">
        <w:t xml:space="preserve">enador </w:t>
      </w:r>
      <w:r>
        <w:t>por el Departamento Federación</w:t>
      </w:r>
      <w:r w:rsidRPr="00533F4D">
        <w:t>.</w:t>
      </w:r>
    </w:p>
    <w:p w:rsidR="00DF433B" w:rsidRPr="00533F4D" w:rsidRDefault="00DF433B" w:rsidP="00DF433B"/>
    <w:p w:rsidR="00DF433B" w:rsidRDefault="00DF433B" w:rsidP="00DF433B">
      <w:r>
        <w:rPr>
          <w:b/>
        </w:rPr>
        <w:t>SR. SENADOR</w:t>
      </w:r>
      <w:r w:rsidRPr="00E025B0">
        <w:rPr>
          <w:b/>
        </w:rPr>
        <w:t xml:space="preserve"> (D</w:t>
      </w:r>
      <w:r>
        <w:rPr>
          <w:b/>
        </w:rPr>
        <w:t>al Molín</w:t>
      </w:r>
      <w:r w:rsidRPr="00E025B0">
        <w:rPr>
          <w:b/>
        </w:rPr>
        <w:t>):</w:t>
      </w:r>
      <w:r>
        <w:rPr>
          <w:b/>
        </w:rPr>
        <w:t xml:space="preserve"> </w:t>
      </w:r>
      <w:r w:rsidRPr="00596FB2">
        <w:t>Señor</w:t>
      </w:r>
      <w:r>
        <w:t>a</w:t>
      </w:r>
      <w:r w:rsidRPr="00596FB2">
        <w:t xml:space="preserve"> Presidente, es para solicitar el ingreso </w:t>
      </w:r>
      <w:r w:rsidRPr="00A53A2F">
        <w:t xml:space="preserve">y el tratamiento preferencial en la próxima </w:t>
      </w:r>
      <w:r>
        <w:t xml:space="preserve">sesión, con o sin despacho de las comisiones, </w:t>
      </w:r>
      <w:r>
        <w:lastRenderedPageBreak/>
        <w:t>del P</w:t>
      </w:r>
      <w:r w:rsidRPr="00596FB2">
        <w:t xml:space="preserve">royecto de </w:t>
      </w:r>
      <w:r>
        <w:t>L</w:t>
      </w:r>
      <w:r w:rsidRPr="00596FB2">
        <w:t>ey por el que</w:t>
      </w:r>
      <w:r>
        <w:t xml:space="preserve"> </w:t>
      </w:r>
      <w:r w:rsidRPr="00834DC5">
        <w:t>se</w:t>
      </w:r>
      <w:r w:rsidRPr="00DF433B">
        <w:t xml:space="preserve"> crea el Régimen de Consorcios Camineros</w:t>
      </w:r>
      <w:r w:rsidRPr="00596FB2">
        <w:t>, expediente</w:t>
      </w:r>
      <w:r>
        <w:t xml:space="preserve"> unificado de los Nos. </w:t>
      </w:r>
      <w:bookmarkStart w:id="11" w:name="OLE_LINK7"/>
      <w:bookmarkStart w:id="12" w:name="OLE_LINK8"/>
      <w:r>
        <w:t>27.</w:t>
      </w:r>
      <w:r w:rsidRPr="00533F4D">
        <w:t>070</w:t>
      </w:r>
      <w:bookmarkEnd w:id="11"/>
      <w:bookmarkEnd w:id="12"/>
      <w:r w:rsidRPr="00533F4D">
        <w:t>, 25</w:t>
      </w:r>
      <w:r>
        <w:t>.</w:t>
      </w:r>
      <w:r w:rsidRPr="00533F4D">
        <w:t>904, 24</w:t>
      </w:r>
      <w:r>
        <w:t>.</w:t>
      </w:r>
      <w:r w:rsidRPr="00533F4D">
        <w:t>890</w:t>
      </w:r>
      <w:r>
        <w:t xml:space="preserve"> y</w:t>
      </w:r>
      <w:r w:rsidRPr="00533F4D">
        <w:t xml:space="preserve"> 15</w:t>
      </w:r>
      <w:r>
        <w:t>.</w:t>
      </w:r>
      <w:r w:rsidRPr="00533F4D">
        <w:t>070</w:t>
      </w:r>
      <w:r>
        <w:t>.</w:t>
      </w:r>
    </w:p>
    <w:p w:rsidR="00DF433B" w:rsidRPr="00596FB2" w:rsidRDefault="00DF433B" w:rsidP="00DF433B"/>
    <w:p w:rsidR="00DF433B" w:rsidRDefault="00DF433B" w:rsidP="00DF433B">
      <w:r w:rsidRPr="0000434A">
        <w:rPr>
          <w:b/>
        </w:rPr>
        <w:t>SRA. PRESIDENTE (Aluani):</w:t>
      </w:r>
      <w:r>
        <w:t xml:space="preserve"> A consideración del Cuerpo la solicitud de ingreso del proyecto enunciado por el señor Senador Dal Molín. Los que estén por la afirmativa, sírvanse indicarlo.</w:t>
      </w:r>
    </w:p>
    <w:p w:rsidR="00DF433B" w:rsidRDefault="00DF433B" w:rsidP="00DF433B"/>
    <w:p w:rsidR="00DF433B" w:rsidRDefault="00DF433B" w:rsidP="00DF433B">
      <w:pPr>
        <w:pStyle w:val="Acotacin"/>
      </w:pPr>
      <w:r>
        <w:t>-Resulta aprobado.</w:t>
      </w:r>
    </w:p>
    <w:p w:rsidR="00DF433B" w:rsidRDefault="00DF433B" w:rsidP="00DF433B"/>
    <w:p w:rsidR="00DF433B" w:rsidRDefault="00DF433B" w:rsidP="00DF433B">
      <w:r w:rsidRPr="0000434A">
        <w:rPr>
          <w:b/>
        </w:rPr>
        <w:t>SRA. PRESIDENTE (Aluani):</w:t>
      </w:r>
      <w:r>
        <w:t xml:space="preserve"> En consecuencia, este proyecto pasa a integrar el Orden del Día de la próxima sesión.</w:t>
      </w:r>
    </w:p>
    <w:p w:rsidR="00821ADC" w:rsidRDefault="00821ADC" w:rsidP="00184B84">
      <w:pPr>
        <w:rPr>
          <w:bCs/>
        </w:rPr>
      </w:pPr>
    </w:p>
    <w:p w:rsidR="00DF433B" w:rsidRPr="00533F4D" w:rsidRDefault="00DF433B" w:rsidP="00DF433B">
      <w:r w:rsidRPr="00E025B0">
        <w:rPr>
          <w:b/>
        </w:rPr>
        <w:t>SRA. PRESIDENTE (Aluani):</w:t>
      </w:r>
      <w:r w:rsidRPr="00E025B0">
        <w:t xml:space="preserve"> </w:t>
      </w:r>
      <w:r w:rsidRPr="00533F4D">
        <w:t xml:space="preserve">Tiene la palabra el </w:t>
      </w:r>
      <w:r>
        <w:t>S</w:t>
      </w:r>
      <w:r w:rsidRPr="00533F4D">
        <w:t xml:space="preserve">enador </w:t>
      </w:r>
      <w:r>
        <w:t>por el Departamento Federación</w:t>
      </w:r>
      <w:r w:rsidRPr="00533F4D">
        <w:t>.</w:t>
      </w:r>
    </w:p>
    <w:p w:rsidR="00DF433B" w:rsidRPr="00533F4D" w:rsidRDefault="00DF433B" w:rsidP="00DF433B"/>
    <w:p w:rsidR="00DF433B" w:rsidRDefault="00DF433B" w:rsidP="00DF433B">
      <w:r>
        <w:rPr>
          <w:b/>
        </w:rPr>
        <w:t>SR. SENADOR</w:t>
      </w:r>
      <w:r w:rsidRPr="00E025B0">
        <w:rPr>
          <w:b/>
        </w:rPr>
        <w:t xml:space="preserve"> (D</w:t>
      </w:r>
      <w:r>
        <w:rPr>
          <w:b/>
        </w:rPr>
        <w:t>al Molín</w:t>
      </w:r>
      <w:r w:rsidRPr="00E025B0">
        <w:rPr>
          <w:b/>
        </w:rPr>
        <w:t>):</w:t>
      </w:r>
      <w:r>
        <w:rPr>
          <w:b/>
        </w:rPr>
        <w:t xml:space="preserve"> </w:t>
      </w:r>
      <w:r w:rsidRPr="00596FB2">
        <w:t>Señor</w:t>
      </w:r>
      <w:r>
        <w:t>a</w:t>
      </w:r>
      <w:r w:rsidRPr="00596FB2">
        <w:t xml:space="preserve"> Presidente, es para solicitar el ingreso </w:t>
      </w:r>
      <w:r w:rsidRPr="00A53A2F">
        <w:t xml:space="preserve">y el tratamiento preferencial en la próxima </w:t>
      </w:r>
      <w:r>
        <w:t xml:space="preserve">sesión, del </w:t>
      </w:r>
      <w:r w:rsidRPr="00533F4D">
        <w:t>despacho de la Comisión de Asuntos Municipales</w:t>
      </w:r>
      <w:r>
        <w:t>, en el P</w:t>
      </w:r>
      <w:r w:rsidRPr="00596FB2">
        <w:t xml:space="preserve">royecto de </w:t>
      </w:r>
      <w:r>
        <w:t>L</w:t>
      </w:r>
      <w:r w:rsidRPr="00596FB2">
        <w:t xml:space="preserve">ey </w:t>
      </w:r>
      <w:r>
        <w:t>p</w:t>
      </w:r>
      <w:r w:rsidRPr="00DF433B">
        <w:t xml:space="preserve">or el que se modifica el </w:t>
      </w:r>
      <w:r>
        <w:t>a</w:t>
      </w:r>
      <w:r w:rsidRPr="00DF433B">
        <w:t>rt</w:t>
      </w:r>
      <w:r>
        <w:t>ículo 192 de la Ley Nº 10.027 -</w:t>
      </w:r>
      <w:r w:rsidRPr="00DF433B">
        <w:t>Ley Orgánica de los Municipios de Entre Ríos</w:t>
      </w:r>
      <w:r>
        <w:t>-</w:t>
      </w:r>
      <w:r w:rsidRPr="00596FB2">
        <w:t>, expediente</w:t>
      </w:r>
      <w:r>
        <w:t xml:space="preserve"> Nº 15.715.</w:t>
      </w:r>
    </w:p>
    <w:p w:rsidR="00DF433B" w:rsidRPr="00596FB2" w:rsidRDefault="00DF433B" w:rsidP="00DF433B"/>
    <w:p w:rsidR="00DF433B" w:rsidRDefault="00DF433B" w:rsidP="00DF433B">
      <w:r w:rsidRPr="0000434A">
        <w:rPr>
          <w:b/>
        </w:rPr>
        <w:t>SRA. PRESIDENTE (Aluani):</w:t>
      </w:r>
      <w:r>
        <w:t xml:space="preserve"> A consideración del Cuerpo la solicitud de ingreso del proyecto enunciado por el señor Senador Dal Molín. Los que estén por la afirmativa, sírvanse indicarlo.</w:t>
      </w:r>
    </w:p>
    <w:p w:rsidR="00DF433B" w:rsidRDefault="00DF433B" w:rsidP="00DF433B"/>
    <w:p w:rsidR="00DF433B" w:rsidRDefault="00DF433B" w:rsidP="00DF433B">
      <w:pPr>
        <w:pStyle w:val="Acotacin"/>
      </w:pPr>
      <w:r>
        <w:t>-Resulta aprobado.</w:t>
      </w:r>
    </w:p>
    <w:p w:rsidR="00DF433B" w:rsidRDefault="00DF433B" w:rsidP="00DF433B"/>
    <w:p w:rsidR="00DF433B" w:rsidRDefault="00DF433B" w:rsidP="00DF433B">
      <w:r w:rsidRPr="0000434A">
        <w:rPr>
          <w:b/>
        </w:rPr>
        <w:t>SRA. PRESIDENTE (Aluani):</w:t>
      </w:r>
      <w:r>
        <w:t xml:space="preserve"> En consecuencia, este proyecto pasa a integrar el Orden del Día de la próxima sesión.</w:t>
      </w:r>
    </w:p>
    <w:bookmarkEnd w:id="4"/>
    <w:bookmarkEnd w:id="5"/>
    <w:bookmarkEnd w:id="6"/>
    <w:bookmarkEnd w:id="7"/>
    <w:bookmarkEnd w:id="8"/>
    <w:bookmarkEnd w:id="9"/>
    <w:bookmarkEnd w:id="10"/>
    <w:p w:rsidR="0076336F" w:rsidRPr="00F9524D" w:rsidRDefault="0076336F" w:rsidP="0076336F">
      <w:pPr>
        <w:ind w:firstLine="708"/>
      </w:pPr>
      <w:r w:rsidRPr="00F9524D">
        <w:t>No habiendo más asuntos que tratar, queda levantada la sesión.</w:t>
      </w:r>
    </w:p>
    <w:p w:rsidR="0076336F" w:rsidRPr="00F9524D" w:rsidRDefault="0076336F" w:rsidP="0076336F">
      <w:pPr>
        <w:ind w:left="4082" w:right="1134" w:hanging="113"/>
        <w:rPr>
          <w:b/>
          <w:i/>
          <w:sz w:val="20"/>
          <w:szCs w:val="20"/>
        </w:rPr>
      </w:pPr>
    </w:p>
    <w:p w:rsidR="0076336F" w:rsidRPr="00F9524D" w:rsidRDefault="0076336F" w:rsidP="0076336F">
      <w:pPr>
        <w:ind w:left="4082" w:right="1134" w:hanging="113"/>
        <w:rPr>
          <w:b/>
          <w:i/>
          <w:sz w:val="20"/>
          <w:szCs w:val="20"/>
        </w:rPr>
      </w:pPr>
      <w:r w:rsidRPr="00F9524D">
        <w:rPr>
          <w:b/>
          <w:i/>
          <w:sz w:val="20"/>
          <w:szCs w:val="20"/>
        </w:rPr>
        <w:t>-Eran las</w:t>
      </w:r>
      <w:r>
        <w:rPr>
          <w:b/>
          <w:i/>
          <w:sz w:val="20"/>
          <w:szCs w:val="20"/>
        </w:rPr>
        <w:t xml:space="preserve"> 1</w:t>
      </w:r>
      <w:r w:rsidR="00821ADC">
        <w:rPr>
          <w:b/>
          <w:i/>
          <w:sz w:val="20"/>
          <w:szCs w:val="20"/>
        </w:rPr>
        <w:t>3</w:t>
      </w:r>
      <w:r>
        <w:rPr>
          <w:b/>
          <w:i/>
          <w:sz w:val="20"/>
          <w:szCs w:val="20"/>
        </w:rPr>
        <w:t xml:space="preserve"> y </w:t>
      </w:r>
      <w:r w:rsidR="00821ADC">
        <w:rPr>
          <w:b/>
          <w:i/>
          <w:sz w:val="20"/>
          <w:szCs w:val="20"/>
        </w:rPr>
        <w:t>47</w:t>
      </w:r>
      <w:r w:rsidRPr="00F9524D">
        <w:rPr>
          <w:b/>
          <w:i/>
          <w:sz w:val="20"/>
          <w:szCs w:val="20"/>
        </w:rPr>
        <w:t>.</w:t>
      </w:r>
    </w:p>
    <w:p w:rsidR="0076336F" w:rsidRDefault="0076336F" w:rsidP="0076336F"/>
    <w:p w:rsidR="0076336F" w:rsidRDefault="0076336F" w:rsidP="0076336F">
      <w:pPr>
        <w:pStyle w:val="Apertura"/>
      </w:pPr>
      <w:r>
        <w:t>DANA MATTEODA</w:t>
      </w:r>
    </w:p>
    <w:p w:rsidR="0076336F" w:rsidRDefault="0076336F" w:rsidP="0076336F">
      <w:pPr>
        <w:pStyle w:val="Apertura"/>
      </w:pPr>
      <w:r>
        <w:t>Responsable Área</w:t>
      </w:r>
      <w:r w:rsidRPr="005467D2">
        <w:t xml:space="preserve"> Taquígrafos</w:t>
      </w:r>
    </w:p>
    <w:p w:rsidR="0076336F" w:rsidRDefault="0076336F" w:rsidP="0076336F"/>
    <w:p w:rsidR="0076336F" w:rsidRDefault="0076336F" w:rsidP="0076336F"/>
    <w:p w:rsidR="0076336F" w:rsidRDefault="0076336F" w:rsidP="0076336F">
      <w:bookmarkStart w:id="13" w:name="_GoBack"/>
      <w:bookmarkEnd w:id="13"/>
    </w:p>
    <w:sectPr w:rsidR="0076336F" w:rsidSect="00D64184">
      <w:headerReference w:type="even" r:id="rId7"/>
      <w:headerReference w:type="default" r:id="rId8"/>
      <w:pgSz w:w="11906" w:h="16838"/>
      <w:pgMar w:top="1418" w:right="1418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339" w:rsidRDefault="000A6339" w:rsidP="0076336F">
      <w:pPr>
        <w:spacing w:line="240" w:lineRule="auto"/>
      </w:pPr>
      <w:r>
        <w:separator/>
      </w:r>
    </w:p>
  </w:endnote>
  <w:endnote w:type="continuationSeparator" w:id="0">
    <w:p w:rsidR="000A6339" w:rsidRDefault="000A6339" w:rsidP="007633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339" w:rsidRDefault="000A6339" w:rsidP="0076336F">
      <w:pPr>
        <w:spacing w:line="240" w:lineRule="auto"/>
      </w:pPr>
      <w:r>
        <w:separator/>
      </w:r>
    </w:p>
  </w:footnote>
  <w:footnote w:type="continuationSeparator" w:id="0">
    <w:p w:rsidR="000A6339" w:rsidRDefault="000A6339" w:rsidP="007633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184" w:rsidRDefault="00D64184" w:rsidP="00D6418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64184" w:rsidRDefault="00D64184" w:rsidP="00D64184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184" w:rsidRDefault="00D64184" w:rsidP="00D6418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539A9">
      <w:rPr>
        <w:rStyle w:val="Nmerodepgina"/>
        <w:noProof/>
      </w:rPr>
      <w:t>21</w:t>
    </w:r>
    <w:r>
      <w:rPr>
        <w:rStyle w:val="Nmerodepgina"/>
      </w:rPr>
      <w:fldChar w:fldCharType="end"/>
    </w:r>
  </w:p>
  <w:p w:rsidR="00D64184" w:rsidRDefault="00D64184" w:rsidP="00D64184">
    <w:pPr>
      <w:pStyle w:val="Encabezado"/>
      <w:ind w:right="360"/>
      <w:jc w:val="center"/>
      <w:rPr>
        <w:rFonts w:ascii="Palatino Linotype" w:hAnsi="Palatino Linotype"/>
        <w:i/>
        <w:sz w:val="22"/>
        <w:szCs w:val="22"/>
      </w:rPr>
    </w:pPr>
    <w:r>
      <w:rPr>
        <w:rFonts w:ascii="Palatino Linotype" w:hAnsi="Palatino Linotype"/>
        <w:i/>
        <w:sz w:val="22"/>
        <w:szCs w:val="22"/>
      </w:rPr>
      <w:t>Cámara de Senadores de la Provincia de Entre Ríos – Cuerpo de Taquígrafos</w:t>
    </w:r>
  </w:p>
  <w:p w:rsidR="00D64184" w:rsidRDefault="00D64184" w:rsidP="00D64184">
    <w:pPr>
      <w:pStyle w:val="Encabezado"/>
      <w:ind w:right="360"/>
      <w:jc w:val="center"/>
      <w:rPr>
        <w:rFonts w:ascii="Palatino Linotype" w:hAnsi="Palatino Linotype"/>
        <w:i/>
        <w:sz w:val="22"/>
        <w:szCs w:val="22"/>
      </w:rPr>
    </w:pPr>
    <w:r>
      <w:rPr>
        <w:rFonts w:ascii="Palatino Linotype" w:hAnsi="Palatino Linotype"/>
        <w:i/>
        <w:sz w:val="22"/>
        <w:szCs w:val="22"/>
      </w:rPr>
      <w:t>19 de agosto de 2026 – 11ª Sesión Ordinaria</w:t>
    </w:r>
  </w:p>
  <w:p w:rsidR="00D64184" w:rsidRPr="005C480F" w:rsidRDefault="00D64184" w:rsidP="00D64184">
    <w:pPr>
      <w:pStyle w:val="Encabezado"/>
      <w:ind w:right="360"/>
      <w:jc w:val="center"/>
      <w:rPr>
        <w:rFonts w:ascii="Palatino Linotype" w:hAnsi="Palatino Linotype"/>
        <w:i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6F"/>
    <w:rsid w:val="000812D5"/>
    <w:rsid w:val="000A6339"/>
    <w:rsid w:val="001173DF"/>
    <w:rsid w:val="00184B23"/>
    <w:rsid w:val="00184B84"/>
    <w:rsid w:val="00273836"/>
    <w:rsid w:val="00317C9C"/>
    <w:rsid w:val="003366B2"/>
    <w:rsid w:val="00353628"/>
    <w:rsid w:val="0036201B"/>
    <w:rsid w:val="003E309B"/>
    <w:rsid w:val="003F2F38"/>
    <w:rsid w:val="005806C3"/>
    <w:rsid w:val="006045F7"/>
    <w:rsid w:val="00666D4B"/>
    <w:rsid w:val="006C5695"/>
    <w:rsid w:val="006E0965"/>
    <w:rsid w:val="0076336F"/>
    <w:rsid w:val="00821ADC"/>
    <w:rsid w:val="00827FD4"/>
    <w:rsid w:val="008646DC"/>
    <w:rsid w:val="00875BF5"/>
    <w:rsid w:val="008E2657"/>
    <w:rsid w:val="00981279"/>
    <w:rsid w:val="009C0413"/>
    <w:rsid w:val="00B539A9"/>
    <w:rsid w:val="00B67B87"/>
    <w:rsid w:val="00B92829"/>
    <w:rsid w:val="00C548F3"/>
    <w:rsid w:val="00CC47FD"/>
    <w:rsid w:val="00D114F0"/>
    <w:rsid w:val="00D64184"/>
    <w:rsid w:val="00DB182F"/>
    <w:rsid w:val="00DF433B"/>
    <w:rsid w:val="00F46127"/>
    <w:rsid w:val="00F6155B"/>
    <w:rsid w:val="00F7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F6AD1-7975-4C03-B669-C8932E81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36F"/>
    <w:pPr>
      <w:spacing w:line="360" w:lineRule="exact"/>
      <w:jc w:val="both"/>
    </w:pPr>
    <w:rPr>
      <w:rFonts w:ascii="CG Omega" w:hAnsi="CG Omega"/>
      <w:sz w:val="24"/>
      <w:szCs w:val="24"/>
    </w:rPr>
  </w:style>
  <w:style w:type="paragraph" w:styleId="Ttulo2">
    <w:name w:val="heading 2"/>
    <w:basedOn w:val="Normal"/>
    <w:next w:val="Normal"/>
    <w:link w:val="Ttulo2Car"/>
    <w:qFormat/>
    <w:rsid w:val="0076336F"/>
    <w:pPr>
      <w:keepNext/>
      <w:jc w:val="center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cotacin">
    <w:name w:val="Acotación"/>
    <w:basedOn w:val="Normal"/>
    <w:next w:val="Normal"/>
    <w:link w:val="AcotacinCar"/>
    <w:autoRedefine/>
    <w:rsid w:val="00827FD4"/>
    <w:pPr>
      <w:spacing w:line="300" w:lineRule="exact"/>
      <w:ind w:left="4082" w:right="1134" w:hanging="113"/>
    </w:pPr>
    <w:rPr>
      <w:b/>
      <w:i/>
      <w:sz w:val="20"/>
      <w:szCs w:val="20"/>
    </w:rPr>
  </w:style>
  <w:style w:type="character" w:customStyle="1" w:styleId="AcotacinCar">
    <w:name w:val="Acotación Car"/>
    <w:link w:val="Acotacin"/>
    <w:locked/>
    <w:rsid w:val="0076336F"/>
    <w:rPr>
      <w:rFonts w:ascii="CG Omega" w:hAnsi="CG Omega"/>
      <w:b/>
      <w:i/>
    </w:rPr>
  </w:style>
  <w:style w:type="paragraph" w:customStyle="1" w:styleId="Apertura">
    <w:name w:val="Apertura"/>
    <w:basedOn w:val="Normal"/>
    <w:next w:val="Normal"/>
    <w:autoRedefine/>
    <w:rsid w:val="00827FD4"/>
    <w:pPr>
      <w:jc w:val="center"/>
    </w:pPr>
    <w:rPr>
      <w:b/>
    </w:rPr>
  </w:style>
  <w:style w:type="character" w:customStyle="1" w:styleId="Ttulo2Car">
    <w:name w:val="Título 2 Car"/>
    <w:basedOn w:val="Fuentedeprrafopredeter"/>
    <w:link w:val="Ttulo2"/>
    <w:rsid w:val="0076336F"/>
    <w:rPr>
      <w:rFonts w:ascii="CG Omega" w:hAnsi="CG Omega"/>
      <w:b/>
      <w:bCs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76336F"/>
    <w:rPr>
      <w:rFonts w:ascii="CG Omega" w:hAnsi="CG Omega"/>
      <w:sz w:val="24"/>
      <w:szCs w:val="24"/>
    </w:rPr>
  </w:style>
  <w:style w:type="paragraph" w:styleId="Encabezado">
    <w:name w:val="header"/>
    <w:basedOn w:val="Normal"/>
    <w:link w:val="EncabezadoCar"/>
    <w:unhideWhenUsed/>
    <w:rsid w:val="0076336F"/>
    <w:pPr>
      <w:tabs>
        <w:tab w:val="center" w:pos="4419"/>
        <w:tab w:val="right" w:pos="8838"/>
      </w:tabs>
    </w:pPr>
  </w:style>
  <w:style w:type="character" w:customStyle="1" w:styleId="EncabezadoCar1">
    <w:name w:val="Encabezado Car1"/>
    <w:basedOn w:val="Fuentedeprrafopredeter"/>
    <w:rsid w:val="0076336F"/>
    <w:rPr>
      <w:rFonts w:ascii="CG Omega" w:hAnsi="CG Omega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76336F"/>
    <w:rPr>
      <w:rFonts w:ascii="CG Omega" w:hAnsi="CG Omega"/>
      <w:sz w:val="24"/>
      <w:szCs w:val="24"/>
    </w:rPr>
  </w:style>
  <w:style w:type="paragraph" w:styleId="Piedepgina">
    <w:name w:val="footer"/>
    <w:basedOn w:val="Normal"/>
    <w:link w:val="PiedepginaCar"/>
    <w:rsid w:val="0076336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1">
    <w:name w:val="Pie de página Car1"/>
    <w:basedOn w:val="Fuentedeprrafopredeter"/>
    <w:rsid w:val="0076336F"/>
    <w:rPr>
      <w:rFonts w:ascii="CG Omega" w:hAnsi="CG Omega"/>
      <w:sz w:val="24"/>
      <w:szCs w:val="24"/>
    </w:rPr>
  </w:style>
  <w:style w:type="character" w:styleId="Nmerodepgina">
    <w:name w:val="page number"/>
    <w:rsid w:val="00763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nado\Desktop\BackUp%20Plantilla%20Taqu&#237;grafos\NormalTaqu&#237;graf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NormalTaquígrafos</Template>
  <TotalTime>246</TotalTime>
  <Pages>22</Pages>
  <Words>5111</Words>
  <Characters>28112</Characters>
  <Application>Microsoft Office Word</Application>
  <DocSecurity>0</DocSecurity>
  <Lines>234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uE</Company>
  <LinksUpToDate>false</LinksUpToDate>
  <CharactersWithSpaces>33157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9</cp:revision>
  <dcterms:created xsi:type="dcterms:W3CDTF">2026-08-20T11:17:00Z</dcterms:created>
  <dcterms:modified xsi:type="dcterms:W3CDTF">2026-08-21T13:43:00Z</dcterms:modified>
</cp:coreProperties>
</file>