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76118911" w:displacedByCustomXml="next"/>
    <w:sdt>
      <w:sdtPr>
        <w:id w:val="563912446"/>
        <w:docPartObj>
          <w:docPartGallery w:val="Cover Pages"/>
          <w:docPartUnique/>
        </w:docPartObj>
      </w:sdtPr>
      <w:sdtEndPr/>
      <w:sdtContent>
        <w:p w:rsidR="00A108FC" w:rsidRDefault="00A108FC" w:rsidP="00A108FC">
          <w:r>
            <w:rPr>
              <w:b/>
              <w:noProof/>
              <w:sz w:val="52"/>
              <w:szCs w:val="52"/>
            </w:rPr>
            <mc:AlternateContent>
              <mc:Choice Requires="wps">
                <w:drawing>
                  <wp:anchor distT="0" distB="0" distL="114300" distR="114300" simplePos="0" relativeHeight="251659264" behindDoc="0" locked="0" layoutInCell="1" allowOverlap="1" wp14:anchorId="74B7CBDC" wp14:editId="4A149F72">
                    <wp:simplePos x="0" y="0"/>
                    <wp:positionH relativeFrom="page">
                      <wp:align>center</wp:align>
                    </wp:positionH>
                    <wp:positionV relativeFrom="paragraph">
                      <wp:posOffset>-133985</wp:posOffset>
                    </wp:positionV>
                    <wp:extent cx="6800850" cy="8991600"/>
                    <wp:effectExtent l="0" t="0" r="19050" b="19050"/>
                    <wp:wrapNone/>
                    <wp:docPr id="4" name="Proceso 4"/>
                    <wp:cNvGraphicFramePr/>
                    <a:graphic xmlns:a="http://schemas.openxmlformats.org/drawingml/2006/main">
                      <a:graphicData uri="http://schemas.microsoft.com/office/word/2010/wordprocessingShape">
                        <wps:wsp>
                          <wps:cNvSpPr/>
                          <wps:spPr>
                            <a:xfrm>
                              <a:off x="0" y="0"/>
                              <a:ext cx="6800850" cy="8991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68E81" id="_x0000_t109" coordsize="21600,21600" o:spt="109" path="m,l,21600r21600,l21600,xe">
                    <v:stroke joinstyle="miter"/>
                    <v:path gradientshapeok="t" o:connecttype="rect"/>
                  </v:shapetype>
                  <v:shape id="Proceso 4" o:spid="_x0000_s1026" type="#_x0000_t109" style="position:absolute;margin-left:0;margin-top:-10.55pt;width:535.5pt;height:708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" filled="f" strokecolor="black [3213]" strokeweight="1pt">
                    <w10:wrap anchorx="page"/>
                  </v:shape>
                </w:pict>
              </mc:Fallback>
            </mc:AlternateContent>
          </w:r>
        </w:p>
        <w:p w:rsidR="00A108FC" w:rsidRDefault="00A108FC" w:rsidP="00A108FC">
          <w:pPr>
            <w:spacing w:line="240" w:lineRule="auto"/>
            <w:jc w:val="left"/>
            <w:rPr>
              <w:b/>
              <w:noProof/>
              <w:sz w:val="52"/>
              <w:szCs w:val="52"/>
            </w:rPr>
          </w:pPr>
          <w:r>
            <w:rPr>
              <w:b/>
              <w:noProof/>
              <w:sz w:val="52"/>
              <w:szCs w:val="52"/>
            </w:rPr>
            <w:t xml:space="preserve">                      </w:t>
          </w:r>
        </w:p>
        <w:p w:rsidR="00A108FC" w:rsidRDefault="00A108FC" w:rsidP="00A108FC">
          <w:pPr>
            <w:spacing w:line="240" w:lineRule="auto"/>
            <w:jc w:val="center"/>
          </w:pPr>
          <w:r>
            <w:rPr>
              <w:b/>
              <w:noProof/>
              <w:sz w:val="52"/>
              <w:szCs w:val="52"/>
            </w:rPr>
            <w:drawing>
              <wp:inline distT="0" distB="0" distL="0" distR="0" wp14:anchorId="1435C13E" wp14:editId="6D431F6B">
                <wp:extent cx="1882168" cy="2838450"/>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1456" cy="2867538"/>
                        </a:xfrm>
                        <a:prstGeom prst="rect">
                          <a:avLst/>
                        </a:prstGeom>
                        <a:noFill/>
                      </pic:spPr>
                    </pic:pic>
                  </a:graphicData>
                </a:graphic>
              </wp:inline>
            </w:drawing>
          </w:r>
        </w:p>
        <w:p w:rsidR="00A108FC" w:rsidRDefault="00A108FC" w:rsidP="00A108FC">
          <w:pPr>
            <w:spacing w:line="240" w:lineRule="auto"/>
            <w:jc w:val="center"/>
          </w:pPr>
        </w:p>
        <w:p w:rsidR="00A108FC" w:rsidRDefault="00A108FC" w:rsidP="00A108FC">
          <w:pPr>
            <w:jc w:val="center"/>
            <w:rPr>
              <w:b/>
              <w:sz w:val="44"/>
              <w:szCs w:val="44"/>
            </w:rPr>
          </w:pPr>
        </w:p>
        <w:p w:rsidR="00A108FC" w:rsidRPr="006F0BA4" w:rsidRDefault="00A108FC" w:rsidP="00A108FC">
          <w:pPr>
            <w:spacing w:line="276" w:lineRule="auto"/>
            <w:jc w:val="center"/>
            <w:rPr>
              <w:b/>
              <w:sz w:val="46"/>
              <w:szCs w:val="46"/>
            </w:rPr>
          </w:pPr>
          <w:r w:rsidRPr="006F0BA4">
            <w:rPr>
              <w:b/>
              <w:sz w:val="46"/>
              <w:szCs w:val="46"/>
            </w:rPr>
            <w:t>Cámara de Senadores</w:t>
          </w:r>
        </w:p>
        <w:p w:rsidR="00A108FC" w:rsidRPr="006F0BA4" w:rsidRDefault="00A108FC" w:rsidP="00A108FC">
          <w:pPr>
            <w:spacing w:line="276" w:lineRule="auto"/>
            <w:jc w:val="center"/>
            <w:rPr>
              <w:b/>
              <w:sz w:val="46"/>
              <w:szCs w:val="46"/>
            </w:rPr>
          </w:pPr>
        </w:p>
        <w:p w:rsidR="00A108FC" w:rsidRPr="006F0BA4" w:rsidRDefault="00A108FC" w:rsidP="00A108FC">
          <w:pPr>
            <w:spacing w:line="276" w:lineRule="auto"/>
            <w:jc w:val="center"/>
            <w:rPr>
              <w:b/>
              <w:sz w:val="46"/>
              <w:szCs w:val="46"/>
            </w:rPr>
          </w:pPr>
          <w:r>
            <w:rPr>
              <w:b/>
              <w:sz w:val="46"/>
              <w:szCs w:val="46"/>
            </w:rPr>
            <w:t>147</w:t>
          </w:r>
          <w:r w:rsidRPr="006F0BA4">
            <w:rPr>
              <w:b/>
              <w:sz w:val="46"/>
              <w:szCs w:val="46"/>
            </w:rPr>
            <w:t xml:space="preserve">º Período Legislativo </w:t>
          </w:r>
        </w:p>
        <w:p w:rsidR="00A108FC" w:rsidRPr="006F0BA4" w:rsidRDefault="00A108FC" w:rsidP="00A108FC">
          <w:pPr>
            <w:spacing w:line="276" w:lineRule="auto"/>
            <w:jc w:val="center"/>
            <w:rPr>
              <w:b/>
              <w:sz w:val="46"/>
              <w:szCs w:val="46"/>
            </w:rPr>
          </w:pPr>
        </w:p>
        <w:p w:rsidR="00A108FC" w:rsidRPr="006F0BA4" w:rsidRDefault="00A108FC" w:rsidP="00A108FC">
          <w:pPr>
            <w:spacing w:line="276" w:lineRule="auto"/>
            <w:jc w:val="center"/>
            <w:rPr>
              <w:b/>
              <w:sz w:val="46"/>
              <w:szCs w:val="46"/>
            </w:rPr>
          </w:pPr>
          <w:r>
            <w:rPr>
              <w:b/>
              <w:sz w:val="46"/>
              <w:szCs w:val="46"/>
            </w:rPr>
            <w:t xml:space="preserve">5 de Agosto </w:t>
          </w:r>
          <w:r w:rsidRPr="006F0BA4">
            <w:rPr>
              <w:b/>
              <w:sz w:val="46"/>
              <w:szCs w:val="46"/>
            </w:rPr>
            <w:t>de 2026</w:t>
          </w:r>
        </w:p>
        <w:p w:rsidR="00A108FC" w:rsidRPr="006F0BA4" w:rsidRDefault="00A108FC" w:rsidP="00A108FC">
          <w:pPr>
            <w:spacing w:line="276" w:lineRule="auto"/>
            <w:jc w:val="center"/>
            <w:rPr>
              <w:b/>
              <w:sz w:val="46"/>
              <w:szCs w:val="46"/>
            </w:rPr>
          </w:pPr>
        </w:p>
        <w:p w:rsidR="00A108FC" w:rsidRPr="006F0BA4" w:rsidRDefault="00A108FC" w:rsidP="00A108FC">
          <w:pPr>
            <w:spacing w:line="276" w:lineRule="auto"/>
            <w:jc w:val="center"/>
            <w:rPr>
              <w:b/>
              <w:sz w:val="46"/>
              <w:szCs w:val="46"/>
            </w:rPr>
          </w:pPr>
        </w:p>
        <w:p w:rsidR="00A108FC" w:rsidRPr="006F0BA4" w:rsidRDefault="00A108FC" w:rsidP="00A108FC">
          <w:pPr>
            <w:spacing w:line="276" w:lineRule="auto"/>
            <w:jc w:val="center"/>
            <w:rPr>
              <w:b/>
              <w:sz w:val="46"/>
              <w:szCs w:val="46"/>
            </w:rPr>
          </w:pPr>
          <w:r>
            <w:rPr>
              <w:b/>
              <w:sz w:val="46"/>
              <w:szCs w:val="46"/>
            </w:rPr>
            <w:t>10</w:t>
          </w:r>
          <w:r w:rsidRPr="006F0BA4">
            <w:rPr>
              <w:b/>
              <w:sz w:val="46"/>
              <w:szCs w:val="46"/>
            </w:rPr>
            <w:t xml:space="preserve">ª Sesión </w:t>
          </w:r>
          <w:r>
            <w:rPr>
              <w:b/>
              <w:sz w:val="46"/>
              <w:szCs w:val="46"/>
            </w:rPr>
            <w:t>Ordinaria</w:t>
          </w:r>
        </w:p>
        <w:p w:rsidR="00A108FC" w:rsidRPr="006F0BA4" w:rsidRDefault="00A108FC" w:rsidP="00A108FC">
          <w:pPr>
            <w:spacing w:line="276" w:lineRule="auto"/>
            <w:jc w:val="center"/>
            <w:rPr>
              <w:b/>
              <w:sz w:val="46"/>
              <w:szCs w:val="46"/>
            </w:rPr>
          </w:pPr>
        </w:p>
        <w:p w:rsidR="00A108FC" w:rsidRPr="006F0BA4" w:rsidRDefault="00A108FC" w:rsidP="00A108FC">
          <w:pPr>
            <w:spacing w:line="276" w:lineRule="auto"/>
            <w:jc w:val="center"/>
            <w:rPr>
              <w:b/>
              <w:sz w:val="46"/>
              <w:szCs w:val="46"/>
            </w:rPr>
          </w:pPr>
          <w:r w:rsidRPr="006F0BA4">
            <w:rPr>
              <w:b/>
              <w:sz w:val="46"/>
              <w:szCs w:val="46"/>
            </w:rPr>
            <w:t>Versión taquigráfica</w:t>
          </w:r>
        </w:p>
        <w:p w:rsidR="00A108FC" w:rsidRDefault="00A108FC" w:rsidP="00A108FC">
          <w:pPr>
            <w:spacing w:line="240" w:lineRule="auto"/>
            <w:jc w:val="center"/>
          </w:pPr>
          <w:r>
            <w:br w:type="page"/>
          </w:r>
        </w:p>
      </w:sdtContent>
    </w:sdt>
    <w:bookmarkEnd w:id="0"/>
    <w:p w:rsidR="00A108FC" w:rsidRDefault="00A108FC" w:rsidP="00A108FC">
      <w:r>
        <w:lastRenderedPageBreak/>
        <w:t>10ª Sesión Ordinaria del 147º Período Legislativo</w:t>
      </w:r>
    </w:p>
    <w:p w:rsidR="00A108FC" w:rsidRDefault="00A108FC" w:rsidP="00A108FC">
      <w:r>
        <w:t xml:space="preserve"> 5 de agosto de 2026</w:t>
      </w:r>
    </w:p>
    <w:p w:rsidR="00D74A33" w:rsidRDefault="00D74A33" w:rsidP="00D74A33">
      <w:r>
        <w:t>Ausente, con aviso: Senadora Silva.</w:t>
      </w:r>
    </w:p>
    <w:p w:rsidR="00D74A33" w:rsidRDefault="00D74A33" w:rsidP="00A108FC"/>
    <w:p w:rsidR="00A108FC" w:rsidRDefault="00A108FC" w:rsidP="00A108FC">
      <w:pPr>
        <w:jc w:val="center"/>
        <w:rPr>
          <w:b/>
          <w:bCs/>
        </w:rPr>
      </w:pPr>
      <w:r w:rsidRPr="006F47E1">
        <w:rPr>
          <w:b/>
          <w:bCs/>
        </w:rPr>
        <w:t>1</w:t>
      </w:r>
    </w:p>
    <w:p w:rsidR="00D74A33" w:rsidRDefault="00D74A33" w:rsidP="00D74A33">
      <w:pPr>
        <w:jc w:val="center"/>
      </w:pPr>
      <w:r w:rsidRPr="006F47E1">
        <w:rPr>
          <w:b/>
          <w:bCs/>
        </w:rPr>
        <w:t>MANIFESTACIÓN EN MINORÍA</w:t>
      </w:r>
    </w:p>
    <w:p w:rsidR="00D74A33" w:rsidRDefault="00D74A33" w:rsidP="00D74A33"/>
    <w:p w:rsidR="00D74A33" w:rsidRDefault="00D74A33" w:rsidP="00D74A33">
      <w:pPr>
        <w:pStyle w:val="Acotacin"/>
      </w:pPr>
      <w:r>
        <w:t>-Siendo las 13 y 1, dice el:</w:t>
      </w:r>
    </w:p>
    <w:p w:rsidR="00D74A33" w:rsidRDefault="00D74A33" w:rsidP="00D74A33"/>
    <w:p w:rsidR="00D74A33" w:rsidRDefault="00D74A33" w:rsidP="00D74A33">
      <w:r w:rsidRPr="000E660C">
        <w:rPr>
          <w:b/>
        </w:rPr>
        <w:t>SR. SECRETARIO (Avero):</w:t>
      </w:r>
      <w:r>
        <w:t xml:space="preserve"> Tiene la palabra el Senador por el Departamento Federación.</w:t>
      </w:r>
    </w:p>
    <w:p w:rsidR="00D74A33" w:rsidRDefault="00D74A33" w:rsidP="00D74A33"/>
    <w:p w:rsidR="00D74A33" w:rsidRDefault="00D74A33" w:rsidP="00D74A33">
      <w:r w:rsidRPr="00C87925">
        <w:rPr>
          <w:b/>
        </w:rPr>
        <w:t>SR. SENADOR (Dal Molín):</w:t>
      </w:r>
      <w:r>
        <w:t xml:space="preserve"> Señor Secretario, solicito prórroga de treinta minutos para iniciar la sesión.</w:t>
      </w:r>
    </w:p>
    <w:p w:rsidR="00D74A33" w:rsidRDefault="00D74A33" w:rsidP="00D74A33"/>
    <w:p w:rsidR="00D74A33" w:rsidRDefault="00D74A33" w:rsidP="00D74A33">
      <w:r w:rsidRPr="000E660C">
        <w:rPr>
          <w:b/>
        </w:rPr>
        <w:t>SR. SECRETARIO (Avero):</w:t>
      </w:r>
      <w:r>
        <w:t xml:space="preserve"> Se toma razón del pedido, señor Senador.</w:t>
      </w:r>
    </w:p>
    <w:p w:rsidR="00D74A33" w:rsidRDefault="00D74A33" w:rsidP="00D74A33">
      <w:r>
        <w:tab/>
      </w:r>
    </w:p>
    <w:p w:rsidR="00D74A33" w:rsidRDefault="00D74A33" w:rsidP="00D74A33">
      <w:pPr>
        <w:pStyle w:val="Acotacin"/>
      </w:pPr>
      <w:r>
        <w:t>-Eran las 13 y 1.</w:t>
      </w:r>
    </w:p>
    <w:p w:rsidR="00D74A33" w:rsidRDefault="00D74A33" w:rsidP="00A108FC">
      <w:pPr>
        <w:jc w:val="center"/>
        <w:rPr>
          <w:b/>
          <w:bCs/>
        </w:rPr>
      </w:pPr>
    </w:p>
    <w:p w:rsidR="00D74A33" w:rsidRPr="006F47E1" w:rsidRDefault="00C526E1" w:rsidP="00A108FC">
      <w:pPr>
        <w:jc w:val="center"/>
        <w:rPr>
          <w:b/>
          <w:bCs/>
        </w:rPr>
      </w:pPr>
      <w:r>
        <w:rPr>
          <w:b/>
          <w:bCs/>
        </w:rPr>
        <w:t>2</w:t>
      </w:r>
    </w:p>
    <w:p w:rsidR="00A108FC" w:rsidRDefault="00A108FC" w:rsidP="00A108FC">
      <w:pPr>
        <w:pStyle w:val="Encabezado"/>
        <w:jc w:val="center"/>
        <w:rPr>
          <w:b/>
          <w:bCs/>
        </w:rPr>
      </w:pPr>
      <w:r>
        <w:rPr>
          <w:b/>
          <w:bCs/>
        </w:rPr>
        <w:t>APERTURA E IZAMIENTO DE BANDERAS</w:t>
      </w:r>
    </w:p>
    <w:p w:rsidR="00A108FC" w:rsidRDefault="00A108FC" w:rsidP="00A108FC"/>
    <w:p w:rsidR="00A108FC" w:rsidRDefault="00A108FC" w:rsidP="00A108FC">
      <w:pPr>
        <w:pStyle w:val="Acotacin"/>
      </w:pPr>
      <w:r>
        <w:t xml:space="preserve">-Siendo las </w:t>
      </w:r>
      <w:r w:rsidR="00C526E1">
        <w:t>13</w:t>
      </w:r>
      <w:r>
        <w:t xml:space="preserve"> y</w:t>
      </w:r>
      <w:r w:rsidR="00C526E1">
        <w:t xml:space="preserve"> 52</w:t>
      </w:r>
      <w:r>
        <w:t>, dice la:</w:t>
      </w:r>
    </w:p>
    <w:p w:rsidR="00A108FC" w:rsidRDefault="00A108FC" w:rsidP="00A108FC"/>
    <w:p w:rsidR="00A108FC" w:rsidRDefault="00A108FC" w:rsidP="00A108FC">
      <w:r w:rsidRPr="00EA1CF9">
        <w:rPr>
          <w:b/>
        </w:rPr>
        <w:t>SRA. PRESIDENTE (Aluani):</w:t>
      </w:r>
      <w:r>
        <w:t xml:space="preserve"> Por </w:t>
      </w:r>
      <w:r w:rsidR="00C526E1">
        <w:t>S</w:t>
      </w:r>
      <w:r>
        <w:t>ecretaría se tomará asistencia.</w:t>
      </w:r>
    </w:p>
    <w:p w:rsidR="00A108FC" w:rsidRDefault="00A108FC" w:rsidP="00A108FC"/>
    <w:p w:rsidR="00A108FC" w:rsidRDefault="00A108FC" w:rsidP="00A108FC">
      <w:pPr>
        <w:pStyle w:val="Acotacin"/>
      </w:pPr>
      <w:r>
        <w:t>-Así se hace.</w:t>
      </w:r>
    </w:p>
    <w:p w:rsidR="00A108FC" w:rsidRDefault="00A108FC" w:rsidP="00A108FC"/>
    <w:p w:rsidR="00A108FC" w:rsidRDefault="00A108FC" w:rsidP="00A108FC">
      <w:r w:rsidRPr="00EA1CF9">
        <w:rPr>
          <w:b/>
        </w:rPr>
        <w:t>SRA. PRESIDENTE (Aluani):</w:t>
      </w:r>
      <w:r>
        <w:t xml:space="preserve"> Con la presencia de </w:t>
      </w:r>
      <w:r w:rsidR="00C526E1">
        <w:t xml:space="preserve">dieciséis </w:t>
      </w:r>
      <w:r>
        <w:t xml:space="preserve">señores Senadores y contando con el quórum reglamentario queda abierta la </w:t>
      </w:r>
      <w:r w:rsidR="00C526E1">
        <w:t>décima</w:t>
      </w:r>
      <w:r>
        <w:t xml:space="preserve"> Sesión Ordinaria del 147º Período Legislativo.</w:t>
      </w:r>
    </w:p>
    <w:p w:rsidR="00A108FC" w:rsidRDefault="00A108FC" w:rsidP="00A108FC">
      <w:r>
        <w:tab/>
        <w:t>Invito al señor Senador por el Departamento Gualeguay a izar la Bandera Nacional y al señor Senador por el Departamento Victoria a izar la Bandera de Entre Ríos.</w:t>
      </w:r>
    </w:p>
    <w:p w:rsidR="00A108FC" w:rsidRDefault="00A108FC" w:rsidP="00A108FC"/>
    <w:p w:rsidR="00A108FC" w:rsidRDefault="00A108FC" w:rsidP="00A108FC">
      <w:pPr>
        <w:pStyle w:val="Acotacin"/>
      </w:pPr>
      <w:r>
        <w:t xml:space="preserve">-Así lo hacen los señores Senadores </w:t>
      </w:r>
      <w:proofErr w:type="spellStart"/>
      <w:r>
        <w:t>Otaegui</w:t>
      </w:r>
      <w:proofErr w:type="spellEnd"/>
      <w:r>
        <w:t xml:space="preserve"> y </w:t>
      </w:r>
      <w:proofErr w:type="spellStart"/>
      <w:r>
        <w:t>Sanzberro</w:t>
      </w:r>
      <w:proofErr w:type="spellEnd"/>
      <w:r>
        <w:t>. (Aplausos)</w:t>
      </w:r>
    </w:p>
    <w:p w:rsidR="00A108FC" w:rsidRDefault="00A108FC" w:rsidP="00A108FC"/>
    <w:p w:rsidR="00A108FC" w:rsidRDefault="00C526E1" w:rsidP="00A108FC">
      <w:pPr>
        <w:pStyle w:val="Apertura"/>
      </w:pPr>
      <w:r>
        <w:t>3</w:t>
      </w:r>
    </w:p>
    <w:p w:rsidR="00A108FC" w:rsidRDefault="00A108FC" w:rsidP="00A108FC">
      <w:pPr>
        <w:pStyle w:val="Apertura"/>
      </w:pPr>
      <w:r>
        <w:t>LICENCIAS</w:t>
      </w:r>
    </w:p>
    <w:p w:rsidR="00A108FC" w:rsidRDefault="00A108FC" w:rsidP="00A108FC"/>
    <w:p w:rsidR="00C526E1" w:rsidRDefault="00C526E1" w:rsidP="00C526E1">
      <w:r>
        <w:rPr>
          <w:b/>
        </w:rPr>
        <w:t>SRA. PRESIDENTE (Aluani):</w:t>
      </w:r>
      <w:r>
        <w:t xml:space="preserve"> Tiene la palabra el Senador por el Departamento San Salvador.</w:t>
      </w:r>
    </w:p>
    <w:p w:rsidR="00C526E1" w:rsidRDefault="00C526E1" w:rsidP="00C526E1"/>
    <w:p w:rsidR="00C526E1" w:rsidRDefault="00C526E1" w:rsidP="00C526E1">
      <w:r>
        <w:rPr>
          <w:b/>
        </w:rPr>
        <w:t>SR. SENADOR (Berthet):</w:t>
      </w:r>
      <w:r>
        <w:t xml:space="preserve"> Señora Presidente, es para justificar la </w:t>
      </w:r>
      <w:r w:rsidR="00AE157B">
        <w:t>inasistencia</w:t>
      </w:r>
      <w:r>
        <w:t xml:space="preserve"> de la señora Senadora Silva por razones personales.</w:t>
      </w:r>
    </w:p>
    <w:p w:rsidR="00C526E1" w:rsidRDefault="00C526E1" w:rsidP="00C526E1"/>
    <w:p w:rsidR="00C526E1" w:rsidRDefault="00C526E1" w:rsidP="00C526E1">
      <w:r>
        <w:rPr>
          <w:b/>
        </w:rPr>
        <w:t>SRA. PRESIDENTE (Aluani):</w:t>
      </w:r>
      <w:r>
        <w:t xml:space="preserve"> Se toma razón, señor Senador.</w:t>
      </w:r>
    </w:p>
    <w:p w:rsidR="00433076" w:rsidRDefault="00433076" w:rsidP="00C526E1"/>
    <w:p w:rsidR="00433076" w:rsidRDefault="00433076" w:rsidP="00433076">
      <w:pPr>
        <w:pStyle w:val="Apertura"/>
      </w:pPr>
      <w:r>
        <w:t>4</w:t>
      </w:r>
    </w:p>
    <w:p w:rsidR="00433076" w:rsidRDefault="00433076" w:rsidP="00433076">
      <w:pPr>
        <w:pStyle w:val="Apertura"/>
      </w:pPr>
      <w:r>
        <w:t xml:space="preserve">MANIFESTACIÓN DE LA SENADORA MIRANDA INFORMANDO </w:t>
      </w:r>
      <w:r w:rsidR="00B26AD9">
        <w:t xml:space="preserve">DE </w:t>
      </w:r>
      <w:r>
        <w:t>SU MONOBLOQUE</w:t>
      </w:r>
    </w:p>
    <w:p w:rsidR="00433076" w:rsidRDefault="00433076" w:rsidP="00433076"/>
    <w:p w:rsidR="00433076" w:rsidRDefault="00433076" w:rsidP="00433076">
      <w:r>
        <w:rPr>
          <w:b/>
        </w:rPr>
        <w:t>SRA. PRESIDENTE (Aluani):</w:t>
      </w:r>
      <w:r>
        <w:t xml:space="preserve"> Tiene la palabra la Senadora por el Departamento Federal.</w:t>
      </w:r>
    </w:p>
    <w:p w:rsidR="00433076" w:rsidRDefault="00433076" w:rsidP="00433076"/>
    <w:p w:rsidR="00433076" w:rsidRPr="00775C82" w:rsidRDefault="00433076" w:rsidP="00433076">
      <w:r>
        <w:rPr>
          <w:b/>
        </w:rPr>
        <w:t>SRA. SENADORA (Miranda):</w:t>
      </w:r>
      <w:r w:rsidRPr="00775C82">
        <w:t xml:space="preserve"> </w:t>
      </w:r>
      <w:r>
        <w:t>Señora</w:t>
      </w:r>
      <w:r w:rsidRPr="00775C82">
        <w:t xml:space="preserve"> Presidente, es para informar </w:t>
      </w:r>
      <w:r w:rsidR="00141134">
        <w:t>que</w:t>
      </w:r>
      <w:r>
        <w:t xml:space="preserve"> </w:t>
      </w:r>
      <w:r w:rsidRPr="00775C82">
        <w:t>por una decisió</w:t>
      </w:r>
      <w:r>
        <w:t>n personal, a partir de la fecha</w:t>
      </w:r>
      <w:r w:rsidRPr="00775C82">
        <w:t xml:space="preserve"> </w:t>
      </w:r>
      <w:r>
        <w:t>vo</w:t>
      </w:r>
      <w:r w:rsidRPr="00775C82">
        <w:t xml:space="preserve">y a </w:t>
      </w:r>
      <w:r>
        <w:t>constituir</w:t>
      </w:r>
      <w:r w:rsidRPr="00775C82">
        <w:t xml:space="preserve"> un </w:t>
      </w:r>
      <w:proofErr w:type="spellStart"/>
      <w:r w:rsidRPr="00775C82">
        <w:t>monobloque</w:t>
      </w:r>
      <w:proofErr w:type="spellEnd"/>
      <w:r w:rsidRPr="00775C82">
        <w:t xml:space="preserve"> </w:t>
      </w:r>
      <w:r w:rsidR="00141134">
        <w:t>que</w:t>
      </w:r>
      <w:r w:rsidRPr="00775C82">
        <w:t xml:space="preserve"> se llamará </w:t>
      </w:r>
      <w:r w:rsidR="00AE157B">
        <w:t>“</w:t>
      </w:r>
      <w:r w:rsidRPr="00775C82">
        <w:t>Frente Cimarrón</w:t>
      </w:r>
      <w:r w:rsidR="00AE157B">
        <w:t>”</w:t>
      </w:r>
      <w:r w:rsidRPr="00775C82">
        <w:t xml:space="preserve">. </w:t>
      </w:r>
    </w:p>
    <w:p w:rsidR="00B26AD9" w:rsidRDefault="00433076" w:rsidP="00433076">
      <w:pPr>
        <w:ind w:firstLine="720"/>
      </w:pPr>
      <w:r w:rsidRPr="00775C82">
        <w:t xml:space="preserve">Quiero agradecer a los </w:t>
      </w:r>
      <w:r w:rsidR="00141134">
        <w:t>dieciséis</w:t>
      </w:r>
      <w:r w:rsidRPr="00775C82">
        <w:t xml:space="preserve"> colegas por el respeto </w:t>
      </w:r>
      <w:r>
        <w:t>y</w:t>
      </w:r>
      <w:r w:rsidRPr="00775C82">
        <w:t xml:space="preserve"> </w:t>
      </w:r>
      <w:r w:rsidR="00141134">
        <w:t xml:space="preserve">el </w:t>
      </w:r>
      <w:r w:rsidRPr="00775C82">
        <w:t>acompañamiento</w:t>
      </w:r>
      <w:r w:rsidRPr="000222C0">
        <w:t xml:space="preserve"> </w:t>
      </w:r>
      <w:r w:rsidR="00141134">
        <w:t>que han tenido todos estos días. P</w:t>
      </w:r>
      <w:r w:rsidRPr="00775C82">
        <w:t>ero en particular</w:t>
      </w:r>
      <w:r w:rsidR="00141134">
        <w:t>,</w:t>
      </w:r>
      <w:r w:rsidRPr="00775C82">
        <w:t xml:space="preserve"> a quienes integran el bloque del cua</w:t>
      </w:r>
      <w:r>
        <w:t>l fui parte hasta el día de hoy, a</w:t>
      </w:r>
      <w:r w:rsidRPr="00775C82">
        <w:t xml:space="preserve"> cada uno de mis compañeros</w:t>
      </w:r>
      <w:r>
        <w:t>.</w:t>
      </w:r>
      <w:r w:rsidRPr="00775C82">
        <w:t xml:space="preserve"> </w:t>
      </w:r>
    </w:p>
    <w:p w:rsidR="00141134" w:rsidRDefault="00141134" w:rsidP="00433076">
      <w:pPr>
        <w:ind w:firstLine="720"/>
      </w:pPr>
      <w:r>
        <w:t>Además, de decirles que n</w:t>
      </w:r>
      <w:r w:rsidR="00433076" w:rsidRPr="00775C82">
        <w:t>os vamos a seguir viendo</w:t>
      </w:r>
      <w:r>
        <w:t xml:space="preserve"> y</w:t>
      </w:r>
      <w:r w:rsidR="00433076" w:rsidRPr="00775C82">
        <w:t xml:space="preserve"> vamos a se</w:t>
      </w:r>
      <w:r>
        <w:t>guir trabajando juntos,</w:t>
      </w:r>
      <w:r w:rsidR="00433076" w:rsidRPr="00775C82">
        <w:t xml:space="preserve"> no puedo dejar de reconocer el acompañamiento y el respeto que han tenido hacia mi persona </w:t>
      </w:r>
      <w:r w:rsidR="00433076">
        <w:t>toda</w:t>
      </w:r>
      <w:r w:rsidR="00433076" w:rsidRPr="00775C82">
        <w:t xml:space="preserve"> esta semana. </w:t>
      </w:r>
    </w:p>
    <w:p w:rsidR="00433076" w:rsidRDefault="00141134" w:rsidP="00433076">
      <w:pPr>
        <w:ind w:firstLine="720"/>
      </w:pPr>
      <w:r>
        <w:t>Así que, s</w:t>
      </w:r>
      <w:r w:rsidR="00433076" w:rsidRPr="00775C82">
        <w:t>implemente</w:t>
      </w:r>
      <w:r w:rsidR="00433076">
        <w:t xml:space="preserve"> quería</w:t>
      </w:r>
      <w:r w:rsidR="00433076" w:rsidRPr="00775C82">
        <w:t xml:space="preserve"> informar</w:t>
      </w:r>
      <w:r>
        <w:t>lo</w:t>
      </w:r>
      <w:r w:rsidR="00B26AD9">
        <w:t>, gracias</w:t>
      </w:r>
      <w:r w:rsidR="00433076">
        <w:t xml:space="preserve"> señora Presidente</w:t>
      </w:r>
      <w:r w:rsidR="00B26AD9">
        <w:t>.</w:t>
      </w:r>
    </w:p>
    <w:p w:rsidR="00433076" w:rsidRDefault="00433076" w:rsidP="00433076">
      <w:pPr>
        <w:rPr>
          <w:b/>
        </w:rPr>
      </w:pPr>
    </w:p>
    <w:p w:rsidR="00433076" w:rsidRDefault="00433076" w:rsidP="00433076">
      <w:r>
        <w:rPr>
          <w:b/>
        </w:rPr>
        <w:t>SRA. PRESIDENTE (Aluani):</w:t>
      </w:r>
      <w:r>
        <w:t xml:space="preserve"> Gracias señora Senadora, se toma razón de lo informado.</w:t>
      </w:r>
    </w:p>
    <w:p w:rsidR="00433076" w:rsidRDefault="00433076" w:rsidP="00C526E1"/>
    <w:p w:rsidR="00A108FC" w:rsidRDefault="00433076" w:rsidP="00A108FC">
      <w:pPr>
        <w:jc w:val="center"/>
        <w:rPr>
          <w:b/>
          <w:bCs/>
        </w:rPr>
      </w:pPr>
      <w:r>
        <w:rPr>
          <w:b/>
          <w:bCs/>
        </w:rPr>
        <w:t>5</w:t>
      </w:r>
    </w:p>
    <w:p w:rsidR="00A108FC" w:rsidRDefault="00A108FC" w:rsidP="00A108FC">
      <w:pPr>
        <w:jc w:val="center"/>
      </w:pPr>
      <w:r>
        <w:rPr>
          <w:b/>
          <w:bCs/>
        </w:rPr>
        <w:t>ACTA</w:t>
      </w:r>
    </w:p>
    <w:p w:rsidR="00A108FC" w:rsidRDefault="00A108FC" w:rsidP="00A108FC">
      <w:pPr>
        <w:pStyle w:val="Apertura"/>
      </w:pPr>
    </w:p>
    <w:p w:rsidR="00A108FC" w:rsidRDefault="00A108FC" w:rsidP="00A108FC">
      <w:r w:rsidRPr="00EA1CF9">
        <w:rPr>
          <w:b/>
        </w:rPr>
        <w:t>SRA. PRESIDENTE (Aluani):</w:t>
      </w:r>
      <w:r>
        <w:t xml:space="preserve"> Conforme lo acordado en la Comisión de Labor Parlamentaria desarrollada en el día de hoy, se va a poner a votación a mano alzada del Cuerpo y para su tratamiento en bloque los siguientes puntos que serán leídos por Secretaría.</w:t>
      </w:r>
    </w:p>
    <w:p w:rsidR="00A108FC" w:rsidRDefault="00A108FC" w:rsidP="00A108FC"/>
    <w:p w:rsidR="00B26AD9" w:rsidRDefault="00B26AD9" w:rsidP="00B26AD9">
      <w:bookmarkStart w:id="1" w:name="OLE_LINK1"/>
      <w:bookmarkStart w:id="2" w:name="OLE_LINK2"/>
      <w:bookmarkStart w:id="3" w:name="OLE_LINK3"/>
      <w:r w:rsidRPr="00B25F10">
        <w:rPr>
          <w:b/>
        </w:rPr>
        <w:lastRenderedPageBreak/>
        <w:t>SR. SECRETARI</w:t>
      </w:r>
      <w:r>
        <w:rPr>
          <w:b/>
        </w:rPr>
        <w:t>O</w:t>
      </w:r>
      <w:r w:rsidRPr="00B25F10">
        <w:rPr>
          <w:b/>
        </w:rPr>
        <w:t xml:space="preserve"> (</w:t>
      </w:r>
      <w:r>
        <w:rPr>
          <w:b/>
        </w:rPr>
        <w:t>Avero</w:t>
      </w:r>
      <w:r w:rsidRPr="00B25F10">
        <w:rPr>
          <w:b/>
        </w:rPr>
        <w:t>):</w:t>
      </w:r>
      <w:r w:rsidRPr="00B25F10">
        <w:t xml:space="preserve"> </w:t>
      </w:r>
      <w:bookmarkEnd w:id="1"/>
      <w:bookmarkEnd w:id="2"/>
      <w:bookmarkEnd w:id="3"/>
      <w:r w:rsidRPr="00C11BC4">
        <w:t xml:space="preserve">Acta de la sesión anterior pendiente de aprobación y el acta de </w:t>
      </w:r>
      <w:r>
        <w:t>L</w:t>
      </w:r>
      <w:r w:rsidRPr="00C11BC4">
        <w:t xml:space="preserve">abor </w:t>
      </w:r>
      <w:r>
        <w:t>P</w:t>
      </w:r>
      <w:r w:rsidRPr="00C11BC4">
        <w:t>arlamentaria al día de hoy, 5 de agosto de 2026, donde se acuerda el tratamiento conjunto</w:t>
      </w:r>
      <w:r>
        <w:t>,</w:t>
      </w:r>
      <w:r w:rsidRPr="00C11BC4">
        <w:t xml:space="preserve"> sobre tablas y en bloque de los </w:t>
      </w:r>
      <w:r>
        <w:t>expedientes números 15.716 y</w:t>
      </w:r>
      <w:r w:rsidRPr="00C11BC4">
        <w:t xml:space="preserve"> 28.772</w:t>
      </w:r>
      <w:r w:rsidR="00274CDF">
        <w:t>,</w:t>
      </w:r>
      <w:r w:rsidRPr="00C11BC4">
        <w:t xml:space="preserve"> con dictamen </w:t>
      </w:r>
      <w:r w:rsidR="00274CDF">
        <w:t>de la comisión respectiva,</w:t>
      </w:r>
      <w:r>
        <w:t xml:space="preserve"> </w:t>
      </w:r>
      <w:r w:rsidRPr="00C11BC4">
        <w:t xml:space="preserve">de los expedientes </w:t>
      </w:r>
      <w:r>
        <w:t xml:space="preserve">números </w:t>
      </w:r>
      <w:r w:rsidRPr="00C11BC4">
        <w:t xml:space="preserve">15.735, 15.736, 15.738, 15.739, 15.740, 15.741, 15.742, 15.743, 15.744, 15.745, 15.746, 15.747, </w:t>
      </w:r>
      <w:r w:rsidR="00AE157B">
        <w:t xml:space="preserve">15.748, 15.749, 15.750 y </w:t>
      </w:r>
      <w:r w:rsidR="00274CDF">
        <w:t>15.751,</w:t>
      </w:r>
      <w:r>
        <w:t xml:space="preserve"> P</w:t>
      </w:r>
      <w:r w:rsidRPr="00C11BC4">
        <w:t xml:space="preserve">royectos de </w:t>
      </w:r>
      <w:r>
        <w:t>D</w:t>
      </w:r>
      <w:r w:rsidRPr="00C11BC4">
        <w:t>eclaración y</w:t>
      </w:r>
      <w:r w:rsidR="00274CDF">
        <w:t xml:space="preserve"> </w:t>
      </w:r>
      <w:r w:rsidRPr="00C11BC4">
        <w:t>del expediente 15.737</w:t>
      </w:r>
      <w:r w:rsidR="00274CDF">
        <w:t>,</w:t>
      </w:r>
      <w:r w:rsidRPr="00C11BC4">
        <w:t xml:space="preserve"> </w:t>
      </w:r>
      <w:r>
        <w:t>P</w:t>
      </w:r>
      <w:r w:rsidRPr="00C11BC4">
        <w:t xml:space="preserve">royecto de </w:t>
      </w:r>
      <w:r>
        <w:t>C</w:t>
      </w:r>
      <w:r w:rsidRPr="00C11BC4">
        <w:t>omunicación</w:t>
      </w:r>
      <w:r>
        <w:t>.</w:t>
      </w:r>
    </w:p>
    <w:p w:rsidR="00B26AD9" w:rsidRPr="00B201EB" w:rsidRDefault="00B26AD9" w:rsidP="00B26AD9">
      <w:pPr>
        <w:ind w:firstLine="720"/>
      </w:pPr>
      <w:r>
        <w:t>E</w:t>
      </w:r>
      <w:r w:rsidRPr="00C11BC4">
        <w:t xml:space="preserve">l modo de votación será </w:t>
      </w:r>
      <w:r w:rsidR="00274CDF">
        <w:t xml:space="preserve">a </w:t>
      </w:r>
      <w:r w:rsidRPr="00C11BC4">
        <w:t>man</w:t>
      </w:r>
      <w:r>
        <w:t xml:space="preserve">o </w:t>
      </w:r>
      <w:r w:rsidRPr="00C11BC4">
        <w:t>alzada</w:t>
      </w:r>
      <w:r>
        <w:t>,</w:t>
      </w:r>
      <w:r w:rsidRPr="00C11BC4">
        <w:t xml:space="preserve"> en general y en particular al mismo tiempo y en bloque para los </w:t>
      </w:r>
      <w:r w:rsidR="00274CDF">
        <w:t>Proyectos de D</w:t>
      </w:r>
      <w:r w:rsidRPr="00C11BC4">
        <w:t xml:space="preserve">eclaración y de </w:t>
      </w:r>
      <w:r w:rsidR="00274CDF">
        <w:t>C</w:t>
      </w:r>
      <w:r w:rsidRPr="00C11BC4">
        <w:t>omunicación</w:t>
      </w:r>
      <w:r>
        <w:t>.</w:t>
      </w:r>
      <w:r w:rsidRPr="00B201EB">
        <w:t xml:space="preserve"> </w:t>
      </w:r>
    </w:p>
    <w:p w:rsidR="00B26AD9" w:rsidRDefault="00B26AD9" w:rsidP="00B26AD9"/>
    <w:p w:rsidR="00B26AD9" w:rsidRPr="00B25F10" w:rsidRDefault="00B26AD9" w:rsidP="00B26AD9">
      <w:r w:rsidRPr="00404323">
        <w:rPr>
          <w:b/>
        </w:rPr>
        <w:t>SRA. PRESIDENTE (Aluani):</w:t>
      </w:r>
      <w:r w:rsidRPr="00404323">
        <w:t xml:space="preserve"> </w:t>
      </w:r>
      <w:r>
        <w:t>Se va a votar lo informado por S</w:t>
      </w:r>
      <w:r w:rsidRPr="00B25F10">
        <w:t>ecretaría, lo</w:t>
      </w:r>
      <w:r>
        <w:t>s</w:t>
      </w:r>
      <w:r w:rsidRPr="00B25F10">
        <w:t xml:space="preserve"> que estén por la afirmativa, s</w:t>
      </w:r>
      <w:r>
        <w:t>írvan</w:t>
      </w:r>
      <w:r w:rsidRPr="00B25F10">
        <w:t>se indicarlo.</w:t>
      </w:r>
    </w:p>
    <w:p w:rsidR="00A108FC" w:rsidRDefault="00A108FC" w:rsidP="00A108FC"/>
    <w:p w:rsidR="00A108FC" w:rsidRDefault="00A108FC" w:rsidP="00A108FC">
      <w:pPr>
        <w:pStyle w:val="Acotacin"/>
      </w:pPr>
      <w:r>
        <w:t>-Resulta aprobado.</w:t>
      </w:r>
    </w:p>
    <w:p w:rsidR="00A108FC" w:rsidRDefault="00A108FC" w:rsidP="00A108FC"/>
    <w:p w:rsidR="00A108FC" w:rsidRDefault="00A108FC" w:rsidP="00A108FC">
      <w:r w:rsidRPr="00EA1CF9">
        <w:rPr>
          <w:b/>
          <w:bCs/>
        </w:rPr>
        <w:t>SRA. PRESIDENTE (Aluani):</w:t>
      </w:r>
      <w:r>
        <w:t xml:space="preserve"> Q</w:t>
      </w:r>
      <w:r w:rsidRPr="004B1BC3">
        <w:t>uedan aprobad</w:t>
      </w:r>
      <w:r>
        <w:t>a</w:t>
      </w:r>
      <w:r w:rsidRPr="004B1BC3">
        <w:t>s el Acta de la sesión anterior y el Acta de Labor Parlamentaria del día de hoy</w:t>
      </w:r>
      <w:r>
        <w:t>.</w:t>
      </w:r>
    </w:p>
    <w:p w:rsidR="00A108FC" w:rsidRDefault="00A108FC" w:rsidP="00A108FC"/>
    <w:p w:rsidR="00A108FC" w:rsidRDefault="00B26AD9" w:rsidP="00A108FC">
      <w:pPr>
        <w:pStyle w:val="Apertura"/>
      </w:pPr>
      <w:r>
        <w:t>6</w:t>
      </w:r>
    </w:p>
    <w:p w:rsidR="00A108FC" w:rsidRDefault="00A108FC" w:rsidP="00A108FC">
      <w:pPr>
        <w:pStyle w:val="Ttulo2"/>
      </w:pPr>
      <w:r>
        <w:t>ASUNTOS ENTRADOS</w:t>
      </w:r>
    </w:p>
    <w:p w:rsidR="00A108FC" w:rsidRDefault="00A108FC" w:rsidP="00A108FC"/>
    <w:p w:rsidR="00A108FC" w:rsidRDefault="00A108FC" w:rsidP="00A108FC">
      <w:r w:rsidRPr="00EA1CF9">
        <w:rPr>
          <w:b/>
          <w:bCs/>
        </w:rPr>
        <w:t>SRA. PRESIDENTE (Aluani):</w:t>
      </w:r>
      <w:r>
        <w:t xml:space="preserve"> Por Secretaría y Prosecretaría se dará lectura de los asuntos entrados.</w:t>
      </w:r>
    </w:p>
    <w:p w:rsidR="00A108FC" w:rsidRDefault="00A108FC" w:rsidP="00A108FC"/>
    <w:p w:rsidR="00A108FC" w:rsidRDefault="00A108FC" w:rsidP="00A108FC">
      <w:pPr>
        <w:pStyle w:val="Acotacin"/>
      </w:pPr>
      <w:r>
        <w:t>-Se lee:</w:t>
      </w:r>
    </w:p>
    <w:p w:rsidR="00A108FC" w:rsidRDefault="00A108FC" w:rsidP="00A108FC"/>
    <w:p w:rsidR="00A108FC" w:rsidRDefault="00B26AD9" w:rsidP="00A108FC">
      <w:r>
        <w:t>6</w:t>
      </w:r>
      <w:r w:rsidR="00A108FC">
        <w:t>.1 – Comunicaciones oficiales</w:t>
      </w:r>
    </w:p>
    <w:p w:rsidR="00A108FC" w:rsidRDefault="00B26AD9" w:rsidP="00A108FC">
      <w:r>
        <w:t>6</w:t>
      </w:r>
      <w:r w:rsidR="00A108FC">
        <w:t>.</w:t>
      </w:r>
      <w:r w:rsidR="00216A1D">
        <w:t>2</w:t>
      </w:r>
      <w:r w:rsidR="00A108FC">
        <w:t xml:space="preserve"> – Comunicaciones particulares</w:t>
      </w:r>
    </w:p>
    <w:p w:rsidR="00A108FC" w:rsidRDefault="00B26AD9" w:rsidP="00A108FC">
      <w:r>
        <w:t>6</w:t>
      </w:r>
      <w:r w:rsidR="00A108FC">
        <w:t>.</w:t>
      </w:r>
      <w:r w:rsidR="00216A1D">
        <w:t>3</w:t>
      </w:r>
      <w:r w:rsidR="00A108FC">
        <w:t xml:space="preserve"> – Dictámenes de comisión</w:t>
      </w:r>
    </w:p>
    <w:p w:rsidR="00B26AD9" w:rsidRDefault="00B26AD9" w:rsidP="00A108FC"/>
    <w:p w:rsidR="00B26AD9" w:rsidRPr="00A44C38" w:rsidRDefault="00B26AD9" w:rsidP="00B26AD9">
      <w:pPr>
        <w:spacing w:line="300" w:lineRule="exact"/>
        <w:ind w:left="4082" w:right="1134" w:hanging="113"/>
        <w:rPr>
          <w:rFonts w:eastAsia="MS Mincho"/>
          <w:b/>
          <w:i/>
          <w:sz w:val="20"/>
          <w:szCs w:val="20"/>
        </w:rPr>
      </w:pPr>
      <w:r w:rsidRPr="003A4CD7">
        <w:rPr>
          <w:rFonts w:eastAsia="MS Mincho"/>
          <w:b/>
          <w:i/>
          <w:sz w:val="20"/>
          <w:szCs w:val="20"/>
        </w:rPr>
        <w:t>-A raíz de lo acordado en Labor Parlamentaria, se reserva en Secretaría el punto</w:t>
      </w:r>
      <w:r>
        <w:rPr>
          <w:rFonts w:eastAsia="MS Mincho"/>
          <w:b/>
          <w:i/>
          <w:sz w:val="20"/>
          <w:szCs w:val="20"/>
        </w:rPr>
        <w:t xml:space="preserve"> 2, Proyecto de Ley</w:t>
      </w:r>
      <w:r w:rsidR="00274CDF">
        <w:rPr>
          <w:rFonts w:eastAsia="MS Mincho"/>
          <w:b/>
          <w:i/>
          <w:sz w:val="20"/>
          <w:szCs w:val="20"/>
        </w:rPr>
        <w:t xml:space="preserve"> </w:t>
      </w:r>
      <w:r w:rsidRPr="00A44C38">
        <w:rPr>
          <w:rFonts w:eastAsia="MS Mincho"/>
          <w:b/>
          <w:i/>
          <w:sz w:val="20"/>
          <w:szCs w:val="20"/>
        </w:rPr>
        <w:t xml:space="preserve">por el que se declara </w:t>
      </w:r>
      <w:r w:rsidR="00274CDF">
        <w:rPr>
          <w:rFonts w:eastAsia="MS Mincho"/>
          <w:b/>
          <w:i/>
          <w:sz w:val="20"/>
          <w:szCs w:val="20"/>
        </w:rPr>
        <w:t>C</w:t>
      </w:r>
      <w:r w:rsidRPr="00A44C38">
        <w:rPr>
          <w:rFonts w:eastAsia="MS Mincho"/>
          <w:b/>
          <w:i/>
          <w:sz w:val="20"/>
          <w:szCs w:val="20"/>
        </w:rPr>
        <w:t xml:space="preserve">iudadano </w:t>
      </w:r>
      <w:r w:rsidR="00274CDF">
        <w:rPr>
          <w:rFonts w:eastAsia="MS Mincho"/>
          <w:b/>
          <w:i/>
          <w:sz w:val="20"/>
          <w:szCs w:val="20"/>
        </w:rPr>
        <w:t>I</w:t>
      </w:r>
      <w:r w:rsidRPr="00A44C38">
        <w:rPr>
          <w:rFonts w:eastAsia="MS Mincho"/>
          <w:b/>
          <w:i/>
          <w:sz w:val="20"/>
          <w:szCs w:val="20"/>
        </w:rPr>
        <w:t xml:space="preserve">lustre de la Provincia a Emanuel </w:t>
      </w:r>
      <w:proofErr w:type="spellStart"/>
      <w:r w:rsidRPr="00A44C38">
        <w:rPr>
          <w:rFonts w:eastAsia="MS Mincho"/>
          <w:b/>
          <w:i/>
          <w:sz w:val="20"/>
          <w:szCs w:val="20"/>
        </w:rPr>
        <w:t>Noir</w:t>
      </w:r>
      <w:proofErr w:type="spellEnd"/>
      <w:r w:rsidRPr="00A44C38">
        <w:rPr>
          <w:rFonts w:eastAsia="MS Mincho"/>
          <w:b/>
          <w:i/>
          <w:sz w:val="20"/>
          <w:szCs w:val="20"/>
        </w:rPr>
        <w:t>, cantante del grupo “</w:t>
      </w:r>
      <w:proofErr w:type="spellStart"/>
      <w:r w:rsidRPr="00A44C38">
        <w:rPr>
          <w:rFonts w:eastAsia="MS Mincho"/>
          <w:b/>
          <w:i/>
          <w:sz w:val="20"/>
          <w:szCs w:val="20"/>
        </w:rPr>
        <w:t>Ke</w:t>
      </w:r>
      <w:proofErr w:type="spellEnd"/>
      <w:r w:rsidRPr="00A44C38">
        <w:rPr>
          <w:rFonts w:eastAsia="MS Mincho"/>
          <w:b/>
          <w:i/>
          <w:sz w:val="20"/>
          <w:szCs w:val="20"/>
        </w:rPr>
        <w:t xml:space="preserve"> Personajes”</w:t>
      </w:r>
      <w:r w:rsidR="00274CDF">
        <w:rPr>
          <w:rFonts w:eastAsia="MS Mincho"/>
          <w:b/>
          <w:i/>
          <w:sz w:val="20"/>
          <w:szCs w:val="20"/>
        </w:rPr>
        <w:t>, e</w:t>
      </w:r>
      <w:r w:rsidRPr="00A44C38">
        <w:rPr>
          <w:rFonts w:eastAsia="MS Mincho"/>
          <w:b/>
          <w:i/>
          <w:sz w:val="20"/>
          <w:szCs w:val="20"/>
        </w:rPr>
        <w:t>xpediente N° 15.716</w:t>
      </w:r>
      <w:r>
        <w:rPr>
          <w:rFonts w:eastAsia="MS Mincho"/>
          <w:b/>
          <w:i/>
          <w:sz w:val="20"/>
          <w:szCs w:val="20"/>
        </w:rPr>
        <w:t>.</w:t>
      </w:r>
    </w:p>
    <w:p w:rsidR="00B26AD9" w:rsidRDefault="00B26AD9" w:rsidP="00B26AD9">
      <w:pPr>
        <w:spacing w:line="300" w:lineRule="exact"/>
        <w:ind w:left="4082" w:right="1134" w:hanging="113"/>
        <w:rPr>
          <w:rFonts w:eastAsia="MS Mincho"/>
          <w:b/>
          <w:i/>
          <w:sz w:val="20"/>
          <w:szCs w:val="20"/>
        </w:rPr>
      </w:pPr>
    </w:p>
    <w:p w:rsidR="00B26AD9" w:rsidRDefault="00B26AD9" w:rsidP="00B26AD9">
      <w:pPr>
        <w:spacing w:line="300" w:lineRule="exact"/>
        <w:ind w:left="4082" w:right="1134" w:hanging="113"/>
        <w:rPr>
          <w:rFonts w:eastAsia="MS Mincho"/>
          <w:b/>
          <w:i/>
          <w:sz w:val="20"/>
          <w:szCs w:val="20"/>
        </w:rPr>
      </w:pPr>
      <w:r w:rsidRPr="003A4CD7">
        <w:rPr>
          <w:rFonts w:eastAsia="MS Mincho"/>
          <w:b/>
          <w:i/>
          <w:sz w:val="20"/>
          <w:szCs w:val="20"/>
        </w:rPr>
        <w:t>-A raíz de lo acordado en Labor Parlamentaria, se reserva en Secretaría el punto</w:t>
      </w:r>
      <w:r>
        <w:t xml:space="preserve"> </w:t>
      </w:r>
      <w:r>
        <w:rPr>
          <w:rStyle w:val="AcotacinCar"/>
        </w:rPr>
        <w:t>3</w:t>
      </w:r>
      <w:r w:rsidRPr="00A44C38">
        <w:rPr>
          <w:rFonts w:eastAsia="MS Mincho"/>
        </w:rPr>
        <w:t xml:space="preserve">, </w:t>
      </w:r>
      <w:r>
        <w:rPr>
          <w:rFonts w:eastAsia="MS Mincho"/>
          <w:b/>
          <w:i/>
          <w:sz w:val="20"/>
          <w:szCs w:val="20"/>
        </w:rPr>
        <w:t>Proyecto de Ley</w:t>
      </w:r>
      <w:r w:rsidR="00274CDF">
        <w:rPr>
          <w:rFonts w:eastAsia="MS Mincho"/>
          <w:b/>
          <w:i/>
          <w:sz w:val="20"/>
          <w:szCs w:val="20"/>
        </w:rPr>
        <w:t>,</w:t>
      </w:r>
      <w:r w:rsidRPr="00A44C38">
        <w:rPr>
          <w:rFonts w:eastAsia="MS Mincho"/>
          <w:b/>
          <w:i/>
          <w:sz w:val="20"/>
          <w:szCs w:val="20"/>
        </w:rPr>
        <w:t xml:space="preserve"> </w:t>
      </w:r>
      <w:r w:rsidRPr="00A44C38">
        <w:rPr>
          <w:rFonts w:eastAsia="MS Mincho"/>
          <w:b/>
          <w:i/>
          <w:sz w:val="20"/>
          <w:szCs w:val="20"/>
        </w:rPr>
        <w:lastRenderedPageBreak/>
        <w:t xml:space="preserve">en revisión, por el que se autoriza al Superior Gobierno de la Provincia a transferir al Municipio de Gobernador </w:t>
      </w:r>
      <w:proofErr w:type="spellStart"/>
      <w:r w:rsidRPr="00A44C38">
        <w:rPr>
          <w:rFonts w:eastAsia="MS Mincho"/>
          <w:b/>
          <w:i/>
          <w:sz w:val="20"/>
          <w:szCs w:val="20"/>
        </w:rPr>
        <w:t>Maciá</w:t>
      </w:r>
      <w:proofErr w:type="spellEnd"/>
      <w:r w:rsidRPr="00A44C38">
        <w:rPr>
          <w:rFonts w:eastAsia="MS Mincho"/>
          <w:b/>
          <w:i/>
          <w:sz w:val="20"/>
          <w:szCs w:val="20"/>
        </w:rPr>
        <w:t xml:space="preserve"> un vehículo marca Volkswagen dominio JHA 605</w:t>
      </w:r>
      <w:r w:rsidR="00274CDF">
        <w:rPr>
          <w:rFonts w:eastAsia="MS Mincho"/>
          <w:b/>
          <w:i/>
          <w:sz w:val="20"/>
          <w:szCs w:val="20"/>
        </w:rPr>
        <w:t>, e</w:t>
      </w:r>
      <w:r w:rsidRPr="00A44C38">
        <w:rPr>
          <w:rFonts w:eastAsia="MS Mincho"/>
          <w:b/>
          <w:i/>
          <w:sz w:val="20"/>
          <w:szCs w:val="20"/>
        </w:rPr>
        <w:t>xpediente N° 28.772</w:t>
      </w:r>
      <w:r>
        <w:rPr>
          <w:rFonts w:eastAsia="MS Mincho"/>
          <w:b/>
          <w:i/>
          <w:sz w:val="20"/>
          <w:szCs w:val="20"/>
        </w:rPr>
        <w:t>.</w:t>
      </w:r>
    </w:p>
    <w:p w:rsidR="00B26AD9" w:rsidRDefault="00B26AD9" w:rsidP="00B26AD9"/>
    <w:p w:rsidR="00A108FC" w:rsidRDefault="00B26AD9" w:rsidP="00A108FC">
      <w:r>
        <w:t>6</w:t>
      </w:r>
      <w:r w:rsidR="00A108FC">
        <w:t>.</w:t>
      </w:r>
      <w:r w:rsidR="00216A1D">
        <w:t>4</w:t>
      </w:r>
      <w:r w:rsidR="00A108FC">
        <w:t xml:space="preserve"> – Proyectos en revisión</w:t>
      </w:r>
    </w:p>
    <w:p w:rsidR="00A108FC" w:rsidRDefault="00256609" w:rsidP="00A108FC">
      <w:r>
        <w:t>6</w:t>
      </w:r>
      <w:r w:rsidR="00216A1D">
        <w:t>.5</w:t>
      </w:r>
      <w:r w:rsidR="00A108FC">
        <w:t xml:space="preserve"> </w:t>
      </w:r>
      <w:r w:rsidR="00A108FC">
        <w:rPr>
          <w:rFonts w:hint="eastAsia"/>
        </w:rPr>
        <w:t>–</w:t>
      </w:r>
      <w:r w:rsidR="00A108FC">
        <w:t xml:space="preserve"> Proyectos de los señores Senadores</w:t>
      </w:r>
    </w:p>
    <w:p w:rsidR="00216A1D" w:rsidRDefault="00256609" w:rsidP="00216A1D">
      <w:r>
        <w:t>6</w:t>
      </w:r>
      <w:r w:rsidR="00216A1D">
        <w:t>.5.1 – Proyectos de ley</w:t>
      </w:r>
    </w:p>
    <w:p w:rsidR="00A108FC" w:rsidRDefault="00256609" w:rsidP="00A108FC">
      <w:r>
        <w:t>6</w:t>
      </w:r>
      <w:r w:rsidR="00A108FC">
        <w:t>.</w:t>
      </w:r>
      <w:r w:rsidR="00216A1D">
        <w:t>5</w:t>
      </w:r>
      <w:r w:rsidR="00A108FC">
        <w:t>.</w:t>
      </w:r>
      <w:r w:rsidR="00216A1D">
        <w:t>2</w:t>
      </w:r>
      <w:r w:rsidR="00A108FC">
        <w:t xml:space="preserve"> – Proyectos de declaración</w:t>
      </w:r>
    </w:p>
    <w:p w:rsidR="003C43B7" w:rsidRDefault="003C43B7" w:rsidP="00A108FC"/>
    <w:p w:rsidR="003C43B7" w:rsidRDefault="003C43B7" w:rsidP="003C43B7">
      <w:pPr>
        <w:pStyle w:val="Acotacin"/>
      </w:pPr>
      <w:r>
        <w:t>-A raíz de lo acordado en Labor Parlamentaria, se reserva en Secretaría el punto 1, Proyecto de Declaración por el que se declara de Interés Legislativo, Cultural y Turístico la “2da</w:t>
      </w:r>
      <w:r w:rsidR="00274CDF">
        <w:t>.</w:t>
      </w:r>
      <w:r>
        <w:t xml:space="preserve"> Edición de la Feria Provincial del Libro”, a realizarse en el Centro de Convenciones de la </w:t>
      </w:r>
      <w:r w:rsidR="006C0D88">
        <w:t>C</w:t>
      </w:r>
      <w:r>
        <w:t>iudad de Concordia los días 8,</w:t>
      </w:r>
      <w:r w:rsidR="00274CDF">
        <w:t xml:space="preserve"> </w:t>
      </w:r>
      <w:r>
        <w:t>9,</w:t>
      </w:r>
      <w:r w:rsidR="00274CDF">
        <w:t xml:space="preserve"> </w:t>
      </w:r>
      <w:r>
        <w:t>10 y 11 de octubre, expediente N° 15.735.</w:t>
      </w:r>
    </w:p>
    <w:p w:rsidR="003C43B7" w:rsidRDefault="003C43B7" w:rsidP="003C43B7"/>
    <w:p w:rsidR="003C43B7" w:rsidRDefault="003C43B7" w:rsidP="003C43B7">
      <w:pPr>
        <w:pStyle w:val="Acotacin"/>
      </w:pPr>
      <w:r>
        <w:t xml:space="preserve">-A raíz de lo acordado en Labor Parlamentaria, se reserva en Secretaría el punto </w:t>
      </w:r>
      <w:r w:rsidR="00666AE5">
        <w:t>2</w:t>
      </w:r>
      <w:r>
        <w:t xml:space="preserve">, Proyecto de Declaración </w:t>
      </w:r>
      <w:r w:rsidR="00666AE5">
        <w:t xml:space="preserve">por el que se declara de Interés de la Honorable Cámara de Senadores la XXII </w:t>
      </w:r>
      <w:r w:rsidR="006C0D88">
        <w:t>E</w:t>
      </w:r>
      <w:r w:rsidR="00666AE5">
        <w:t>dición del E</w:t>
      </w:r>
      <w:r w:rsidR="006C0D88">
        <w:t>ncuentro</w:t>
      </w:r>
      <w:r w:rsidR="00666AE5">
        <w:t xml:space="preserve"> C</w:t>
      </w:r>
      <w:r w:rsidR="006C0D88">
        <w:t>oral</w:t>
      </w:r>
      <w:r w:rsidR="00666AE5">
        <w:t xml:space="preserve"> T</w:t>
      </w:r>
      <w:r w:rsidR="006C0D88">
        <w:t>ermal</w:t>
      </w:r>
      <w:r w:rsidR="00666AE5">
        <w:t xml:space="preserve">, organizado por el grupo “Coral </w:t>
      </w:r>
      <w:proofErr w:type="spellStart"/>
      <w:r w:rsidR="00666AE5">
        <w:t>Cantiamo</w:t>
      </w:r>
      <w:proofErr w:type="spellEnd"/>
      <w:r w:rsidR="00666AE5">
        <w:t>” de la ciudad de Chajarí, a realizarse entre los días 4,</w:t>
      </w:r>
      <w:r w:rsidR="006C0D88">
        <w:t xml:space="preserve"> </w:t>
      </w:r>
      <w:r w:rsidR="00666AE5">
        <w:t>5 y 6 de septiembre de 2026</w:t>
      </w:r>
      <w:r>
        <w:t>, expediente N°</w:t>
      </w:r>
      <w:r w:rsidR="00666AE5">
        <w:t xml:space="preserve"> 15.736</w:t>
      </w:r>
      <w:r>
        <w:t>.</w:t>
      </w:r>
    </w:p>
    <w:p w:rsidR="003C43B7" w:rsidRPr="003C43B7" w:rsidRDefault="003C43B7" w:rsidP="003C43B7"/>
    <w:p w:rsidR="00965A8A" w:rsidRDefault="00965A8A" w:rsidP="00965A8A">
      <w:pPr>
        <w:pStyle w:val="Acotacin"/>
      </w:pPr>
      <w:r>
        <w:t xml:space="preserve">-A raíz de lo acordado en Labor Parlamentaria, se reserva en Secretaría el punto </w:t>
      </w:r>
      <w:r w:rsidR="00666AE5">
        <w:t>3</w:t>
      </w:r>
      <w:r>
        <w:t>, Proyecto de Declaración por el que se</w:t>
      </w:r>
      <w:r w:rsidR="00666AE5">
        <w:t xml:space="preserve"> declara de Interés Cultural la conmemoración del Centenario del Museo Provincial de Bellas Artes “Dr. Pedro E</w:t>
      </w:r>
      <w:r w:rsidR="006C0D88">
        <w:t>.</w:t>
      </w:r>
      <w:r w:rsidR="00666AE5">
        <w:t xml:space="preserve"> Martínez” a celebrarse el día 30 de agosto de 2026, en reconocimiento a sus cien años de trayectoria en la preservación, </w:t>
      </w:r>
      <w:r w:rsidR="00666AE5">
        <w:lastRenderedPageBreak/>
        <w:t>difusión y promoción del patrimonio artístico y cultural de la Provincia de Entre Ríos</w:t>
      </w:r>
      <w:r>
        <w:t>, expediente N°</w:t>
      </w:r>
      <w:r w:rsidR="00666AE5">
        <w:t xml:space="preserve"> 15.739</w:t>
      </w:r>
      <w:r>
        <w:t>.</w:t>
      </w:r>
    </w:p>
    <w:p w:rsidR="003C43B7" w:rsidRDefault="003C43B7" w:rsidP="00A108FC"/>
    <w:p w:rsidR="00965A8A" w:rsidRDefault="00965A8A" w:rsidP="00965A8A">
      <w:pPr>
        <w:pStyle w:val="Acotacin"/>
      </w:pPr>
      <w:r>
        <w:t xml:space="preserve">-A raíz de lo acordado en Labor Parlamentaria, se reserva en Secretaría el punto </w:t>
      </w:r>
      <w:r w:rsidR="00666AE5">
        <w:t>4</w:t>
      </w:r>
      <w:r>
        <w:t>, Proyecto de Declaración por el que se</w:t>
      </w:r>
      <w:r w:rsidR="00666AE5">
        <w:t xml:space="preserve"> declara de Interés Institucional la 7</w:t>
      </w:r>
      <w:r w:rsidR="006C0D88">
        <w:t>ª</w:t>
      </w:r>
      <w:r w:rsidR="00666AE5">
        <w:t xml:space="preserve"> Edición de la “Maratón Universitaria Micaela García”</w:t>
      </w:r>
      <w:r w:rsidR="006C0D88">
        <w:t>,</w:t>
      </w:r>
      <w:r w:rsidR="00666AE5">
        <w:t xml:space="preserve"> de la Facultad de Ciencias de la Vida y la Salud</w:t>
      </w:r>
      <w:r w:rsidR="006C0D88">
        <w:t>,</w:t>
      </w:r>
      <w:r w:rsidR="00666AE5">
        <w:t xml:space="preserve"> de la Universidad Autónoma de Entre Ríos, que tendrá lugar el 19 de septiembre del corriente, en la Ciudad de Gualeguay</w:t>
      </w:r>
      <w:r>
        <w:t>, expediente N°</w:t>
      </w:r>
      <w:r w:rsidR="00666AE5">
        <w:t xml:space="preserve"> 15.740</w:t>
      </w:r>
      <w:r>
        <w:t>.</w:t>
      </w:r>
    </w:p>
    <w:p w:rsidR="00965A8A" w:rsidRDefault="00965A8A" w:rsidP="00A108FC"/>
    <w:p w:rsidR="00965A8A" w:rsidRDefault="00965A8A" w:rsidP="00965A8A">
      <w:pPr>
        <w:pStyle w:val="Acotacin"/>
      </w:pPr>
      <w:r>
        <w:t xml:space="preserve">-A raíz de lo acordado en Labor Parlamentaria, se reserva en Secretaría el punto </w:t>
      </w:r>
      <w:r w:rsidR="00666AE5">
        <w:t>5</w:t>
      </w:r>
      <w:r>
        <w:t>, Proyecto de Declaración por el que se</w:t>
      </w:r>
      <w:r w:rsidR="00666AE5">
        <w:t xml:space="preserve"> declara de Interés Legislativo de esta H. Cámara de Senadores la “8ª </w:t>
      </w:r>
      <w:r w:rsidR="006C0D88">
        <w:t>E</w:t>
      </w:r>
      <w:r w:rsidR="00666AE5">
        <w:t xml:space="preserve">dición del Festival Internacional de Cine de Entre Ríos (FICER)”, que tendrá lugar entre los días 24 y 29 de noviembre de 2026 en la ciudad de Paraná y en diversas subsedes de la </w:t>
      </w:r>
      <w:r w:rsidR="006C0D88">
        <w:t>P</w:t>
      </w:r>
      <w:r w:rsidR="00666AE5">
        <w:t>rovincia</w:t>
      </w:r>
      <w:r>
        <w:t>, expediente N°</w:t>
      </w:r>
      <w:r w:rsidR="00666AE5">
        <w:t xml:space="preserve"> 15.738</w:t>
      </w:r>
      <w:r>
        <w:t>.</w:t>
      </w:r>
    </w:p>
    <w:p w:rsidR="00965A8A" w:rsidRDefault="00965A8A" w:rsidP="00A108FC"/>
    <w:p w:rsidR="00965A8A" w:rsidRDefault="00965A8A" w:rsidP="00965A8A">
      <w:pPr>
        <w:pStyle w:val="Acotacin"/>
      </w:pPr>
      <w:r>
        <w:t xml:space="preserve">-A raíz de lo acordado en Labor Parlamentaria, se reserva en Secretaría el punto </w:t>
      </w:r>
      <w:r w:rsidR="00666AE5">
        <w:t>6</w:t>
      </w:r>
      <w:r>
        <w:t>, Proyecto de Declaración por el que se</w:t>
      </w:r>
      <w:r w:rsidR="00666AE5">
        <w:t xml:space="preserve"> declara de Interés Legislativo de esta H. Cámara de Senadores el “Torneo Provincial de Fútbol Infantil </w:t>
      </w:r>
      <w:r w:rsidR="006C0D88">
        <w:t>-</w:t>
      </w:r>
      <w:r w:rsidR="00666AE5">
        <w:t xml:space="preserve"> Categoría 2014”, a realizarse en la ciudad de Nogoyá los días 7, 8 y 9 de agosto de 2026, cuya organización recae sobre los clubes locales Club Deportivo Nogoyá y Club Deportivo Sirio Libanés</w:t>
      </w:r>
      <w:r>
        <w:t>, expediente N°</w:t>
      </w:r>
      <w:r w:rsidR="00666AE5">
        <w:t xml:space="preserve"> 15.741</w:t>
      </w:r>
      <w:r>
        <w:t>.</w:t>
      </w:r>
    </w:p>
    <w:p w:rsidR="00965A8A" w:rsidRDefault="00965A8A" w:rsidP="00A108FC"/>
    <w:p w:rsidR="00965A8A" w:rsidRDefault="00965A8A" w:rsidP="00965A8A">
      <w:pPr>
        <w:pStyle w:val="Acotacin"/>
      </w:pPr>
      <w:r>
        <w:t xml:space="preserve">-A raíz de lo acordado en Labor Parlamentaria, se reserva en </w:t>
      </w:r>
      <w:r>
        <w:lastRenderedPageBreak/>
        <w:t xml:space="preserve">Secretaría el punto </w:t>
      </w:r>
      <w:r w:rsidR="00666AE5">
        <w:t>7</w:t>
      </w:r>
      <w:r>
        <w:t>, Proyecto de Declaración por el que se</w:t>
      </w:r>
      <w:r w:rsidR="00666AE5">
        <w:t xml:space="preserve"> declara de Interés Legislativo el 1° Congreso sobre Inocuidad, Gestión Pública e Innovación Alimentaria de Entre Ríos y el 5° Congreso de Bromatología de la Red de Bromatólogos Municipales de la Provincia de Córdoba, que se llevarán a cabo los días 20 y 21 de agosto del corriente, en las instalaciones del Centro Provincial de Convenciones de la </w:t>
      </w:r>
      <w:r w:rsidR="006C0D88">
        <w:t>C</w:t>
      </w:r>
      <w:r w:rsidR="00666AE5">
        <w:t xml:space="preserve">iudad de Paraná, </w:t>
      </w:r>
      <w:r>
        <w:t>expediente N°</w:t>
      </w:r>
      <w:r w:rsidR="00666AE5">
        <w:t xml:space="preserve"> 15.742</w:t>
      </w:r>
      <w:r>
        <w:t>.</w:t>
      </w:r>
    </w:p>
    <w:p w:rsidR="00965A8A" w:rsidRDefault="00965A8A" w:rsidP="00A108FC"/>
    <w:p w:rsidR="00965A8A" w:rsidRDefault="00965A8A" w:rsidP="00965A8A">
      <w:pPr>
        <w:pStyle w:val="Acotacin"/>
      </w:pPr>
      <w:r>
        <w:t xml:space="preserve">-A raíz de lo acordado en Labor Parlamentaria, se reserva en Secretaría el punto </w:t>
      </w:r>
      <w:r w:rsidR="00666AE5">
        <w:t>8</w:t>
      </w:r>
      <w:r>
        <w:t>, Proyecto de Declaración por el que se</w:t>
      </w:r>
      <w:r w:rsidR="00666AE5">
        <w:t xml:space="preserve"> declara de Interés Legislativo el “VI Congreso International de Robótic</w:t>
      </w:r>
      <w:r w:rsidR="00EA2A39">
        <w:t>a Educativa e Industrial</w:t>
      </w:r>
      <w:r w:rsidR="006C0D88">
        <w:t xml:space="preserve"> </w:t>
      </w:r>
      <w:r w:rsidR="00EA2A39">
        <w:t>(</w:t>
      </w:r>
      <w:proofErr w:type="spellStart"/>
      <w:r w:rsidR="006C0D88">
        <w:t>CIREeI</w:t>
      </w:r>
      <w:proofErr w:type="spellEnd"/>
      <w:r w:rsidR="00EA2A39">
        <w:t>)</w:t>
      </w:r>
      <w:r w:rsidR="00666AE5">
        <w:t xml:space="preserve"> 2026”, organizado por la Universidad Tecnológica Nacional </w:t>
      </w:r>
      <w:r w:rsidR="006C0D88">
        <w:t xml:space="preserve">- Facultad Regional Paraná, </w:t>
      </w:r>
      <w:r w:rsidR="00666AE5">
        <w:t xml:space="preserve">a realizarse el 27 y 28 de agosto de 2026, en la </w:t>
      </w:r>
      <w:r w:rsidR="006C0D88">
        <w:t>C</w:t>
      </w:r>
      <w:r w:rsidR="00666AE5">
        <w:t>iudad de Paraná</w:t>
      </w:r>
      <w:r>
        <w:t>, expediente N°</w:t>
      </w:r>
      <w:r w:rsidR="00666AE5">
        <w:t xml:space="preserve"> 15.743</w:t>
      </w:r>
      <w:r>
        <w:t>.</w:t>
      </w:r>
    </w:p>
    <w:p w:rsidR="00965A8A" w:rsidRDefault="00965A8A" w:rsidP="00A108FC"/>
    <w:p w:rsidR="00965A8A" w:rsidRDefault="00965A8A" w:rsidP="00965A8A">
      <w:pPr>
        <w:pStyle w:val="Acotacin"/>
      </w:pPr>
      <w:r>
        <w:t xml:space="preserve">-A raíz de lo acordado en Labor Parlamentaria, se reserva en Secretaría el punto </w:t>
      </w:r>
      <w:r w:rsidR="00AC3113">
        <w:t>9</w:t>
      </w:r>
      <w:r>
        <w:t>, Proyecto de Declaración por el que se</w:t>
      </w:r>
      <w:r w:rsidR="00AC3113">
        <w:t xml:space="preserve"> declara de Interés Legislativo y Cultural la novela “</w:t>
      </w:r>
      <w:r w:rsidR="00A30525">
        <w:t>DIMPNHA</w:t>
      </w:r>
      <w:r w:rsidR="00AC3113">
        <w:t xml:space="preserve">. El brillo de la luna prestada”, de autoría de </w:t>
      </w:r>
      <w:proofErr w:type="spellStart"/>
      <w:r w:rsidR="00AC3113">
        <w:t>Dévora</w:t>
      </w:r>
      <w:proofErr w:type="spellEnd"/>
      <w:r w:rsidR="00AC3113">
        <w:t xml:space="preserve"> MR González, publicada bajo el sello Autores de Argentina, por su aporte al desarrollo y la promoción de la literatura contemporánea y por el abordaje de la identidad, la memoria, la búsqueda de la verdad y la capacidad de sanar</w:t>
      </w:r>
      <w:r>
        <w:t>, expediente N°</w:t>
      </w:r>
      <w:r w:rsidR="00AC3113">
        <w:t xml:space="preserve"> 15.744</w:t>
      </w:r>
      <w:r>
        <w:t>.</w:t>
      </w:r>
    </w:p>
    <w:p w:rsidR="00965A8A" w:rsidRDefault="00965A8A" w:rsidP="00A108FC"/>
    <w:p w:rsidR="00965A8A" w:rsidRDefault="00965A8A" w:rsidP="00965A8A">
      <w:pPr>
        <w:pStyle w:val="Acotacin"/>
      </w:pPr>
      <w:r>
        <w:t xml:space="preserve">-A raíz de lo acordado en Labor Parlamentaria, se reserva en Secretaría el punto </w:t>
      </w:r>
      <w:r w:rsidR="00AC3113">
        <w:t>10</w:t>
      </w:r>
      <w:r>
        <w:t xml:space="preserve">, Proyecto de </w:t>
      </w:r>
      <w:r>
        <w:lastRenderedPageBreak/>
        <w:t>Declaración por el que se</w:t>
      </w:r>
      <w:r w:rsidR="00AC3113">
        <w:t xml:space="preserve"> declara de Interés Legislativo la participación de las </w:t>
      </w:r>
      <w:r w:rsidR="004854FB">
        <w:t>T</w:t>
      </w:r>
      <w:r w:rsidR="00AC3113">
        <w:t xml:space="preserve">erapistas </w:t>
      </w:r>
      <w:r w:rsidR="004854FB">
        <w:t>O</w:t>
      </w:r>
      <w:r w:rsidR="00AC3113">
        <w:t>cupacionale</w:t>
      </w:r>
      <w:r w:rsidR="00830849">
        <w:t xml:space="preserve">s: Julia </w:t>
      </w:r>
      <w:proofErr w:type="spellStart"/>
      <w:r w:rsidR="00830849">
        <w:t>Claa</w:t>
      </w:r>
      <w:proofErr w:type="spellEnd"/>
      <w:r w:rsidR="00830849">
        <w:t xml:space="preserve">, </w:t>
      </w:r>
      <w:proofErr w:type="spellStart"/>
      <w:r w:rsidR="00830849">
        <w:t>Melani</w:t>
      </w:r>
      <w:proofErr w:type="spellEnd"/>
      <w:r w:rsidR="00830849">
        <w:t xml:space="preserve"> Andrea </w:t>
      </w:r>
      <w:proofErr w:type="spellStart"/>
      <w:r w:rsidR="00830849">
        <w:t>Ca</w:t>
      </w:r>
      <w:r w:rsidR="005803EE">
        <w:t>s</w:t>
      </w:r>
      <w:r w:rsidR="00AC3113">
        <w:t>iabue</w:t>
      </w:r>
      <w:proofErr w:type="spellEnd"/>
      <w:r w:rsidR="00AC3113">
        <w:t xml:space="preserve"> y Fátima Rocío </w:t>
      </w:r>
      <w:proofErr w:type="spellStart"/>
      <w:r w:rsidR="00AC3113">
        <w:t>Alvez</w:t>
      </w:r>
      <w:proofErr w:type="spellEnd"/>
      <w:r w:rsidR="00AC3113">
        <w:t xml:space="preserve"> en el II Encuentro de Terapias Ocupacionales del Sur, a realizarse en la República de Chile los días 6, 7 y 8 de agosto de 2026</w:t>
      </w:r>
      <w:r>
        <w:t>, expediente N°</w:t>
      </w:r>
      <w:r w:rsidR="00AC3113">
        <w:t xml:space="preserve"> 15.745</w:t>
      </w:r>
      <w:r>
        <w:t>.</w:t>
      </w:r>
    </w:p>
    <w:p w:rsidR="00965A8A" w:rsidRDefault="00965A8A" w:rsidP="00A108FC"/>
    <w:p w:rsidR="00965A8A" w:rsidRDefault="00965A8A" w:rsidP="00965A8A">
      <w:pPr>
        <w:pStyle w:val="Acotacin"/>
      </w:pPr>
      <w:r>
        <w:t xml:space="preserve">-A raíz de lo acordado en Labor Parlamentaria, se reserva en Secretaría el punto </w:t>
      </w:r>
      <w:r w:rsidR="00AC3113">
        <w:t>11</w:t>
      </w:r>
      <w:r>
        <w:t>, Proyecto de Declaración por el que se</w:t>
      </w:r>
      <w:r w:rsidR="00AC3113">
        <w:t xml:space="preserve"> declara de Interés Legislativo la participación de Lorenzo </w:t>
      </w:r>
      <w:proofErr w:type="spellStart"/>
      <w:r w:rsidR="00AC3113">
        <w:t>Gaggero</w:t>
      </w:r>
      <w:proofErr w:type="spellEnd"/>
      <w:r w:rsidR="00AC3113">
        <w:t xml:space="preserve">, estudiante de Licenciatura en Comunicación Social de la Facultad de Ciencias de la Educación (UNER), designado para integrar la delegación argentina en </w:t>
      </w:r>
      <w:r w:rsidR="00830849">
        <w:t xml:space="preserve">la </w:t>
      </w:r>
      <w:r w:rsidR="00AC3113">
        <w:t>Academia Internacional de Líderes Voluntarios y Foro Mundial de la Federación Internacional del Deporte Universitario (FISU), a realizarse en Östersund, Suecia, del 24 al 28 de agosto del corriente</w:t>
      </w:r>
      <w:r>
        <w:t>, expediente N°</w:t>
      </w:r>
      <w:r w:rsidR="00AC3113">
        <w:t xml:space="preserve"> 15.746</w:t>
      </w:r>
      <w:r>
        <w:t>.</w:t>
      </w:r>
    </w:p>
    <w:p w:rsidR="00965A8A" w:rsidRPr="00965A8A" w:rsidRDefault="00965A8A" w:rsidP="00965A8A"/>
    <w:p w:rsidR="00965A8A" w:rsidRDefault="00965A8A" w:rsidP="00965A8A">
      <w:pPr>
        <w:pStyle w:val="Acotacin"/>
      </w:pPr>
      <w:r>
        <w:t xml:space="preserve">-A raíz de lo acordado en Labor Parlamentaria, se reserva en Secretaría el punto </w:t>
      </w:r>
      <w:r w:rsidR="00AC3113">
        <w:t>12</w:t>
      </w:r>
      <w:r>
        <w:t>, Proyecto de Declaración por el que se</w:t>
      </w:r>
      <w:r w:rsidR="00AC3113">
        <w:t xml:space="preserve"> declara de Interés Leg</w:t>
      </w:r>
      <w:r w:rsidR="00830849">
        <w:t xml:space="preserve">islativo la realización de la I </w:t>
      </w:r>
      <w:r w:rsidR="00AC3113">
        <w:t xml:space="preserve">Jornada sobre Producción de </w:t>
      </w:r>
      <w:proofErr w:type="spellStart"/>
      <w:r w:rsidR="00AC3113">
        <w:t>Bioimágenes</w:t>
      </w:r>
      <w:proofErr w:type="spellEnd"/>
      <w:r w:rsidR="00AC3113">
        <w:t xml:space="preserve"> del Litoral, organizada por la Fundación Centro de Medicina Nuclear y Molecular Entre Ríos (CEMENER) y la Facultad de Ciencias de la Vida y la Salud de la Universidad Autónoma de Entre Ríos (</w:t>
      </w:r>
      <w:proofErr w:type="spellStart"/>
      <w:r w:rsidR="00AC3113">
        <w:t>FCVyS</w:t>
      </w:r>
      <w:proofErr w:type="spellEnd"/>
      <w:r w:rsidR="00AC3113">
        <w:t xml:space="preserve">-UADER), a llevarse a cabo el día 30 de octubre de 2026 en la Sala Mayo de la </w:t>
      </w:r>
      <w:r w:rsidR="00830849">
        <w:t>C</w:t>
      </w:r>
      <w:r w:rsidR="00AC3113">
        <w:t>iudad de Paraná</w:t>
      </w:r>
      <w:r>
        <w:t>, expediente N°</w:t>
      </w:r>
      <w:r w:rsidR="00AC3113">
        <w:t xml:space="preserve"> 15.747</w:t>
      </w:r>
      <w:r>
        <w:t>.</w:t>
      </w:r>
    </w:p>
    <w:p w:rsidR="00965A8A" w:rsidRPr="00965A8A" w:rsidRDefault="00965A8A" w:rsidP="00965A8A"/>
    <w:p w:rsidR="00965A8A" w:rsidRDefault="00965A8A" w:rsidP="00965A8A">
      <w:pPr>
        <w:pStyle w:val="Acotacin"/>
      </w:pPr>
      <w:r>
        <w:lastRenderedPageBreak/>
        <w:t xml:space="preserve">-A raíz de lo acordado en Labor Parlamentaria, se reserva en Secretaría el punto </w:t>
      </w:r>
      <w:r w:rsidR="00AC3113">
        <w:t>13</w:t>
      </w:r>
      <w:r>
        <w:t>, Proyecto de Declaración por el que se</w:t>
      </w:r>
      <w:r w:rsidR="00AC3113">
        <w:t xml:space="preserve"> declara de Interés de esta H. Cámara de Senadores el acto conmemorativo por el 15° Aniversario del Museo “Islas Malvinas Zona Darwin”, a realizarse el 8 de agosto de 2026 en la</w:t>
      </w:r>
      <w:r w:rsidR="00E04A77">
        <w:t xml:space="preserve"> C</w:t>
      </w:r>
      <w:r w:rsidR="00AC3113">
        <w:t>iudad de Colón</w:t>
      </w:r>
      <w:r>
        <w:t>, expediente N°</w:t>
      </w:r>
      <w:r w:rsidR="00AC3113">
        <w:t xml:space="preserve"> 15.748</w:t>
      </w:r>
      <w:r>
        <w:t>.</w:t>
      </w:r>
    </w:p>
    <w:p w:rsidR="00965A8A" w:rsidRPr="00965A8A" w:rsidRDefault="00965A8A" w:rsidP="00965A8A"/>
    <w:p w:rsidR="00965A8A" w:rsidRDefault="00965A8A" w:rsidP="00965A8A">
      <w:pPr>
        <w:pStyle w:val="Acotacin"/>
      </w:pPr>
      <w:r>
        <w:t xml:space="preserve">-A raíz de lo acordado en Labor Parlamentaria, se reserva en Secretaría el punto </w:t>
      </w:r>
      <w:r w:rsidR="00AC3113">
        <w:t>14</w:t>
      </w:r>
      <w:r>
        <w:t>, Proyecto de Declaración por el que se</w:t>
      </w:r>
      <w:r w:rsidR="00AC3113">
        <w:t xml:space="preserve"> declara de Interés de </w:t>
      </w:r>
      <w:proofErr w:type="gramStart"/>
      <w:r w:rsidR="00AC3113">
        <w:t>esta</w:t>
      </w:r>
      <w:proofErr w:type="gramEnd"/>
      <w:r w:rsidR="00AC3113">
        <w:t xml:space="preserve"> H. Cámara de Senadores el acto conmemorativo por el “150° Aniversario de la Biblioteca Popular Fiat Lux”, a realizars</w:t>
      </w:r>
      <w:r w:rsidR="00E04A77">
        <w:t>e el 9 de agosto de 2026 en la C</w:t>
      </w:r>
      <w:r w:rsidR="00AC3113">
        <w:t>iudad de Colón</w:t>
      </w:r>
      <w:r>
        <w:t>, expediente N°</w:t>
      </w:r>
      <w:r w:rsidR="00AC3113">
        <w:t xml:space="preserve"> 15.749</w:t>
      </w:r>
      <w:r>
        <w:t>.</w:t>
      </w:r>
    </w:p>
    <w:p w:rsidR="00965A8A" w:rsidRPr="00965A8A" w:rsidRDefault="00965A8A" w:rsidP="00965A8A"/>
    <w:p w:rsidR="00965A8A" w:rsidRDefault="00965A8A" w:rsidP="00965A8A">
      <w:pPr>
        <w:pStyle w:val="Acotacin"/>
      </w:pPr>
      <w:r>
        <w:t xml:space="preserve">-A raíz de lo acordado en Labor Parlamentaria, se reserva en Secretaría el punto </w:t>
      </w:r>
      <w:r w:rsidR="004F62CD">
        <w:t>15</w:t>
      </w:r>
      <w:r>
        <w:t>, Proyecto de Declaración por el que se</w:t>
      </w:r>
      <w:r w:rsidR="004F62CD">
        <w:t xml:space="preserve"> declara de Interés Legislativo de esta H. Cámara de Senadores la “43</w:t>
      </w:r>
      <w:r w:rsidR="00E04A77">
        <w:t>ª</w:t>
      </w:r>
      <w:r w:rsidR="004F62CD">
        <w:t xml:space="preserve"> Exposición Ganadera, Industrial Comercial y Artesanal”, organizada por la Sociedad Rural Colón, a realizarse el 30 de agosto de 2026 en el Predio Ferial de la institución</w:t>
      </w:r>
      <w:r>
        <w:t>, expediente N°</w:t>
      </w:r>
      <w:r w:rsidR="004F62CD">
        <w:t xml:space="preserve"> 15.750</w:t>
      </w:r>
      <w:r>
        <w:t>.</w:t>
      </w:r>
    </w:p>
    <w:p w:rsidR="00965A8A" w:rsidRPr="00965A8A" w:rsidRDefault="00965A8A" w:rsidP="00965A8A"/>
    <w:p w:rsidR="00965A8A" w:rsidRDefault="00965A8A" w:rsidP="00965A8A">
      <w:pPr>
        <w:pStyle w:val="Acotacin"/>
      </w:pPr>
      <w:r>
        <w:t xml:space="preserve">-A raíz de lo acordado en Labor Parlamentaria, se reserva en Secretaría el punto </w:t>
      </w:r>
      <w:r w:rsidR="004F62CD">
        <w:t>16</w:t>
      </w:r>
      <w:r>
        <w:t>, Proyecto de Declaración por el que se</w:t>
      </w:r>
      <w:r w:rsidR="004F62CD">
        <w:t xml:space="preserve"> declara de Interés Legislativo el XXXII Congreso Argentino de Ciencias de la Computación (CACIC 2026) que se realizará en </w:t>
      </w:r>
      <w:r w:rsidR="00E04A77">
        <w:t xml:space="preserve">la </w:t>
      </w:r>
      <w:r w:rsidR="004F62CD">
        <w:t>Facultad Regional de Concepción del Uruguay</w:t>
      </w:r>
      <w:r w:rsidR="00E04A77">
        <w:t>,</w:t>
      </w:r>
      <w:r w:rsidR="004F62CD">
        <w:t xml:space="preserve"> de la Universidad Tecnológica Nacional </w:t>
      </w:r>
      <w:r w:rsidR="004F62CD">
        <w:lastRenderedPageBreak/>
        <w:t>(UTN), del 5 al 9 de octubre del corriente</w:t>
      </w:r>
      <w:r>
        <w:t>, expediente N°</w:t>
      </w:r>
      <w:r w:rsidR="004F62CD">
        <w:t xml:space="preserve"> 15.751</w:t>
      </w:r>
      <w:r>
        <w:t>.</w:t>
      </w:r>
    </w:p>
    <w:p w:rsidR="00965A8A" w:rsidRDefault="00965A8A" w:rsidP="00A108FC"/>
    <w:p w:rsidR="00A108FC" w:rsidRDefault="00256609" w:rsidP="00A108FC">
      <w:r>
        <w:t>6</w:t>
      </w:r>
      <w:r w:rsidR="00A108FC">
        <w:t>.</w:t>
      </w:r>
      <w:r w:rsidR="00216A1D">
        <w:t>5</w:t>
      </w:r>
      <w:r w:rsidR="00A108FC">
        <w:t>.</w:t>
      </w:r>
      <w:r w:rsidR="00216A1D">
        <w:t>3</w:t>
      </w:r>
      <w:r w:rsidR="00A108FC">
        <w:t xml:space="preserve"> – Proyectos de comunicación</w:t>
      </w:r>
    </w:p>
    <w:p w:rsidR="00965A8A" w:rsidRDefault="00965A8A" w:rsidP="00965A8A">
      <w:pPr>
        <w:pStyle w:val="Acotacin"/>
        <w:rPr>
          <w:rFonts w:eastAsia="MS Mincho"/>
        </w:rPr>
      </w:pPr>
    </w:p>
    <w:p w:rsidR="00965A8A" w:rsidRDefault="00965A8A" w:rsidP="00965A8A">
      <w:pPr>
        <w:pStyle w:val="Acotacin"/>
      </w:pPr>
      <w:r w:rsidRPr="009B23E2">
        <w:rPr>
          <w:rFonts w:eastAsia="MS Mincho"/>
        </w:rPr>
        <w:t xml:space="preserve">-A raíz de lo acordado en Labor Parlamentaria, se reserva en Secretaría el punto </w:t>
      </w:r>
      <w:r>
        <w:rPr>
          <w:rFonts w:eastAsia="MS Mincho"/>
        </w:rPr>
        <w:t>1</w:t>
      </w:r>
      <w:r w:rsidRPr="009B23E2">
        <w:rPr>
          <w:rFonts w:eastAsia="MS Mincho"/>
        </w:rPr>
        <w:t xml:space="preserve">, </w:t>
      </w:r>
      <w:r>
        <w:rPr>
          <w:rFonts w:eastAsia="MS Mincho"/>
        </w:rPr>
        <w:t>P</w:t>
      </w:r>
      <w:r w:rsidRPr="009B23E2">
        <w:rPr>
          <w:rFonts w:eastAsia="MS Mincho"/>
        </w:rPr>
        <w:t xml:space="preserve">royecto de </w:t>
      </w:r>
      <w:r>
        <w:rPr>
          <w:rFonts w:eastAsia="MS Mincho"/>
        </w:rPr>
        <w:t>Comunicación</w:t>
      </w:r>
      <w:r w:rsidRPr="009B23E2">
        <w:rPr>
          <w:rFonts w:eastAsia="MS Mincho"/>
        </w:rPr>
        <w:t xml:space="preserve"> </w:t>
      </w:r>
      <w:r w:rsidRPr="00F878DC">
        <w:t xml:space="preserve">por el que </w:t>
      </w:r>
      <w:r w:rsidR="004F62CD">
        <w:t xml:space="preserve">se solicita al Poder Ejecutivo que a través de los organismos que correspondan, destine los fondos necesarios y realice las gestiones para construir el edificio propio de la Escuela Secundaria Nº 16 "Juan Bautista </w:t>
      </w:r>
      <w:proofErr w:type="spellStart"/>
      <w:r w:rsidR="004F62CD">
        <w:t>Azopardo</w:t>
      </w:r>
      <w:proofErr w:type="spellEnd"/>
      <w:r w:rsidR="004F62CD">
        <w:t>"</w:t>
      </w:r>
      <w:r w:rsidR="00E04A77">
        <w:t>,</w:t>
      </w:r>
      <w:r w:rsidR="004F62CD">
        <w:t xml:space="preserve"> de Santa Elena, utilizando el terreno donado para ese fin</w:t>
      </w:r>
      <w:r>
        <w:t>, expediente N° 15.</w:t>
      </w:r>
      <w:r w:rsidR="004F62CD">
        <w:t>737</w:t>
      </w:r>
      <w:r>
        <w:t>.</w:t>
      </w:r>
    </w:p>
    <w:p w:rsidR="00965A8A" w:rsidRDefault="00965A8A" w:rsidP="00A108FC">
      <w:pPr>
        <w:rPr>
          <w:b/>
        </w:rPr>
      </w:pPr>
    </w:p>
    <w:p w:rsidR="00A108FC" w:rsidRDefault="00430E38" w:rsidP="00A108FC">
      <w:pPr>
        <w:jc w:val="center"/>
        <w:rPr>
          <w:b/>
        </w:rPr>
      </w:pPr>
      <w:r>
        <w:rPr>
          <w:b/>
        </w:rPr>
        <w:t>7</w:t>
      </w:r>
    </w:p>
    <w:p w:rsidR="00A108FC" w:rsidRPr="00F627DD" w:rsidRDefault="00A108FC" w:rsidP="00A108FC">
      <w:pPr>
        <w:jc w:val="center"/>
        <w:rPr>
          <w:b/>
        </w:rPr>
      </w:pPr>
      <w:r w:rsidRPr="00F627DD">
        <w:rPr>
          <w:b/>
        </w:rPr>
        <w:t>ASUNTOS ENTRADOS FUERA DE LISTA</w:t>
      </w:r>
    </w:p>
    <w:p w:rsidR="00A108FC" w:rsidRPr="00F627DD" w:rsidRDefault="00A108FC" w:rsidP="00A108FC"/>
    <w:p w:rsidR="00A108FC" w:rsidRPr="005D50DD" w:rsidRDefault="00A108FC" w:rsidP="00A108FC">
      <w:r w:rsidRPr="005D50DD">
        <w:rPr>
          <w:b/>
        </w:rPr>
        <w:t>SRA. PRESIDENTE (Aluani):</w:t>
      </w:r>
      <w:r w:rsidRPr="005D50DD">
        <w:t xml:space="preserve"> Es la oportunidad establecida en Labor Parlamentaria para el ingreso de asuntos fuera de lista.</w:t>
      </w:r>
    </w:p>
    <w:p w:rsidR="00A108FC" w:rsidRPr="005D50DD" w:rsidRDefault="00A108FC" w:rsidP="00A108FC">
      <w:pPr>
        <w:ind w:firstLine="708"/>
      </w:pPr>
      <w:r w:rsidRPr="005D50DD">
        <w:t xml:space="preserve">Tiene la palabra </w:t>
      </w:r>
      <w:r w:rsidR="009901D4">
        <w:t xml:space="preserve">la </w:t>
      </w:r>
      <w:r>
        <w:t>Senador</w:t>
      </w:r>
      <w:r w:rsidR="009901D4">
        <w:t>a</w:t>
      </w:r>
      <w:r w:rsidRPr="005D50DD">
        <w:t xml:space="preserve"> por el Departamento </w:t>
      </w:r>
      <w:r w:rsidR="009901D4">
        <w:t>Feliciano</w:t>
      </w:r>
      <w:r w:rsidRPr="005D50DD">
        <w:t>.</w:t>
      </w:r>
    </w:p>
    <w:p w:rsidR="00A108FC" w:rsidRPr="005D50DD" w:rsidRDefault="00A108FC" w:rsidP="00A108FC"/>
    <w:p w:rsidR="00A108FC" w:rsidRDefault="00A108FC" w:rsidP="00A108FC">
      <w:r>
        <w:rPr>
          <w:b/>
        </w:rPr>
        <w:t>SR</w:t>
      </w:r>
      <w:r w:rsidR="009901D4">
        <w:rPr>
          <w:b/>
        </w:rPr>
        <w:t>A</w:t>
      </w:r>
      <w:r>
        <w:rPr>
          <w:b/>
        </w:rPr>
        <w:t>. SENADOR</w:t>
      </w:r>
      <w:r w:rsidR="009901D4">
        <w:rPr>
          <w:b/>
        </w:rPr>
        <w:t>A</w:t>
      </w:r>
      <w:r w:rsidRPr="005D50DD">
        <w:rPr>
          <w:b/>
        </w:rPr>
        <w:t xml:space="preserve"> (</w:t>
      </w:r>
      <w:r w:rsidR="009901D4">
        <w:rPr>
          <w:b/>
        </w:rPr>
        <w:t>Domínguez</w:t>
      </w:r>
      <w:r w:rsidRPr="005D50DD">
        <w:rPr>
          <w:b/>
        </w:rPr>
        <w:t>):</w:t>
      </w:r>
      <w:r w:rsidRPr="005D50DD">
        <w:t xml:space="preserve"> Señora Presidente, voy a solicitar el ingreso y la reserva en Secretaría del </w:t>
      </w:r>
      <w:r>
        <w:t>P</w:t>
      </w:r>
      <w:r w:rsidRPr="005D50DD">
        <w:t xml:space="preserve">royecto de </w:t>
      </w:r>
      <w:r>
        <w:t>D</w:t>
      </w:r>
      <w:r w:rsidRPr="005D50DD">
        <w:t xml:space="preserve">eclaración </w:t>
      </w:r>
      <w:r w:rsidR="007A509B" w:rsidRPr="005D50DD">
        <w:t>por el que se declara</w:t>
      </w:r>
      <w:r w:rsidR="007A509B">
        <w:t xml:space="preserve"> de Interés Legislativo el 50º Aniversario de la Veterinaria Hernández, </w:t>
      </w:r>
      <w:r w:rsidRPr="005D50DD">
        <w:rPr>
          <w:rFonts w:eastAsia="Calibri"/>
          <w:shd w:val="clear" w:color="auto" w:fill="FFFFFF"/>
          <w:lang w:eastAsia="en-US"/>
        </w:rPr>
        <w:t xml:space="preserve">con número </w:t>
      </w:r>
      <w:r w:rsidR="009901D4">
        <w:rPr>
          <w:rFonts w:eastAsia="Calibri"/>
          <w:shd w:val="clear" w:color="auto" w:fill="FFFFFF"/>
          <w:lang w:eastAsia="en-US"/>
        </w:rPr>
        <w:t>34.164</w:t>
      </w:r>
      <w:r w:rsidRPr="005D50DD">
        <w:rPr>
          <w:rFonts w:eastAsia="Calibri"/>
          <w:shd w:val="clear" w:color="auto" w:fill="FFFFFF"/>
          <w:lang w:eastAsia="en-US"/>
        </w:rPr>
        <w:t xml:space="preserve"> de Mesa de Entradas</w:t>
      </w:r>
      <w:r w:rsidRPr="005D50DD">
        <w:t>.</w:t>
      </w:r>
      <w:r>
        <w:t xml:space="preserve"> </w:t>
      </w:r>
    </w:p>
    <w:p w:rsidR="009901D4" w:rsidRDefault="009901D4" w:rsidP="00A108FC">
      <w:pPr>
        <w:rPr>
          <w:color w:val="FF0000"/>
        </w:rPr>
      </w:pPr>
    </w:p>
    <w:p w:rsidR="001620C0" w:rsidRDefault="00A108FC" w:rsidP="00A108FC">
      <w:r w:rsidRPr="005D50DD">
        <w:rPr>
          <w:b/>
        </w:rPr>
        <w:t>SRA. PRESIDENTE (Aluani):</w:t>
      </w:r>
      <w:r w:rsidRPr="005D50DD">
        <w:t xml:space="preserve"> A consideración del Cuerpo la solicitud de ingreso y la reserva en Secretaría del proyecto </w:t>
      </w:r>
      <w:r>
        <w:t>enunciado</w:t>
      </w:r>
      <w:r w:rsidRPr="005D50DD">
        <w:t xml:space="preserve"> por </w:t>
      </w:r>
      <w:r>
        <w:t>l</w:t>
      </w:r>
      <w:r w:rsidR="009901D4">
        <w:t>a</w:t>
      </w:r>
      <w:r>
        <w:t xml:space="preserve"> señor</w:t>
      </w:r>
      <w:r w:rsidR="009901D4">
        <w:t>a</w:t>
      </w:r>
      <w:r w:rsidRPr="005D50DD">
        <w:t xml:space="preserve"> Senador</w:t>
      </w:r>
      <w:r w:rsidR="009901D4">
        <w:t>a</w:t>
      </w:r>
      <w:r w:rsidRPr="005D50DD">
        <w:t xml:space="preserve"> </w:t>
      </w:r>
      <w:r w:rsidR="009901D4">
        <w:t>Domínguez</w:t>
      </w:r>
      <w:r w:rsidRPr="005D50DD">
        <w:t>.</w:t>
      </w:r>
    </w:p>
    <w:p w:rsidR="00A108FC" w:rsidRPr="005D50DD" w:rsidRDefault="001620C0" w:rsidP="001620C0">
      <w:pPr>
        <w:ind w:firstLine="708"/>
      </w:pPr>
      <w:r>
        <w:t>L</w:t>
      </w:r>
      <w:r w:rsidR="00A108FC" w:rsidRPr="005D50DD">
        <w:t>os que estén por la afirmativa, sírvanse indicarlo.</w:t>
      </w:r>
    </w:p>
    <w:p w:rsidR="00A108FC" w:rsidRPr="005D50DD" w:rsidRDefault="00A108FC" w:rsidP="00A108FC"/>
    <w:p w:rsidR="00A108FC" w:rsidRPr="005D50DD" w:rsidRDefault="00A108FC" w:rsidP="00A108FC">
      <w:pPr>
        <w:spacing w:line="300" w:lineRule="exact"/>
        <w:ind w:left="4082" w:right="1134" w:hanging="113"/>
        <w:rPr>
          <w:b/>
          <w:i/>
          <w:sz w:val="20"/>
          <w:szCs w:val="20"/>
        </w:rPr>
      </w:pPr>
      <w:r w:rsidRPr="005D50DD">
        <w:rPr>
          <w:b/>
          <w:i/>
          <w:sz w:val="20"/>
          <w:szCs w:val="20"/>
        </w:rPr>
        <w:t xml:space="preserve">-Resulta </w:t>
      </w:r>
      <w:r w:rsidR="007A509B">
        <w:rPr>
          <w:b/>
          <w:i/>
          <w:sz w:val="20"/>
          <w:szCs w:val="20"/>
        </w:rPr>
        <w:t>aprobado</w:t>
      </w:r>
      <w:r w:rsidRPr="005D50DD">
        <w:rPr>
          <w:b/>
          <w:i/>
          <w:sz w:val="20"/>
          <w:szCs w:val="20"/>
        </w:rPr>
        <w:t>.</w:t>
      </w:r>
    </w:p>
    <w:p w:rsidR="00A108FC" w:rsidRPr="005D50DD" w:rsidRDefault="00A108FC" w:rsidP="00A108FC">
      <w:pPr>
        <w:spacing w:line="300" w:lineRule="exact"/>
        <w:ind w:left="4082" w:right="1134" w:hanging="113"/>
        <w:rPr>
          <w:b/>
          <w:i/>
          <w:sz w:val="20"/>
          <w:szCs w:val="20"/>
        </w:rPr>
      </w:pPr>
    </w:p>
    <w:p w:rsidR="00A108FC" w:rsidRPr="005D50DD" w:rsidRDefault="00A108FC" w:rsidP="00A108FC">
      <w:r w:rsidRPr="005D50DD">
        <w:rPr>
          <w:b/>
        </w:rPr>
        <w:t>SRA. PRESIDENTE (Aluani):</w:t>
      </w:r>
      <w:r>
        <w:t xml:space="preserve"> Por S</w:t>
      </w:r>
      <w:r w:rsidRPr="005D50DD">
        <w:t>ecretaría se dará lectura.</w:t>
      </w:r>
    </w:p>
    <w:p w:rsidR="00A108FC" w:rsidRPr="005D50DD" w:rsidRDefault="00A108FC" w:rsidP="00A108FC"/>
    <w:p w:rsidR="00A108FC" w:rsidRPr="005D50DD" w:rsidRDefault="00A108FC" w:rsidP="00A108FC">
      <w:pPr>
        <w:pStyle w:val="Acotacin"/>
      </w:pPr>
      <w:r w:rsidRPr="005D50DD">
        <w:t>-Se lee:</w:t>
      </w:r>
    </w:p>
    <w:p w:rsidR="00A108FC" w:rsidRPr="005D50DD" w:rsidRDefault="00A108FC" w:rsidP="00A108FC">
      <w:pPr>
        <w:spacing w:line="300" w:lineRule="exact"/>
        <w:ind w:left="4082" w:right="1134" w:hanging="113"/>
        <w:rPr>
          <w:b/>
          <w:i/>
          <w:sz w:val="20"/>
          <w:szCs w:val="20"/>
        </w:rPr>
      </w:pPr>
    </w:p>
    <w:p w:rsidR="00A108FC" w:rsidRDefault="00A108FC" w:rsidP="00A108FC">
      <w:r w:rsidRPr="005D50DD">
        <w:rPr>
          <w:b/>
        </w:rPr>
        <w:t>SRA. PRESIDENTE (Aluani):</w:t>
      </w:r>
      <w:r w:rsidRPr="005D50DD">
        <w:t xml:space="preserve"> </w:t>
      </w:r>
      <w:r w:rsidRPr="005D50DD">
        <w:rPr>
          <w:bCs/>
        </w:rPr>
        <w:t>Queda reservado en Secretaría</w:t>
      </w:r>
      <w:r w:rsidRPr="005D50DD">
        <w:t>.</w:t>
      </w:r>
    </w:p>
    <w:p w:rsidR="00A108FC" w:rsidRDefault="00A108FC" w:rsidP="00A108FC"/>
    <w:p w:rsidR="00A108FC" w:rsidRDefault="00A108FC" w:rsidP="00A108FC">
      <w:r w:rsidRPr="00596FB2">
        <w:rPr>
          <w:b/>
        </w:rPr>
        <w:lastRenderedPageBreak/>
        <w:t>SRA. PRESIDENTE (Aluani):</w:t>
      </w:r>
      <w:r w:rsidRPr="00596FB2">
        <w:t xml:space="preserve"> </w:t>
      </w:r>
      <w:r>
        <w:t xml:space="preserve">Tiene la palabra el Senador por el Departamento </w:t>
      </w:r>
      <w:r w:rsidR="00430E38">
        <w:t>Federación.</w:t>
      </w:r>
    </w:p>
    <w:p w:rsidR="00A108FC" w:rsidRDefault="00A108FC" w:rsidP="00A108FC"/>
    <w:p w:rsidR="00430E38" w:rsidRDefault="00A108FC" w:rsidP="00430E38">
      <w:r w:rsidRPr="0000434A">
        <w:rPr>
          <w:b/>
        </w:rPr>
        <w:t>SR. SENADOR (</w:t>
      </w:r>
      <w:r w:rsidR="00430E38">
        <w:rPr>
          <w:b/>
        </w:rPr>
        <w:t>Dal Molín</w:t>
      </w:r>
      <w:r w:rsidRPr="0000434A">
        <w:rPr>
          <w:b/>
        </w:rPr>
        <w:t>):</w:t>
      </w:r>
      <w:r>
        <w:rPr>
          <w:b/>
        </w:rPr>
        <w:t xml:space="preserve"> </w:t>
      </w:r>
      <w:r w:rsidRPr="00596FB2">
        <w:t>Señor</w:t>
      </w:r>
      <w:r>
        <w:t>a</w:t>
      </w:r>
      <w:r w:rsidRPr="00596FB2">
        <w:t xml:space="preserve"> Presidente, es para solicitar el ingreso </w:t>
      </w:r>
      <w:r w:rsidRPr="00A53A2F">
        <w:t xml:space="preserve">y el tratamiento preferencial en la próxima </w:t>
      </w:r>
      <w:r>
        <w:t xml:space="preserve">sesión, </w:t>
      </w:r>
      <w:r w:rsidR="00430E38">
        <w:t xml:space="preserve">con o sin despacho, del </w:t>
      </w:r>
      <w:r w:rsidR="001620C0">
        <w:t>P</w:t>
      </w:r>
      <w:r w:rsidR="00430E38">
        <w:t xml:space="preserve">royecto de </w:t>
      </w:r>
      <w:r w:rsidR="001620C0">
        <w:t>L</w:t>
      </w:r>
      <w:r w:rsidR="00430E38">
        <w:t>ey p</w:t>
      </w:r>
      <w:r w:rsidR="00430E38" w:rsidRPr="00A67A73">
        <w:t>or el que se reglamenta el efecto derogatorio previsto en el Artículo 60º, último párrafo, de la Constitució</w:t>
      </w:r>
      <w:r w:rsidR="00430E38">
        <w:t xml:space="preserve">n de la Provincia de Entre Ríos, expediente Nº 29.311. </w:t>
      </w:r>
    </w:p>
    <w:p w:rsidR="00A108FC" w:rsidRPr="00596FB2" w:rsidRDefault="00A108FC" w:rsidP="00A108FC"/>
    <w:p w:rsidR="00A108FC" w:rsidRDefault="00A108FC" w:rsidP="00A108FC">
      <w:r w:rsidRPr="0000434A">
        <w:rPr>
          <w:b/>
        </w:rPr>
        <w:t>SRA. PRESIDENTE (Aluani):</w:t>
      </w:r>
      <w:r>
        <w:t xml:space="preserve"> A consideración del Cuerpo la solicitud de ingreso del proyecto enunciado por el señor Senador </w:t>
      </w:r>
      <w:r w:rsidR="00430E38">
        <w:t>Dal Molín</w:t>
      </w:r>
      <w:r>
        <w:t>. Los que estén por la afirmativa, sírvanse indicarlo.</w:t>
      </w:r>
    </w:p>
    <w:p w:rsidR="00A108FC" w:rsidRDefault="00A108FC" w:rsidP="00A108FC"/>
    <w:p w:rsidR="00A108FC" w:rsidRDefault="00A108FC" w:rsidP="00A108FC">
      <w:pPr>
        <w:pStyle w:val="Acotacin"/>
      </w:pPr>
      <w:r>
        <w:t xml:space="preserve">-Resulta </w:t>
      </w:r>
      <w:r w:rsidR="00430E38">
        <w:t>aprobado</w:t>
      </w:r>
      <w:r>
        <w:t>.</w:t>
      </w:r>
    </w:p>
    <w:p w:rsidR="00A108FC" w:rsidRDefault="00A108FC" w:rsidP="00A108FC"/>
    <w:p w:rsidR="00A108FC" w:rsidRDefault="00A108FC" w:rsidP="00A108FC">
      <w:r w:rsidRPr="0000434A">
        <w:rPr>
          <w:b/>
        </w:rPr>
        <w:t>SRA. PRESIDENTE (Aluani):</w:t>
      </w:r>
      <w:r>
        <w:t xml:space="preserve"> En consecuencia, este proyecto pasa a integrar el Orden del Día de la próxima sesión.</w:t>
      </w:r>
    </w:p>
    <w:p w:rsidR="00430E38" w:rsidRDefault="00430E38" w:rsidP="00A108FC"/>
    <w:p w:rsidR="00430E38" w:rsidRDefault="00430E38" w:rsidP="00430E38">
      <w:r>
        <w:rPr>
          <w:b/>
          <w:bCs/>
        </w:rPr>
        <w:t>SRA. PRESIDENTE (Aluani):</w:t>
      </w:r>
      <w:r w:rsidRPr="003F183F">
        <w:t xml:space="preserve"> </w:t>
      </w:r>
      <w:r>
        <w:t>Tiene la palabra el Senador por el Departamento Federación.</w:t>
      </w:r>
    </w:p>
    <w:p w:rsidR="00430E38" w:rsidRDefault="00430E38" w:rsidP="00430E38"/>
    <w:p w:rsidR="00430E38" w:rsidRDefault="00430E38" w:rsidP="00430E38">
      <w:r>
        <w:rPr>
          <w:b/>
        </w:rPr>
        <w:t>SR. SENADOR (Dal Molín):</w:t>
      </w:r>
      <w:r w:rsidRPr="00A67A73">
        <w:t xml:space="preserve"> </w:t>
      </w:r>
      <w:r>
        <w:t xml:space="preserve">Señora Presidente, es para solicitar el ingreso y el tratamiento preferencial en la próxima sesión, con o sin despacho, del </w:t>
      </w:r>
      <w:r w:rsidR="009A6172">
        <w:t>P</w:t>
      </w:r>
      <w:r>
        <w:t xml:space="preserve">royecto de </w:t>
      </w:r>
      <w:r w:rsidR="009A6172">
        <w:t>Ley</w:t>
      </w:r>
      <w:r>
        <w:t xml:space="preserve"> s</w:t>
      </w:r>
      <w:r w:rsidRPr="00A67A73">
        <w:t>obr</w:t>
      </w:r>
      <w:r>
        <w:t>e Transparencia y Ética Pública</w:t>
      </w:r>
      <w:r w:rsidR="009A6172">
        <w:t>,</w:t>
      </w:r>
      <w:r>
        <w:t xml:space="preserve"> con las modificaciones introducidas el día de ayer en </w:t>
      </w:r>
      <w:r w:rsidR="009A6172">
        <w:t xml:space="preserve">la reunión de </w:t>
      </w:r>
      <w:r>
        <w:t>Comisión, expediente Nº 26.785.</w:t>
      </w:r>
    </w:p>
    <w:p w:rsidR="00430E38" w:rsidRDefault="00430E38" w:rsidP="00430E38"/>
    <w:p w:rsidR="00430E38" w:rsidRDefault="00430E38" w:rsidP="00430E38">
      <w:r>
        <w:rPr>
          <w:b/>
        </w:rPr>
        <w:t>SRA. PRESIDENTE (Aluani):</w:t>
      </w:r>
      <w:r>
        <w:t xml:space="preserve"> A consideración del Cuerpo la solicitud de ingreso del proyecto </w:t>
      </w:r>
      <w:r w:rsidR="00AE157B">
        <w:t>enunciado</w:t>
      </w:r>
      <w:r>
        <w:t xml:space="preserve"> por el señor Senador Dal Molín. Los que estén por la afirmativa, sírvanse indicarlo.</w:t>
      </w:r>
    </w:p>
    <w:p w:rsidR="00430E38" w:rsidRDefault="00430E38" w:rsidP="00430E38"/>
    <w:p w:rsidR="00430E38" w:rsidRDefault="00430E38" w:rsidP="00430E38">
      <w:pPr>
        <w:pStyle w:val="Acotacin"/>
      </w:pPr>
      <w:r>
        <w:t>-Resulta aprobado.</w:t>
      </w:r>
    </w:p>
    <w:p w:rsidR="00430E38" w:rsidRDefault="00430E38" w:rsidP="00430E38"/>
    <w:p w:rsidR="00430E38" w:rsidRDefault="00430E38" w:rsidP="00430E38">
      <w:r>
        <w:rPr>
          <w:b/>
        </w:rPr>
        <w:t>SRA. PRESIDENTE (Aluani):</w:t>
      </w:r>
      <w:r>
        <w:t xml:space="preserve"> En c</w:t>
      </w:r>
      <w:r w:rsidR="009A6172">
        <w:t>onsecuencia, este proyecto pasa</w:t>
      </w:r>
      <w:r>
        <w:t xml:space="preserve"> a integrar el Orden del Día de la próxima sesión.</w:t>
      </w:r>
    </w:p>
    <w:p w:rsidR="00430E38" w:rsidRDefault="00430E38" w:rsidP="00A108FC"/>
    <w:p w:rsidR="00430E38" w:rsidRDefault="00430E38" w:rsidP="00430E38">
      <w:r>
        <w:rPr>
          <w:b/>
          <w:bCs/>
        </w:rPr>
        <w:t>SRA. PRESIDENTE (Aluani):</w:t>
      </w:r>
      <w:r w:rsidRPr="003F183F">
        <w:t xml:space="preserve"> </w:t>
      </w:r>
      <w:r>
        <w:t>Tiene la palabra el Senador por el Departamento Federación.</w:t>
      </w:r>
    </w:p>
    <w:p w:rsidR="00430E38" w:rsidRDefault="00430E38" w:rsidP="00430E38">
      <w:pPr>
        <w:tabs>
          <w:tab w:val="left" w:pos="1392"/>
        </w:tabs>
      </w:pPr>
      <w:r>
        <w:tab/>
      </w:r>
    </w:p>
    <w:p w:rsidR="00430E38" w:rsidRDefault="00430E38" w:rsidP="00430E38">
      <w:r>
        <w:rPr>
          <w:b/>
        </w:rPr>
        <w:t>SR. SENADOR (Dal Molín):</w:t>
      </w:r>
      <w:r w:rsidRPr="00A67A73">
        <w:t xml:space="preserve"> </w:t>
      </w:r>
      <w:r>
        <w:t xml:space="preserve">Señora Presidente, es para solicitar el ingreso y la reserva en Secretaría del </w:t>
      </w:r>
      <w:r w:rsidR="00560A6B" w:rsidRPr="00C11BC4">
        <w:t>despacho de la</w:t>
      </w:r>
      <w:r w:rsidR="00560A6B">
        <w:t>s Comisiones</w:t>
      </w:r>
      <w:r w:rsidR="00560A6B" w:rsidRPr="00C11BC4">
        <w:t xml:space="preserve"> de Mercosur, Turismo y </w:t>
      </w:r>
      <w:r w:rsidR="00560A6B" w:rsidRPr="00C11BC4">
        <w:lastRenderedPageBreak/>
        <w:t xml:space="preserve">Deporte y </w:t>
      </w:r>
      <w:r w:rsidR="00560A6B">
        <w:t xml:space="preserve">de </w:t>
      </w:r>
      <w:r w:rsidR="00560A6B" w:rsidRPr="00C11BC4">
        <w:t>Presupuesto y Hacienda,</w:t>
      </w:r>
      <w:r w:rsidR="00560A6B" w:rsidRPr="00CA405C">
        <w:t xml:space="preserve"> en el Proyecto de </w:t>
      </w:r>
      <w:r w:rsidR="00560A6B">
        <w:t xml:space="preserve">Ley </w:t>
      </w:r>
      <w:r>
        <w:t>p</w:t>
      </w:r>
      <w:r w:rsidRPr="00817A15">
        <w:t>or el que se modifican los artículos 14º y 15º de la Ley Provincial N</w:t>
      </w:r>
      <w:r>
        <w:t xml:space="preserve">º 11.240 de Mecenazgo Deportivo, expediente Nº 29.333. </w:t>
      </w:r>
    </w:p>
    <w:p w:rsidR="00AE157B" w:rsidRDefault="00AE157B" w:rsidP="00430E38"/>
    <w:p w:rsidR="00430E38" w:rsidRDefault="00430E38" w:rsidP="00430E38">
      <w:r>
        <w:rPr>
          <w:b/>
        </w:rPr>
        <w:t>SRA. PRESIDENTE (Aluani):</w:t>
      </w:r>
      <w:r>
        <w:t xml:space="preserve"> A consideración del Cuerpo la solicitud de ingreso y la reserva en Secretaría del proyecto enunciado por el señor Senador Dal Molín. Los que estén por la afirmativa, sírvanse indicarlo.</w:t>
      </w:r>
    </w:p>
    <w:p w:rsidR="00430E38" w:rsidRDefault="00430E38" w:rsidP="00430E38"/>
    <w:p w:rsidR="00430E38" w:rsidRDefault="00430E38" w:rsidP="00430E38">
      <w:pPr>
        <w:pStyle w:val="Acotacin"/>
      </w:pPr>
      <w:r>
        <w:t>-Resulta aprobado.</w:t>
      </w:r>
    </w:p>
    <w:p w:rsidR="00430E38" w:rsidRDefault="00430E38" w:rsidP="00430E38"/>
    <w:p w:rsidR="00430E38" w:rsidRDefault="00430E38" w:rsidP="00430E38">
      <w:r w:rsidRPr="00596FB2">
        <w:rPr>
          <w:b/>
        </w:rPr>
        <w:t>SRA. PRESIDENTE (Aluani):</w:t>
      </w:r>
      <w:r w:rsidRPr="00596FB2">
        <w:t xml:space="preserve"> Queda reservado en Secretaría.</w:t>
      </w:r>
    </w:p>
    <w:p w:rsidR="00430E38" w:rsidRDefault="00430E38" w:rsidP="00A108FC"/>
    <w:p w:rsidR="00A108FC" w:rsidRDefault="00430E38" w:rsidP="00A108FC">
      <w:pPr>
        <w:jc w:val="center"/>
        <w:rPr>
          <w:b/>
        </w:rPr>
      </w:pPr>
      <w:r>
        <w:rPr>
          <w:b/>
        </w:rPr>
        <w:t>8</w:t>
      </w:r>
    </w:p>
    <w:p w:rsidR="00A108FC" w:rsidRDefault="00A108FC" w:rsidP="00A108FC">
      <w:pPr>
        <w:pStyle w:val="Apertura"/>
      </w:pPr>
      <w:r>
        <w:t>MOCIONES DE PREFERENCIA Y DE SOBRE TABLAS</w:t>
      </w:r>
    </w:p>
    <w:p w:rsidR="00A108FC" w:rsidRDefault="00A108FC" w:rsidP="00A108FC"/>
    <w:p w:rsidR="00A108FC" w:rsidRPr="00031640" w:rsidRDefault="00A108FC" w:rsidP="00A108FC">
      <w:pPr>
        <w:rPr>
          <w:lang w:val="es-ES"/>
        </w:rPr>
      </w:pPr>
      <w:r>
        <w:rPr>
          <w:b/>
        </w:rPr>
        <w:t>SRA. PRESIDENTE (Aluani):</w:t>
      </w:r>
      <w:r>
        <w:t xml:space="preserve"> </w:t>
      </w:r>
      <w:r w:rsidRPr="00031640">
        <w:rPr>
          <w:lang w:val="es-ES"/>
        </w:rPr>
        <w:t>Es el turno de las mociones de preferencia y de sobre tablas.</w:t>
      </w:r>
    </w:p>
    <w:p w:rsidR="00793D24" w:rsidRDefault="00793D24" w:rsidP="00793D24">
      <w:pPr>
        <w:ind w:firstLine="708"/>
      </w:pPr>
      <w:bookmarkStart w:id="4" w:name="OLE_LINK35"/>
      <w:bookmarkStart w:id="5" w:name="OLE_LINK36"/>
      <w:bookmarkStart w:id="6" w:name="OLE_LINK37"/>
      <w:bookmarkStart w:id="7" w:name="OLE_LINK38"/>
      <w:bookmarkStart w:id="8" w:name="OLE_LINK39"/>
      <w:bookmarkStart w:id="9" w:name="OLE_LINK40"/>
      <w:bookmarkStart w:id="10" w:name="OLE_LINK41"/>
      <w:r>
        <w:t xml:space="preserve">En primer término, se encuentra </w:t>
      </w:r>
      <w:r w:rsidRPr="004B2DCB">
        <w:t>reservado en Secretaría</w:t>
      </w:r>
      <w:r>
        <w:t xml:space="preserve"> </w:t>
      </w:r>
      <w:r w:rsidR="00FC66B4" w:rsidRPr="00C11BC4">
        <w:t>el despacho de la</w:t>
      </w:r>
      <w:r w:rsidR="00560A6B">
        <w:t>s Comisiones</w:t>
      </w:r>
      <w:r w:rsidR="00FC66B4" w:rsidRPr="00C11BC4">
        <w:t xml:space="preserve"> de Mercosur, Turismo y Deporte y </w:t>
      </w:r>
      <w:r w:rsidR="00560A6B">
        <w:t xml:space="preserve">de </w:t>
      </w:r>
      <w:r w:rsidR="00FC66B4" w:rsidRPr="00C11BC4">
        <w:t>Presupuesto y Hacienda,</w:t>
      </w:r>
      <w:r w:rsidRPr="00CA405C">
        <w:t xml:space="preserve"> en el Proyecto de </w:t>
      </w:r>
      <w:r w:rsidR="00FC66B4">
        <w:t>Ley</w:t>
      </w:r>
      <w:r w:rsidRPr="00CA405C">
        <w:t xml:space="preserve"> </w:t>
      </w:r>
      <w:r w:rsidR="00FC66B4" w:rsidRPr="00C11BC4">
        <w:t xml:space="preserve">por el que se modifican los </w:t>
      </w:r>
      <w:r w:rsidR="00FC66B4">
        <w:t>A</w:t>
      </w:r>
      <w:r w:rsidR="00FC66B4" w:rsidRPr="00C11BC4">
        <w:t>rtículos 14</w:t>
      </w:r>
      <w:r w:rsidR="00FC66B4">
        <w:t>º</w:t>
      </w:r>
      <w:r w:rsidR="00FC66B4" w:rsidRPr="00C11BC4">
        <w:t xml:space="preserve"> y 15</w:t>
      </w:r>
      <w:r w:rsidR="00FC66B4">
        <w:t>º</w:t>
      </w:r>
      <w:r w:rsidR="00FC66B4" w:rsidRPr="00C11BC4">
        <w:t xml:space="preserve"> de la </w:t>
      </w:r>
      <w:r w:rsidR="00FC66B4">
        <w:t>L</w:t>
      </w:r>
      <w:r w:rsidR="00FC66B4" w:rsidRPr="00C11BC4">
        <w:t xml:space="preserve">ey </w:t>
      </w:r>
      <w:r w:rsidR="00FC66B4">
        <w:t>P</w:t>
      </w:r>
      <w:r w:rsidR="00FC66B4" w:rsidRPr="00C11BC4">
        <w:t xml:space="preserve">rovincial </w:t>
      </w:r>
      <w:r w:rsidR="00FC66B4">
        <w:t>Nº</w:t>
      </w:r>
      <w:r w:rsidR="00FC66B4" w:rsidRPr="00C11BC4">
        <w:t xml:space="preserve"> 11.240 de </w:t>
      </w:r>
      <w:r w:rsidR="00FC66B4">
        <w:t>M</w:t>
      </w:r>
      <w:r w:rsidR="00FC66B4" w:rsidRPr="00C11BC4">
        <w:t xml:space="preserve">ecenazgo </w:t>
      </w:r>
      <w:r w:rsidR="00FC66B4">
        <w:t>Deportivo, e</w:t>
      </w:r>
      <w:r w:rsidR="00FC66B4" w:rsidRPr="00C11BC4">
        <w:t xml:space="preserve">xpediente </w:t>
      </w:r>
      <w:r w:rsidR="00FC66B4">
        <w:t>Nº</w:t>
      </w:r>
      <w:r w:rsidR="00FC66B4" w:rsidRPr="00C11BC4">
        <w:t xml:space="preserve"> 29.333</w:t>
      </w:r>
      <w:r w:rsidR="00FC66B4">
        <w:t>.</w:t>
      </w:r>
    </w:p>
    <w:p w:rsidR="00FC66B4" w:rsidRDefault="00FC66B4" w:rsidP="00FC66B4">
      <w:pPr>
        <w:ind w:firstLine="708"/>
      </w:pPr>
      <w:r>
        <w:t>Tiene la palabra el Senador por el Departamento Federación.</w:t>
      </w:r>
    </w:p>
    <w:p w:rsidR="00FC66B4" w:rsidRDefault="00FC66B4" w:rsidP="00FC66B4"/>
    <w:p w:rsidR="00FC66B4" w:rsidRDefault="00FC66B4" w:rsidP="00FC66B4">
      <w:r w:rsidRPr="005117D2">
        <w:rPr>
          <w:b/>
        </w:rPr>
        <w:t>SR. SENADOR (</w:t>
      </w:r>
      <w:r>
        <w:rPr>
          <w:b/>
        </w:rPr>
        <w:t>Dal Molín</w:t>
      </w:r>
      <w:r w:rsidRPr="005117D2">
        <w:rPr>
          <w:b/>
        </w:rPr>
        <w:t>):</w:t>
      </w:r>
      <w:r>
        <w:t xml:space="preserve"> Solicito, se</w:t>
      </w:r>
      <w:r>
        <w:rPr>
          <w:rFonts w:hint="eastAsia"/>
        </w:rPr>
        <w:t>ñ</w:t>
      </w:r>
      <w:r>
        <w:t>ora Presidente, que este proyecto sea tratado sobre tablas.</w:t>
      </w:r>
    </w:p>
    <w:p w:rsidR="00FC66B4" w:rsidRDefault="00FC66B4" w:rsidP="00FC66B4"/>
    <w:p w:rsidR="00FC66B4" w:rsidRDefault="00FC66B4" w:rsidP="00FC66B4">
      <w:r w:rsidRPr="005117D2">
        <w:rPr>
          <w:b/>
        </w:rPr>
        <w:t>SRA. PRESIDENTE (Aluani):</w:t>
      </w:r>
      <w:r>
        <w:t xml:space="preserve"> Se va a votar la moci</w:t>
      </w:r>
      <w:r>
        <w:rPr>
          <w:rFonts w:hint="eastAsia"/>
        </w:rPr>
        <w:t>ó</w:t>
      </w:r>
      <w:r>
        <w:t>n formulada por el se</w:t>
      </w:r>
      <w:r>
        <w:rPr>
          <w:rFonts w:hint="eastAsia"/>
        </w:rPr>
        <w:t>ñ</w:t>
      </w:r>
      <w:r>
        <w:t>or Senador Dal Molín. Se requieren los dos tercios de votos de los Senadores presentes; los que est</w:t>
      </w:r>
      <w:r>
        <w:rPr>
          <w:rFonts w:hint="eastAsia"/>
        </w:rPr>
        <w:t>é</w:t>
      </w:r>
      <w:r>
        <w:t>n por la afirmativa, s</w:t>
      </w:r>
      <w:r>
        <w:rPr>
          <w:rFonts w:hint="eastAsia"/>
        </w:rPr>
        <w:t>í</w:t>
      </w:r>
      <w:r>
        <w:t>rvanse indicarlo.</w:t>
      </w:r>
    </w:p>
    <w:p w:rsidR="00FC66B4" w:rsidRDefault="00FC66B4" w:rsidP="00FC66B4"/>
    <w:p w:rsidR="00FC66B4" w:rsidRDefault="00FC66B4" w:rsidP="00FC66B4">
      <w:pPr>
        <w:pStyle w:val="Acotacin"/>
      </w:pPr>
      <w:r>
        <w:t>-Resulta aprobado.</w:t>
      </w:r>
    </w:p>
    <w:p w:rsidR="00FC66B4" w:rsidRDefault="00FC66B4" w:rsidP="00FC66B4"/>
    <w:p w:rsidR="00FC66B4" w:rsidRDefault="00FC66B4" w:rsidP="00FC66B4">
      <w:r w:rsidRPr="005117D2">
        <w:rPr>
          <w:b/>
        </w:rPr>
        <w:t>SRA. PRESIDENTE (Aluani):</w:t>
      </w:r>
      <w:r>
        <w:t xml:space="preserve"> Por Secretar</w:t>
      </w:r>
      <w:r>
        <w:rPr>
          <w:rFonts w:hint="eastAsia"/>
        </w:rPr>
        <w:t>í</w:t>
      </w:r>
      <w:r>
        <w:t>a se dar</w:t>
      </w:r>
      <w:r>
        <w:rPr>
          <w:rFonts w:hint="eastAsia"/>
        </w:rPr>
        <w:t>á</w:t>
      </w:r>
      <w:r>
        <w:t xml:space="preserve"> lectura.</w:t>
      </w:r>
    </w:p>
    <w:p w:rsidR="00FC66B4" w:rsidRDefault="00FC66B4" w:rsidP="00FC66B4"/>
    <w:p w:rsidR="00FC66B4" w:rsidRDefault="00FC66B4" w:rsidP="00FC66B4">
      <w:pPr>
        <w:pStyle w:val="Acotacin"/>
      </w:pPr>
      <w:r>
        <w:t>-Se lee:</w:t>
      </w:r>
    </w:p>
    <w:p w:rsidR="00560A6B" w:rsidRPr="00560A6B" w:rsidRDefault="00560A6B" w:rsidP="00560A6B"/>
    <w:p w:rsidR="00FC66B4" w:rsidRPr="00197F19" w:rsidRDefault="00FC66B4" w:rsidP="00FC66B4">
      <w:r w:rsidRPr="00B87A43">
        <w:rPr>
          <w:b/>
        </w:rPr>
        <w:t>SRA. PRESIDENTE (Aluani)</w:t>
      </w:r>
      <w:r w:rsidRPr="00197F19">
        <w:rPr>
          <w:b/>
        </w:rPr>
        <w:t>:</w:t>
      </w:r>
      <w:r w:rsidRPr="00197F19">
        <w:t xml:space="preserve"> Si no se hace</w:t>
      </w:r>
      <w:r>
        <w:t xml:space="preserve"> uso </w:t>
      </w:r>
      <w:r w:rsidRPr="00197F19">
        <w:t>de la palabra, se va a votar</w:t>
      </w:r>
      <w:r>
        <w:t xml:space="preserve"> en general y en particular;</w:t>
      </w:r>
      <w:r w:rsidRPr="00197F19">
        <w:t xml:space="preserve"> l</w:t>
      </w:r>
      <w:r>
        <w:t>o</w:t>
      </w:r>
      <w:r w:rsidRPr="00197F19">
        <w:t>s que estén por la afirmativa, sírvanse indicarlo.</w:t>
      </w:r>
    </w:p>
    <w:p w:rsidR="00FC66B4" w:rsidRPr="00197F19" w:rsidRDefault="00FC66B4" w:rsidP="00FC66B4"/>
    <w:p w:rsidR="00FC66B4" w:rsidRPr="00197F19" w:rsidRDefault="00FC66B4" w:rsidP="00FC66B4">
      <w:pPr>
        <w:spacing w:line="300" w:lineRule="exact"/>
        <w:ind w:left="4082" w:right="1134" w:hanging="113"/>
        <w:rPr>
          <w:b/>
          <w:i/>
          <w:sz w:val="20"/>
          <w:szCs w:val="20"/>
        </w:rPr>
      </w:pPr>
      <w:r w:rsidRPr="00197F19">
        <w:rPr>
          <w:b/>
          <w:i/>
          <w:sz w:val="20"/>
          <w:szCs w:val="20"/>
        </w:rPr>
        <w:t>-Resulta aprobado.</w:t>
      </w:r>
    </w:p>
    <w:p w:rsidR="00FC66B4" w:rsidRPr="00197F19" w:rsidRDefault="00FC66B4" w:rsidP="00FC66B4"/>
    <w:p w:rsidR="00FC66B4" w:rsidRDefault="00FC66B4" w:rsidP="00FC66B4">
      <w:r w:rsidRPr="00B87A43">
        <w:rPr>
          <w:b/>
        </w:rPr>
        <w:t>SRA. PRESIDENTE (Aluani)</w:t>
      </w:r>
      <w:r w:rsidRPr="00197F19">
        <w:rPr>
          <w:b/>
        </w:rPr>
        <w:t>:</w:t>
      </w:r>
      <w:r w:rsidRPr="00197F19">
        <w:t xml:space="preserve"> </w:t>
      </w:r>
      <w:r>
        <w:t>Queda aprobado; es devuelto en revisión a la Honorable Cámara de Diputados.</w:t>
      </w:r>
    </w:p>
    <w:p w:rsidR="00FC66B4" w:rsidRDefault="00FC66B4" w:rsidP="00FC66B4"/>
    <w:p w:rsidR="00FC66B4" w:rsidRPr="00A26AD6" w:rsidRDefault="00FC66B4" w:rsidP="00FC66B4">
      <w:r w:rsidRPr="00596FB2">
        <w:rPr>
          <w:b/>
        </w:rPr>
        <w:t xml:space="preserve">SRA. PRESIDENTE (Aluani): </w:t>
      </w:r>
      <w:r>
        <w:t>S</w:t>
      </w:r>
      <w:r w:rsidRPr="00426087">
        <w:t>e encuentra reservado el</w:t>
      </w:r>
      <w:r>
        <w:t xml:space="preserve"> despacho de la Comisión de Legislación General, en el Proyecto de Ley</w:t>
      </w:r>
      <w:r w:rsidR="00AB2D41">
        <w:t xml:space="preserve"> </w:t>
      </w:r>
      <w:r>
        <w:t xml:space="preserve">por el que se declara </w:t>
      </w:r>
      <w:r w:rsidRPr="009B51E2">
        <w:t xml:space="preserve">Ciudadano Ilustre de la </w:t>
      </w:r>
      <w:r w:rsidR="00AB2D41">
        <w:t>P</w:t>
      </w:r>
      <w:r w:rsidRPr="009B51E2">
        <w:t xml:space="preserve">rovincia </w:t>
      </w:r>
      <w:r w:rsidR="00AB2D41">
        <w:t>a</w:t>
      </w:r>
      <w:r w:rsidRPr="009B51E2">
        <w:t xml:space="preserve"> Emanuel </w:t>
      </w:r>
      <w:proofErr w:type="spellStart"/>
      <w:r w:rsidRPr="009B51E2">
        <w:t>Noir</w:t>
      </w:r>
      <w:proofErr w:type="spellEnd"/>
      <w:r w:rsidRPr="009B51E2">
        <w:t>, del grupo “</w:t>
      </w:r>
      <w:proofErr w:type="spellStart"/>
      <w:r w:rsidRPr="009B51E2">
        <w:t>Ke</w:t>
      </w:r>
      <w:proofErr w:type="spellEnd"/>
      <w:r w:rsidRPr="009B51E2">
        <w:t xml:space="preserve"> Personajes”</w:t>
      </w:r>
      <w:r w:rsidRPr="00A26AD6">
        <w:t>, expediente Nº</w:t>
      </w:r>
      <w:r>
        <w:t xml:space="preserve"> 15.716</w:t>
      </w:r>
      <w:r w:rsidRPr="00A26AD6">
        <w:t>.</w:t>
      </w:r>
    </w:p>
    <w:p w:rsidR="00FC66B4" w:rsidRDefault="00FC66B4" w:rsidP="00FC66B4">
      <w:pPr>
        <w:ind w:firstLine="708"/>
        <w:rPr>
          <w:rFonts w:eastAsia="MS Mincho"/>
          <w:bCs/>
        </w:rPr>
      </w:pPr>
      <w:r>
        <w:rPr>
          <w:rFonts w:eastAsia="MS Mincho"/>
          <w:bCs/>
        </w:rPr>
        <w:t>Su tratamiento sobre tablas está acordado desde el inicio de la sesión.</w:t>
      </w:r>
    </w:p>
    <w:p w:rsidR="00FC66B4" w:rsidRPr="00197F19" w:rsidRDefault="00FC66B4" w:rsidP="00FC66B4">
      <w:pPr>
        <w:ind w:firstLine="708"/>
      </w:pPr>
      <w:r w:rsidRPr="00197F19">
        <w:t xml:space="preserve">Por </w:t>
      </w:r>
      <w:r>
        <w:t>S</w:t>
      </w:r>
      <w:r w:rsidRPr="00197F19">
        <w:t>ecretaría se dará lectura.</w:t>
      </w:r>
    </w:p>
    <w:p w:rsidR="00FC66B4" w:rsidRPr="00197F19" w:rsidRDefault="00FC66B4" w:rsidP="00FC66B4"/>
    <w:p w:rsidR="00FC66B4" w:rsidRPr="00197F19" w:rsidRDefault="00FC66B4" w:rsidP="00FC66B4">
      <w:pPr>
        <w:spacing w:line="300" w:lineRule="exact"/>
        <w:ind w:left="4082" w:right="1134" w:hanging="113"/>
        <w:rPr>
          <w:b/>
          <w:i/>
          <w:sz w:val="20"/>
          <w:szCs w:val="20"/>
        </w:rPr>
      </w:pPr>
      <w:r w:rsidRPr="00197F19">
        <w:rPr>
          <w:b/>
          <w:i/>
          <w:sz w:val="20"/>
          <w:szCs w:val="20"/>
        </w:rPr>
        <w:t>-Se lee:</w:t>
      </w:r>
    </w:p>
    <w:p w:rsidR="00FC66B4" w:rsidRPr="00197F19" w:rsidRDefault="00FC66B4" w:rsidP="00FC66B4"/>
    <w:p w:rsidR="00FC66B4" w:rsidRDefault="00FC66B4" w:rsidP="00FC66B4">
      <w:r w:rsidRPr="00B87A43">
        <w:rPr>
          <w:b/>
        </w:rPr>
        <w:t>SRA. PRESIDENTE (Aluani)</w:t>
      </w:r>
      <w:r w:rsidRPr="00197F19">
        <w:rPr>
          <w:b/>
        </w:rPr>
        <w:t>:</w:t>
      </w:r>
      <w:r w:rsidRPr="00197F19">
        <w:t xml:space="preserve"> </w:t>
      </w:r>
      <w:r>
        <w:t>En consideración.</w:t>
      </w:r>
    </w:p>
    <w:p w:rsidR="00FC66B4" w:rsidRDefault="00FC66B4" w:rsidP="00FC66B4">
      <w:r>
        <w:tab/>
        <w:t>Tiene la palabra el Senador por el Departamento Uruguay.</w:t>
      </w:r>
    </w:p>
    <w:p w:rsidR="00FC66B4" w:rsidRDefault="00FC66B4" w:rsidP="00FC66B4"/>
    <w:p w:rsidR="00FC66B4" w:rsidRDefault="00FC66B4" w:rsidP="00272DB5">
      <w:r w:rsidRPr="00F00780">
        <w:rPr>
          <w:b/>
        </w:rPr>
        <w:t>SR. SENADOR (Oliva)</w:t>
      </w:r>
      <w:r>
        <w:t xml:space="preserve">: Señora </w:t>
      </w:r>
      <w:r w:rsidRPr="00C11BC4">
        <w:t xml:space="preserve">Presidente, </w:t>
      </w:r>
      <w:r w:rsidR="00272DB5">
        <w:t xml:space="preserve">el Presidente de mi bloque </w:t>
      </w:r>
      <w:r w:rsidRPr="00C11BC4">
        <w:t>me ha encomendado que haga este pedido</w:t>
      </w:r>
      <w:r w:rsidR="00272DB5">
        <w:t xml:space="preserve"> -que g</w:t>
      </w:r>
      <w:r w:rsidRPr="00C11BC4">
        <w:t xml:space="preserve">eneralmente </w:t>
      </w:r>
      <w:r>
        <w:t>lo</w:t>
      </w:r>
      <w:r w:rsidRPr="00C11BC4">
        <w:t xml:space="preserve"> ha</w:t>
      </w:r>
      <w:r>
        <w:t xml:space="preserve">cen los </w:t>
      </w:r>
      <w:r w:rsidR="00272DB5">
        <w:t xml:space="preserve">Presidentes </w:t>
      </w:r>
      <w:r>
        <w:t>de bloque</w:t>
      </w:r>
      <w:r w:rsidR="00272DB5">
        <w:t xml:space="preserve">- ya que </w:t>
      </w:r>
      <w:r w:rsidRPr="00C11BC4">
        <w:t>es un proyecto que presenté</w:t>
      </w:r>
      <w:r w:rsidR="00272DB5">
        <w:t xml:space="preserve"> y acompañaron </w:t>
      </w:r>
      <w:r w:rsidRPr="00C11BC4">
        <w:t xml:space="preserve">integrantes </w:t>
      </w:r>
      <w:r w:rsidR="00272DB5">
        <w:t>del</w:t>
      </w:r>
      <w:r w:rsidRPr="00C11BC4">
        <w:t xml:space="preserve"> bloque </w:t>
      </w:r>
      <w:r w:rsidR="00272DB5">
        <w:t>-</w:t>
      </w:r>
      <w:r w:rsidR="00AE157B">
        <w:t xml:space="preserve">entiendo que </w:t>
      </w:r>
      <w:r w:rsidR="00272DB5">
        <w:t xml:space="preserve">también de la </w:t>
      </w:r>
      <w:r>
        <w:t>C</w:t>
      </w:r>
      <w:r w:rsidRPr="00C11BC4">
        <w:t>omisión</w:t>
      </w:r>
      <w:r w:rsidR="00272DB5">
        <w:t>-,</w:t>
      </w:r>
      <w:r w:rsidRPr="00C11BC4">
        <w:t xml:space="preserve"> </w:t>
      </w:r>
      <w:r>
        <w:t>para que tenga</w:t>
      </w:r>
      <w:r w:rsidRPr="00C11BC4">
        <w:t xml:space="preserve"> el tratamiento sobre tablas.</w:t>
      </w:r>
      <w:r w:rsidR="00272DB5">
        <w:t xml:space="preserve"> Así que, c</w:t>
      </w:r>
      <w:r>
        <w:t>uando</w:t>
      </w:r>
      <w:r w:rsidRPr="00C11BC4">
        <w:t xml:space="preserve"> el señor Secretario me planteó el uso de la palabra, </w:t>
      </w:r>
      <w:r>
        <w:t xml:space="preserve">en un </w:t>
      </w:r>
      <w:r w:rsidRPr="00C11BC4">
        <w:t>primer</w:t>
      </w:r>
      <w:r>
        <w:t xml:space="preserve"> momento</w:t>
      </w:r>
      <w:r w:rsidRPr="00C11BC4">
        <w:t xml:space="preserve"> no lo iba a hacer, pero </w:t>
      </w:r>
      <w:r w:rsidR="00272DB5">
        <w:t xml:space="preserve">en este momento </w:t>
      </w:r>
      <w:r w:rsidRPr="00C11BC4">
        <w:t xml:space="preserve">me parece que </w:t>
      </w:r>
      <w:r>
        <w:t>es razonable argumentarlo.</w:t>
      </w:r>
      <w:r w:rsidRPr="00C11BC4">
        <w:t xml:space="preserve"> </w:t>
      </w:r>
    </w:p>
    <w:p w:rsidR="00272DB5" w:rsidRDefault="00FC66B4" w:rsidP="00FC66B4">
      <w:pPr>
        <w:ind w:firstLine="720"/>
      </w:pPr>
      <w:r w:rsidRPr="00C11BC4">
        <w:t xml:space="preserve">La </w:t>
      </w:r>
      <w:r w:rsidR="00272DB5">
        <w:t>P</w:t>
      </w:r>
      <w:r w:rsidRPr="00C11BC4">
        <w:t>rovincia de Entre Ríos tiene numerosas figuras en lo cult</w:t>
      </w:r>
      <w:r w:rsidR="00272DB5">
        <w:t>ural que nos pueden representar. P</w:t>
      </w:r>
      <w:r w:rsidRPr="00C11BC4">
        <w:t>ero me toca</w:t>
      </w:r>
      <w:r w:rsidR="00272DB5">
        <w:t>,</w:t>
      </w:r>
      <w:r w:rsidRPr="00C11BC4">
        <w:t xml:space="preserve"> en este caso</w:t>
      </w:r>
      <w:r w:rsidR="00272DB5">
        <w:t xml:space="preserve">, hablar de uno en particular. </w:t>
      </w:r>
    </w:p>
    <w:p w:rsidR="00AE157B" w:rsidRDefault="00272DB5" w:rsidP="00FC66B4">
      <w:pPr>
        <w:ind w:firstLine="720"/>
      </w:pPr>
      <w:r>
        <w:t>C</w:t>
      </w:r>
      <w:r w:rsidR="00FC66B4" w:rsidRPr="00C11BC4">
        <w:t xml:space="preserve">omo dije en la </w:t>
      </w:r>
      <w:r>
        <w:t xml:space="preserve">reunión de </w:t>
      </w:r>
      <w:r w:rsidR="00FC66B4">
        <w:t>C</w:t>
      </w:r>
      <w:r w:rsidR="00FC66B4" w:rsidRPr="00C11BC4">
        <w:t xml:space="preserve">omisión hay enfermeros, médicos, </w:t>
      </w:r>
      <w:r w:rsidR="00FC66B4">
        <w:t>k</w:t>
      </w:r>
      <w:r w:rsidR="00FC66B4" w:rsidRPr="00C11BC4">
        <w:t>ine</w:t>
      </w:r>
      <w:r w:rsidR="00FC66B4">
        <w:t>siólogos</w:t>
      </w:r>
      <w:r>
        <w:t>, policías y docentes</w:t>
      </w:r>
      <w:r w:rsidR="00FC66B4" w:rsidRPr="00C11BC4">
        <w:t xml:space="preserve"> que seguramente son ciudadanos ilustres de nuestra </w:t>
      </w:r>
      <w:r>
        <w:t>P</w:t>
      </w:r>
      <w:r w:rsidR="00FC66B4" w:rsidRPr="00C11BC4">
        <w:t>rovincia, ellos tienen el abrazo y el reconocimiento diario de nosotros</w:t>
      </w:r>
      <w:r w:rsidR="00FC66B4">
        <w:t xml:space="preserve">. </w:t>
      </w:r>
    </w:p>
    <w:p w:rsidR="00272DB5" w:rsidRDefault="00FC66B4" w:rsidP="00FC66B4">
      <w:pPr>
        <w:ind w:firstLine="720"/>
      </w:pPr>
      <w:r>
        <w:t>P</w:t>
      </w:r>
      <w:r w:rsidRPr="00C11BC4">
        <w:t xml:space="preserve">ero en este caso, </w:t>
      </w:r>
      <w:r w:rsidR="00272DB5">
        <w:t xml:space="preserve">se trata de </w:t>
      </w:r>
      <w:r w:rsidRPr="00C11BC4">
        <w:t xml:space="preserve">un joven nacido en mi </w:t>
      </w:r>
      <w:r w:rsidR="00272DB5">
        <w:t>C</w:t>
      </w:r>
      <w:r w:rsidRPr="00C11BC4">
        <w:t>iudad, en u</w:t>
      </w:r>
      <w:r w:rsidR="00272DB5">
        <w:t>no de los barrios más populares</w:t>
      </w:r>
      <w:r w:rsidRPr="00C11BC4">
        <w:t xml:space="preserve"> </w:t>
      </w:r>
      <w:r w:rsidR="00272DB5">
        <w:t>y</w:t>
      </w:r>
      <w:r w:rsidRPr="00C11BC4">
        <w:t xml:space="preserve"> a su vez</w:t>
      </w:r>
      <w:r w:rsidR="00272DB5">
        <w:t>,</w:t>
      </w:r>
      <w:r w:rsidRPr="00C11BC4">
        <w:t xml:space="preserve"> en algún momento</w:t>
      </w:r>
      <w:r w:rsidR="00272DB5">
        <w:t>,</w:t>
      </w:r>
      <w:r w:rsidRPr="00C11BC4">
        <w:t xml:space="preserve"> más vulnerable</w:t>
      </w:r>
      <w:r w:rsidR="00272DB5">
        <w:t>,</w:t>
      </w:r>
      <w:r w:rsidRPr="00C11BC4">
        <w:t xml:space="preserve"> </w:t>
      </w:r>
      <w:r w:rsidR="00272DB5">
        <w:t xml:space="preserve">-esto </w:t>
      </w:r>
      <w:r w:rsidRPr="00C11BC4">
        <w:t xml:space="preserve">dicho </w:t>
      </w:r>
      <w:r w:rsidR="00272DB5">
        <w:t xml:space="preserve">por él- </w:t>
      </w:r>
      <w:r w:rsidRPr="00C11BC4">
        <w:t xml:space="preserve">comentado las dificultades </w:t>
      </w:r>
      <w:r w:rsidR="00272DB5">
        <w:t xml:space="preserve">que ha tenido desde lo social y </w:t>
      </w:r>
      <w:r w:rsidRPr="00C11BC4">
        <w:t>emo</w:t>
      </w:r>
      <w:r>
        <w:t xml:space="preserve">cional y la superación que </w:t>
      </w:r>
      <w:r w:rsidR="00272DB5">
        <w:t>ha hecho</w:t>
      </w:r>
      <w:r w:rsidRPr="00C11BC4">
        <w:t xml:space="preserve"> pú</w:t>
      </w:r>
      <w:r w:rsidR="00272DB5">
        <w:t>blica,</w:t>
      </w:r>
      <w:r w:rsidRPr="00C11BC4">
        <w:t xml:space="preserve"> por todos lados</w:t>
      </w:r>
      <w:r>
        <w:t xml:space="preserve">. </w:t>
      </w:r>
    </w:p>
    <w:p w:rsidR="00FC66B4" w:rsidRDefault="00FC66B4" w:rsidP="00FC66B4">
      <w:pPr>
        <w:ind w:firstLine="720"/>
      </w:pPr>
      <w:r>
        <w:t xml:space="preserve">Si ustedes revisan </w:t>
      </w:r>
      <w:r w:rsidR="00272DB5">
        <w:t>su historia es apasionante. D</w:t>
      </w:r>
      <w:r w:rsidRPr="00C11BC4">
        <w:t xml:space="preserve">esde esa </w:t>
      </w:r>
      <w:proofErr w:type="spellStart"/>
      <w:r w:rsidRPr="00C11BC4">
        <w:t>resiliencia</w:t>
      </w:r>
      <w:proofErr w:type="spellEnd"/>
      <w:r w:rsidR="00272DB5">
        <w:t xml:space="preserve"> que </w:t>
      </w:r>
      <w:r w:rsidRPr="00C11BC4">
        <w:t>seguram</w:t>
      </w:r>
      <w:r w:rsidR="00272DB5">
        <w:t>ente muchos jóvenes de nuestra P</w:t>
      </w:r>
      <w:r w:rsidRPr="00C11BC4">
        <w:t xml:space="preserve">rovincia pueden </w:t>
      </w:r>
      <w:r w:rsidR="00272DB5">
        <w:t xml:space="preserve">ver. A </w:t>
      </w:r>
      <w:r w:rsidRPr="00C11BC4">
        <w:t>los que les gusta cualquier estilo de música o interpretación en cualquiera de los géneros, podrán mirar en Emanuel esto</w:t>
      </w:r>
      <w:r>
        <w:t xml:space="preserve">. </w:t>
      </w:r>
    </w:p>
    <w:p w:rsidR="00044820" w:rsidRDefault="00044820" w:rsidP="00FC66B4">
      <w:pPr>
        <w:ind w:firstLine="720"/>
      </w:pPr>
      <w:r>
        <w:t xml:space="preserve">Pero </w:t>
      </w:r>
      <w:r w:rsidR="00FC66B4">
        <w:t>E</w:t>
      </w:r>
      <w:r w:rsidR="00FC66B4" w:rsidRPr="00C11BC4">
        <w:t>manuel ha trascen</w:t>
      </w:r>
      <w:r w:rsidR="00272DB5">
        <w:t xml:space="preserve">dido las fronteras de mi </w:t>
      </w:r>
      <w:r w:rsidR="008A497C">
        <w:t>C</w:t>
      </w:r>
      <w:r w:rsidR="00272DB5">
        <w:t>iudad y</w:t>
      </w:r>
      <w:r w:rsidR="00FC66B4" w:rsidRPr="00C11BC4">
        <w:t xml:space="preserve"> de mi </w:t>
      </w:r>
      <w:r w:rsidR="00272DB5">
        <w:t>Provincia. E</w:t>
      </w:r>
      <w:r w:rsidR="00FC66B4" w:rsidRPr="00C11BC4">
        <w:t>n el mundo se habla de un artista de talla y reconocimiento internacional</w:t>
      </w:r>
      <w:r w:rsidR="00272DB5">
        <w:t>. Y se nombra Entre Ríos. S</w:t>
      </w:r>
      <w:r w:rsidR="00FC66B4" w:rsidRPr="00C11BC4">
        <w:t xml:space="preserve">eguramente alguien mirará en el mapa a nuestra </w:t>
      </w:r>
      <w:r w:rsidR="00272DB5">
        <w:t>P</w:t>
      </w:r>
      <w:r w:rsidR="00FC66B4" w:rsidRPr="00C11BC4">
        <w:t xml:space="preserve">rovincia por lo que hace Emanuel y su grupo. </w:t>
      </w:r>
    </w:p>
    <w:p w:rsidR="00C849C6" w:rsidRDefault="00FC66B4" w:rsidP="00C849C6">
      <w:pPr>
        <w:ind w:firstLine="720"/>
      </w:pPr>
      <w:r w:rsidRPr="00C11BC4">
        <w:lastRenderedPageBreak/>
        <w:t>Hay que justificarlo por ese lado, por las características de su timbre de voz, su elegancia musical</w:t>
      </w:r>
      <w:r w:rsidR="00C849C6">
        <w:t xml:space="preserve"> y</w:t>
      </w:r>
      <w:r w:rsidRPr="00C11BC4">
        <w:t xml:space="preserve"> su trayectoria</w:t>
      </w:r>
      <w:r w:rsidR="00C849C6">
        <w:t xml:space="preserve"> con</w:t>
      </w:r>
      <w:r w:rsidRPr="00C11BC4">
        <w:t xml:space="preserve"> reconocimientos como La Gaviota de Plata y Oro</w:t>
      </w:r>
      <w:r w:rsidR="00C849C6">
        <w:t>,</w:t>
      </w:r>
      <w:r w:rsidRPr="00C11BC4">
        <w:t xml:space="preserve"> en Chile, en un festival que es de enorme trascendencia e impacto</w:t>
      </w:r>
      <w:r>
        <w:t xml:space="preserve"> para</w:t>
      </w:r>
      <w:r w:rsidRPr="00C11BC4">
        <w:t xml:space="preserve"> las personas que </w:t>
      </w:r>
      <w:r>
        <w:t>ob</w:t>
      </w:r>
      <w:r w:rsidRPr="00C11BC4">
        <w:t xml:space="preserve">tienen </w:t>
      </w:r>
      <w:r w:rsidR="00C849C6">
        <w:t>dicho</w:t>
      </w:r>
      <w:r w:rsidRPr="00C11BC4">
        <w:t xml:space="preserve"> premio. </w:t>
      </w:r>
    </w:p>
    <w:p w:rsidR="00C849C6" w:rsidRDefault="00FC66B4" w:rsidP="00C849C6">
      <w:pPr>
        <w:ind w:firstLine="720"/>
      </w:pPr>
      <w:r w:rsidRPr="00C11BC4">
        <w:t xml:space="preserve">Pero </w:t>
      </w:r>
      <w:r w:rsidR="00C849C6">
        <w:t xml:space="preserve">además, </w:t>
      </w:r>
      <w:r w:rsidRPr="00C11BC4">
        <w:t xml:space="preserve">hace muy poco, junto con un conjunto mexicano que se llama </w:t>
      </w:r>
      <w:r w:rsidR="00C849C6">
        <w:t>“</w:t>
      </w:r>
      <w:r w:rsidRPr="00C11BC4">
        <w:t>Ángeles Azules</w:t>
      </w:r>
      <w:r w:rsidR="00C849C6">
        <w:t>”</w:t>
      </w:r>
      <w:r w:rsidRPr="00C11BC4">
        <w:t xml:space="preserve">, ocupa el primer lugar del </w:t>
      </w:r>
      <w:proofErr w:type="spellStart"/>
      <w:r w:rsidRPr="00C11BC4">
        <w:t>Billboard</w:t>
      </w:r>
      <w:proofErr w:type="spellEnd"/>
      <w:r w:rsidRPr="00C11BC4">
        <w:t xml:space="preserve">. </w:t>
      </w:r>
    </w:p>
    <w:p w:rsidR="00C849C6" w:rsidRDefault="00FC66B4" w:rsidP="00C849C6">
      <w:pPr>
        <w:ind w:firstLine="720"/>
      </w:pPr>
      <w:r w:rsidRPr="00C11BC4">
        <w:t xml:space="preserve">El </w:t>
      </w:r>
      <w:proofErr w:type="spellStart"/>
      <w:r w:rsidRPr="00C11BC4">
        <w:t>Billboard</w:t>
      </w:r>
      <w:proofErr w:type="spellEnd"/>
      <w:r w:rsidRPr="00C11BC4">
        <w:t xml:space="preserve"> es una revista que inició en 1894 y que solamente reconoce </w:t>
      </w:r>
      <w:r>
        <w:t xml:space="preserve">a </w:t>
      </w:r>
      <w:r w:rsidRPr="00C11BC4">
        <w:t>aquellas estrellas a nivel internacional que tienen audiencia y número de llegada a la gente.</w:t>
      </w:r>
      <w:r w:rsidR="00044820">
        <w:t xml:space="preserve"> </w:t>
      </w:r>
    </w:p>
    <w:p w:rsidR="00C849C6" w:rsidRDefault="00C849C6" w:rsidP="00C849C6">
      <w:pPr>
        <w:ind w:firstLine="720"/>
        <w:rPr>
          <w:lang w:val="es-ES"/>
        </w:rPr>
      </w:pPr>
      <w:r>
        <w:t>Bueno, é</w:t>
      </w:r>
      <w:r w:rsidR="00FC66B4" w:rsidRPr="00C11BC4">
        <w:t>l lo tiene en este momento, razón por la que desde esa enorme trascendencia internacional y la enorme generosidad que tiene él para con muchos de sus vecinos</w:t>
      </w:r>
      <w:r>
        <w:t xml:space="preserve">, </w:t>
      </w:r>
      <w:r w:rsidR="00FC66B4" w:rsidRPr="00AB5E49">
        <w:rPr>
          <w:lang w:val="es-ES"/>
        </w:rPr>
        <w:t>muchos de sus vecinos</w:t>
      </w:r>
      <w:r>
        <w:rPr>
          <w:lang w:val="es-ES"/>
        </w:rPr>
        <w:t>,</w:t>
      </w:r>
      <w:r w:rsidR="00FC66B4" w:rsidRPr="00AB5E49">
        <w:rPr>
          <w:lang w:val="es-ES"/>
        </w:rPr>
        <w:t xml:space="preserve"> que tienen menos</w:t>
      </w:r>
      <w:r>
        <w:rPr>
          <w:lang w:val="es-ES"/>
        </w:rPr>
        <w:t>,</w:t>
      </w:r>
      <w:r w:rsidR="00FC66B4" w:rsidRPr="00AB5E49">
        <w:rPr>
          <w:lang w:val="es-ES"/>
        </w:rPr>
        <w:t xml:space="preserve"> hace que, desde su origen, su trayectoria cultural y humana</w:t>
      </w:r>
      <w:r>
        <w:rPr>
          <w:lang w:val="es-ES"/>
        </w:rPr>
        <w:t>,</w:t>
      </w:r>
      <w:r w:rsidR="00FC66B4" w:rsidRPr="00AB5E49">
        <w:rPr>
          <w:lang w:val="es-ES"/>
        </w:rPr>
        <w:t xml:space="preserve"> merezcan este reconocimiento que nuestra Cámara pued</w:t>
      </w:r>
      <w:r>
        <w:rPr>
          <w:lang w:val="es-ES"/>
        </w:rPr>
        <w:t>e</w:t>
      </w:r>
      <w:r w:rsidR="00FC66B4" w:rsidRPr="00AB5E49">
        <w:rPr>
          <w:lang w:val="es-ES"/>
        </w:rPr>
        <w:t xml:space="preserve"> darle</w:t>
      </w:r>
      <w:r>
        <w:rPr>
          <w:lang w:val="es-ES"/>
        </w:rPr>
        <w:t>. Y</w:t>
      </w:r>
      <w:r w:rsidR="00FC66B4" w:rsidRPr="00AB5E49">
        <w:rPr>
          <w:lang w:val="es-ES"/>
        </w:rPr>
        <w:t xml:space="preserve"> ojalá, </w:t>
      </w:r>
      <w:r>
        <w:rPr>
          <w:lang w:val="es-ES"/>
        </w:rPr>
        <w:t xml:space="preserve">que la Cámara de </w:t>
      </w:r>
      <w:r w:rsidR="00FC66B4" w:rsidRPr="00AB5E49">
        <w:rPr>
          <w:lang w:val="es-ES"/>
        </w:rPr>
        <w:t xml:space="preserve">Diputados </w:t>
      </w:r>
      <w:r>
        <w:rPr>
          <w:lang w:val="es-ES"/>
        </w:rPr>
        <w:t>también lo pueda hacer.</w:t>
      </w:r>
    </w:p>
    <w:p w:rsidR="00C849C6" w:rsidRDefault="00C849C6" w:rsidP="00C849C6">
      <w:pPr>
        <w:ind w:firstLine="720"/>
        <w:rPr>
          <w:lang w:val="es-ES"/>
        </w:rPr>
      </w:pPr>
      <w:r>
        <w:rPr>
          <w:lang w:val="es-ES"/>
        </w:rPr>
        <w:t>Y</w:t>
      </w:r>
      <w:r w:rsidR="00FC66B4" w:rsidRPr="00AB5E49">
        <w:rPr>
          <w:lang w:val="es-ES"/>
        </w:rPr>
        <w:t xml:space="preserve"> de esa manera, empecemos a poner nombre y apellido a las personas que trascienden desde nuestra Provincia, como hay muchas</w:t>
      </w:r>
      <w:r>
        <w:rPr>
          <w:lang w:val="es-ES"/>
        </w:rPr>
        <w:t>. ¡M</w:t>
      </w:r>
      <w:r w:rsidR="00FC66B4" w:rsidRPr="00AB5E49">
        <w:rPr>
          <w:lang w:val="es-ES"/>
        </w:rPr>
        <w:t>uchas</w:t>
      </w:r>
      <w:r>
        <w:rPr>
          <w:lang w:val="es-ES"/>
        </w:rPr>
        <w:t>! P</w:t>
      </w:r>
      <w:r w:rsidR="00FC66B4" w:rsidRPr="00AB5E49">
        <w:rPr>
          <w:lang w:val="es-ES"/>
        </w:rPr>
        <w:t>ero que tengan el impacto internacional y el acompañamiento popular que tiene Emanuel</w:t>
      </w:r>
      <w:r>
        <w:rPr>
          <w:lang w:val="es-ES"/>
        </w:rPr>
        <w:t>,</w:t>
      </w:r>
      <w:r w:rsidR="00FC66B4" w:rsidRPr="00AB5E49">
        <w:rPr>
          <w:lang w:val="es-ES"/>
        </w:rPr>
        <w:t xml:space="preserve"> en este momento no hay.</w:t>
      </w:r>
    </w:p>
    <w:p w:rsidR="00FC66B4" w:rsidRDefault="00FC66B4" w:rsidP="00C849C6">
      <w:pPr>
        <w:ind w:firstLine="720"/>
        <w:rPr>
          <w:lang w:val="es-ES"/>
        </w:rPr>
      </w:pPr>
      <w:r w:rsidRPr="00AB5E49">
        <w:rPr>
          <w:lang w:val="es-ES"/>
        </w:rPr>
        <w:t>Así que</w:t>
      </w:r>
      <w:r w:rsidR="00C849C6">
        <w:rPr>
          <w:lang w:val="es-ES"/>
        </w:rPr>
        <w:t>,</w:t>
      </w:r>
      <w:r w:rsidRPr="00AB5E49">
        <w:rPr>
          <w:lang w:val="es-ES"/>
        </w:rPr>
        <w:t xml:space="preserve"> estos son los argumentos por los que pido </w:t>
      </w:r>
      <w:r w:rsidR="00C849C6">
        <w:rPr>
          <w:lang w:val="es-ES"/>
        </w:rPr>
        <w:t>-agradeciendo a la Labor Parlamentaria</w:t>
      </w:r>
      <w:r w:rsidRPr="00AB5E49">
        <w:rPr>
          <w:lang w:val="es-ES"/>
        </w:rPr>
        <w:t xml:space="preserve"> el tratamiento sobre tablas</w:t>
      </w:r>
      <w:r w:rsidR="00C849C6">
        <w:rPr>
          <w:lang w:val="es-ES"/>
        </w:rPr>
        <w:t>-</w:t>
      </w:r>
      <w:r w:rsidRPr="00AB5E49">
        <w:rPr>
          <w:lang w:val="es-ES"/>
        </w:rPr>
        <w:t xml:space="preserve"> el acompañamiento de los Senadores que hoy estamos aquí.</w:t>
      </w:r>
      <w:r w:rsidR="00044820">
        <w:rPr>
          <w:lang w:val="es-ES"/>
        </w:rPr>
        <w:t xml:space="preserve"> </w:t>
      </w:r>
      <w:r w:rsidR="00C849C6">
        <w:rPr>
          <w:lang w:val="es-ES"/>
        </w:rPr>
        <w:t>Gracias, Señora Presidente</w:t>
      </w:r>
      <w:r w:rsidRPr="00AB5E49">
        <w:rPr>
          <w:lang w:val="es-ES"/>
        </w:rPr>
        <w:t>.</w:t>
      </w:r>
    </w:p>
    <w:p w:rsidR="00FC66B4" w:rsidRDefault="00FC66B4" w:rsidP="00FC66B4"/>
    <w:p w:rsidR="00FC66B4" w:rsidRPr="00197F19" w:rsidRDefault="00FC66B4" w:rsidP="00FC66B4">
      <w:r w:rsidRPr="00B87A43">
        <w:rPr>
          <w:b/>
        </w:rPr>
        <w:t>SRA. PRESIDENTE (Aluani)</w:t>
      </w:r>
      <w:r w:rsidRPr="00197F19">
        <w:rPr>
          <w:b/>
        </w:rPr>
        <w:t>:</w:t>
      </w:r>
      <w:r w:rsidRPr="00197F19">
        <w:t xml:space="preserve"> Si no se hace </w:t>
      </w:r>
      <w:r>
        <w:t xml:space="preserve">más </w:t>
      </w:r>
      <w:r w:rsidRPr="00197F19">
        <w:t>uso de la palabra, se va a votar</w:t>
      </w:r>
      <w:r>
        <w:t xml:space="preserve"> en general y en particular</w:t>
      </w:r>
      <w:r w:rsidRPr="00197F19">
        <w:t xml:space="preserve">; </w:t>
      </w:r>
      <w:r>
        <w:t>los</w:t>
      </w:r>
      <w:r w:rsidRPr="00197F19">
        <w:t xml:space="preserve"> que estén por la afirmativa, sírvanse indicarlo.</w:t>
      </w:r>
    </w:p>
    <w:p w:rsidR="00FC66B4" w:rsidRPr="00197F19" w:rsidRDefault="00FC66B4" w:rsidP="00FC66B4"/>
    <w:p w:rsidR="00FC66B4" w:rsidRPr="00197F19" w:rsidRDefault="00FC66B4" w:rsidP="00FC66B4">
      <w:pPr>
        <w:spacing w:line="300" w:lineRule="exact"/>
        <w:ind w:left="4082" w:right="1134" w:hanging="113"/>
        <w:rPr>
          <w:b/>
          <w:i/>
          <w:sz w:val="20"/>
          <w:szCs w:val="20"/>
        </w:rPr>
      </w:pPr>
      <w:r w:rsidRPr="00197F19">
        <w:rPr>
          <w:b/>
          <w:i/>
          <w:sz w:val="20"/>
          <w:szCs w:val="20"/>
        </w:rPr>
        <w:t>-Resulta aprobado.</w:t>
      </w:r>
    </w:p>
    <w:p w:rsidR="00FC66B4" w:rsidRDefault="00FC66B4" w:rsidP="00FC66B4"/>
    <w:p w:rsidR="00FC66B4" w:rsidRDefault="00FC66B4" w:rsidP="00FC66B4">
      <w:r w:rsidRPr="00B87A43">
        <w:rPr>
          <w:b/>
        </w:rPr>
        <w:t>SRA. PRESIDENTE (Aluani)</w:t>
      </w:r>
      <w:r w:rsidRPr="00197F19">
        <w:rPr>
          <w:b/>
        </w:rPr>
        <w:t>:</w:t>
      </w:r>
      <w:r w:rsidRPr="00197F19">
        <w:t xml:space="preserve"> </w:t>
      </w:r>
      <w:r>
        <w:t>Queda aprobado; pasa en revisión a la Honorable Cámara de Diputados.</w:t>
      </w:r>
    </w:p>
    <w:p w:rsidR="00793D24" w:rsidRDefault="00793D24" w:rsidP="00FC66B4"/>
    <w:p w:rsidR="003B3388" w:rsidRPr="00A26AD6" w:rsidRDefault="003B3388" w:rsidP="003B3388">
      <w:r w:rsidRPr="00596FB2">
        <w:rPr>
          <w:b/>
        </w:rPr>
        <w:t xml:space="preserve">SRA. PRESIDENTE (Aluani): </w:t>
      </w:r>
      <w:r>
        <w:t>S</w:t>
      </w:r>
      <w:r w:rsidRPr="00426087">
        <w:t>e encuentra reservado el</w:t>
      </w:r>
      <w:r>
        <w:t xml:space="preserve"> despacho de la Comisión de Legislación General, en el Proyecto de Ley, en revisión, por el que se autoriza al Superior Gobierno de la Provincia a transferir al Municipio de Gobernador </w:t>
      </w:r>
      <w:proofErr w:type="spellStart"/>
      <w:r>
        <w:t>Maciá</w:t>
      </w:r>
      <w:proofErr w:type="spellEnd"/>
      <w:r>
        <w:t xml:space="preserve"> un vehículo marca Volkswagen dominio JHA 605, </w:t>
      </w:r>
      <w:r w:rsidRPr="00A26AD6">
        <w:t>expediente Nº</w:t>
      </w:r>
      <w:r>
        <w:t xml:space="preserve"> 28.772</w:t>
      </w:r>
      <w:r w:rsidRPr="00A26AD6">
        <w:t>.</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w:t>
      </w:r>
    </w:p>
    <w:p w:rsidR="003B3388" w:rsidRPr="00197F19" w:rsidRDefault="003B3388" w:rsidP="003B3388"/>
    <w:p w:rsidR="003B3388" w:rsidRPr="00197F19" w:rsidRDefault="003B3388" w:rsidP="003B3388">
      <w:r w:rsidRPr="00B87A43">
        <w:rPr>
          <w:b/>
        </w:rPr>
        <w:lastRenderedPageBreak/>
        <w:t>SRA. PRESIDENTE (Aluani)</w:t>
      </w:r>
      <w:r w:rsidRPr="00197F19">
        <w:rPr>
          <w:b/>
        </w:rPr>
        <w:t>:</w:t>
      </w:r>
      <w:r w:rsidRPr="00197F19">
        <w:t xml:space="preserve"> Si no se hace uso de la palabra, se va a votar</w:t>
      </w:r>
      <w:r>
        <w:t xml:space="preserve"> en general y en particular</w:t>
      </w:r>
      <w:r w:rsidRPr="00197F19">
        <w:t xml:space="preserve">; </w:t>
      </w:r>
      <w:r>
        <w:t>los</w:t>
      </w:r>
      <w:r w:rsidRPr="00197F19">
        <w:t xml:space="preserve">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Default="003B3388" w:rsidP="003B3388">
      <w:pPr>
        <w:ind w:firstLine="708"/>
      </w:pPr>
    </w:p>
    <w:p w:rsidR="003B3388" w:rsidRDefault="003B3388" w:rsidP="003B3388">
      <w:r w:rsidRPr="00B87A43">
        <w:rPr>
          <w:b/>
        </w:rPr>
        <w:t>SRA. PRESIDENTE (Aluani)</w:t>
      </w:r>
      <w:r w:rsidRPr="00197F19">
        <w:rPr>
          <w:b/>
        </w:rPr>
        <w:t>:</w:t>
      </w:r>
      <w:r w:rsidRPr="00197F19">
        <w:t xml:space="preserve"> </w:t>
      </w:r>
      <w:r>
        <w:t xml:space="preserve">Queda sancionado; pasa al Poder Ejecutivo para su promulgación. </w:t>
      </w:r>
    </w:p>
    <w:p w:rsidR="003B3388" w:rsidRDefault="003B3388" w:rsidP="003B3388"/>
    <w:p w:rsidR="00203CF3" w:rsidRDefault="00A108FC" w:rsidP="00203CF3">
      <w:pPr>
        <w:spacing w:line="240" w:lineRule="auto"/>
        <w:jc w:val="left"/>
      </w:pPr>
      <w:r w:rsidRPr="00B87A43">
        <w:rPr>
          <w:b/>
        </w:rPr>
        <w:t>SRA. PRESIDENTE (Aluani</w:t>
      </w:r>
      <w:r>
        <w:rPr>
          <w:b/>
        </w:rPr>
        <w:t>):</w:t>
      </w:r>
      <w:r>
        <w:t xml:space="preserve"> S</w:t>
      </w:r>
      <w:r w:rsidRPr="004B2DCB">
        <w:t>e e</w:t>
      </w:r>
      <w:r>
        <w:t xml:space="preserve">ncuentra reservado un Proyecto de Declaración por el que </w:t>
      </w:r>
      <w:r w:rsidR="009326C5">
        <w:t xml:space="preserve">por el que se declara de Interés Legislativo, Cultural y Turístico la “2da Edición de la Feria Provincial del Libro”, a realizarse en el Centro de Convenciones de la </w:t>
      </w:r>
      <w:r w:rsidR="00203CF3">
        <w:t>C</w:t>
      </w:r>
      <w:r w:rsidR="009326C5">
        <w:t>iudad de Concordia los días 8,</w:t>
      </w:r>
      <w:r w:rsidR="00203CF3">
        <w:t xml:space="preserve"> </w:t>
      </w:r>
      <w:r w:rsidR="009326C5">
        <w:t>9,</w:t>
      </w:r>
      <w:r w:rsidR="00203CF3">
        <w:t xml:space="preserve"> </w:t>
      </w:r>
      <w:r w:rsidR="009326C5">
        <w:t>10 y 11 de octubre, expediente N° 15.735.</w:t>
      </w:r>
    </w:p>
    <w:p w:rsidR="00A108FC" w:rsidRDefault="00A108FC" w:rsidP="00203CF3">
      <w:pPr>
        <w:spacing w:line="240" w:lineRule="auto"/>
        <w:ind w:firstLine="708"/>
        <w:jc w:val="left"/>
        <w:rPr>
          <w:rFonts w:eastAsia="MS Mincho"/>
          <w:bCs/>
        </w:rPr>
      </w:pPr>
      <w:r>
        <w:rPr>
          <w:rFonts w:eastAsia="MS Mincho"/>
          <w:bCs/>
        </w:rPr>
        <w:t>Su tratamiento sobre tablas está acordado desde el inicio de la sesión.</w:t>
      </w:r>
    </w:p>
    <w:p w:rsidR="00A108FC" w:rsidRPr="00197F19" w:rsidRDefault="00A108FC" w:rsidP="00A108FC">
      <w:pPr>
        <w:ind w:firstLine="708"/>
      </w:pPr>
      <w:r w:rsidRPr="00197F19">
        <w:t xml:space="preserve">Por </w:t>
      </w:r>
      <w:r w:rsidR="00203CF3">
        <w:t>S</w:t>
      </w:r>
      <w:r w:rsidRPr="00197F19">
        <w:t>ecretaría se dará lectura.</w:t>
      </w:r>
    </w:p>
    <w:p w:rsidR="00A108FC" w:rsidRPr="00197F19" w:rsidRDefault="00A108FC" w:rsidP="00A108FC"/>
    <w:p w:rsidR="00A108FC" w:rsidRPr="00197F19" w:rsidRDefault="00A108FC" w:rsidP="00A108FC">
      <w:pPr>
        <w:spacing w:line="300" w:lineRule="exact"/>
        <w:ind w:left="4082" w:right="1134" w:hanging="113"/>
        <w:rPr>
          <w:b/>
          <w:i/>
          <w:sz w:val="20"/>
          <w:szCs w:val="20"/>
        </w:rPr>
      </w:pPr>
      <w:r w:rsidRPr="00197F19">
        <w:rPr>
          <w:b/>
          <w:i/>
          <w:sz w:val="20"/>
          <w:szCs w:val="20"/>
        </w:rPr>
        <w:t>-Se lee nuevamente:</w:t>
      </w:r>
    </w:p>
    <w:p w:rsidR="00A108FC" w:rsidRPr="00197F19" w:rsidRDefault="00A108FC" w:rsidP="00A108FC"/>
    <w:p w:rsidR="00A108FC" w:rsidRPr="00197F19" w:rsidRDefault="00A108FC" w:rsidP="00A108FC">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A108FC" w:rsidRPr="00197F19" w:rsidRDefault="00A108FC" w:rsidP="00A108FC"/>
    <w:p w:rsidR="00A108FC" w:rsidRPr="00197F19" w:rsidRDefault="00A108FC" w:rsidP="00A108FC">
      <w:pPr>
        <w:spacing w:line="300" w:lineRule="exact"/>
        <w:ind w:left="4082" w:right="1134" w:hanging="113"/>
        <w:rPr>
          <w:b/>
          <w:i/>
          <w:sz w:val="20"/>
          <w:szCs w:val="20"/>
        </w:rPr>
      </w:pPr>
      <w:r w:rsidRPr="00197F19">
        <w:rPr>
          <w:b/>
          <w:i/>
          <w:sz w:val="20"/>
          <w:szCs w:val="20"/>
        </w:rPr>
        <w:t>-Resulta aprobado.</w:t>
      </w:r>
    </w:p>
    <w:p w:rsidR="00A108FC" w:rsidRPr="00197F19" w:rsidRDefault="00A108FC" w:rsidP="00A108FC"/>
    <w:p w:rsidR="00A108FC" w:rsidRDefault="00A108FC" w:rsidP="00A108FC">
      <w:r w:rsidRPr="00B87A43">
        <w:rPr>
          <w:b/>
        </w:rPr>
        <w:t>SRA. PRESIDENTE (Aluani)</w:t>
      </w:r>
      <w:r w:rsidRPr="00197F19">
        <w:rPr>
          <w:b/>
        </w:rPr>
        <w:t>:</w:t>
      </w:r>
      <w:r w:rsidRPr="00197F19">
        <w:t xml:space="preserve"> Queda aprobado; se harán las comunicaciones pertinentes.</w:t>
      </w:r>
    </w:p>
    <w:p w:rsidR="00A108FC" w:rsidRDefault="00A108FC" w:rsidP="00A108FC"/>
    <w:p w:rsidR="00203CF3" w:rsidRDefault="003B3388" w:rsidP="009326C5">
      <w:r w:rsidRPr="00B87A43">
        <w:rPr>
          <w:b/>
        </w:rPr>
        <w:t>SRA. PRESIDENTE (Aluani</w:t>
      </w:r>
      <w:r>
        <w:rPr>
          <w:b/>
        </w:rPr>
        <w:t>):</w:t>
      </w:r>
      <w:r>
        <w:t xml:space="preserve"> S</w:t>
      </w:r>
      <w:r w:rsidRPr="004B2DCB">
        <w:t>e e</w:t>
      </w:r>
      <w:r>
        <w:t>ncuentra reservado un Proyecto de Declaración por el que se</w:t>
      </w:r>
      <w:r w:rsidR="009326C5" w:rsidRPr="009326C5">
        <w:t xml:space="preserve"> </w:t>
      </w:r>
      <w:r w:rsidR="009326C5">
        <w:t xml:space="preserve">por el que se declara de Interés de la Honorable Cámara de Senadores la XXII </w:t>
      </w:r>
      <w:r w:rsidR="00203CF3">
        <w:t>E</w:t>
      </w:r>
      <w:r w:rsidR="009326C5">
        <w:t>dición del E</w:t>
      </w:r>
      <w:r w:rsidR="00203CF3">
        <w:t>ncuentro</w:t>
      </w:r>
      <w:r w:rsidR="009326C5">
        <w:t xml:space="preserve"> C</w:t>
      </w:r>
      <w:r w:rsidR="00203CF3">
        <w:t>oral</w:t>
      </w:r>
      <w:r w:rsidR="009326C5">
        <w:t xml:space="preserve"> T</w:t>
      </w:r>
      <w:r w:rsidR="00203CF3">
        <w:t>ermal</w:t>
      </w:r>
      <w:r w:rsidR="009326C5">
        <w:t>, organizado por e</w:t>
      </w:r>
      <w:r w:rsidR="00203CF3">
        <w:t xml:space="preserve">l grupo “Coral </w:t>
      </w:r>
      <w:proofErr w:type="spellStart"/>
      <w:r w:rsidR="00203CF3">
        <w:t>Cantiamo</w:t>
      </w:r>
      <w:proofErr w:type="spellEnd"/>
      <w:r w:rsidR="00203CF3">
        <w:t>” de la C</w:t>
      </w:r>
      <w:r w:rsidR="009326C5">
        <w:t>iudad de Chajarí, a realizarse entre los días 4,</w:t>
      </w:r>
      <w:r w:rsidR="00203CF3">
        <w:t xml:space="preserve"> </w:t>
      </w:r>
      <w:r w:rsidR="009326C5">
        <w:t xml:space="preserve">5 y 6 de septiembre de 2026, expediente N° 15.736. </w:t>
      </w:r>
    </w:p>
    <w:p w:rsidR="003B3388" w:rsidRDefault="003B3388" w:rsidP="00203CF3">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203CF3">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lastRenderedPageBreak/>
        <w:t>SRA. PRESIDENTE (Aluani)</w:t>
      </w:r>
      <w:r w:rsidRPr="00197F19">
        <w:rPr>
          <w:b/>
        </w:rPr>
        <w:t>:</w:t>
      </w:r>
      <w:r w:rsidRPr="00197F19">
        <w:t xml:space="preserve"> Queda aprobado; se harán las comunicaciones pertinentes.</w:t>
      </w:r>
    </w:p>
    <w:p w:rsidR="003B3388" w:rsidRDefault="003B3388" w:rsidP="00A108FC"/>
    <w:p w:rsidR="003B3388" w:rsidRDefault="003B3388" w:rsidP="00203CF3">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por el que se declara de Interés Cultural la conmemoración del Centenario del Museo Provincial de Bellas Artes “Dr. Pedro E</w:t>
      </w:r>
      <w:r w:rsidR="00203CF3">
        <w:t>.</w:t>
      </w:r>
      <w:r w:rsidR="009326C5">
        <w:t xml:space="preserve"> Martínez” a celebrarse el día 30 de agosto de 2026, en reconocimiento a sus cien años de trayectoria en la preservación, difusión y promoción del patrimonio artístico y cultural de la Provincia de Entre Ríos, expediente N° 15.739</w:t>
      </w:r>
      <w:r w:rsidR="00203CF3">
        <w:t>.</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203CF3">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203CF3">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por el que se declar</w:t>
      </w:r>
      <w:r w:rsidR="00203CF3">
        <w:t>a de Interés Institucional la 7ª</w:t>
      </w:r>
      <w:r w:rsidR="009326C5">
        <w:t xml:space="preserve"> Edición de la “Maratón Universitaria Micaela García”</w:t>
      </w:r>
      <w:r w:rsidR="00203CF3">
        <w:t>,</w:t>
      </w:r>
      <w:r w:rsidR="009326C5">
        <w:t xml:space="preserve"> de la Facultad de Ciencias de la Vida y la Salud</w:t>
      </w:r>
      <w:r w:rsidR="009C7259">
        <w:t>,</w:t>
      </w:r>
      <w:r w:rsidR="009326C5">
        <w:t xml:space="preserve"> de la Universidad Autónoma de Entre Ríos, que tendrá lugar el 19 de septiembre del corriente, en la Ciudad de Gualeguay, expediente N° 15.740.</w:t>
      </w:r>
    </w:p>
    <w:p w:rsidR="003B3388" w:rsidRDefault="003B3388" w:rsidP="00203CF3">
      <w:pPr>
        <w:ind w:firstLine="708"/>
        <w:rPr>
          <w:rFonts w:eastAsia="MS Mincho"/>
          <w:bCs/>
        </w:rPr>
      </w:pPr>
      <w:r>
        <w:rPr>
          <w:rFonts w:eastAsia="MS Mincho"/>
          <w:bCs/>
        </w:rPr>
        <w:t>Su tratamiento sobre tablas está acordado desde el inicio de la sesión.</w:t>
      </w:r>
    </w:p>
    <w:p w:rsidR="003B3388" w:rsidRPr="00197F19" w:rsidRDefault="003B3388" w:rsidP="00203CF3">
      <w:pPr>
        <w:ind w:firstLine="708"/>
      </w:pPr>
      <w:r w:rsidRPr="00197F19">
        <w:t xml:space="preserve">Por </w:t>
      </w:r>
      <w:r w:rsidR="009C725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9C7259">
      <w:pPr>
        <w:spacing w:line="240" w:lineRule="auto"/>
      </w:pPr>
      <w:r w:rsidRPr="00B87A43">
        <w:rPr>
          <w:b/>
        </w:rPr>
        <w:lastRenderedPageBreak/>
        <w:t>SRA. PRESIDENTE (Aluani</w:t>
      </w:r>
      <w:r>
        <w:rPr>
          <w:b/>
        </w:rPr>
        <w:t>):</w:t>
      </w:r>
      <w:r>
        <w:t xml:space="preserve"> S</w:t>
      </w:r>
      <w:r w:rsidRPr="004B2DCB">
        <w:t>e e</w:t>
      </w:r>
      <w:r>
        <w:t xml:space="preserve">ncuentra reservado un Proyecto de Declaración </w:t>
      </w:r>
      <w:r w:rsidR="009326C5">
        <w:t xml:space="preserve">por el que se declara de Interés Legislativo de esta H. Cámara de Senadores la “8ª </w:t>
      </w:r>
      <w:r w:rsidR="009C7259">
        <w:t>E</w:t>
      </w:r>
      <w:r w:rsidR="009326C5">
        <w:t xml:space="preserve">dición del Festival Internacional de Cine de Entre Ríos (FICER)”, que tendrá lugar entre los días 24 y 29 de noviembre de 2026 en la </w:t>
      </w:r>
      <w:r w:rsidR="009C7259">
        <w:t>C</w:t>
      </w:r>
      <w:r w:rsidR="009326C5">
        <w:t xml:space="preserve">iudad de Paraná y en diversas subsedes de la </w:t>
      </w:r>
      <w:r w:rsidR="009C7259">
        <w:t>P</w:t>
      </w:r>
      <w:r w:rsidR="009326C5">
        <w:t>rovincia, expediente N° 15.738.</w:t>
      </w:r>
    </w:p>
    <w:p w:rsidR="003B3388" w:rsidRDefault="003B3388" w:rsidP="009C7259">
      <w:pPr>
        <w:ind w:firstLine="708"/>
        <w:rPr>
          <w:rFonts w:eastAsia="MS Mincho"/>
          <w:bCs/>
        </w:rPr>
      </w:pPr>
      <w:r>
        <w:rPr>
          <w:rFonts w:eastAsia="MS Mincho"/>
          <w:bCs/>
        </w:rPr>
        <w:t>Su tratamiento sobre tablas está acordado desde el inicio de la sesión.</w:t>
      </w:r>
    </w:p>
    <w:p w:rsidR="003B3388" w:rsidRPr="00197F19" w:rsidRDefault="003B3388" w:rsidP="009C7259">
      <w:pPr>
        <w:ind w:firstLine="708"/>
      </w:pPr>
      <w:r w:rsidRPr="00197F19">
        <w:t xml:space="preserve">Por </w:t>
      </w:r>
      <w:r w:rsidR="009C725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9C7259">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Legislativo de esta H. Cámara de Senadores el “Torneo Provincial de Fútbol Infantil </w:t>
      </w:r>
      <w:r w:rsidR="009C7259">
        <w:t>-</w:t>
      </w:r>
      <w:r w:rsidR="009326C5">
        <w:t xml:space="preserve"> Categoría 2014”, a realizarse en la </w:t>
      </w:r>
      <w:r w:rsidR="009C7259">
        <w:t>C</w:t>
      </w:r>
      <w:r w:rsidR="009326C5">
        <w:t>iudad de Nogoyá los días 7, 8 y 9 de agosto de 2026, cuya organización recae sobre los clubes locales Club Deportivo Nogoyá y Club Deportivo Sirio Libanés, expediente N° 15.741.</w:t>
      </w:r>
    </w:p>
    <w:p w:rsidR="003B3388" w:rsidRDefault="003B3388" w:rsidP="009C7259">
      <w:pPr>
        <w:ind w:firstLine="708"/>
        <w:rPr>
          <w:rFonts w:eastAsia="MS Mincho"/>
          <w:bCs/>
        </w:rPr>
      </w:pPr>
      <w:r>
        <w:rPr>
          <w:rFonts w:eastAsia="MS Mincho"/>
          <w:bCs/>
        </w:rPr>
        <w:t>Su tratamiento sobre tablas está acordado desde el inicio de la sesión.</w:t>
      </w:r>
    </w:p>
    <w:p w:rsidR="003B3388" w:rsidRPr="00197F19" w:rsidRDefault="003B3388" w:rsidP="009C7259">
      <w:pPr>
        <w:ind w:firstLine="708"/>
      </w:pPr>
      <w:r w:rsidRPr="00197F19">
        <w:t xml:space="preserve">Por </w:t>
      </w:r>
      <w:r w:rsidR="009C725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9C7259">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Legislativo el </w:t>
      </w:r>
      <w:r w:rsidR="009C7259">
        <w:t>I</w:t>
      </w:r>
      <w:r w:rsidR="009326C5">
        <w:t xml:space="preserve"> Congreso sobre Inocuidad, Gestión Pública e Innovación Alimentaria de Entre Ríos y el 5° Congreso de Bromatología de la Red de Bromatólogos Municipales de la Provincia de Córdoba, que se llevarán a </w:t>
      </w:r>
      <w:r w:rsidR="009326C5">
        <w:lastRenderedPageBreak/>
        <w:t>cabo los días 20 y 21 de agosto del corriente, en las instalaciones del Centro Provincial de Convenciones de la ciudad de Paraná, expediente N° 15.742</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9C725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1315CF">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por el que se declara de Interés Legislativo el “VI Congreso International de Robótic</w:t>
      </w:r>
      <w:r w:rsidR="001315CF">
        <w:t>a Educativa e Industrial (</w:t>
      </w:r>
      <w:proofErr w:type="spellStart"/>
      <w:r w:rsidR="001315CF">
        <w:t>CIREeI</w:t>
      </w:r>
      <w:proofErr w:type="spellEnd"/>
      <w:r w:rsidR="00EA2A39">
        <w:t>)</w:t>
      </w:r>
      <w:r w:rsidR="009326C5">
        <w:t xml:space="preserve"> 2026”, organizado por la Universidad Tecnológica Nacional </w:t>
      </w:r>
      <w:r w:rsidR="00EA2A39">
        <w:t>-</w:t>
      </w:r>
      <w:r w:rsidR="009326C5">
        <w:t xml:space="preserve"> Facultad Regional Paraná</w:t>
      </w:r>
      <w:r w:rsidR="00EA2A39">
        <w:t>,</w:t>
      </w:r>
      <w:r w:rsidR="009326C5">
        <w:t xml:space="preserve"> a realizarse el 27 y 28 de agosto de 2026, en la </w:t>
      </w:r>
      <w:r w:rsidR="00EA2A39">
        <w:t>C</w:t>
      </w:r>
      <w:r w:rsidR="009326C5">
        <w:t>iudad de Paraná, expediente N° 15.743.</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EA2A3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EA2A39">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por el que se declara de Interés Legislativo y Cultural la novela “</w:t>
      </w:r>
      <w:r w:rsidR="00EA2A39">
        <w:t>DIMPNHA</w:t>
      </w:r>
      <w:r w:rsidR="009326C5">
        <w:t xml:space="preserve">. El brillo de la luna prestada”, de autoría de </w:t>
      </w:r>
      <w:proofErr w:type="spellStart"/>
      <w:r w:rsidR="009326C5">
        <w:t>Dévora</w:t>
      </w:r>
      <w:proofErr w:type="spellEnd"/>
      <w:r w:rsidR="009326C5">
        <w:t xml:space="preserve"> MR González, publicada bajo el sello Autores de Argentina, por su aporte al desarrollo y la promoción de la literatura contemporánea y por el abordaje de la identidad, la memoria, la búsqueda de la verdad y la capacidad de sanar, expediente N° 15.744.</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EA2A3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EA2A39">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Legislativo la participación de las </w:t>
      </w:r>
      <w:r w:rsidR="00EA2A39">
        <w:t>T</w:t>
      </w:r>
      <w:r w:rsidR="009326C5">
        <w:t xml:space="preserve">erapistas </w:t>
      </w:r>
      <w:r w:rsidR="00EA2A39">
        <w:t>O</w:t>
      </w:r>
      <w:r w:rsidR="009326C5">
        <w:t>cupacionale</w:t>
      </w:r>
      <w:r w:rsidR="00EA2A39">
        <w:t>s</w:t>
      </w:r>
      <w:r w:rsidR="00EA2A39" w:rsidRPr="00EA2A39">
        <w:t xml:space="preserve"> </w:t>
      </w:r>
      <w:r w:rsidR="00423548">
        <w:t xml:space="preserve">Julia </w:t>
      </w:r>
      <w:proofErr w:type="spellStart"/>
      <w:r w:rsidR="00423548">
        <w:t>Claa</w:t>
      </w:r>
      <w:proofErr w:type="spellEnd"/>
      <w:r w:rsidR="00423548">
        <w:t xml:space="preserve">, </w:t>
      </w:r>
      <w:proofErr w:type="spellStart"/>
      <w:r w:rsidR="00423548">
        <w:t>Melani</w:t>
      </w:r>
      <w:proofErr w:type="spellEnd"/>
      <w:r w:rsidR="00423548">
        <w:t xml:space="preserve"> Andrea </w:t>
      </w:r>
      <w:proofErr w:type="spellStart"/>
      <w:r w:rsidR="00423548">
        <w:t>Cas</w:t>
      </w:r>
      <w:bookmarkStart w:id="11" w:name="_GoBack"/>
      <w:bookmarkEnd w:id="11"/>
      <w:r w:rsidR="00EA2A39">
        <w:t>iabue</w:t>
      </w:r>
      <w:proofErr w:type="spellEnd"/>
      <w:r w:rsidR="00EA2A39">
        <w:t xml:space="preserve"> y Fátima Rocío </w:t>
      </w:r>
      <w:proofErr w:type="spellStart"/>
      <w:r w:rsidR="00EA2A39">
        <w:t>Alvez</w:t>
      </w:r>
      <w:proofErr w:type="spellEnd"/>
      <w:r w:rsidR="00EA2A39">
        <w:t xml:space="preserve"> </w:t>
      </w:r>
      <w:r w:rsidR="009326C5">
        <w:t>en el II Encuentro de Terapias Ocupacionales del Sur, a realizarse en la República de Chile los días 6, 7 y 8 de agosto de 2026, expediente N° 15.745</w:t>
      </w:r>
      <w:r w:rsidR="00EA2A39">
        <w:t>.</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EA2A3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EA2A39"/>
    <w:p w:rsidR="009326C5" w:rsidRDefault="003B3388" w:rsidP="00EA2A39">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Legislativo la participación de Lorenzo </w:t>
      </w:r>
      <w:proofErr w:type="spellStart"/>
      <w:r w:rsidR="009326C5">
        <w:t>Gaggero</w:t>
      </w:r>
      <w:proofErr w:type="spellEnd"/>
      <w:r w:rsidR="009326C5">
        <w:t>, estudiante de Licenciatura en Comunicación Social</w:t>
      </w:r>
      <w:r w:rsidR="00EA2A39">
        <w:t>,</w:t>
      </w:r>
      <w:r w:rsidR="009326C5">
        <w:t xml:space="preserve"> de la Facultad de Ciencias de la Educación (UNER), designado para integ</w:t>
      </w:r>
      <w:r w:rsidR="00EA2A39">
        <w:t xml:space="preserve">rar la delegación argentina en </w:t>
      </w:r>
      <w:r w:rsidR="009326C5">
        <w:t>l</w:t>
      </w:r>
      <w:r w:rsidR="00EA2A39">
        <w:t>a</w:t>
      </w:r>
      <w:r w:rsidR="009326C5">
        <w:t xml:space="preserve"> Academia Internacional de Líderes Voluntarios y Foro Mundial de la Federación Internacional del Deporte Universitario (FISU), a realizarse en Östersund, Suecia, del 24 al 28 de agosto del corriente, expediente N° 15.746.</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EA2A39">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lastRenderedPageBreak/>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EA2A39">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Legislativo la realización de la I Jornada sobre Producción de </w:t>
      </w:r>
      <w:proofErr w:type="spellStart"/>
      <w:r w:rsidR="009326C5">
        <w:t>Bioimágenes</w:t>
      </w:r>
      <w:proofErr w:type="spellEnd"/>
      <w:r w:rsidR="009326C5">
        <w:t xml:space="preserve"> del Litoral, organizada por la Fundación Centro de Medicina Nuclear y Molecular Entre Ríos (CEMENER) y la Facultad de Ciencias de la Vida y la Salud de la Universidad Autónoma de Entre Ríos (</w:t>
      </w:r>
      <w:proofErr w:type="spellStart"/>
      <w:r w:rsidR="009326C5">
        <w:t>FCVyS</w:t>
      </w:r>
      <w:proofErr w:type="spellEnd"/>
      <w:r w:rsidR="009326C5">
        <w:t xml:space="preserve">-UADER), a llevarse a cabo el día 30 de octubre de 2026 en la Sala Mayo de la </w:t>
      </w:r>
      <w:r w:rsidR="00F663BA">
        <w:t>C</w:t>
      </w:r>
      <w:r w:rsidR="009326C5">
        <w:t>iudad de Paraná, expediente N° 15.747.</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t>Pros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F979BD">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de esta H. Cámara de Senadores el acto conmemorativo por el 15° Aniversario del Museo “Islas Malvinas Zona Darwin”, a realizarse el 8 de agosto de 2026 en la </w:t>
      </w:r>
      <w:r w:rsidR="00F979BD">
        <w:t>C</w:t>
      </w:r>
      <w:r w:rsidR="009326C5">
        <w:t>iudad de Colón, expediente N° 15.748</w:t>
      </w:r>
      <w:r w:rsidR="00F979BD">
        <w:t>.</w:t>
      </w:r>
    </w:p>
    <w:p w:rsidR="003B3388" w:rsidRDefault="003B3388" w:rsidP="00F979BD">
      <w:pPr>
        <w:rPr>
          <w:rFonts w:eastAsia="MS Mincho"/>
          <w:bCs/>
        </w:rPr>
      </w:pPr>
      <w:r>
        <w:t xml:space="preserve"> </w:t>
      </w:r>
      <w:r w:rsidR="00F979BD">
        <w:tab/>
      </w: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F979BD">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F979BD"/>
    <w:p w:rsidR="009326C5" w:rsidRDefault="003B3388" w:rsidP="00F979BD">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de esta H. Cámara de Senadores el acto conmemorativo por el “150° Aniversario de la Biblioteca Popular Fiat Lux”, a realizarse el 9 de agosto de 2026 en la </w:t>
      </w:r>
      <w:r w:rsidR="00F979BD">
        <w:t>C</w:t>
      </w:r>
      <w:r w:rsidR="009326C5">
        <w:t>iudad de Colón, expediente N° 15.749.</w:t>
      </w:r>
    </w:p>
    <w:p w:rsidR="003B3388" w:rsidRDefault="003B3388" w:rsidP="00F979BD">
      <w:pPr>
        <w:ind w:firstLine="708"/>
        <w:rPr>
          <w:rFonts w:eastAsia="MS Mincho"/>
          <w:bCs/>
        </w:rPr>
      </w:pPr>
      <w:r>
        <w:rPr>
          <w:rFonts w:eastAsia="MS Mincho"/>
          <w:bCs/>
        </w:rPr>
        <w:t>Su tratamiento sobre tablas está acordado desde el inicio de la sesión.</w:t>
      </w:r>
    </w:p>
    <w:p w:rsidR="003B3388" w:rsidRPr="00197F19" w:rsidRDefault="003B3388" w:rsidP="00F979BD">
      <w:pPr>
        <w:ind w:firstLine="708"/>
      </w:pPr>
      <w:r w:rsidRPr="00197F19">
        <w:t xml:space="preserve">Por </w:t>
      </w:r>
      <w:r w:rsidR="00F979BD">
        <w:t>S</w:t>
      </w:r>
      <w:r w:rsidRPr="00197F19">
        <w:t>ecretaría se dará lectura.</w:t>
      </w:r>
    </w:p>
    <w:p w:rsidR="003B3388" w:rsidRPr="00197F19" w:rsidRDefault="003B3388" w:rsidP="00F979BD"/>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F979BD">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se declara de Interés Legislativo de esta H. Cámara de Senadores la “43</w:t>
      </w:r>
      <w:r w:rsidR="00F979BD">
        <w:t>ª</w:t>
      </w:r>
      <w:r w:rsidR="009326C5">
        <w:t xml:space="preserve"> Exposición Ganadera, Industrial Comercial y Artesanal”, organizada por la Sociedad Rural Colón, a realizarse el 30 de agosto de 2026 en el Predio Ferial de la institución, expediente N° 15.750</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F979BD">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3B3388" w:rsidRDefault="003B3388" w:rsidP="00A108FC"/>
    <w:p w:rsidR="009326C5" w:rsidRDefault="003B3388" w:rsidP="00F979BD">
      <w:pPr>
        <w:spacing w:line="240" w:lineRule="auto"/>
      </w:pPr>
      <w:r w:rsidRPr="00B87A43">
        <w:rPr>
          <w:b/>
        </w:rPr>
        <w:t>SRA. PRESIDENTE (Aluani</w:t>
      </w:r>
      <w:r>
        <w:rPr>
          <w:b/>
        </w:rPr>
        <w:t>):</w:t>
      </w:r>
      <w:r>
        <w:t xml:space="preserve"> S</w:t>
      </w:r>
      <w:r w:rsidRPr="004B2DCB">
        <w:t>e e</w:t>
      </w:r>
      <w:r>
        <w:t xml:space="preserve">ncuentra reservado un Proyecto de Declaración </w:t>
      </w:r>
      <w:r w:rsidR="009326C5">
        <w:t xml:space="preserve">por el que se declara de Interés Legislativo el XXXII Congreso Argentino de Ciencias </w:t>
      </w:r>
      <w:r w:rsidR="009326C5">
        <w:lastRenderedPageBreak/>
        <w:t xml:space="preserve">de la Computación (CACIC 2026) que se realizará en </w:t>
      </w:r>
      <w:r w:rsidR="00F979BD">
        <w:t xml:space="preserve">la </w:t>
      </w:r>
      <w:r w:rsidR="009326C5">
        <w:t>Facultad Regional de Concepción del Uruguay</w:t>
      </w:r>
      <w:r w:rsidR="00F979BD">
        <w:t>,</w:t>
      </w:r>
      <w:r w:rsidR="009326C5">
        <w:t xml:space="preserve"> de la Universidad Tecnológica Nacional (UTN), del 5 al 9 de octubre del corriente, expediente N° 15.751</w:t>
      </w:r>
    </w:p>
    <w:p w:rsidR="003B3388" w:rsidRDefault="003B3388" w:rsidP="00F979BD">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rsidR="00F979BD">
        <w:t>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p w:rsidR="00F979BD" w:rsidRDefault="00F979BD" w:rsidP="003B3388"/>
    <w:p w:rsidR="009326C5" w:rsidRDefault="009326C5" w:rsidP="009326C5">
      <w:r w:rsidRPr="00B87A43">
        <w:rPr>
          <w:b/>
        </w:rPr>
        <w:t>SRA. PRESIDENTE (Aluani)</w:t>
      </w:r>
      <w:r w:rsidRPr="00197F19">
        <w:rPr>
          <w:b/>
        </w:rPr>
        <w:t>:</w:t>
      </w:r>
      <w:r w:rsidRPr="00197F19">
        <w:t xml:space="preserve"> </w:t>
      </w:r>
      <w:r>
        <w:t>S</w:t>
      </w:r>
      <w:r w:rsidRPr="00D71D60">
        <w:t xml:space="preserve">e encuentra reservado </w:t>
      </w:r>
      <w:r>
        <w:t xml:space="preserve">el proyecto de Declaración por </w:t>
      </w:r>
      <w:r w:rsidRPr="005D50DD">
        <w:t>el que se declara</w:t>
      </w:r>
      <w:r>
        <w:t xml:space="preserve"> de Interés Legislativo el 50º Aniversario de la Veterinaria Hernández</w:t>
      </w:r>
      <w:r w:rsidR="00F979BD">
        <w:t xml:space="preserve">, </w:t>
      </w:r>
      <w:r>
        <w:t xml:space="preserve">expediente N° 15.752. </w:t>
      </w:r>
    </w:p>
    <w:p w:rsidR="009326C5" w:rsidRDefault="00F979BD" w:rsidP="009326C5">
      <w:pPr>
        <w:ind w:firstLine="708"/>
      </w:pPr>
      <w:r>
        <w:t xml:space="preserve">Tiene la palabra </w:t>
      </w:r>
      <w:r w:rsidR="009326C5">
        <w:t>l</w:t>
      </w:r>
      <w:r>
        <w:t>a</w:t>
      </w:r>
      <w:r w:rsidR="009326C5">
        <w:t xml:space="preserve"> Senador</w:t>
      </w:r>
      <w:r>
        <w:t>a</w:t>
      </w:r>
      <w:r w:rsidR="009326C5">
        <w:t xml:space="preserve"> por el Departamento Feliciano.</w:t>
      </w:r>
    </w:p>
    <w:p w:rsidR="009326C5" w:rsidRDefault="009326C5" w:rsidP="009326C5">
      <w:pPr>
        <w:ind w:firstLine="708"/>
      </w:pPr>
    </w:p>
    <w:p w:rsidR="009326C5" w:rsidRDefault="009326C5" w:rsidP="009326C5">
      <w:r w:rsidRPr="005B325D">
        <w:rPr>
          <w:b/>
        </w:rPr>
        <w:t xml:space="preserve">SRA. SENADORA (Domínguez): </w:t>
      </w:r>
      <w:r>
        <w:t>Solicito, se</w:t>
      </w:r>
      <w:r>
        <w:rPr>
          <w:rFonts w:hint="eastAsia"/>
        </w:rPr>
        <w:t>ñ</w:t>
      </w:r>
      <w:r>
        <w:t>ora Presidente, que este proyecto sea tratado sobre tablas.</w:t>
      </w:r>
    </w:p>
    <w:p w:rsidR="009326C5" w:rsidRDefault="009326C5" w:rsidP="009326C5"/>
    <w:p w:rsidR="009326C5" w:rsidRDefault="009326C5" w:rsidP="009326C5">
      <w:r w:rsidRPr="005117D2">
        <w:rPr>
          <w:b/>
        </w:rPr>
        <w:t>SRA. PRESIDENTE (Aluani):</w:t>
      </w:r>
      <w:r>
        <w:t xml:space="preserve"> Se va a votar la moci</w:t>
      </w:r>
      <w:r>
        <w:rPr>
          <w:rFonts w:hint="eastAsia"/>
        </w:rPr>
        <w:t>ó</w:t>
      </w:r>
      <w:r>
        <w:t>n formulada por la se</w:t>
      </w:r>
      <w:r>
        <w:rPr>
          <w:rFonts w:hint="eastAsia"/>
        </w:rPr>
        <w:t>ñ</w:t>
      </w:r>
      <w:r>
        <w:t>ora Senadora Domínguez. Se requieren los dos tercios de votos de los Senadores presentes; los que est</w:t>
      </w:r>
      <w:r>
        <w:rPr>
          <w:rFonts w:hint="eastAsia"/>
        </w:rPr>
        <w:t>é</w:t>
      </w:r>
      <w:r>
        <w:t>n por la afirmativa, s</w:t>
      </w:r>
      <w:r>
        <w:rPr>
          <w:rFonts w:hint="eastAsia"/>
        </w:rPr>
        <w:t>í</w:t>
      </w:r>
      <w:r>
        <w:t>rvanse indicarlo.</w:t>
      </w:r>
    </w:p>
    <w:p w:rsidR="009326C5" w:rsidRDefault="009326C5" w:rsidP="009326C5"/>
    <w:p w:rsidR="009326C5" w:rsidRDefault="009326C5" w:rsidP="009326C5">
      <w:pPr>
        <w:pStyle w:val="Acotacin"/>
      </w:pPr>
      <w:r>
        <w:t>-Resulta aprobada.</w:t>
      </w:r>
    </w:p>
    <w:p w:rsidR="009326C5" w:rsidRDefault="009326C5" w:rsidP="009326C5"/>
    <w:p w:rsidR="009326C5" w:rsidRDefault="009326C5" w:rsidP="009326C5">
      <w:r w:rsidRPr="005117D2">
        <w:rPr>
          <w:b/>
        </w:rPr>
        <w:t>SRA. PRESIDENTE (Aluani):</w:t>
      </w:r>
      <w:r>
        <w:t xml:space="preserve"> Por Secretar</w:t>
      </w:r>
      <w:r>
        <w:rPr>
          <w:rFonts w:hint="eastAsia"/>
        </w:rPr>
        <w:t>í</w:t>
      </w:r>
      <w:r>
        <w:t>a se dar</w:t>
      </w:r>
      <w:r>
        <w:rPr>
          <w:rFonts w:hint="eastAsia"/>
        </w:rPr>
        <w:t>á</w:t>
      </w:r>
      <w:r>
        <w:t xml:space="preserve"> lectura.</w:t>
      </w:r>
    </w:p>
    <w:p w:rsidR="009326C5" w:rsidRDefault="009326C5" w:rsidP="009326C5"/>
    <w:p w:rsidR="009326C5" w:rsidRDefault="009326C5" w:rsidP="009326C5">
      <w:pPr>
        <w:pStyle w:val="Acotacin"/>
      </w:pPr>
      <w:r>
        <w:t>-Se lee nuevamente:</w:t>
      </w:r>
    </w:p>
    <w:p w:rsidR="009326C5" w:rsidRDefault="009326C5" w:rsidP="009326C5"/>
    <w:p w:rsidR="009326C5" w:rsidRDefault="009326C5" w:rsidP="009326C5">
      <w:r w:rsidRPr="00DF7C46">
        <w:rPr>
          <w:b/>
        </w:rPr>
        <w:t>SRA. PRESIDENTE (Aluani):</w:t>
      </w:r>
      <w:r w:rsidRPr="00D71D60">
        <w:t xml:space="preserve"> </w:t>
      </w:r>
      <w:r>
        <w:t>En consideración.</w:t>
      </w:r>
    </w:p>
    <w:p w:rsidR="009326C5" w:rsidRDefault="009326C5" w:rsidP="009326C5">
      <w:pPr>
        <w:ind w:firstLine="708"/>
      </w:pPr>
      <w:r>
        <w:t>Tiene la palabra l</w:t>
      </w:r>
      <w:r w:rsidR="00F979BD">
        <w:t>a</w:t>
      </w:r>
      <w:r>
        <w:t xml:space="preserve"> Senador</w:t>
      </w:r>
      <w:r w:rsidR="00F979BD">
        <w:t>a</w:t>
      </w:r>
      <w:r>
        <w:t xml:space="preserve"> por el Departamento Feliciano</w:t>
      </w:r>
    </w:p>
    <w:p w:rsidR="009326C5" w:rsidRDefault="009326C5" w:rsidP="009326C5">
      <w:pPr>
        <w:ind w:firstLine="708"/>
      </w:pPr>
    </w:p>
    <w:p w:rsidR="00F979BD" w:rsidRDefault="009326C5" w:rsidP="00F979BD">
      <w:pPr>
        <w:spacing w:line="240" w:lineRule="auto"/>
      </w:pPr>
      <w:r w:rsidRPr="005B325D">
        <w:rPr>
          <w:b/>
        </w:rPr>
        <w:t xml:space="preserve">SRA. SENADORA (Domínguez): </w:t>
      </w:r>
      <w:r w:rsidRPr="005B325D">
        <w:t xml:space="preserve">Vengo a fundamentar el </w:t>
      </w:r>
      <w:r w:rsidR="00F979BD">
        <w:t>P</w:t>
      </w:r>
      <w:r w:rsidRPr="005B325D">
        <w:t xml:space="preserve">royecto de </w:t>
      </w:r>
      <w:r w:rsidR="00F979BD">
        <w:t>D</w:t>
      </w:r>
      <w:r w:rsidRPr="005B325D">
        <w:t xml:space="preserve">eclaración que estamos tratando, por el cual esta Cámara declara de </w:t>
      </w:r>
      <w:r w:rsidR="00F979BD">
        <w:t>Interés L</w:t>
      </w:r>
      <w:r w:rsidRPr="005B325D">
        <w:t xml:space="preserve">egislativo el 50º Aniversario de Veterinaria Hernández, una empresa que nació en 1976 en la </w:t>
      </w:r>
      <w:r w:rsidR="00F979BD">
        <w:lastRenderedPageBreak/>
        <w:t>localidad de Hernández, -</w:t>
      </w:r>
      <w:r w:rsidRPr="005B325D">
        <w:t>Departamento Nogo</w:t>
      </w:r>
      <w:r w:rsidR="00044820">
        <w:t>yá</w:t>
      </w:r>
      <w:r w:rsidR="00F979BD">
        <w:t>-</w:t>
      </w:r>
      <w:r w:rsidR="00044820">
        <w:t xml:space="preserve"> y que está en Feliciano </w:t>
      </w:r>
      <w:r w:rsidR="00F979BD">
        <w:t>h</w:t>
      </w:r>
      <w:r w:rsidRPr="005B325D">
        <w:t xml:space="preserve">ace </w:t>
      </w:r>
      <w:r w:rsidR="00F979BD">
        <w:t>cincuenta</w:t>
      </w:r>
      <w:r w:rsidRPr="005B325D">
        <w:t xml:space="preserve"> años </w:t>
      </w:r>
    </w:p>
    <w:p w:rsidR="00F979BD" w:rsidRDefault="00F979BD" w:rsidP="00F979BD">
      <w:pPr>
        <w:spacing w:line="240" w:lineRule="auto"/>
        <w:ind w:firstLine="708"/>
      </w:pPr>
      <w:r w:rsidRPr="005B325D">
        <w:t>No</w:t>
      </w:r>
      <w:r w:rsidR="009326C5" w:rsidRPr="005B325D">
        <w:t xml:space="preserve"> es una empresa más</w:t>
      </w:r>
      <w:r>
        <w:t>. E</w:t>
      </w:r>
      <w:r w:rsidR="009326C5" w:rsidRPr="005B325D">
        <w:t xml:space="preserve">s una de las estructuras de servicio veterinario profesional más importante para la ganadería del norte entrerriano y el sur correntino. </w:t>
      </w:r>
    </w:p>
    <w:p w:rsidR="00F979BD" w:rsidRDefault="009326C5" w:rsidP="00F979BD">
      <w:pPr>
        <w:spacing w:line="240" w:lineRule="auto"/>
        <w:ind w:firstLine="708"/>
      </w:pPr>
      <w:r w:rsidRPr="005B325D">
        <w:t xml:space="preserve">Desde hace </w:t>
      </w:r>
      <w:r w:rsidR="00F979BD">
        <w:t>cincuenta</w:t>
      </w:r>
      <w:r w:rsidRPr="005B325D">
        <w:t xml:space="preserve"> años acompaña a miles de productores y su trabajo sostiene, en gran medida, la sanidad y la producción de nuestros rodeos.</w:t>
      </w:r>
      <w:r w:rsidR="00F979BD">
        <w:t xml:space="preserve"> </w:t>
      </w:r>
      <w:r w:rsidRPr="005B325D">
        <w:t xml:space="preserve">Genera trabajo directo para más de </w:t>
      </w:r>
      <w:r w:rsidR="00F979BD">
        <w:t>cincuenta familias</w:t>
      </w:r>
      <w:r w:rsidRPr="005B325D">
        <w:t xml:space="preserve"> que</w:t>
      </w:r>
      <w:r w:rsidR="00F979BD">
        <w:t>,</w:t>
      </w:r>
      <w:r w:rsidRPr="005B325D">
        <w:t xml:space="preserve"> detrás de eso</w:t>
      </w:r>
      <w:r w:rsidR="00F979BD">
        <w:t>,</w:t>
      </w:r>
      <w:r w:rsidRPr="005B325D">
        <w:t xml:space="preserve"> hay todo un entramado logístico y productivo que mueve nueve veterinarias, ocho en Entre Ríos y una en el sur de Corrientes.</w:t>
      </w:r>
    </w:p>
    <w:p w:rsidR="009326C5" w:rsidRDefault="009326C5" w:rsidP="00F979BD">
      <w:pPr>
        <w:spacing w:line="240" w:lineRule="auto"/>
        <w:ind w:firstLine="708"/>
      </w:pPr>
      <w:r w:rsidRPr="005B325D">
        <w:t>Quiero tomarme unos minutos m</w:t>
      </w:r>
      <w:r>
        <w:t>ás</w:t>
      </w:r>
      <w:r w:rsidR="00F979BD">
        <w:t>,</w:t>
      </w:r>
      <w:r>
        <w:t xml:space="preserve"> para acompañar este proyecto</w:t>
      </w:r>
      <w:r w:rsidR="00044820">
        <w:t xml:space="preserve"> </w:t>
      </w:r>
      <w:r w:rsidRPr="00C11BC4">
        <w:t>con algo que es, antes que instit</w:t>
      </w:r>
      <w:r>
        <w:t>ucional, profundamente personal, porque</w:t>
      </w:r>
      <w:r w:rsidRPr="00C11BC4">
        <w:t xml:space="preserve"> </w:t>
      </w:r>
      <w:r>
        <w:t>t</w:t>
      </w:r>
      <w:r w:rsidRPr="00C11BC4">
        <w:t xml:space="preserve">uve el enorme privilegio de ser parte de esa casa durante casi </w:t>
      </w:r>
      <w:r w:rsidR="00F979BD">
        <w:t>once</w:t>
      </w:r>
      <w:r w:rsidRPr="00C11BC4">
        <w:t xml:space="preserve"> años. </w:t>
      </w:r>
    </w:p>
    <w:p w:rsidR="00F979BD" w:rsidRDefault="009326C5" w:rsidP="00F979BD">
      <w:pPr>
        <w:ind w:firstLine="720"/>
      </w:pPr>
      <w:r w:rsidRPr="00C11BC4">
        <w:t>No hablo desde afuera, hablo desde el recuerdo vivo y la gratitud de haber compartido desde adentro</w:t>
      </w:r>
      <w:r w:rsidR="00F979BD">
        <w:t>,</w:t>
      </w:r>
      <w:r w:rsidRPr="00C11BC4">
        <w:t xml:space="preserve"> ese compromiso </w:t>
      </w:r>
      <w:r>
        <w:t>inquebrantable</w:t>
      </w:r>
      <w:r w:rsidRPr="00C11BC4">
        <w:t xml:space="preserve"> y el respeto con el que se trabaja día a día, atendiendo al vecino, al pequeño</w:t>
      </w:r>
      <w:r>
        <w:t xml:space="preserve"> y </w:t>
      </w:r>
      <w:r w:rsidRPr="00C11BC4">
        <w:t xml:space="preserve">al mediano productor, dándoles la mano, mirándolo a los ojos, compartiendo un mate y compartiendo las vivencias del día a día. </w:t>
      </w:r>
    </w:p>
    <w:p w:rsidR="009326C5" w:rsidRPr="00C11BC4" w:rsidRDefault="009326C5" w:rsidP="00F979BD">
      <w:pPr>
        <w:ind w:firstLine="720"/>
      </w:pPr>
      <w:r w:rsidRPr="00C11BC4">
        <w:t xml:space="preserve">Ahí aprendí lo que significa el arraigo, vi de cerca cómo se construye la confianza con el productor, con el colega, con el vecino, con el viajante. Vi que detrás de cada sucursal no hay solamente un mostrador. </w:t>
      </w:r>
    </w:p>
    <w:p w:rsidR="009326C5" w:rsidRPr="00C11BC4" w:rsidRDefault="009326C5" w:rsidP="00F979BD">
      <w:pPr>
        <w:ind w:firstLine="720"/>
      </w:pPr>
      <w:r w:rsidRPr="00C11BC4">
        <w:t xml:space="preserve">Podría nombrar muchísimas personas que pusieron el cuerpo a esta historia, pero quiero destacar y detenerme </w:t>
      </w:r>
      <w:r>
        <w:t>en dos referentes fundamentales:</w:t>
      </w:r>
      <w:r w:rsidRPr="00C11BC4">
        <w:t xml:space="preserve"> </w:t>
      </w:r>
      <w:r>
        <w:t>s</w:t>
      </w:r>
      <w:r w:rsidRPr="00C11BC4">
        <w:t>u fundador, Victorio Firpo, un hombre que transformó su vida profesional y comercial en una</w:t>
      </w:r>
      <w:r w:rsidR="00F979BD">
        <w:t xml:space="preserve"> verdadera vocación de servicio y</w:t>
      </w:r>
      <w:r w:rsidRPr="00C11BC4">
        <w:t xml:space="preserve"> Pablo </w:t>
      </w:r>
      <w:proofErr w:type="spellStart"/>
      <w:r w:rsidRPr="00C11BC4">
        <w:t>Man</w:t>
      </w:r>
      <w:r>
        <w:t>g</w:t>
      </w:r>
      <w:r w:rsidRPr="00C11BC4">
        <w:t>ioni</w:t>
      </w:r>
      <w:proofErr w:type="spellEnd"/>
      <w:r w:rsidRPr="00C11BC4">
        <w:t xml:space="preserve">, su socio, que tomó esas banderas para continuar y hacer creer de la misma manera y en el mismo espíritu. </w:t>
      </w:r>
    </w:p>
    <w:p w:rsidR="009326C5" w:rsidRDefault="009326C5" w:rsidP="00F979BD">
      <w:pPr>
        <w:ind w:firstLine="720"/>
      </w:pPr>
      <w:r w:rsidRPr="00C11BC4">
        <w:t xml:space="preserve">A ellos y a cada familia que hoy forman parte de esta gran historia, mis reconocimientos, un abrazo y mi más sincero agradecimiento. </w:t>
      </w:r>
      <w:r w:rsidR="00F979BD">
        <w:t>¡Feliz medio siglo!</w:t>
      </w:r>
      <w:r w:rsidRPr="00C11BC4">
        <w:t xml:space="preserve"> </w:t>
      </w:r>
    </w:p>
    <w:p w:rsidR="00F979BD" w:rsidRDefault="00F979BD" w:rsidP="009326C5">
      <w:pPr>
        <w:rPr>
          <w:b/>
        </w:rPr>
      </w:pPr>
    </w:p>
    <w:p w:rsidR="009326C5" w:rsidRPr="00197F19" w:rsidRDefault="009326C5" w:rsidP="009326C5">
      <w:r w:rsidRPr="00B87A43">
        <w:rPr>
          <w:b/>
        </w:rPr>
        <w:t>SRA. PRESIDENTE (Aluani)</w:t>
      </w:r>
      <w:r w:rsidRPr="00197F19">
        <w:rPr>
          <w:b/>
        </w:rPr>
        <w:t>:</w:t>
      </w:r>
      <w:r w:rsidRPr="00197F19">
        <w:t xml:space="preserve"> Si no se hace </w:t>
      </w:r>
      <w:r>
        <w:t xml:space="preserve">más </w:t>
      </w:r>
      <w:r w:rsidRPr="00197F19">
        <w:t>uso de la palabra, se va a votar; l</w:t>
      </w:r>
      <w:r>
        <w:t>o</w:t>
      </w:r>
      <w:r w:rsidRPr="00197F19">
        <w:t>s que estén por la afirmativa, sírvanse indicarlo.</w:t>
      </w:r>
    </w:p>
    <w:p w:rsidR="009326C5" w:rsidRPr="00197F19" w:rsidRDefault="009326C5" w:rsidP="009326C5"/>
    <w:p w:rsidR="009326C5" w:rsidRPr="00197F19" w:rsidRDefault="009326C5" w:rsidP="009326C5">
      <w:pPr>
        <w:spacing w:line="300" w:lineRule="exact"/>
        <w:ind w:left="4082" w:right="1134" w:hanging="113"/>
        <w:rPr>
          <w:b/>
          <w:i/>
          <w:sz w:val="20"/>
          <w:szCs w:val="20"/>
        </w:rPr>
      </w:pPr>
      <w:r w:rsidRPr="00197F19">
        <w:rPr>
          <w:b/>
          <w:i/>
          <w:sz w:val="20"/>
          <w:szCs w:val="20"/>
        </w:rPr>
        <w:t>-Resulta aprobado.</w:t>
      </w:r>
    </w:p>
    <w:p w:rsidR="009326C5" w:rsidRPr="00197F19" w:rsidRDefault="009326C5" w:rsidP="009326C5"/>
    <w:p w:rsidR="009326C5" w:rsidRDefault="009326C5" w:rsidP="009326C5">
      <w:r w:rsidRPr="00B87A43">
        <w:rPr>
          <w:b/>
        </w:rPr>
        <w:t>SRA. PRESIDENTE (Aluani)</w:t>
      </w:r>
      <w:r w:rsidRPr="00197F19">
        <w:rPr>
          <w:b/>
        </w:rPr>
        <w:t>:</w:t>
      </w:r>
      <w:r w:rsidRPr="00197F19">
        <w:t xml:space="preserve"> Queda aprobado; se harán las comunicaciones pertinentes.</w:t>
      </w:r>
    </w:p>
    <w:p w:rsidR="003B3388" w:rsidRDefault="003B3388" w:rsidP="00A108FC"/>
    <w:p w:rsidR="003B3388" w:rsidRDefault="003B3388" w:rsidP="003B3388">
      <w:r w:rsidRPr="00B87A43">
        <w:rPr>
          <w:b/>
        </w:rPr>
        <w:t>SRA. PRESIDENTE (Aluani</w:t>
      </w:r>
      <w:r>
        <w:rPr>
          <w:b/>
        </w:rPr>
        <w:t>):</w:t>
      </w:r>
      <w:r>
        <w:t xml:space="preserve"> S</w:t>
      </w:r>
      <w:r w:rsidRPr="004B2DCB">
        <w:t>e e</w:t>
      </w:r>
      <w:r>
        <w:t xml:space="preserve">ncuentra reservado un Proyecto de </w:t>
      </w:r>
      <w:r w:rsidR="009326C5">
        <w:t>Comunicación</w:t>
      </w:r>
      <w:r>
        <w:t xml:space="preserve"> por el que se</w:t>
      </w:r>
      <w:r w:rsidR="009326C5" w:rsidRPr="009326C5">
        <w:t xml:space="preserve"> </w:t>
      </w:r>
      <w:r w:rsidR="009326C5">
        <w:t>solicita al Poder Ejecutivo que</w:t>
      </w:r>
      <w:r w:rsidR="00F979BD">
        <w:t>,</w:t>
      </w:r>
      <w:r w:rsidR="009326C5">
        <w:t xml:space="preserve"> a través de los organismos que correspondan, destine los fondos necesarios y realice las gestiones para construir el </w:t>
      </w:r>
      <w:r w:rsidR="009326C5">
        <w:lastRenderedPageBreak/>
        <w:t xml:space="preserve">edificio propio de la Escuela Secundaria Nº 16 "Juan Bautista </w:t>
      </w:r>
      <w:proofErr w:type="spellStart"/>
      <w:r w:rsidR="009326C5">
        <w:t>Azopardo</w:t>
      </w:r>
      <w:proofErr w:type="spellEnd"/>
      <w:r w:rsidR="009326C5">
        <w:t>" de Santa Elena, utilizando el terreno donado para ese fin</w:t>
      </w:r>
      <w:r>
        <w:t>, expediente N°</w:t>
      </w:r>
      <w:r w:rsidR="00916F2C">
        <w:t xml:space="preserve"> 15.737</w:t>
      </w:r>
      <w:r>
        <w:t>.</w:t>
      </w:r>
    </w:p>
    <w:p w:rsidR="003B3388" w:rsidRDefault="003B3388" w:rsidP="003B3388">
      <w:pPr>
        <w:ind w:firstLine="708"/>
        <w:rPr>
          <w:rFonts w:eastAsia="MS Mincho"/>
          <w:bCs/>
        </w:rPr>
      </w:pPr>
      <w:r>
        <w:rPr>
          <w:rFonts w:eastAsia="MS Mincho"/>
          <w:bCs/>
        </w:rPr>
        <w:t>Su tratamiento sobre tablas está acordado desde el inicio de la sesión.</w:t>
      </w:r>
    </w:p>
    <w:p w:rsidR="003B3388" w:rsidRPr="00197F19" w:rsidRDefault="003B3388" w:rsidP="003B3388">
      <w:pPr>
        <w:ind w:firstLine="708"/>
      </w:pPr>
      <w:r w:rsidRPr="00197F19">
        <w:t xml:space="preserve">Por </w:t>
      </w:r>
      <w:r>
        <w:t>Pros</w:t>
      </w:r>
      <w:r w:rsidRPr="00197F19">
        <w:t>ecretaría se dará lectura.</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-Se lee nuevamente:</w:t>
      </w:r>
    </w:p>
    <w:p w:rsidR="003B3388" w:rsidRPr="00197F19" w:rsidRDefault="003B3388" w:rsidP="003B3388"/>
    <w:p w:rsidR="003B3388" w:rsidRPr="00197F19" w:rsidRDefault="003B3388" w:rsidP="003B3388">
      <w:r w:rsidRPr="00B87A43">
        <w:rPr>
          <w:b/>
        </w:rPr>
        <w:t>SRA. PRESIDENTE (Aluani)</w:t>
      </w:r>
      <w:r w:rsidRPr="00197F19">
        <w:rPr>
          <w:b/>
        </w:rPr>
        <w:t>:</w:t>
      </w:r>
      <w:r w:rsidRPr="00197F19">
        <w:t xml:space="preserve"> Si no se hace uso de la palabra, se va a votar; l</w:t>
      </w:r>
      <w:r>
        <w:t>o</w:t>
      </w:r>
      <w:r w:rsidRPr="00197F19">
        <w:t>s que estén por la afirmativa, sírvanse indicarlo.</w:t>
      </w:r>
    </w:p>
    <w:p w:rsidR="003B3388" w:rsidRPr="00197F19" w:rsidRDefault="003B3388" w:rsidP="003B3388"/>
    <w:p w:rsidR="003B3388" w:rsidRPr="00197F19" w:rsidRDefault="003B3388" w:rsidP="003B3388">
      <w:pPr>
        <w:spacing w:line="300" w:lineRule="exact"/>
        <w:ind w:left="4082" w:right="1134" w:hanging="113"/>
        <w:rPr>
          <w:b/>
          <w:i/>
          <w:sz w:val="20"/>
          <w:szCs w:val="20"/>
        </w:rPr>
      </w:pPr>
      <w:r w:rsidRPr="00197F19">
        <w:rPr>
          <w:b/>
          <w:i/>
          <w:sz w:val="20"/>
          <w:szCs w:val="20"/>
        </w:rPr>
        <w:t>-Resulta aprobado.</w:t>
      </w:r>
    </w:p>
    <w:p w:rsidR="003B3388" w:rsidRPr="00197F19" w:rsidRDefault="003B3388" w:rsidP="003B3388"/>
    <w:p w:rsidR="003B3388" w:rsidRDefault="003B3388" w:rsidP="003B3388">
      <w:r w:rsidRPr="00B87A43">
        <w:rPr>
          <w:b/>
        </w:rPr>
        <w:t>SRA. PRESIDENTE (Aluani)</w:t>
      </w:r>
      <w:r w:rsidRPr="00197F19">
        <w:rPr>
          <w:b/>
        </w:rPr>
        <w:t>:</w:t>
      </w:r>
      <w:r w:rsidRPr="00197F19">
        <w:t xml:space="preserve"> Queda aprobado; se harán las comunicaciones pertinentes.</w:t>
      </w:r>
    </w:p>
    <w:bookmarkEnd w:id="4"/>
    <w:bookmarkEnd w:id="5"/>
    <w:bookmarkEnd w:id="6"/>
    <w:bookmarkEnd w:id="7"/>
    <w:bookmarkEnd w:id="8"/>
    <w:bookmarkEnd w:id="9"/>
    <w:bookmarkEnd w:id="10"/>
    <w:p w:rsidR="00A108FC" w:rsidRPr="00F9524D" w:rsidRDefault="00A108FC" w:rsidP="00A108FC">
      <w:pPr>
        <w:ind w:firstLine="708"/>
      </w:pPr>
      <w:r w:rsidRPr="00F9524D">
        <w:t>No habiendo más asuntos que tratar, queda levantada la sesión.</w:t>
      </w:r>
    </w:p>
    <w:p w:rsidR="00A108FC" w:rsidRPr="00F9524D" w:rsidRDefault="00A108FC" w:rsidP="00A108FC">
      <w:pPr>
        <w:ind w:left="4082" w:right="1134" w:hanging="113"/>
        <w:rPr>
          <w:b/>
          <w:i/>
          <w:sz w:val="20"/>
          <w:szCs w:val="20"/>
        </w:rPr>
      </w:pPr>
    </w:p>
    <w:p w:rsidR="00A108FC" w:rsidRPr="00F9524D" w:rsidRDefault="00A108FC" w:rsidP="00A108FC">
      <w:pPr>
        <w:ind w:left="4082" w:right="1134" w:hanging="113"/>
        <w:rPr>
          <w:b/>
          <w:i/>
          <w:sz w:val="20"/>
          <w:szCs w:val="20"/>
        </w:rPr>
      </w:pPr>
      <w:r w:rsidRPr="00F9524D">
        <w:rPr>
          <w:b/>
          <w:i/>
          <w:sz w:val="20"/>
          <w:szCs w:val="20"/>
        </w:rPr>
        <w:t>-Eran las</w:t>
      </w:r>
      <w:r w:rsidR="009326C5">
        <w:rPr>
          <w:b/>
          <w:i/>
          <w:sz w:val="20"/>
          <w:szCs w:val="20"/>
        </w:rPr>
        <w:t xml:space="preserve"> 14 y 1</w:t>
      </w:r>
      <w:r w:rsidR="00044820">
        <w:rPr>
          <w:b/>
          <w:i/>
          <w:sz w:val="20"/>
          <w:szCs w:val="20"/>
        </w:rPr>
        <w:t>6</w:t>
      </w:r>
      <w:r w:rsidRPr="00F9524D">
        <w:rPr>
          <w:b/>
          <w:i/>
          <w:sz w:val="20"/>
          <w:szCs w:val="20"/>
        </w:rPr>
        <w:t>.</w:t>
      </w:r>
    </w:p>
    <w:p w:rsidR="00A108FC" w:rsidRDefault="00A108FC" w:rsidP="00A108FC"/>
    <w:p w:rsidR="00A108FC" w:rsidRDefault="00A108FC" w:rsidP="00A108FC">
      <w:pPr>
        <w:pStyle w:val="Apertura"/>
      </w:pPr>
      <w:r>
        <w:t>DANA MATTEODA</w:t>
      </w:r>
    </w:p>
    <w:p w:rsidR="00A108FC" w:rsidRDefault="00A108FC" w:rsidP="00A108FC">
      <w:pPr>
        <w:pStyle w:val="Apertura"/>
      </w:pPr>
      <w:r>
        <w:t>Responsable Área</w:t>
      </w:r>
      <w:r w:rsidRPr="005467D2">
        <w:t xml:space="preserve"> Taquígrafos</w:t>
      </w:r>
    </w:p>
    <w:p w:rsidR="00A108FC" w:rsidRDefault="00A108FC" w:rsidP="00A108FC"/>
    <w:p w:rsidR="00A108FC" w:rsidRDefault="00A108FC" w:rsidP="00A108FC"/>
    <w:p w:rsidR="00A108FC" w:rsidRDefault="00A108FC" w:rsidP="00A108FC"/>
    <w:p w:rsidR="00A108FC" w:rsidRDefault="00A108FC" w:rsidP="00A108FC"/>
    <w:p w:rsidR="00A108FC" w:rsidRDefault="00A108FC" w:rsidP="00A108FC"/>
    <w:p w:rsidR="00A108FC" w:rsidRDefault="00A108FC" w:rsidP="00A108FC"/>
    <w:p w:rsidR="00981279" w:rsidRDefault="00981279"/>
    <w:sectPr w:rsidR="00981279" w:rsidSect="003B3388">
      <w:headerReference w:type="even" r:id="rId7"/>
      <w:headerReference w:type="default" r:id="rId8"/>
      <w:pgSz w:w="11906" w:h="16838"/>
      <w:pgMar w:top="1418" w:right="1418" w:bottom="851"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5A4" w:rsidRDefault="00A435A4" w:rsidP="00A108FC">
      <w:pPr>
        <w:spacing w:line="240" w:lineRule="auto"/>
      </w:pPr>
      <w:r>
        <w:separator/>
      </w:r>
    </w:p>
  </w:endnote>
  <w:endnote w:type="continuationSeparator" w:id="0">
    <w:p w:rsidR="00A435A4" w:rsidRDefault="00A435A4" w:rsidP="00A108F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Omega">
    <w:altName w:val="Segoe UI"/>
    <w:charset w:val="00"/>
    <w:family w:val="swiss"/>
    <w:pitch w:val="variable"/>
    <w:sig w:usb0="00000001"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5A4" w:rsidRDefault="00A435A4" w:rsidP="00A108FC">
      <w:pPr>
        <w:spacing w:line="240" w:lineRule="auto"/>
      </w:pPr>
      <w:r>
        <w:separator/>
      </w:r>
    </w:p>
  </w:footnote>
  <w:footnote w:type="continuationSeparator" w:id="0">
    <w:p w:rsidR="00A435A4" w:rsidRDefault="00A435A4" w:rsidP="00A108F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D88" w:rsidRDefault="006C0D88" w:rsidP="003B3388">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6C0D88" w:rsidRDefault="006C0D88" w:rsidP="003B3388">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0D88" w:rsidRDefault="006C0D88" w:rsidP="003B3388">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23548">
      <w:rPr>
        <w:rStyle w:val="Nmerodepgina"/>
        <w:noProof/>
      </w:rPr>
      <w:t>19</w:t>
    </w:r>
    <w:r>
      <w:rPr>
        <w:rStyle w:val="Nmerodepgina"/>
      </w:rPr>
      <w:fldChar w:fldCharType="end"/>
    </w:r>
  </w:p>
  <w:p w:rsidR="006C0D88" w:rsidRDefault="006C0D88" w:rsidP="003B3388">
    <w:pPr>
      <w:pStyle w:val="Encabezado"/>
      <w:ind w:right="360"/>
      <w:jc w:val="center"/>
      <w:rPr>
        <w:rFonts w:ascii="Palatino Linotype" w:hAnsi="Palatino Linotype"/>
        <w:i/>
        <w:sz w:val="22"/>
        <w:szCs w:val="22"/>
      </w:rPr>
    </w:pPr>
    <w:r>
      <w:rPr>
        <w:rFonts w:ascii="Palatino Linotype" w:hAnsi="Palatino Linotype"/>
        <w:i/>
        <w:sz w:val="22"/>
        <w:szCs w:val="22"/>
      </w:rPr>
      <w:t>Cámara de Senadores de la Provincia de Entre Ríos – Cuerpo de Taquígrafos</w:t>
    </w:r>
  </w:p>
  <w:p w:rsidR="006C0D88" w:rsidRDefault="006C0D88" w:rsidP="003B3388">
    <w:pPr>
      <w:pStyle w:val="Encabezado"/>
      <w:ind w:right="360"/>
      <w:jc w:val="center"/>
      <w:rPr>
        <w:rFonts w:ascii="Palatino Linotype" w:hAnsi="Palatino Linotype"/>
        <w:i/>
        <w:sz w:val="22"/>
        <w:szCs w:val="22"/>
      </w:rPr>
    </w:pPr>
    <w:r>
      <w:rPr>
        <w:rFonts w:ascii="Palatino Linotype" w:hAnsi="Palatino Linotype"/>
        <w:i/>
        <w:sz w:val="22"/>
        <w:szCs w:val="22"/>
      </w:rPr>
      <w:t>5 de agosto de 2026 – 10ª Sesión Ordinaria</w:t>
    </w:r>
  </w:p>
  <w:p w:rsidR="006C0D88" w:rsidRPr="005C480F" w:rsidRDefault="006C0D88" w:rsidP="003B3388">
    <w:pPr>
      <w:pStyle w:val="Encabezado"/>
      <w:ind w:right="360"/>
      <w:jc w:val="center"/>
      <w:rPr>
        <w:rFonts w:ascii="Palatino Linotype" w:hAnsi="Palatino Linotype"/>
        <w:i/>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8FC"/>
    <w:rsid w:val="00044820"/>
    <w:rsid w:val="00061B4A"/>
    <w:rsid w:val="001315CF"/>
    <w:rsid w:val="00141134"/>
    <w:rsid w:val="001620C0"/>
    <w:rsid w:val="00203CF3"/>
    <w:rsid w:val="00216A1D"/>
    <w:rsid w:val="00256609"/>
    <w:rsid w:val="00272DB5"/>
    <w:rsid w:val="00274CDF"/>
    <w:rsid w:val="00353628"/>
    <w:rsid w:val="00386528"/>
    <w:rsid w:val="00392558"/>
    <w:rsid w:val="003B3388"/>
    <w:rsid w:val="003C43B7"/>
    <w:rsid w:val="00423548"/>
    <w:rsid w:val="00430E38"/>
    <w:rsid w:val="00433076"/>
    <w:rsid w:val="00454550"/>
    <w:rsid w:val="00456657"/>
    <w:rsid w:val="004854FB"/>
    <w:rsid w:val="004F62CD"/>
    <w:rsid w:val="00526604"/>
    <w:rsid w:val="0053194E"/>
    <w:rsid w:val="00560A6B"/>
    <w:rsid w:val="005803EE"/>
    <w:rsid w:val="006045F7"/>
    <w:rsid w:val="00617AFD"/>
    <w:rsid w:val="00666AE5"/>
    <w:rsid w:val="00666D4B"/>
    <w:rsid w:val="006C0D88"/>
    <w:rsid w:val="007807CC"/>
    <w:rsid w:val="00793D24"/>
    <w:rsid w:val="007A509B"/>
    <w:rsid w:val="00827FD4"/>
    <w:rsid w:val="00830849"/>
    <w:rsid w:val="008646DC"/>
    <w:rsid w:val="008A497C"/>
    <w:rsid w:val="00916F2C"/>
    <w:rsid w:val="009326C5"/>
    <w:rsid w:val="00965A8A"/>
    <w:rsid w:val="00981279"/>
    <w:rsid w:val="009901D4"/>
    <w:rsid w:val="009A6172"/>
    <w:rsid w:val="009C7259"/>
    <w:rsid w:val="009F67C8"/>
    <w:rsid w:val="00A108FC"/>
    <w:rsid w:val="00A30525"/>
    <w:rsid w:val="00A435A4"/>
    <w:rsid w:val="00AB2D41"/>
    <w:rsid w:val="00AC3113"/>
    <w:rsid w:val="00AE157B"/>
    <w:rsid w:val="00B26AD9"/>
    <w:rsid w:val="00C526E1"/>
    <w:rsid w:val="00C548F3"/>
    <w:rsid w:val="00C849C6"/>
    <w:rsid w:val="00CC47FD"/>
    <w:rsid w:val="00D114F0"/>
    <w:rsid w:val="00D74A33"/>
    <w:rsid w:val="00DF0683"/>
    <w:rsid w:val="00DF7646"/>
    <w:rsid w:val="00E04A77"/>
    <w:rsid w:val="00EA2A39"/>
    <w:rsid w:val="00F46127"/>
    <w:rsid w:val="00F663BA"/>
    <w:rsid w:val="00F952A0"/>
    <w:rsid w:val="00F979BD"/>
    <w:rsid w:val="00FC66B4"/>
    <w:rsid w:val="00FE3ED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25BAEF-B2EF-4AD6-BE60-52F19072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8FC"/>
    <w:pPr>
      <w:spacing w:line="360" w:lineRule="exact"/>
      <w:jc w:val="both"/>
    </w:pPr>
    <w:rPr>
      <w:rFonts w:ascii="CG Omega" w:hAnsi="CG Omega"/>
      <w:sz w:val="24"/>
      <w:szCs w:val="24"/>
    </w:rPr>
  </w:style>
  <w:style w:type="paragraph" w:styleId="Ttulo2">
    <w:name w:val="heading 2"/>
    <w:basedOn w:val="Normal"/>
    <w:next w:val="Normal"/>
    <w:link w:val="Ttulo2Car"/>
    <w:qFormat/>
    <w:rsid w:val="00A108FC"/>
    <w:pPr>
      <w:keepNext/>
      <w:jc w:val="center"/>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cotacin">
    <w:name w:val="Acotación"/>
    <w:basedOn w:val="Normal"/>
    <w:next w:val="Normal"/>
    <w:link w:val="AcotacinCar"/>
    <w:autoRedefine/>
    <w:rsid w:val="00827FD4"/>
    <w:pPr>
      <w:spacing w:line="300" w:lineRule="exact"/>
      <w:ind w:left="4082" w:right="1134" w:hanging="113"/>
    </w:pPr>
    <w:rPr>
      <w:b/>
      <w:i/>
      <w:sz w:val="20"/>
      <w:szCs w:val="20"/>
    </w:rPr>
  </w:style>
  <w:style w:type="paragraph" w:customStyle="1" w:styleId="Apertura">
    <w:name w:val="Apertura"/>
    <w:basedOn w:val="Normal"/>
    <w:next w:val="Normal"/>
    <w:autoRedefine/>
    <w:rsid w:val="00827FD4"/>
    <w:pPr>
      <w:jc w:val="center"/>
    </w:pPr>
    <w:rPr>
      <w:b/>
    </w:rPr>
  </w:style>
  <w:style w:type="character" w:customStyle="1" w:styleId="Ttulo2Car">
    <w:name w:val="Título 2 Car"/>
    <w:basedOn w:val="Fuentedeprrafopredeter"/>
    <w:link w:val="Ttulo2"/>
    <w:rsid w:val="00A108FC"/>
    <w:rPr>
      <w:rFonts w:ascii="CG Omega" w:hAnsi="CG Omega"/>
      <w:b/>
      <w:bCs/>
      <w:sz w:val="24"/>
      <w:szCs w:val="24"/>
    </w:rPr>
  </w:style>
  <w:style w:type="character" w:customStyle="1" w:styleId="AcotacinCar">
    <w:name w:val="Acotación Car"/>
    <w:link w:val="Acotacin"/>
    <w:locked/>
    <w:rsid w:val="00A108FC"/>
    <w:rPr>
      <w:rFonts w:ascii="CG Omega" w:hAnsi="CG Omega"/>
      <w:b/>
      <w:i/>
    </w:rPr>
  </w:style>
  <w:style w:type="character" w:customStyle="1" w:styleId="EncabezadoCar">
    <w:name w:val="Encabezado Car"/>
    <w:basedOn w:val="Fuentedeprrafopredeter"/>
    <w:link w:val="Encabezado"/>
    <w:rsid w:val="00A108FC"/>
    <w:rPr>
      <w:rFonts w:ascii="CG Omega" w:hAnsi="CG Omega"/>
      <w:sz w:val="24"/>
      <w:szCs w:val="24"/>
    </w:rPr>
  </w:style>
  <w:style w:type="paragraph" w:styleId="Encabezado">
    <w:name w:val="header"/>
    <w:basedOn w:val="Normal"/>
    <w:link w:val="EncabezadoCar"/>
    <w:unhideWhenUsed/>
    <w:rsid w:val="00A108FC"/>
    <w:pPr>
      <w:tabs>
        <w:tab w:val="center" w:pos="4419"/>
        <w:tab w:val="right" w:pos="8838"/>
      </w:tabs>
    </w:pPr>
  </w:style>
  <w:style w:type="character" w:customStyle="1" w:styleId="EncabezadoCar1">
    <w:name w:val="Encabezado Car1"/>
    <w:basedOn w:val="Fuentedeprrafopredeter"/>
    <w:rsid w:val="00A108FC"/>
    <w:rPr>
      <w:rFonts w:ascii="CG Omega" w:hAnsi="CG Omega"/>
      <w:sz w:val="24"/>
      <w:szCs w:val="24"/>
    </w:rPr>
  </w:style>
  <w:style w:type="character" w:customStyle="1" w:styleId="PiedepginaCar">
    <w:name w:val="Pie de página Car"/>
    <w:basedOn w:val="Fuentedeprrafopredeter"/>
    <w:link w:val="Piedepgina"/>
    <w:rsid w:val="00A108FC"/>
    <w:rPr>
      <w:rFonts w:ascii="CG Omega" w:hAnsi="CG Omega"/>
      <w:sz w:val="24"/>
      <w:szCs w:val="24"/>
    </w:rPr>
  </w:style>
  <w:style w:type="paragraph" w:styleId="Piedepgina">
    <w:name w:val="footer"/>
    <w:basedOn w:val="Normal"/>
    <w:link w:val="PiedepginaCar"/>
    <w:rsid w:val="00A108FC"/>
    <w:pPr>
      <w:tabs>
        <w:tab w:val="center" w:pos="4252"/>
        <w:tab w:val="right" w:pos="8504"/>
      </w:tabs>
      <w:spacing w:line="240" w:lineRule="auto"/>
    </w:pPr>
  </w:style>
  <w:style w:type="character" w:customStyle="1" w:styleId="PiedepginaCar1">
    <w:name w:val="Pie de página Car1"/>
    <w:basedOn w:val="Fuentedeprrafopredeter"/>
    <w:rsid w:val="00A108FC"/>
    <w:rPr>
      <w:rFonts w:ascii="CG Omega" w:hAnsi="CG Omega"/>
      <w:sz w:val="24"/>
      <w:szCs w:val="24"/>
    </w:rPr>
  </w:style>
  <w:style w:type="character" w:styleId="Nmerodepgina">
    <w:name w:val="page number"/>
    <w:rsid w:val="00A10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nado\Desktop\BackUp%20Plantilla%20Taqu&#237;grafos\NormalTaqu&#237;grafo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NormalTaquígrafos</Template>
  <TotalTime>368</TotalTime>
  <Pages>24</Pages>
  <Words>5611</Words>
  <Characters>30861</Characters>
  <Application>Microsoft Office Word</Application>
  <DocSecurity>0</DocSecurity>
  <Lines>257</Lines>
  <Paragraphs>72</Paragraphs>
  <ScaleCrop>false</ScaleCrop>
  <HeadingPairs>
    <vt:vector size="2" baseType="variant">
      <vt:variant>
        <vt:lpstr>Título</vt:lpstr>
      </vt:variant>
      <vt:variant>
        <vt:i4>1</vt:i4>
      </vt:variant>
    </vt:vector>
  </HeadingPairs>
  <TitlesOfParts>
    <vt:vector size="1" baseType="lpstr">
      <vt:lpstr/>
    </vt:vector>
  </TitlesOfParts>
  <Company>Windows uE</Company>
  <LinksUpToDate>false</LinksUpToDate>
  <CharactersWithSpaces>36400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Senado</dc:creator>
  <cp:keywords/>
  <dc:description/>
  <cp:lastModifiedBy>Senado</cp:lastModifiedBy>
  <cp:revision>33</cp:revision>
  <dcterms:created xsi:type="dcterms:W3CDTF">2026-08-05T14:16:00Z</dcterms:created>
  <dcterms:modified xsi:type="dcterms:W3CDTF">2026-08-12T11:32:00Z</dcterms:modified>
</cp:coreProperties>
</file>