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Content>
        <w:p w:rsidR="003408CF" w:rsidRDefault="003408CF" w:rsidP="003408CF">
          <w:r>
            <w:rPr>
              <w:b/>
              <w:noProof/>
              <w:sz w:val="52"/>
              <w:szCs w:val="52"/>
            </w:rPr>
            <mc:AlternateContent>
              <mc:Choice Requires="wps">
                <w:drawing>
                  <wp:anchor distT="0" distB="0" distL="114300" distR="114300" simplePos="0" relativeHeight="251659264" behindDoc="0" locked="0" layoutInCell="1" allowOverlap="1" wp14:anchorId="43A5F54C" wp14:editId="50C0395A">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4FF88"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3408CF" w:rsidRDefault="003408CF" w:rsidP="003408CF">
          <w:pPr>
            <w:spacing w:line="240" w:lineRule="auto"/>
            <w:jc w:val="left"/>
            <w:rPr>
              <w:b/>
              <w:noProof/>
              <w:sz w:val="52"/>
              <w:szCs w:val="52"/>
            </w:rPr>
          </w:pPr>
          <w:r>
            <w:rPr>
              <w:b/>
              <w:noProof/>
              <w:sz w:val="52"/>
              <w:szCs w:val="52"/>
            </w:rPr>
            <w:t xml:space="preserve">                      </w:t>
          </w:r>
        </w:p>
        <w:p w:rsidR="003408CF" w:rsidRDefault="003408CF" w:rsidP="003408CF">
          <w:pPr>
            <w:spacing w:line="240" w:lineRule="auto"/>
            <w:jc w:val="center"/>
          </w:pPr>
          <w:r>
            <w:rPr>
              <w:b/>
              <w:noProof/>
              <w:sz w:val="52"/>
              <w:szCs w:val="52"/>
            </w:rPr>
            <w:drawing>
              <wp:inline distT="0" distB="0" distL="0" distR="0" wp14:anchorId="79651C3D" wp14:editId="36F95B9A">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3408CF" w:rsidRDefault="003408CF" w:rsidP="003408CF">
          <w:pPr>
            <w:spacing w:line="240" w:lineRule="auto"/>
            <w:jc w:val="center"/>
          </w:pPr>
        </w:p>
        <w:p w:rsidR="003408CF" w:rsidRDefault="003408CF" w:rsidP="003408CF">
          <w:pPr>
            <w:jc w:val="center"/>
            <w:rPr>
              <w:b/>
              <w:sz w:val="44"/>
              <w:szCs w:val="44"/>
            </w:rPr>
          </w:pPr>
        </w:p>
        <w:p w:rsidR="003408CF" w:rsidRPr="006F0BA4" w:rsidRDefault="003408CF" w:rsidP="003408CF">
          <w:pPr>
            <w:spacing w:line="276" w:lineRule="auto"/>
            <w:jc w:val="center"/>
            <w:rPr>
              <w:b/>
              <w:sz w:val="46"/>
              <w:szCs w:val="46"/>
            </w:rPr>
          </w:pPr>
          <w:r w:rsidRPr="006F0BA4">
            <w:rPr>
              <w:b/>
              <w:sz w:val="46"/>
              <w:szCs w:val="46"/>
            </w:rPr>
            <w:t>Cámara de Senadores</w:t>
          </w:r>
        </w:p>
        <w:p w:rsidR="003408CF" w:rsidRPr="006F0BA4" w:rsidRDefault="003408CF" w:rsidP="003408CF">
          <w:pPr>
            <w:spacing w:line="276" w:lineRule="auto"/>
            <w:jc w:val="center"/>
            <w:rPr>
              <w:b/>
              <w:sz w:val="46"/>
              <w:szCs w:val="46"/>
            </w:rPr>
          </w:pPr>
        </w:p>
        <w:p w:rsidR="003408CF" w:rsidRPr="006F0BA4" w:rsidRDefault="003408CF" w:rsidP="003408CF">
          <w:pPr>
            <w:spacing w:line="276" w:lineRule="auto"/>
            <w:jc w:val="center"/>
            <w:rPr>
              <w:b/>
              <w:sz w:val="46"/>
              <w:szCs w:val="46"/>
            </w:rPr>
          </w:pPr>
          <w:r>
            <w:rPr>
              <w:b/>
              <w:sz w:val="46"/>
              <w:szCs w:val="46"/>
            </w:rPr>
            <w:t>147</w:t>
          </w:r>
          <w:r w:rsidRPr="006F0BA4">
            <w:rPr>
              <w:b/>
              <w:sz w:val="46"/>
              <w:szCs w:val="46"/>
            </w:rPr>
            <w:t xml:space="preserve">º Período Legislativo </w:t>
          </w:r>
        </w:p>
        <w:p w:rsidR="003408CF" w:rsidRPr="006F0BA4" w:rsidRDefault="003408CF" w:rsidP="003408CF">
          <w:pPr>
            <w:spacing w:line="276" w:lineRule="auto"/>
            <w:jc w:val="center"/>
            <w:rPr>
              <w:b/>
              <w:sz w:val="46"/>
              <w:szCs w:val="46"/>
            </w:rPr>
          </w:pPr>
        </w:p>
        <w:p w:rsidR="003408CF" w:rsidRPr="006F0BA4" w:rsidRDefault="003408CF" w:rsidP="003408CF">
          <w:pPr>
            <w:spacing w:line="276" w:lineRule="auto"/>
            <w:jc w:val="center"/>
            <w:rPr>
              <w:b/>
              <w:sz w:val="46"/>
              <w:szCs w:val="46"/>
            </w:rPr>
          </w:pPr>
          <w:r>
            <w:rPr>
              <w:b/>
              <w:sz w:val="46"/>
              <w:szCs w:val="46"/>
            </w:rPr>
            <w:t>15</w:t>
          </w:r>
          <w:r w:rsidRPr="006F0BA4">
            <w:rPr>
              <w:b/>
              <w:sz w:val="46"/>
              <w:szCs w:val="46"/>
            </w:rPr>
            <w:t xml:space="preserve"> de </w:t>
          </w:r>
          <w:r>
            <w:rPr>
              <w:b/>
              <w:sz w:val="46"/>
              <w:szCs w:val="46"/>
            </w:rPr>
            <w:t>Julio</w:t>
          </w:r>
          <w:r w:rsidRPr="006F0BA4">
            <w:rPr>
              <w:b/>
              <w:sz w:val="46"/>
              <w:szCs w:val="46"/>
            </w:rPr>
            <w:t xml:space="preserve"> de 2026</w:t>
          </w:r>
        </w:p>
        <w:p w:rsidR="003408CF" w:rsidRPr="006F0BA4" w:rsidRDefault="003408CF" w:rsidP="003408CF">
          <w:pPr>
            <w:spacing w:line="276" w:lineRule="auto"/>
            <w:jc w:val="center"/>
            <w:rPr>
              <w:b/>
              <w:sz w:val="46"/>
              <w:szCs w:val="46"/>
            </w:rPr>
          </w:pPr>
        </w:p>
        <w:p w:rsidR="003408CF" w:rsidRPr="006F0BA4" w:rsidRDefault="003408CF" w:rsidP="003408CF">
          <w:pPr>
            <w:spacing w:line="276" w:lineRule="auto"/>
            <w:jc w:val="center"/>
            <w:rPr>
              <w:b/>
              <w:sz w:val="46"/>
              <w:szCs w:val="46"/>
            </w:rPr>
          </w:pPr>
        </w:p>
        <w:p w:rsidR="003408CF" w:rsidRPr="006F0BA4" w:rsidRDefault="003408CF" w:rsidP="003408CF">
          <w:pPr>
            <w:spacing w:line="276" w:lineRule="auto"/>
            <w:jc w:val="center"/>
            <w:rPr>
              <w:b/>
              <w:sz w:val="46"/>
              <w:szCs w:val="46"/>
            </w:rPr>
          </w:pPr>
          <w:r>
            <w:rPr>
              <w:b/>
              <w:sz w:val="46"/>
              <w:szCs w:val="46"/>
            </w:rPr>
            <w:t>2</w:t>
          </w:r>
          <w:r w:rsidRPr="006F0BA4">
            <w:rPr>
              <w:b/>
              <w:sz w:val="46"/>
              <w:szCs w:val="46"/>
            </w:rPr>
            <w:t xml:space="preserve">ª Sesión </w:t>
          </w:r>
          <w:r>
            <w:rPr>
              <w:b/>
              <w:sz w:val="46"/>
              <w:szCs w:val="46"/>
            </w:rPr>
            <w:t>Especial</w:t>
          </w:r>
        </w:p>
        <w:p w:rsidR="003408CF" w:rsidRPr="006F0BA4" w:rsidRDefault="003408CF" w:rsidP="003408CF">
          <w:pPr>
            <w:spacing w:line="276" w:lineRule="auto"/>
            <w:jc w:val="center"/>
            <w:rPr>
              <w:b/>
              <w:sz w:val="46"/>
              <w:szCs w:val="46"/>
            </w:rPr>
          </w:pPr>
        </w:p>
        <w:p w:rsidR="003408CF" w:rsidRPr="006F0BA4" w:rsidRDefault="003408CF" w:rsidP="003408CF">
          <w:pPr>
            <w:spacing w:line="276" w:lineRule="auto"/>
            <w:jc w:val="center"/>
            <w:rPr>
              <w:b/>
              <w:sz w:val="46"/>
              <w:szCs w:val="46"/>
            </w:rPr>
          </w:pPr>
          <w:r w:rsidRPr="006F0BA4">
            <w:rPr>
              <w:b/>
              <w:sz w:val="46"/>
              <w:szCs w:val="46"/>
            </w:rPr>
            <w:t>Versión taquigráfica</w:t>
          </w:r>
        </w:p>
        <w:p w:rsidR="003408CF" w:rsidRDefault="003408CF" w:rsidP="003408CF">
          <w:pPr>
            <w:spacing w:line="240" w:lineRule="auto"/>
            <w:jc w:val="center"/>
          </w:pPr>
          <w:r>
            <w:br w:type="page"/>
          </w:r>
        </w:p>
      </w:sdtContent>
    </w:sdt>
    <w:bookmarkEnd w:id="0"/>
    <w:p w:rsidR="003408CF" w:rsidRDefault="003408CF" w:rsidP="003408CF">
      <w:r>
        <w:lastRenderedPageBreak/>
        <w:t>2ª Sesión Especial del 147º Período Legislativo</w:t>
      </w:r>
    </w:p>
    <w:p w:rsidR="003408CF" w:rsidRDefault="003408CF" w:rsidP="003408CF">
      <w:r>
        <w:t>15 de julio de 2026</w:t>
      </w:r>
    </w:p>
    <w:p w:rsidR="003408CF" w:rsidRDefault="003408CF" w:rsidP="003408CF"/>
    <w:p w:rsidR="003408CF" w:rsidRDefault="003408CF" w:rsidP="003408CF">
      <w:pPr>
        <w:pStyle w:val="Apertura"/>
      </w:pPr>
      <w:r>
        <w:t>1</w:t>
      </w:r>
    </w:p>
    <w:p w:rsidR="003408CF" w:rsidRDefault="003408CF" w:rsidP="003408CF">
      <w:pPr>
        <w:pStyle w:val="Encabezado"/>
        <w:jc w:val="center"/>
        <w:rPr>
          <w:b/>
          <w:bCs/>
        </w:rPr>
      </w:pPr>
      <w:r>
        <w:rPr>
          <w:b/>
          <w:bCs/>
        </w:rPr>
        <w:t>APERTURA E IZAMIENTO DE BANDERAS</w:t>
      </w:r>
    </w:p>
    <w:p w:rsidR="003408CF" w:rsidRDefault="003408CF" w:rsidP="003408CF"/>
    <w:p w:rsidR="003408CF" w:rsidRDefault="003408CF" w:rsidP="003408CF">
      <w:pPr>
        <w:pStyle w:val="Acotacin"/>
      </w:pPr>
      <w:r>
        <w:t xml:space="preserve">-Siendo las 9 y </w:t>
      </w:r>
      <w:r w:rsidR="00A02D38">
        <w:t>55</w:t>
      </w:r>
      <w:r>
        <w:t>, dice la:</w:t>
      </w:r>
    </w:p>
    <w:p w:rsidR="003408CF" w:rsidRDefault="003408CF" w:rsidP="003408CF"/>
    <w:p w:rsidR="003408CF" w:rsidRDefault="003408CF" w:rsidP="003408CF">
      <w:r w:rsidRPr="00EA1CF9">
        <w:rPr>
          <w:b/>
        </w:rPr>
        <w:t>SRA. PRESIDENTE (Aluani):</w:t>
      </w:r>
      <w:r>
        <w:t xml:space="preserve"> Por Secretaría se tomará asistencia.</w:t>
      </w:r>
    </w:p>
    <w:p w:rsidR="003408CF" w:rsidRDefault="003408CF" w:rsidP="003408CF"/>
    <w:p w:rsidR="003408CF" w:rsidRDefault="003408CF" w:rsidP="003408CF">
      <w:pPr>
        <w:pStyle w:val="Acotacin"/>
      </w:pPr>
      <w:r>
        <w:t>-Así se hace.</w:t>
      </w:r>
    </w:p>
    <w:p w:rsidR="003408CF" w:rsidRDefault="003408CF" w:rsidP="003408CF"/>
    <w:p w:rsidR="003408CF" w:rsidRDefault="003408CF" w:rsidP="003408CF">
      <w:r w:rsidRPr="00EA1CF9">
        <w:rPr>
          <w:b/>
        </w:rPr>
        <w:t>SRA. PRESIDENTE (Aluani):</w:t>
      </w:r>
      <w:r>
        <w:t xml:space="preserve"> Con la presencia de diecisiete señores Senadores y contando con el quórum reglamentario queda abierta la segunda Sesión Especial del 147º Período Legislativo.</w:t>
      </w:r>
    </w:p>
    <w:p w:rsidR="003408CF" w:rsidRDefault="003408CF" w:rsidP="003408CF">
      <w:r>
        <w:tab/>
      </w:r>
      <w:r w:rsidRPr="00D5607B">
        <w:t xml:space="preserve">Invito al señor Senador por el Departamento </w:t>
      </w:r>
      <w:r>
        <w:t>Islas a izar la Bandera Nacional y al señor Senador por el Departamento Uruguay a izar la Bandera de Entre Ríos.</w:t>
      </w:r>
    </w:p>
    <w:p w:rsidR="003408CF" w:rsidRDefault="003408CF" w:rsidP="003408CF"/>
    <w:p w:rsidR="003408CF" w:rsidRDefault="003408CF" w:rsidP="003408CF">
      <w:pPr>
        <w:pStyle w:val="Acotacin"/>
      </w:pPr>
      <w:r>
        <w:t>-Así lo hacen los señores Senadores Méndez y Oliva. (Aplausos)</w:t>
      </w:r>
    </w:p>
    <w:p w:rsidR="003408CF" w:rsidRDefault="003408CF" w:rsidP="003408CF"/>
    <w:p w:rsidR="003408CF" w:rsidRPr="00ED56E8" w:rsidRDefault="003408CF" w:rsidP="003408CF">
      <w:pPr>
        <w:pStyle w:val="Apertura"/>
      </w:pPr>
      <w:r w:rsidRPr="00ED56E8">
        <w:t>2</w:t>
      </w:r>
    </w:p>
    <w:p w:rsidR="003408CF" w:rsidRPr="00D5607B" w:rsidRDefault="003408CF" w:rsidP="003408CF">
      <w:pPr>
        <w:pStyle w:val="Apertura"/>
      </w:pPr>
      <w:r w:rsidRPr="00D5607B">
        <w:t>ANTECEDENTES</w:t>
      </w:r>
    </w:p>
    <w:p w:rsidR="003408CF" w:rsidRPr="00D5607B" w:rsidRDefault="003408CF" w:rsidP="003408CF"/>
    <w:p w:rsidR="003408CF" w:rsidRPr="00D5607B" w:rsidRDefault="003408CF" w:rsidP="003408CF">
      <w:r w:rsidRPr="00D5607B">
        <w:rPr>
          <w:b/>
        </w:rPr>
        <w:t>SRA. PRESIDENTE (Aluani)</w:t>
      </w:r>
      <w:r w:rsidRPr="00D5607B">
        <w:t xml:space="preserve">: Por </w:t>
      </w:r>
      <w:r>
        <w:t>Pros</w:t>
      </w:r>
      <w:r w:rsidRPr="00D5607B">
        <w:t>ecretaría se dará lectura a los antecedentes de esta sesión especial.</w:t>
      </w:r>
    </w:p>
    <w:p w:rsidR="003408CF" w:rsidRPr="00D5607B" w:rsidRDefault="003408CF" w:rsidP="003408CF">
      <w:pPr>
        <w:spacing w:line="300" w:lineRule="exact"/>
        <w:ind w:right="1134"/>
        <w:rPr>
          <w:b/>
          <w:i/>
          <w:sz w:val="20"/>
          <w:szCs w:val="20"/>
        </w:rPr>
      </w:pPr>
    </w:p>
    <w:p w:rsidR="003408CF" w:rsidRPr="00D5607B" w:rsidRDefault="003408CF" w:rsidP="003408CF">
      <w:pPr>
        <w:spacing w:line="300" w:lineRule="exact"/>
        <w:ind w:left="4082" w:right="1134" w:hanging="113"/>
        <w:rPr>
          <w:b/>
          <w:i/>
          <w:sz w:val="20"/>
          <w:szCs w:val="20"/>
        </w:rPr>
      </w:pPr>
      <w:r w:rsidRPr="00D5607B">
        <w:rPr>
          <w:b/>
          <w:i/>
          <w:sz w:val="20"/>
          <w:szCs w:val="20"/>
        </w:rPr>
        <w:t>-Se lee:</w:t>
      </w:r>
    </w:p>
    <w:p w:rsidR="00547BCA" w:rsidRDefault="00547BCA" w:rsidP="003408CF">
      <w:pPr>
        <w:rPr>
          <w:b/>
        </w:rPr>
      </w:pPr>
    </w:p>
    <w:p w:rsidR="00ED3331" w:rsidRPr="00ED56E8" w:rsidRDefault="00ED3331" w:rsidP="00ED3331">
      <w:pPr>
        <w:pStyle w:val="Apertura"/>
      </w:pPr>
      <w:r w:rsidRPr="00ED56E8">
        <w:t>3</w:t>
      </w:r>
    </w:p>
    <w:p w:rsidR="00ED3331" w:rsidRDefault="00ED3331" w:rsidP="00ED3331">
      <w:pPr>
        <w:jc w:val="center"/>
      </w:pPr>
      <w:r>
        <w:rPr>
          <w:b/>
          <w:bCs/>
        </w:rPr>
        <w:t>ACTA</w:t>
      </w:r>
    </w:p>
    <w:p w:rsidR="00ED3331" w:rsidRDefault="00ED3331" w:rsidP="00ED3331">
      <w:pPr>
        <w:pStyle w:val="Apertura"/>
      </w:pPr>
    </w:p>
    <w:p w:rsidR="00ED3331" w:rsidRDefault="00ED3331" w:rsidP="00ED3331">
      <w:r w:rsidRPr="00D5607B">
        <w:rPr>
          <w:b/>
        </w:rPr>
        <w:t>SRA. PRESIDENTE (Aluani</w:t>
      </w:r>
      <w:r w:rsidRPr="00F642FD">
        <w:rPr>
          <w:b/>
        </w:rPr>
        <w:t>):</w:t>
      </w:r>
      <w:r w:rsidRPr="00D5607B">
        <w:t xml:space="preserve"> </w:t>
      </w:r>
      <w:r>
        <w:t xml:space="preserve">Se va a poner a votación </w:t>
      </w:r>
      <w:r w:rsidR="00C07B3B">
        <w:t>el A</w:t>
      </w:r>
      <w:r w:rsidRPr="008A78A6">
        <w:t xml:space="preserve">cta de </w:t>
      </w:r>
      <w:r>
        <w:t xml:space="preserve">la </w:t>
      </w:r>
      <w:r w:rsidRPr="008A78A6">
        <w:t>sesi</w:t>
      </w:r>
      <w:r w:rsidRPr="008A78A6">
        <w:rPr>
          <w:rFonts w:hint="eastAsia"/>
        </w:rPr>
        <w:t>ó</w:t>
      </w:r>
      <w:r w:rsidRPr="008A78A6">
        <w:t>n anterior</w:t>
      </w:r>
      <w:r>
        <w:t xml:space="preserve">,  pendiente de aprobación y </w:t>
      </w:r>
      <w:r w:rsidRPr="008A78A6">
        <w:t xml:space="preserve"> el </w:t>
      </w:r>
      <w:r w:rsidR="00C07B3B">
        <w:t>A</w:t>
      </w:r>
      <w:r w:rsidRPr="008A78A6">
        <w:t xml:space="preserve">cta de labor parlamentaria </w:t>
      </w:r>
      <w:r>
        <w:t>d</w:t>
      </w:r>
      <w:r w:rsidRPr="008A78A6">
        <w:t>el d</w:t>
      </w:r>
      <w:r w:rsidRPr="008A78A6">
        <w:rPr>
          <w:rFonts w:hint="eastAsia"/>
        </w:rPr>
        <w:t>í</w:t>
      </w:r>
      <w:r w:rsidRPr="008A78A6">
        <w:t>a de hoy</w:t>
      </w:r>
      <w:r w:rsidR="00C07B3B">
        <w:t>,</w:t>
      </w:r>
      <w:r w:rsidRPr="008A78A6">
        <w:t xml:space="preserve"> donde se acuerda el modo de votaci</w:t>
      </w:r>
      <w:r w:rsidRPr="008A78A6">
        <w:rPr>
          <w:rFonts w:hint="eastAsia"/>
        </w:rPr>
        <w:t>ó</w:t>
      </w:r>
      <w:r w:rsidRPr="008A78A6">
        <w:t xml:space="preserve">n </w:t>
      </w:r>
      <w:r w:rsidRPr="003408CF">
        <w:t>que será en forma nominal para su aprobación en general y a m</w:t>
      </w:r>
      <w:r w:rsidR="00C07B3B">
        <w:t>ano alzada por títulos y signos</w:t>
      </w:r>
      <w:r w:rsidRPr="003408CF">
        <w:t xml:space="preserve"> y</w:t>
      </w:r>
      <w:r w:rsidR="00C07B3B">
        <w:t>;</w:t>
      </w:r>
      <w:r w:rsidRPr="003408CF">
        <w:t xml:space="preserve"> el orden </w:t>
      </w:r>
      <w:r w:rsidR="00BC07B8">
        <w:t xml:space="preserve">de </w:t>
      </w:r>
      <w:r w:rsidRPr="003408CF">
        <w:t>la palabra para las fundamentaciones del mismo</w:t>
      </w:r>
      <w:r w:rsidRPr="008A78A6">
        <w:t xml:space="preserve">. </w:t>
      </w:r>
    </w:p>
    <w:p w:rsidR="00ED3331" w:rsidRPr="00D5607B" w:rsidRDefault="00ED3331" w:rsidP="00ED3331">
      <w:pPr>
        <w:ind w:firstLine="708"/>
      </w:pPr>
      <w:r w:rsidRPr="00D5607B">
        <w:t>Los que estén por la afirmativa, sírvanse indicarlo.</w:t>
      </w:r>
    </w:p>
    <w:p w:rsidR="00ED3331" w:rsidRPr="00D5607B" w:rsidRDefault="00ED3331" w:rsidP="00ED3331"/>
    <w:p w:rsidR="00ED3331" w:rsidRDefault="00ED3331" w:rsidP="00ED3331">
      <w:pPr>
        <w:spacing w:line="300" w:lineRule="exact"/>
        <w:ind w:left="4082" w:right="1134" w:hanging="113"/>
        <w:rPr>
          <w:b/>
          <w:i/>
          <w:sz w:val="20"/>
          <w:szCs w:val="20"/>
        </w:rPr>
      </w:pPr>
      <w:r w:rsidRPr="00D5607B">
        <w:rPr>
          <w:b/>
          <w:i/>
          <w:sz w:val="20"/>
          <w:szCs w:val="20"/>
        </w:rPr>
        <w:t xml:space="preserve">-Resulta </w:t>
      </w:r>
      <w:r>
        <w:rPr>
          <w:b/>
          <w:i/>
          <w:sz w:val="20"/>
          <w:szCs w:val="20"/>
        </w:rPr>
        <w:t>aprobado.</w:t>
      </w:r>
    </w:p>
    <w:p w:rsidR="00ED3331" w:rsidRPr="00D5607B" w:rsidRDefault="00ED3331" w:rsidP="00ED3331">
      <w:pPr>
        <w:spacing w:line="300" w:lineRule="exact"/>
        <w:ind w:left="4082" w:right="1134" w:hanging="113"/>
        <w:rPr>
          <w:b/>
          <w:i/>
          <w:sz w:val="20"/>
          <w:szCs w:val="20"/>
        </w:rPr>
      </w:pPr>
    </w:p>
    <w:p w:rsidR="00ED3331" w:rsidRDefault="00ED3331" w:rsidP="00ED3331">
      <w:r w:rsidRPr="00EA1CF9">
        <w:rPr>
          <w:b/>
          <w:bCs/>
        </w:rPr>
        <w:t>SRA. PRESIDENTE (Aluani):</w:t>
      </w:r>
      <w:r>
        <w:t xml:space="preserve"> Q</w:t>
      </w:r>
      <w:r w:rsidRPr="004B1BC3">
        <w:t>uedan aprobad</w:t>
      </w:r>
      <w:r>
        <w:t>a</w:t>
      </w:r>
      <w:r w:rsidRPr="004B1BC3">
        <w:t>s el Acta de la sesión anterior y el Acta de Labor Parlamentaria del día de hoy</w:t>
      </w:r>
      <w:r>
        <w:t>, la forma de votación y el orden de la palabra.</w:t>
      </w:r>
    </w:p>
    <w:p w:rsidR="00ED3331" w:rsidRPr="00D5607B" w:rsidRDefault="00ED3331" w:rsidP="00ED3331"/>
    <w:p w:rsidR="003408CF" w:rsidRDefault="003408CF" w:rsidP="003408CF">
      <w:pPr>
        <w:pStyle w:val="Apertura"/>
      </w:pPr>
      <w:r>
        <w:t>4</w:t>
      </w:r>
    </w:p>
    <w:p w:rsidR="003408CF" w:rsidRPr="00D5607B" w:rsidRDefault="003408CF" w:rsidP="003408CF">
      <w:pPr>
        <w:jc w:val="center"/>
        <w:rPr>
          <w:b/>
        </w:rPr>
      </w:pPr>
      <w:r w:rsidRPr="00D5607B">
        <w:rPr>
          <w:b/>
        </w:rPr>
        <w:t xml:space="preserve">PLAN DE TRABAJO. ORDEN DEL DÍA N° </w:t>
      </w:r>
      <w:r>
        <w:rPr>
          <w:b/>
        </w:rPr>
        <w:t>7</w:t>
      </w:r>
    </w:p>
    <w:p w:rsidR="003408CF" w:rsidRPr="00D2203C" w:rsidRDefault="003408CF" w:rsidP="003408CF"/>
    <w:p w:rsidR="000A741D" w:rsidRDefault="003408CF" w:rsidP="003408CF">
      <w:r w:rsidRPr="00D5607B">
        <w:rPr>
          <w:b/>
        </w:rPr>
        <w:t>SRA. PRESIDENTE (Aluani)</w:t>
      </w:r>
      <w:r w:rsidRPr="00D5607B">
        <w:t xml:space="preserve">: </w:t>
      </w:r>
      <w:r w:rsidR="00533E2B">
        <w:t>D</w:t>
      </w:r>
      <w:r w:rsidR="00533E2B" w:rsidRPr="00533E2B">
        <w:t>e co</w:t>
      </w:r>
      <w:r w:rsidR="000A741D">
        <w:t>nformidad al artículo 145º del R</w:t>
      </w:r>
      <w:r w:rsidR="00533E2B" w:rsidRPr="00533E2B">
        <w:t xml:space="preserve">eglamento de esta </w:t>
      </w:r>
      <w:r w:rsidR="000A741D">
        <w:t>Honorable C</w:t>
      </w:r>
      <w:r w:rsidR="00533E2B" w:rsidRPr="00533E2B">
        <w:t xml:space="preserve">ámara de </w:t>
      </w:r>
      <w:r w:rsidR="000A741D">
        <w:t>S</w:t>
      </w:r>
      <w:r w:rsidR="00533E2B" w:rsidRPr="00533E2B">
        <w:t xml:space="preserve">enadores, se confeccionó el </w:t>
      </w:r>
      <w:r w:rsidR="000A741D">
        <w:t>P</w:t>
      </w:r>
      <w:r w:rsidR="00533E2B" w:rsidRPr="00533E2B">
        <w:t xml:space="preserve">lan de </w:t>
      </w:r>
      <w:r w:rsidR="000A741D">
        <w:t>T</w:t>
      </w:r>
      <w:r w:rsidR="00533E2B" w:rsidRPr="00533E2B">
        <w:t xml:space="preserve">rabajo y </w:t>
      </w:r>
      <w:r w:rsidR="000A741D">
        <w:t>O</w:t>
      </w:r>
      <w:r w:rsidR="00533E2B" w:rsidRPr="00533E2B">
        <w:t xml:space="preserve">rden del </w:t>
      </w:r>
      <w:r w:rsidR="000A741D">
        <w:t>D</w:t>
      </w:r>
      <w:r w:rsidR="00533E2B" w:rsidRPr="00533E2B">
        <w:t xml:space="preserve">ía </w:t>
      </w:r>
      <w:r w:rsidR="000A741D">
        <w:t>N</w:t>
      </w:r>
      <w:r w:rsidR="00533E2B" w:rsidRPr="00533E2B">
        <w:t>° 7 para la fecha</w:t>
      </w:r>
      <w:r w:rsidR="000A741D">
        <w:t>.</w:t>
      </w:r>
    </w:p>
    <w:p w:rsidR="00BC07B8" w:rsidRDefault="00533E2B" w:rsidP="003408CF">
      <w:r w:rsidRPr="00D5607B">
        <w:tab/>
      </w:r>
      <w:r w:rsidR="003408CF" w:rsidRPr="00D5607B">
        <w:t>Por Secretaría se dará lectura del único asunto</w:t>
      </w:r>
      <w:r w:rsidR="00BC07B8">
        <w:t>, expediente Nº 15.711.</w:t>
      </w:r>
    </w:p>
    <w:p w:rsidR="003408CF" w:rsidRDefault="00BC07B8" w:rsidP="00BC07B8">
      <w:pPr>
        <w:ind w:firstLine="708"/>
      </w:pPr>
      <w:r>
        <w:t>El mismo</w:t>
      </w:r>
      <w:r w:rsidR="000A741D">
        <w:t xml:space="preserve"> cuenta con dos dictámenes, uno </w:t>
      </w:r>
      <w:r w:rsidR="000A741D" w:rsidRPr="000A741D">
        <w:t xml:space="preserve">de la </w:t>
      </w:r>
      <w:r w:rsidR="000A741D">
        <w:t>C</w:t>
      </w:r>
      <w:r w:rsidR="000A741D" w:rsidRPr="000A741D">
        <w:t>omisi</w:t>
      </w:r>
      <w:r w:rsidR="000A741D">
        <w:t>ón de Presupuesto y Hacienda y otro de la Comisión de A</w:t>
      </w:r>
      <w:r w:rsidR="000A741D" w:rsidRPr="000A741D">
        <w:t xml:space="preserve">suntos </w:t>
      </w:r>
      <w:r w:rsidR="000A741D">
        <w:t>C</w:t>
      </w:r>
      <w:r w:rsidR="000A741D" w:rsidRPr="000A741D">
        <w:t xml:space="preserve">onstitucionales y </w:t>
      </w:r>
      <w:r w:rsidR="000A741D">
        <w:t>A</w:t>
      </w:r>
      <w:r w:rsidR="000A741D" w:rsidRPr="000A741D">
        <w:t>cuerdos</w:t>
      </w:r>
      <w:r>
        <w:t xml:space="preserve">, </w:t>
      </w:r>
      <w:r w:rsidR="000A741D" w:rsidRPr="000A741D">
        <w:t>con modificación aprobada en sus artículos 81° y 82°</w:t>
      </w:r>
      <w:r>
        <w:t>.</w:t>
      </w:r>
    </w:p>
    <w:p w:rsidR="00BC07B8" w:rsidRPr="00D5607B" w:rsidRDefault="00BC07B8" w:rsidP="00BC07B8">
      <w:pPr>
        <w:ind w:firstLine="708"/>
      </w:pPr>
    </w:p>
    <w:p w:rsidR="003408CF" w:rsidRDefault="003408CF" w:rsidP="003408CF">
      <w:pPr>
        <w:spacing w:line="300" w:lineRule="exact"/>
        <w:ind w:left="4082" w:right="1134" w:hanging="113"/>
        <w:rPr>
          <w:b/>
          <w:i/>
          <w:sz w:val="20"/>
          <w:szCs w:val="20"/>
        </w:rPr>
      </w:pPr>
      <w:r w:rsidRPr="00D5607B">
        <w:rPr>
          <w:b/>
          <w:i/>
          <w:sz w:val="20"/>
          <w:szCs w:val="20"/>
        </w:rPr>
        <w:t>-Se lee:</w:t>
      </w:r>
    </w:p>
    <w:p w:rsidR="005C31BB" w:rsidRPr="00D5607B" w:rsidRDefault="005C31BB" w:rsidP="003408CF">
      <w:pPr>
        <w:spacing w:line="300" w:lineRule="exact"/>
        <w:ind w:left="4082" w:right="1134" w:hanging="113"/>
        <w:rPr>
          <w:b/>
          <w:i/>
          <w:sz w:val="20"/>
          <w:szCs w:val="20"/>
        </w:rPr>
      </w:pPr>
    </w:p>
    <w:p w:rsidR="005C31BB" w:rsidRDefault="005C31BB" w:rsidP="005C31BB">
      <w:pPr>
        <w:rPr>
          <w:bCs/>
        </w:rPr>
      </w:pPr>
      <w:r>
        <w:rPr>
          <w:b/>
          <w:bCs/>
        </w:rPr>
        <w:t xml:space="preserve">SRA. PRESIDENTE (Aluani): </w:t>
      </w:r>
      <w:r>
        <w:rPr>
          <w:bCs/>
        </w:rPr>
        <w:t>Tiene la palabra la Senadora por el Departamento Federal.</w:t>
      </w:r>
    </w:p>
    <w:p w:rsidR="005C31BB" w:rsidRDefault="005C31BB" w:rsidP="005C31BB">
      <w:pPr>
        <w:rPr>
          <w:bCs/>
        </w:rPr>
      </w:pPr>
    </w:p>
    <w:p w:rsidR="005C31BB" w:rsidRDefault="005C31BB" w:rsidP="005C31BB">
      <w:pPr>
        <w:rPr>
          <w:bCs/>
        </w:rPr>
      </w:pPr>
      <w:r w:rsidRPr="00011F77">
        <w:rPr>
          <w:b/>
          <w:bCs/>
        </w:rPr>
        <w:t>SRA.SENADORA (Miranda):</w:t>
      </w:r>
      <w:r>
        <w:rPr>
          <w:b/>
          <w:bCs/>
        </w:rPr>
        <w:t xml:space="preserve"> </w:t>
      </w:r>
      <w:r>
        <w:rPr>
          <w:bCs/>
        </w:rPr>
        <w:t xml:space="preserve">Gracias señora Presidente, es para pedir </w:t>
      </w:r>
      <w:r w:rsidR="0062674D">
        <w:rPr>
          <w:bCs/>
        </w:rPr>
        <w:t xml:space="preserve">la introducción de </w:t>
      </w:r>
      <w:r>
        <w:rPr>
          <w:bCs/>
        </w:rPr>
        <w:t xml:space="preserve">una modificación </w:t>
      </w:r>
      <w:r w:rsidR="0062674D">
        <w:rPr>
          <w:bCs/>
        </w:rPr>
        <w:t>a</w:t>
      </w:r>
      <w:r>
        <w:rPr>
          <w:bCs/>
        </w:rPr>
        <w:t>l dictamen de la Comisión de Presupuesto y Hacienda</w:t>
      </w:r>
      <w:r w:rsidR="0062674D">
        <w:rPr>
          <w:bCs/>
        </w:rPr>
        <w:t>,</w:t>
      </w:r>
      <w:r>
        <w:rPr>
          <w:bCs/>
        </w:rPr>
        <w:t xml:space="preserve"> e</w:t>
      </w:r>
      <w:r w:rsidR="0062674D">
        <w:rPr>
          <w:bCs/>
        </w:rPr>
        <w:t>n el artículo N° 20 que incorpora el artículo N° 37 B</w:t>
      </w:r>
      <w:r>
        <w:rPr>
          <w:bCs/>
        </w:rPr>
        <w:t xml:space="preserve">is, para que quede </w:t>
      </w:r>
      <w:r w:rsidR="0062674D">
        <w:rPr>
          <w:bCs/>
        </w:rPr>
        <w:t xml:space="preserve">redactado </w:t>
      </w:r>
      <w:r>
        <w:rPr>
          <w:bCs/>
        </w:rPr>
        <w:t>de la siguiente manera:</w:t>
      </w:r>
    </w:p>
    <w:p w:rsidR="005C31BB" w:rsidRDefault="005C31BB" w:rsidP="005C31BB">
      <w:pPr>
        <w:ind w:firstLine="708"/>
        <w:rPr>
          <w:bCs/>
        </w:rPr>
      </w:pPr>
      <w:r>
        <w:rPr>
          <w:bCs/>
        </w:rPr>
        <w:t>“Artículo 37</w:t>
      </w:r>
      <w:r w:rsidR="0062674D">
        <w:rPr>
          <w:bCs/>
        </w:rPr>
        <w:t>º</w:t>
      </w:r>
      <w:r>
        <w:rPr>
          <w:bCs/>
        </w:rPr>
        <w:t xml:space="preserve"> </w:t>
      </w:r>
      <w:r w:rsidR="0062674D">
        <w:rPr>
          <w:bCs/>
        </w:rPr>
        <w:t>B</w:t>
      </w:r>
      <w:r>
        <w:rPr>
          <w:bCs/>
        </w:rPr>
        <w:t>is.  El aporte personal previsional solidario previsto en el último párrafo del artículo precedente</w:t>
      </w:r>
      <w:r w:rsidR="0062674D">
        <w:rPr>
          <w:bCs/>
        </w:rPr>
        <w:t>,</w:t>
      </w:r>
      <w:r>
        <w:rPr>
          <w:bCs/>
        </w:rPr>
        <w:t xml:space="preserve"> será inicialmente equivalente al diecinueve por ciento (19%) y disminuirá progresivamente hasta extinguirse, al alcanzarse la edad jubilatoria prevista para la obtención de la jubilación ordinaria común.</w:t>
      </w:r>
    </w:p>
    <w:p w:rsidR="005C31BB" w:rsidRDefault="005C31BB" w:rsidP="005C31BB">
      <w:pPr>
        <w:ind w:firstLine="708"/>
        <w:rPr>
          <w:bCs/>
        </w:rPr>
      </w:pPr>
      <w:r>
        <w:rPr>
          <w:bCs/>
        </w:rPr>
        <w:t>Quedan exceptuados de la obligación prevista precedentemente, los beneficiarios que al momento de acceder a la jubilac</w:t>
      </w:r>
      <w:r w:rsidR="008C4F53">
        <w:rPr>
          <w:bCs/>
        </w:rPr>
        <w:t>ió</w:t>
      </w:r>
      <w:r w:rsidR="0062674D">
        <w:rPr>
          <w:bCs/>
        </w:rPr>
        <w:t>n ordinaria especial, acredite</w:t>
      </w:r>
      <w:r>
        <w:rPr>
          <w:bCs/>
        </w:rPr>
        <w:t>n treinta (30) años de servicios con aportes efectuados íntegramente al régimen especial por el cual obtienen el beneficio, prestados en su totalidad en la</w:t>
      </w:r>
      <w:r w:rsidR="0062674D">
        <w:rPr>
          <w:bCs/>
        </w:rPr>
        <w:t xml:space="preserve"> Provincia de Entre Ríos, sin có</w:t>
      </w:r>
      <w:r>
        <w:rPr>
          <w:bCs/>
        </w:rPr>
        <w:t>mputo de reconocimiento de servicios prestados en otras jurisdicciones ni en regímenes com</w:t>
      </w:r>
      <w:r w:rsidR="008C4F53">
        <w:rPr>
          <w:bCs/>
        </w:rPr>
        <w:t>unes u ordinarios, sin p</w:t>
      </w:r>
      <w:r>
        <w:rPr>
          <w:bCs/>
        </w:rPr>
        <w:t>e</w:t>
      </w:r>
      <w:r w:rsidR="008C4F53">
        <w:rPr>
          <w:bCs/>
        </w:rPr>
        <w:t>r</w:t>
      </w:r>
      <w:r>
        <w:rPr>
          <w:bCs/>
        </w:rPr>
        <w:t>juicio de los aportes que se establecier</w:t>
      </w:r>
      <w:r w:rsidR="0062674D">
        <w:rPr>
          <w:bCs/>
        </w:rPr>
        <w:t>an conforme artículo 12° de la L</w:t>
      </w:r>
      <w:r>
        <w:rPr>
          <w:bCs/>
        </w:rPr>
        <w:t>ey 87</w:t>
      </w:r>
      <w:r w:rsidR="0062674D">
        <w:rPr>
          <w:bCs/>
        </w:rPr>
        <w:t>32 y sus normas complementarias, p</w:t>
      </w:r>
      <w:r>
        <w:rPr>
          <w:bCs/>
        </w:rPr>
        <w:t>ara los beneficios otorgados hasta esa fecha y hasta tanto c</w:t>
      </w:r>
      <w:r w:rsidR="0062674D">
        <w:rPr>
          <w:bCs/>
        </w:rPr>
        <w:t>umplan con los requisitos que el</w:t>
      </w:r>
      <w:r>
        <w:rPr>
          <w:bCs/>
        </w:rPr>
        <w:t xml:space="preserve"> mismo prevé. </w:t>
      </w:r>
    </w:p>
    <w:p w:rsidR="0066698E" w:rsidRPr="0062674D" w:rsidRDefault="005C31BB" w:rsidP="0062674D">
      <w:pPr>
        <w:ind w:firstLine="708"/>
        <w:rPr>
          <w:bCs/>
        </w:rPr>
      </w:pPr>
      <w:r>
        <w:rPr>
          <w:bCs/>
        </w:rPr>
        <w:lastRenderedPageBreak/>
        <w:t>Asimismo, serán alcanzados por el aporte d</w:t>
      </w:r>
      <w:r w:rsidR="0062674D">
        <w:rPr>
          <w:bCs/>
        </w:rPr>
        <w:t>ispuesto en el artículo 2° del Decreto N° 1</w:t>
      </w:r>
      <w:r>
        <w:rPr>
          <w:bCs/>
        </w:rPr>
        <w:t>576/2024 GOB o el que en el futuro lo modifique o sustituya, los beneficios otorgados a partir del 1° de enero de 2028, que resulten exceptuados del aporte solidario previsional progresivo, conforme al último párrafo del artículo 37° B</w:t>
      </w:r>
      <w:r w:rsidR="0062674D">
        <w:rPr>
          <w:bCs/>
        </w:rPr>
        <w:t>is de la Ley 8</w:t>
      </w:r>
      <w:r>
        <w:rPr>
          <w:bCs/>
        </w:rPr>
        <w:t xml:space="preserve">732 modificado por artículo 20° de la presente”. </w:t>
      </w:r>
      <w:r w:rsidR="0066698E">
        <w:t>Gracias, señora Presidente.</w:t>
      </w:r>
    </w:p>
    <w:p w:rsidR="002A2819" w:rsidRDefault="002A2819" w:rsidP="002A2819"/>
    <w:p w:rsidR="0066698E" w:rsidRPr="00F642FD" w:rsidRDefault="0066698E" w:rsidP="0066698E">
      <w:r w:rsidRPr="00D5607B">
        <w:rPr>
          <w:b/>
        </w:rPr>
        <w:t>SRA. PRESIDENTE (Aluani</w:t>
      </w:r>
      <w:r w:rsidRPr="00F642FD">
        <w:rPr>
          <w:b/>
        </w:rPr>
        <w:t>):</w:t>
      </w:r>
      <w:r>
        <w:rPr>
          <w:b/>
        </w:rPr>
        <w:t xml:space="preserve"> </w:t>
      </w:r>
      <w:r w:rsidR="008C4F53" w:rsidRPr="008C4F53">
        <w:t>Gracias, señora Senadora, s</w:t>
      </w:r>
      <w:r w:rsidRPr="008C4F53">
        <w:t>e</w:t>
      </w:r>
      <w:r w:rsidRPr="00F642FD">
        <w:t xml:space="preserve"> toma nota de las modificaciones introducidas por la señora Senadora</w:t>
      </w:r>
      <w:r>
        <w:t xml:space="preserve"> para el despacho de la Comisión de Presupuesto y Hacienda.</w:t>
      </w:r>
      <w:r w:rsidRPr="00F642FD">
        <w:t xml:space="preserve"> </w:t>
      </w:r>
    </w:p>
    <w:p w:rsidR="0066698E" w:rsidRDefault="0066698E" w:rsidP="0066698E">
      <w:pPr>
        <w:ind w:firstLine="708"/>
      </w:pPr>
      <w:r>
        <w:t>Tiene la palabra el Senador por el Departamento San Salvador.</w:t>
      </w:r>
    </w:p>
    <w:p w:rsidR="0066698E" w:rsidRDefault="0066698E" w:rsidP="0066698E"/>
    <w:p w:rsidR="0066698E" w:rsidRDefault="0066698E" w:rsidP="0066698E">
      <w:r w:rsidRPr="00F642FD">
        <w:rPr>
          <w:b/>
        </w:rPr>
        <w:t xml:space="preserve">SR. SENADOR (Berthet): </w:t>
      </w:r>
      <w:r w:rsidR="00AB3BE8" w:rsidRPr="00AB3BE8">
        <w:t>Gracias, señora Presidente, s</w:t>
      </w:r>
      <w:r w:rsidRPr="00AB3BE8">
        <w:t xml:space="preserve">olamente </w:t>
      </w:r>
      <w:r w:rsidR="00AB3BE8" w:rsidRPr="00AB3BE8">
        <w:t xml:space="preserve">es </w:t>
      </w:r>
      <w:r w:rsidRPr="00AB3BE8">
        <w:t>para</w:t>
      </w:r>
      <w:r w:rsidRPr="00F642FD">
        <w:t xml:space="preserve"> dejar aclarado que la modificación in </w:t>
      </w:r>
      <w:proofErr w:type="spellStart"/>
      <w:r w:rsidRPr="00F642FD">
        <w:t>voce</w:t>
      </w:r>
      <w:proofErr w:type="spellEnd"/>
      <w:r w:rsidRPr="00F642FD">
        <w:t xml:space="preserve"> que ha hecho la Senadora Miranda es </w:t>
      </w:r>
      <w:r w:rsidR="00AB3BE8">
        <w:t xml:space="preserve">a título </w:t>
      </w:r>
      <w:r w:rsidRPr="00F642FD">
        <w:t>personal</w:t>
      </w:r>
      <w:r w:rsidR="005F127C">
        <w:t>,</w:t>
      </w:r>
      <w:r w:rsidRPr="00F642FD">
        <w:t xml:space="preserve"> no es compartid</w:t>
      </w:r>
      <w:r w:rsidR="00AB3BE8">
        <w:t>a</w:t>
      </w:r>
      <w:r w:rsidRPr="00F642FD">
        <w:t xml:space="preserve"> por el bloque </w:t>
      </w:r>
      <w:r>
        <w:t>del</w:t>
      </w:r>
      <w:r w:rsidRPr="00F642FD">
        <w:t xml:space="preserve"> Frente Más por Entre Ríos.</w:t>
      </w:r>
    </w:p>
    <w:p w:rsidR="0066698E" w:rsidRPr="00F642FD" w:rsidRDefault="0066698E" w:rsidP="0066698E"/>
    <w:p w:rsidR="0066698E" w:rsidRDefault="0066698E" w:rsidP="0066698E">
      <w:r w:rsidRPr="00D5607B">
        <w:rPr>
          <w:b/>
        </w:rPr>
        <w:t>SRA. PRESIDENTE (Aluani</w:t>
      </w:r>
      <w:r w:rsidRPr="00F642FD">
        <w:rPr>
          <w:b/>
        </w:rPr>
        <w:t>):</w:t>
      </w:r>
      <w:r>
        <w:rPr>
          <w:b/>
        </w:rPr>
        <w:t xml:space="preserve"> </w:t>
      </w:r>
      <w:r>
        <w:t>Tiene la palabra el Senador por el Departamento Federación</w:t>
      </w:r>
      <w:r w:rsidR="00AB3BE8">
        <w:t>.</w:t>
      </w:r>
    </w:p>
    <w:p w:rsidR="0066698E" w:rsidRPr="00F642FD" w:rsidRDefault="0066698E" w:rsidP="0066698E"/>
    <w:p w:rsidR="0066698E" w:rsidRDefault="0066698E" w:rsidP="0066698E">
      <w:r w:rsidRPr="00F642FD">
        <w:rPr>
          <w:b/>
        </w:rPr>
        <w:t>SR. SENADOR (</w:t>
      </w:r>
      <w:r>
        <w:rPr>
          <w:b/>
        </w:rPr>
        <w:t>Dal Molín</w:t>
      </w:r>
      <w:r w:rsidRPr="00F642FD">
        <w:rPr>
          <w:b/>
        </w:rPr>
        <w:t xml:space="preserve">): </w:t>
      </w:r>
      <w:r w:rsidRPr="00F642FD">
        <w:t xml:space="preserve">Es para </w:t>
      </w:r>
      <w:r w:rsidR="00AB3BE8">
        <w:t>solicitar que acerquen a Secretaría</w:t>
      </w:r>
      <w:r>
        <w:t xml:space="preserve"> </w:t>
      </w:r>
      <w:r w:rsidRPr="00F642FD">
        <w:t>las modificaciones que hizo la Senadora</w:t>
      </w:r>
      <w:r>
        <w:t xml:space="preserve"> Miranda</w:t>
      </w:r>
      <w:r w:rsidR="00AB3BE8">
        <w:t>,</w:t>
      </w:r>
      <w:r>
        <w:t xml:space="preserve"> </w:t>
      </w:r>
      <w:r w:rsidR="00AB3BE8">
        <w:t xml:space="preserve">in </w:t>
      </w:r>
      <w:proofErr w:type="spellStart"/>
      <w:r w:rsidR="00AB3BE8">
        <w:t>voce</w:t>
      </w:r>
      <w:proofErr w:type="spellEnd"/>
      <w:r>
        <w:t>.</w:t>
      </w:r>
    </w:p>
    <w:p w:rsidR="0066698E" w:rsidRDefault="0066698E" w:rsidP="0066698E"/>
    <w:p w:rsidR="0066698E" w:rsidRDefault="0066698E" w:rsidP="00ED3331">
      <w:r w:rsidRPr="00D5607B">
        <w:rPr>
          <w:b/>
        </w:rPr>
        <w:t>SRA. PRESIDENTE (Aluani</w:t>
      </w:r>
      <w:r w:rsidRPr="00F642FD">
        <w:rPr>
          <w:b/>
        </w:rPr>
        <w:t>):</w:t>
      </w:r>
      <w:r>
        <w:rPr>
          <w:b/>
        </w:rPr>
        <w:t xml:space="preserve"> </w:t>
      </w:r>
      <w:r w:rsidR="00AB3BE8">
        <w:t>Son</w:t>
      </w:r>
      <w:r w:rsidRPr="00ED3331">
        <w:t xml:space="preserve"> </w:t>
      </w:r>
      <w:r w:rsidR="00AB3BE8">
        <w:t>recibidas</w:t>
      </w:r>
      <w:r w:rsidRPr="00ED3331">
        <w:t xml:space="preserve"> las modificaciones.</w:t>
      </w:r>
      <w:r w:rsidR="00AB3BE8">
        <w:t xml:space="preserve"> </w:t>
      </w:r>
    </w:p>
    <w:p w:rsidR="00ED3331" w:rsidRPr="00ED3331" w:rsidRDefault="00ED3331" w:rsidP="0066698E">
      <w:pPr>
        <w:ind w:firstLine="708"/>
      </w:pPr>
      <w:r>
        <w:t>A</w:t>
      </w:r>
      <w:r w:rsidRPr="00ED3331">
        <w:t xml:space="preserve">tento a lo acordado se ponen a </w:t>
      </w:r>
      <w:r w:rsidR="004615A6" w:rsidRPr="00ED3331">
        <w:t>consideración</w:t>
      </w:r>
      <w:r w:rsidRPr="00ED3331">
        <w:t xml:space="preserve"> los despachos</w:t>
      </w:r>
      <w:r w:rsidR="00AB3BE8">
        <w:t>;</w:t>
      </w:r>
      <w:r w:rsidRPr="00ED3331">
        <w:t xml:space="preserve"> de </w:t>
      </w:r>
      <w:r w:rsidR="004615A6">
        <w:t>la Comisión de Presupuesto y Hacienda</w:t>
      </w:r>
      <w:r w:rsidRPr="00ED3331">
        <w:t xml:space="preserve"> y </w:t>
      </w:r>
      <w:r w:rsidR="004615A6">
        <w:t>de</w:t>
      </w:r>
      <w:r w:rsidR="00AB3BE8">
        <w:t>;</w:t>
      </w:r>
      <w:r w:rsidR="004615A6">
        <w:t xml:space="preserve"> la Comisión de A</w:t>
      </w:r>
      <w:r w:rsidRPr="00ED3331">
        <w:t xml:space="preserve">suntos </w:t>
      </w:r>
      <w:r w:rsidR="004615A6">
        <w:t>C</w:t>
      </w:r>
      <w:r w:rsidR="004615A6" w:rsidRPr="00ED3331">
        <w:t>onstitucionales</w:t>
      </w:r>
      <w:r w:rsidR="004615A6">
        <w:t xml:space="preserve"> y A</w:t>
      </w:r>
      <w:r w:rsidRPr="00ED3331">
        <w:t>cuerdo</w:t>
      </w:r>
      <w:r w:rsidR="004615A6">
        <w:t>s</w:t>
      </w:r>
      <w:r w:rsidRPr="00ED3331">
        <w:t xml:space="preserve"> que</w:t>
      </w:r>
      <w:r w:rsidR="004615A6">
        <w:t>,</w:t>
      </w:r>
      <w:r w:rsidRPr="00ED3331">
        <w:t xml:space="preserve"> concluido los debates</w:t>
      </w:r>
      <w:r w:rsidR="004615A6">
        <w:t>,</w:t>
      </w:r>
      <w:r w:rsidRPr="00ED3331">
        <w:t xml:space="preserve"> se </w:t>
      </w:r>
      <w:r w:rsidR="004615A6" w:rsidRPr="00ED3331">
        <w:t>pondrán</w:t>
      </w:r>
      <w:r w:rsidRPr="00ED3331">
        <w:t xml:space="preserve"> a </w:t>
      </w:r>
      <w:r w:rsidR="004615A6" w:rsidRPr="00ED3331">
        <w:t>votación</w:t>
      </w:r>
      <w:r w:rsidRPr="00ED3331">
        <w:t xml:space="preserve"> de acuerdo a lo acordado en </w:t>
      </w:r>
      <w:r w:rsidR="00AB3BE8">
        <w:t>L</w:t>
      </w:r>
      <w:r w:rsidRPr="00ED3331">
        <w:t xml:space="preserve">abor </w:t>
      </w:r>
      <w:r w:rsidR="00AB3BE8">
        <w:t>P</w:t>
      </w:r>
      <w:r w:rsidRPr="00ED3331">
        <w:t>arlamentaria</w:t>
      </w:r>
      <w:r w:rsidR="005F127C">
        <w:t>.</w:t>
      </w:r>
    </w:p>
    <w:p w:rsidR="00ED3331" w:rsidRDefault="00ED3331" w:rsidP="00ED3331">
      <w:pPr>
        <w:ind w:firstLine="708"/>
      </w:pPr>
      <w:r>
        <w:t>Tiene la palabra el Senador por el Departamento Nogoyá.</w:t>
      </w:r>
    </w:p>
    <w:p w:rsidR="00ED3331" w:rsidRDefault="00ED3331" w:rsidP="00ED3331"/>
    <w:p w:rsidR="00A86C3A" w:rsidRDefault="00ED3331" w:rsidP="00ED3331">
      <w:r w:rsidRPr="00ED3331">
        <w:rPr>
          <w:b/>
        </w:rPr>
        <w:t xml:space="preserve">SR. SENADOR (Cavagna): </w:t>
      </w:r>
      <w:r w:rsidR="00F15090" w:rsidRPr="00F15090">
        <w:t xml:space="preserve">Señora Presidente, antes de tomar la decisión del </w:t>
      </w:r>
      <w:r w:rsidR="0098161F">
        <w:t>P</w:t>
      </w:r>
      <w:r w:rsidR="00F15090" w:rsidRPr="00F15090">
        <w:t>leno y en pos de empezar el debate</w:t>
      </w:r>
      <w:r w:rsidR="00A86C3A">
        <w:t>, quiero</w:t>
      </w:r>
      <w:r w:rsidR="00F15090" w:rsidRPr="00F15090">
        <w:t xml:space="preserve"> manifestar</w:t>
      </w:r>
      <w:r w:rsidR="00A86C3A">
        <w:t>les</w:t>
      </w:r>
      <w:r w:rsidR="00F15090" w:rsidRPr="00F15090">
        <w:t xml:space="preserve"> a los entrerrianos</w:t>
      </w:r>
      <w:r w:rsidR="00A86C3A">
        <w:t>, que llegamos a este R</w:t>
      </w:r>
      <w:r w:rsidR="00F15090" w:rsidRPr="00F15090">
        <w:t xml:space="preserve">ecinto con dos </w:t>
      </w:r>
      <w:r w:rsidR="00A86C3A" w:rsidRPr="00F15090">
        <w:t>dictámenes</w:t>
      </w:r>
      <w:r w:rsidR="0098161F">
        <w:t>,</w:t>
      </w:r>
      <w:r w:rsidR="00F15090" w:rsidRPr="00F15090">
        <w:t xml:space="preserve"> </w:t>
      </w:r>
      <w:r w:rsidR="00A86C3A">
        <w:t>de los cuales,</w:t>
      </w:r>
      <w:r w:rsidR="00F15090" w:rsidRPr="00F15090">
        <w:t xml:space="preserve"> uno </w:t>
      </w:r>
      <w:r w:rsidR="00A86C3A">
        <w:t>pro</w:t>
      </w:r>
      <w:r w:rsidR="00F15090" w:rsidRPr="00F15090">
        <w:t xml:space="preserve">viene del bloque </w:t>
      </w:r>
      <w:r w:rsidR="00A86C3A" w:rsidRPr="00F15090">
        <w:t>justicialista</w:t>
      </w:r>
      <w:r w:rsidR="00F15090" w:rsidRPr="00F15090">
        <w:t xml:space="preserve"> </w:t>
      </w:r>
      <w:r w:rsidR="00A86C3A">
        <w:t>“</w:t>
      </w:r>
      <w:r w:rsidR="00F15090" w:rsidRPr="00F15090">
        <w:t>M</w:t>
      </w:r>
      <w:r w:rsidR="00A86C3A">
        <w:t>á</w:t>
      </w:r>
      <w:r w:rsidR="00F15090" w:rsidRPr="00F15090">
        <w:t xml:space="preserve">s por </w:t>
      </w:r>
      <w:r w:rsidR="00A86C3A">
        <w:t>Entre</w:t>
      </w:r>
      <w:r w:rsidR="00F15090" w:rsidRPr="00F15090">
        <w:t xml:space="preserve"> </w:t>
      </w:r>
      <w:r w:rsidR="00A86C3A" w:rsidRPr="00F15090">
        <w:t>Ríos</w:t>
      </w:r>
      <w:r w:rsidR="00A86C3A">
        <w:t>”</w:t>
      </w:r>
      <w:r w:rsidR="00F15090" w:rsidRPr="00F15090">
        <w:t xml:space="preserve"> y el otro tuvo su génesis y decisión en el </w:t>
      </w:r>
      <w:r w:rsidR="00A86C3A" w:rsidRPr="00F15090">
        <w:t>Poder</w:t>
      </w:r>
      <w:r w:rsidR="00F15090" w:rsidRPr="00F15090">
        <w:t xml:space="preserve"> Ejecutivo. </w:t>
      </w:r>
    </w:p>
    <w:p w:rsidR="00A86C3A" w:rsidRDefault="00F15090" w:rsidP="00A86C3A">
      <w:pPr>
        <w:ind w:firstLine="708"/>
      </w:pPr>
      <w:r w:rsidRPr="00F15090">
        <w:t xml:space="preserve">Ambos </w:t>
      </w:r>
      <w:r w:rsidR="00A86C3A" w:rsidRPr="00F15090">
        <w:t>dictámenes</w:t>
      </w:r>
      <w:r w:rsidR="0098161F">
        <w:t>,</w:t>
      </w:r>
      <w:r w:rsidRPr="00F15090">
        <w:t xml:space="preserve"> </w:t>
      </w:r>
      <w:r w:rsidR="00A86C3A" w:rsidRPr="00F15090">
        <w:t>claramente</w:t>
      </w:r>
      <w:r w:rsidR="00A86C3A">
        <w:t xml:space="preserve"> manifiestan la</w:t>
      </w:r>
      <w:r w:rsidRPr="00F15090">
        <w:t xml:space="preserve"> necesidad </w:t>
      </w:r>
      <w:r w:rsidR="0098161F">
        <w:t>-</w:t>
      </w:r>
      <w:r w:rsidRPr="00F15090">
        <w:t>luego de más de 30 años</w:t>
      </w:r>
      <w:r w:rsidR="0098161F">
        <w:t>-</w:t>
      </w:r>
      <w:r w:rsidRPr="00F15090">
        <w:t xml:space="preserve"> </w:t>
      </w:r>
      <w:r w:rsidR="00A86C3A">
        <w:t xml:space="preserve">de </w:t>
      </w:r>
      <w:r w:rsidR="0098161F">
        <w:t xml:space="preserve">rever </w:t>
      </w:r>
      <w:r w:rsidR="00AB3BE8">
        <w:t>nuestro</w:t>
      </w:r>
      <w:r w:rsidR="00A86C3A">
        <w:t xml:space="preserve"> sistema previsional, </w:t>
      </w:r>
      <w:r w:rsidRPr="00F15090">
        <w:t xml:space="preserve">por la </w:t>
      </w:r>
      <w:r w:rsidR="00A86C3A" w:rsidRPr="00F15090">
        <w:t>finalidad</w:t>
      </w:r>
      <w:r w:rsidR="00A86C3A">
        <w:t xml:space="preserve"> de</w:t>
      </w:r>
      <w:r w:rsidRPr="00F15090">
        <w:t xml:space="preserve"> preservarlo y </w:t>
      </w:r>
      <w:r w:rsidR="00A86C3A" w:rsidRPr="00F15090">
        <w:t>garantizar</w:t>
      </w:r>
      <w:r w:rsidRPr="00F15090">
        <w:t xml:space="preserve"> derechos</w:t>
      </w:r>
      <w:r w:rsidR="0098161F">
        <w:t>. P</w:t>
      </w:r>
      <w:r w:rsidRPr="00F15090">
        <w:t>or eso</w:t>
      </w:r>
      <w:r w:rsidR="0098161F">
        <w:t>,</w:t>
      </w:r>
      <w:r w:rsidRPr="00F15090">
        <w:t xml:space="preserve"> es de destacar y valorar el aporte</w:t>
      </w:r>
      <w:r w:rsidR="00A86C3A">
        <w:t xml:space="preserve"> concreto que realizó el bloque </w:t>
      </w:r>
      <w:r w:rsidRPr="00F15090">
        <w:t xml:space="preserve">de </w:t>
      </w:r>
      <w:r w:rsidR="00A86C3A">
        <w:t>S</w:t>
      </w:r>
      <w:r w:rsidRPr="00F15090">
        <w:t xml:space="preserve">enadores que hoy </w:t>
      </w:r>
      <w:r w:rsidR="00AB3BE8">
        <w:t>es</w:t>
      </w:r>
      <w:r w:rsidRPr="00F15090">
        <w:t xml:space="preserve"> </w:t>
      </w:r>
      <w:r w:rsidR="00A86C3A">
        <w:t>oposición</w:t>
      </w:r>
      <w:r w:rsidRPr="00F15090">
        <w:t xml:space="preserve"> </w:t>
      </w:r>
      <w:r w:rsidR="00A86C3A">
        <w:t>en el Gobierno de la Provincia de Entre Ríos.</w:t>
      </w:r>
    </w:p>
    <w:p w:rsidR="0098161F" w:rsidRDefault="00F15090" w:rsidP="005B1920">
      <w:pPr>
        <w:ind w:firstLine="708"/>
      </w:pPr>
      <w:r w:rsidRPr="00F15090">
        <w:lastRenderedPageBreak/>
        <w:t xml:space="preserve">En relación al dictamen que proviene </w:t>
      </w:r>
      <w:r w:rsidR="005B1920">
        <w:t xml:space="preserve">y tuvo su base en </w:t>
      </w:r>
      <w:r w:rsidRPr="00F15090">
        <w:t xml:space="preserve">el </w:t>
      </w:r>
      <w:r w:rsidR="005B1920">
        <w:t xml:space="preserve">Poder </w:t>
      </w:r>
      <w:r w:rsidRPr="00F15090">
        <w:t>Ejecutivo</w:t>
      </w:r>
      <w:r w:rsidR="0098161F">
        <w:t>,</w:t>
      </w:r>
      <w:r w:rsidRPr="00F15090">
        <w:t xml:space="preserve"> </w:t>
      </w:r>
      <w:r w:rsidR="005B1920">
        <w:t>se</w:t>
      </w:r>
      <w:r w:rsidRPr="00F15090">
        <w:t xml:space="preserve"> parte con el </w:t>
      </w:r>
      <w:r w:rsidR="005B1920" w:rsidRPr="00F15090">
        <w:t>absoluto</w:t>
      </w:r>
      <w:r w:rsidRPr="00F15090">
        <w:t xml:space="preserve"> convencimiento </w:t>
      </w:r>
      <w:r w:rsidR="005B1920">
        <w:t xml:space="preserve">de que nuestro sistema previsional </w:t>
      </w:r>
      <w:r w:rsidR="00AB3BE8">
        <w:t>presenta un diagnó</w:t>
      </w:r>
      <w:r w:rsidRPr="00F15090">
        <w:t>stico susceptible de ser modificado</w:t>
      </w:r>
      <w:r w:rsidR="005B1920">
        <w:t xml:space="preserve">. </w:t>
      </w:r>
    </w:p>
    <w:p w:rsidR="005B1920" w:rsidRDefault="005B1920" w:rsidP="005B1920">
      <w:pPr>
        <w:ind w:firstLine="708"/>
      </w:pPr>
      <w:r>
        <w:t>F</w:t>
      </w:r>
      <w:r w:rsidR="00F15090" w:rsidRPr="00F15090">
        <w:t xml:space="preserve">ormamos parte </w:t>
      </w:r>
      <w:r>
        <w:t xml:space="preserve">de una de las </w:t>
      </w:r>
      <w:r w:rsidR="002E6886">
        <w:t>trece</w:t>
      </w:r>
      <w:r>
        <w:t xml:space="preserve"> </w:t>
      </w:r>
      <w:r w:rsidR="00AB3BE8">
        <w:t>C</w:t>
      </w:r>
      <w:r>
        <w:t>ajas</w:t>
      </w:r>
      <w:r w:rsidR="00AB3BE8">
        <w:t>,</w:t>
      </w:r>
      <w:r>
        <w:t xml:space="preserve"> no delegadas</w:t>
      </w:r>
      <w:r w:rsidR="00AB3BE8">
        <w:t>,</w:t>
      </w:r>
      <w:r>
        <w:t xml:space="preserve"> al Gobierno Nacional. Y</w:t>
      </w:r>
      <w:r w:rsidR="00F15090" w:rsidRPr="00F15090">
        <w:t xml:space="preserve"> podemos decir con certeza científica</w:t>
      </w:r>
      <w:r>
        <w:t>,</w:t>
      </w:r>
      <w:r w:rsidR="00F15090" w:rsidRPr="00F15090">
        <w:t xml:space="preserve"> que nuestro sistema </w:t>
      </w:r>
      <w:r>
        <w:t>previsional</w:t>
      </w:r>
      <w:r w:rsidR="00F15090" w:rsidRPr="00F15090">
        <w:t xml:space="preserve"> es el más deficitario de </w:t>
      </w:r>
      <w:r>
        <w:t xml:space="preserve">esas </w:t>
      </w:r>
      <w:r w:rsidR="002E6886">
        <w:t>trece</w:t>
      </w:r>
      <w:r>
        <w:t xml:space="preserve"> </w:t>
      </w:r>
      <w:r w:rsidR="0098161F">
        <w:t>C</w:t>
      </w:r>
      <w:r>
        <w:t>ajas no delegadas al ANSES</w:t>
      </w:r>
      <w:r w:rsidR="0098161F">
        <w:t>,</w:t>
      </w:r>
      <w:r w:rsidR="00AB3BE8">
        <w:t xml:space="preserve"> en su oportunidad</w:t>
      </w:r>
      <w:r>
        <w:t xml:space="preserve">. </w:t>
      </w:r>
      <w:r w:rsidR="00F15090" w:rsidRPr="00F15090">
        <w:t>Por eso</w:t>
      </w:r>
      <w:r>
        <w:t>, habla a las c</w:t>
      </w:r>
      <w:r w:rsidR="00F15090" w:rsidRPr="00F15090">
        <w:t>laras</w:t>
      </w:r>
      <w:r>
        <w:t xml:space="preserve">, que así como lo han hecho </w:t>
      </w:r>
      <w:r w:rsidR="00F15090" w:rsidRPr="00F15090">
        <w:t>otros sistemas provinciales</w:t>
      </w:r>
      <w:r w:rsidR="0098161F">
        <w:t>, también</w:t>
      </w:r>
      <w:r w:rsidR="00F15090" w:rsidRPr="00F15090">
        <w:t xml:space="preserve"> </w:t>
      </w:r>
      <w:r w:rsidR="0098161F">
        <w:t xml:space="preserve">nosotros </w:t>
      </w:r>
      <w:r w:rsidR="00F15090" w:rsidRPr="00F15090">
        <w:t>de</w:t>
      </w:r>
      <w:r>
        <w:t>bemos</w:t>
      </w:r>
      <w:r w:rsidR="00F15090" w:rsidRPr="00F15090">
        <w:t xml:space="preserve"> realizar modificaciones para preservarlo. </w:t>
      </w:r>
    </w:p>
    <w:p w:rsidR="00F15090" w:rsidRDefault="005B1920" w:rsidP="005B1920">
      <w:pPr>
        <w:ind w:firstLine="708"/>
      </w:pPr>
      <w:r>
        <w:t>Es de destacar la decisión d</w:t>
      </w:r>
      <w:r w:rsidR="00F15090" w:rsidRPr="00F15090">
        <w:t xml:space="preserve">el </w:t>
      </w:r>
      <w:r>
        <w:t>G</w:t>
      </w:r>
      <w:r w:rsidR="00F15090" w:rsidRPr="00F15090">
        <w:t xml:space="preserve">obierno de la </w:t>
      </w:r>
      <w:r w:rsidRPr="00F15090">
        <w:t>Provincia</w:t>
      </w:r>
      <w:r w:rsidR="00F15090" w:rsidRPr="00F15090">
        <w:t xml:space="preserve"> de Entre Ríos</w:t>
      </w:r>
      <w:r w:rsidR="0098161F">
        <w:t>,</w:t>
      </w:r>
      <w:r w:rsidR="00F15090" w:rsidRPr="00F15090">
        <w:t xml:space="preserve"> a cargo del </w:t>
      </w:r>
      <w:r w:rsidRPr="00F15090">
        <w:t>Gobernador</w:t>
      </w:r>
      <w:r w:rsidR="00F15090" w:rsidRPr="00F15090">
        <w:t xml:space="preserve"> Rogelio </w:t>
      </w:r>
      <w:r w:rsidRPr="00F15090">
        <w:t>Frigerio</w:t>
      </w:r>
      <w:r>
        <w:t xml:space="preserve"> que</w:t>
      </w:r>
      <w:r w:rsidR="0098161F">
        <w:t>,</w:t>
      </w:r>
      <w:r>
        <w:t xml:space="preserve"> en su oportunidad,</w:t>
      </w:r>
      <w:r w:rsidR="00F15090" w:rsidRPr="00F15090">
        <w:t xml:space="preserve"> el 18 de febrero</w:t>
      </w:r>
      <w:r w:rsidR="0098161F">
        <w:t xml:space="preserve">, </w:t>
      </w:r>
      <w:r w:rsidR="00F15090" w:rsidRPr="00F15090">
        <w:t xml:space="preserve">en el inicio de </w:t>
      </w:r>
      <w:r>
        <w:t>A</w:t>
      </w:r>
      <w:r w:rsidRPr="00F15090">
        <w:t>pertura</w:t>
      </w:r>
      <w:r>
        <w:t xml:space="preserve"> de S</w:t>
      </w:r>
      <w:r w:rsidR="00F15090" w:rsidRPr="00F15090">
        <w:t xml:space="preserve">esiones </w:t>
      </w:r>
      <w:r>
        <w:t>O</w:t>
      </w:r>
      <w:r w:rsidR="00747404">
        <w:t>rdinarias</w:t>
      </w:r>
      <w:r>
        <w:t xml:space="preserve"> puso</w:t>
      </w:r>
      <w:r w:rsidR="005F127C">
        <w:t>,</w:t>
      </w:r>
      <w:r>
        <w:t xml:space="preserve"> nuevamente</w:t>
      </w:r>
      <w:r w:rsidR="00747404">
        <w:t>,</w:t>
      </w:r>
      <w:r>
        <w:t xml:space="preserve"> en consi</w:t>
      </w:r>
      <w:r w:rsidRPr="00F15090">
        <w:t>deraci</w:t>
      </w:r>
      <w:r>
        <w:t>ó</w:t>
      </w:r>
      <w:r w:rsidRPr="00F15090">
        <w:t>n</w:t>
      </w:r>
      <w:r w:rsidR="00F15090" w:rsidRPr="00F15090">
        <w:t xml:space="preserve"> de todos los </w:t>
      </w:r>
      <w:r w:rsidRPr="00F15090">
        <w:t>entrerrianos</w:t>
      </w:r>
      <w:r>
        <w:t xml:space="preserve">, </w:t>
      </w:r>
      <w:r w:rsidR="00F15090" w:rsidRPr="00F15090">
        <w:t xml:space="preserve">el </w:t>
      </w:r>
      <w:r w:rsidRPr="00F15090">
        <w:t>diagnóstico</w:t>
      </w:r>
      <w:r>
        <w:t xml:space="preserve"> de la Caja de Jubilaciones</w:t>
      </w:r>
      <w:r w:rsidR="005F127C">
        <w:t>. Así como también,</w:t>
      </w:r>
      <w:r w:rsidR="0098161F">
        <w:t xml:space="preserve"> </w:t>
      </w:r>
      <w:r w:rsidR="00F15090" w:rsidRPr="00F15090">
        <w:t xml:space="preserve">la decisión concreta de </w:t>
      </w:r>
      <w:r w:rsidR="00747404" w:rsidRPr="00F15090">
        <w:t>poder</w:t>
      </w:r>
      <w:r w:rsidR="00F15090" w:rsidRPr="00F15090">
        <w:t xml:space="preserve"> realizar </w:t>
      </w:r>
      <w:r w:rsidR="00747404" w:rsidRPr="00F15090">
        <w:t>modificaciones</w:t>
      </w:r>
      <w:r w:rsidR="00F15090" w:rsidRPr="00F15090">
        <w:t xml:space="preserve"> al </w:t>
      </w:r>
      <w:r w:rsidR="00747404" w:rsidRPr="00F15090">
        <w:t>sistema</w:t>
      </w:r>
      <w:r w:rsidR="0098161F">
        <w:t>,</w:t>
      </w:r>
      <w:r w:rsidR="00F15090" w:rsidRPr="00F15090">
        <w:t xml:space="preserve"> siempre con la mirada de garantizar </w:t>
      </w:r>
      <w:r w:rsidR="00747404" w:rsidRPr="00F15090">
        <w:t>derechos</w:t>
      </w:r>
      <w:r w:rsidR="00F15090" w:rsidRPr="00F15090">
        <w:t xml:space="preserve"> </w:t>
      </w:r>
      <w:r w:rsidR="00747404">
        <w:t>y obligaciones</w:t>
      </w:r>
      <w:r w:rsidR="00F15090" w:rsidRPr="00F15090">
        <w:t xml:space="preserve"> para todos los que forman parte</w:t>
      </w:r>
      <w:r w:rsidR="00747404">
        <w:t xml:space="preserve"> del régimen.</w:t>
      </w:r>
    </w:p>
    <w:p w:rsidR="00CF52D1" w:rsidRDefault="005F127C" w:rsidP="00747404">
      <w:pPr>
        <w:ind w:firstLine="708"/>
      </w:pPr>
      <w:r>
        <w:t xml:space="preserve">De esta manera, </w:t>
      </w:r>
      <w:r w:rsidR="00747404">
        <w:t>en e</w:t>
      </w:r>
      <w:r w:rsidR="00F15090" w:rsidRPr="00F15090">
        <w:t xml:space="preserve">l </w:t>
      </w:r>
      <w:r w:rsidR="00747404" w:rsidRPr="00F15090">
        <w:t>andamiaje</w:t>
      </w:r>
      <w:r w:rsidR="00747404">
        <w:t xml:space="preserve"> de construcción y en </w:t>
      </w:r>
      <w:r w:rsidR="00AB3BE8">
        <w:t>e</w:t>
      </w:r>
      <w:r w:rsidR="00747404">
        <w:t>l</w:t>
      </w:r>
      <w:r w:rsidR="00AB3BE8">
        <w:t xml:space="preserve"> </w:t>
      </w:r>
      <w:r w:rsidR="0098161F">
        <w:t>estadio</w:t>
      </w:r>
      <w:r w:rsidR="00747404">
        <w:t xml:space="preserve"> de llegar hasta hoy,</w:t>
      </w:r>
      <w:r w:rsidR="00F15090" w:rsidRPr="00F15090">
        <w:t xml:space="preserve"> </w:t>
      </w:r>
      <w:r w:rsidR="00CF52D1">
        <w:t xml:space="preserve">es </w:t>
      </w:r>
      <w:r w:rsidR="00F15090" w:rsidRPr="00F15090">
        <w:t xml:space="preserve">que esa decisión </w:t>
      </w:r>
      <w:r w:rsidR="00747404">
        <w:t>se materializó</w:t>
      </w:r>
      <w:r w:rsidR="00F15090" w:rsidRPr="00F15090">
        <w:t xml:space="preserve"> a través de vectores que fueron</w:t>
      </w:r>
      <w:r w:rsidR="00747404">
        <w:t xml:space="preserve"> -</w:t>
      </w:r>
      <w:r w:rsidR="00CF52D1">
        <w:t>s</w:t>
      </w:r>
      <w:r w:rsidR="00F15090" w:rsidRPr="00F15090">
        <w:t>eguramente con justa razón</w:t>
      </w:r>
      <w:r w:rsidR="00747404">
        <w:t>-</w:t>
      </w:r>
      <w:r w:rsidR="00F15090" w:rsidRPr="00F15090">
        <w:t xml:space="preserve"> motivos de </w:t>
      </w:r>
      <w:r w:rsidR="00747404" w:rsidRPr="00F15090">
        <w:t>alarma</w:t>
      </w:r>
      <w:r w:rsidR="00747404">
        <w:t xml:space="preserve"> y de</w:t>
      </w:r>
      <w:r w:rsidR="00F15090" w:rsidRPr="00F15090">
        <w:t xml:space="preserve"> </w:t>
      </w:r>
      <w:r w:rsidR="00747404">
        <w:t>preocupación</w:t>
      </w:r>
      <w:r w:rsidR="00F15090" w:rsidRPr="00F15090">
        <w:t xml:space="preserve"> en algunos sectores</w:t>
      </w:r>
      <w:r w:rsidR="0098161F">
        <w:t xml:space="preserve">. </w:t>
      </w:r>
    </w:p>
    <w:p w:rsidR="00747404" w:rsidRDefault="0098161F" w:rsidP="00747404">
      <w:pPr>
        <w:ind w:firstLine="708"/>
      </w:pPr>
      <w:r>
        <w:t>P</w:t>
      </w:r>
      <w:r w:rsidR="00F15090" w:rsidRPr="00F15090">
        <w:t xml:space="preserve">ero el </w:t>
      </w:r>
      <w:r w:rsidR="00747404">
        <w:t xml:space="preserve">Poder </w:t>
      </w:r>
      <w:r w:rsidR="00F15090" w:rsidRPr="00F15090">
        <w:t xml:space="preserve">Ejecutivo tuvo la </w:t>
      </w:r>
      <w:r w:rsidR="00747404" w:rsidRPr="00F15090">
        <w:t>sincera</w:t>
      </w:r>
      <w:r w:rsidR="00F15090" w:rsidRPr="00F15090">
        <w:t xml:space="preserve"> y clara decisión de realizar</w:t>
      </w:r>
      <w:r w:rsidR="00747404">
        <w:t xml:space="preserve"> </w:t>
      </w:r>
      <w:r w:rsidR="00F15090" w:rsidRPr="00F15090">
        <w:t xml:space="preserve">una </w:t>
      </w:r>
      <w:r w:rsidR="00747404" w:rsidRPr="00F15090">
        <w:t>invitación</w:t>
      </w:r>
      <w:r w:rsidR="00F15090" w:rsidRPr="00F15090">
        <w:t xml:space="preserve"> </w:t>
      </w:r>
      <w:r w:rsidR="00747404">
        <w:t xml:space="preserve">institucional </w:t>
      </w:r>
      <w:r w:rsidR="00F15090" w:rsidRPr="00F15090">
        <w:t xml:space="preserve">a todos los </w:t>
      </w:r>
      <w:r w:rsidR="00747404" w:rsidRPr="00F15090">
        <w:t>sectores</w:t>
      </w:r>
      <w:r>
        <w:t>,</w:t>
      </w:r>
      <w:r w:rsidR="00F15090" w:rsidRPr="00F15090">
        <w:t xml:space="preserve"> para </w:t>
      </w:r>
      <w:r w:rsidR="00747404">
        <w:t xml:space="preserve">poder </w:t>
      </w:r>
      <w:r w:rsidR="00F15090" w:rsidRPr="00F15090">
        <w:t xml:space="preserve">realizar </w:t>
      </w:r>
      <w:r w:rsidR="00747404" w:rsidRPr="00F15090">
        <w:t>aportes</w:t>
      </w:r>
      <w:r w:rsidR="00747404">
        <w:t xml:space="preserve">, </w:t>
      </w:r>
      <w:r w:rsidR="00F15090" w:rsidRPr="00F15090">
        <w:t>mejora</w:t>
      </w:r>
      <w:r w:rsidR="00747404">
        <w:t>s</w:t>
      </w:r>
      <w:r w:rsidR="00F15090" w:rsidRPr="00F15090">
        <w:t xml:space="preserve"> y </w:t>
      </w:r>
      <w:r w:rsidR="00747404" w:rsidRPr="00F15090">
        <w:t>diálogos</w:t>
      </w:r>
      <w:r w:rsidR="00747404">
        <w:t>. De hecho,</w:t>
      </w:r>
      <w:r>
        <w:t xml:space="preserve"> incluso los L</w:t>
      </w:r>
      <w:r w:rsidR="00F15090" w:rsidRPr="00F15090">
        <w:t>egisladores</w:t>
      </w:r>
      <w:r w:rsidR="00747404">
        <w:t>,</w:t>
      </w:r>
      <w:r w:rsidR="00F15090" w:rsidRPr="00F15090">
        <w:t xml:space="preserve"> </w:t>
      </w:r>
      <w:r w:rsidR="00CF52D1">
        <w:t>-</w:t>
      </w:r>
      <w:r w:rsidR="00F15090" w:rsidRPr="00F15090">
        <w:t xml:space="preserve">tanto </w:t>
      </w:r>
      <w:r w:rsidR="00747404">
        <w:t>D</w:t>
      </w:r>
      <w:r w:rsidR="00F15090" w:rsidRPr="00F15090">
        <w:t xml:space="preserve">iputados </w:t>
      </w:r>
      <w:r w:rsidR="00747404" w:rsidRPr="00F15090">
        <w:t>como</w:t>
      </w:r>
      <w:r w:rsidR="00F15090" w:rsidRPr="00F15090">
        <w:t xml:space="preserve"> </w:t>
      </w:r>
      <w:r w:rsidR="00747404">
        <w:t>S</w:t>
      </w:r>
      <w:r w:rsidR="00747404" w:rsidRPr="00F15090">
        <w:t>enadores</w:t>
      </w:r>
      <w:r w:rsidR="00CF52D1">
        <w:t xml:space="preserve">- </w:t>
      </w:r>
      <w:r w:rsidR="00747404">
        <w:t>for</w:t>
      </w:r>
      <w:r w:rsidR="00F15090" w:rsidRPr="00F15090">
        <w:t xml:space="preserve">mamos parte de </w:t>
      </w:r>
      <w:r w:rsidR="00CF52D1">
        <w:t xml:space="preserve">las </w:t>
      </w:r>
      <w:r w:rsidR="00F15090" w:rsidRPr="00F15090">
        <w:t xml:space="preserve">reuniones con el </w:t>
      </w:r>
      <w:r w:rsidR="00747404">
        <w:t xml:space="preserve">Poder </w:t>
      </w:r>
      <w:r w:rsidR="00F15090" w:rsidRPr="00F15090">
        <w:t>E</w:t>
      </w:r>
      <w:r w:rsidR="00747404">
        <w:t>jecutivo en el C</w:t>
      </w:r>
      <w:r w:rsidR="00F15090" w:rsidRPr="00F15090">
        <w:t xml:space="preserve">entro de </w:t>
      </w:r>
      <w:r w:rsidR="00747404">
        <w:t>C</w:t>
      </w:r>
      <w:r w:rsidR="00F15090" w:rsidRPr="00F15090">
        <w:t>onvenciones</w:t>
      </w:r>
      <w:r w:rsidR="00747404">
        <w:t xml:space="preserve"> </w:t>
      </w:r>
      <w:r>
        <w:t>-</w:t>
      </w:r>
      <w:r w:rsidR="00747404">
        <w:t>si no recuerdo mal-</w:t>
      </w:r>
      <w:r w:rsidR="00F15090" w:rsidRPr="00F15090">
        <w:t xml:space="preserve"> en el mes de marzo</w:t>
      </w:r>
      <w:r w:rsidR="00747404">
        <w:t>.</w:t>
      </w:r>
    </w:p>
    <w:p w:rsidR="00F15090" w:rsidRDefault="00747404" w:rsidP="00747404">
      <w:pPr>
        <w:ind w:firstLine="708"/>
      </w:pPr>
      <w:r>
        <w:t xml:space="preserve"> </w:t>
      </w:r>
      <w:r w:rsidR="0098161F">
        <w:t>E</w:t>
      </w:r>
      <w:r w:rsidR="00F15090" w:rsidRPr="00F15090">
        <w:t>ntonces</w:t>
      </w:r>
      <w:r>
        <w:t>,</w:t>
      </w:r>
      <w:r w:rsidR="00F15090" w:rsidRPr="00F15090">
        <w:t xml:space="preserve"> a</w:t>
      </w:r>
      <w:r>
        <w:t xml:space="preserve"> </w:t>
      </w:r>
      <w:r w:rsidRPr="00F15090">
        <w:t>partir</w:t>
      </w:r>
      <w:r w:rsidR="00F15090" w:rsidRPr="00F15090">
        <w:t xml:space="preserve"> de es</w:t>
      </w:r>
      <w:r>
        <w:t>a</w:t>
      </w:r>
      <w:r w:rsidR="00F15090" w:rsidRPr="00F15090">
        <w:t xml:space="preserve">s </w:t>
      </w:r>
      <w:r>
        <w:t xml:space="preserve">reuniones </w:t>
      </w:r>
      <w:r w:rsidR="00F15090" w:rsidRPr="00F15090">
        <w:t xml:space="preserve">donde gremios </w:t>
      </w:r>
      <w:r>
        <w:t xml:space="preserve">y </w:t>
      </w:r>
      <w:r w:rsidR="00F15090" w:rsidRPr="00F15090">
        <w:t xml:space="preserve">entidades realizaron </w:t>
      </w:r>
      <w:r w:rsidRPr="00F15090">
        <w:t>aportes</w:t>
      </w:r>
      <w:r w:rsidR="00CF52D1">
        <w:t>,</w:t>
      </w:r>
      <w:r w:rsidR="0098161F">
        <w:t xml:space="preserve"> </w:t>
      </w:r>
      <w:r>
        <w:t>s</w:t>
      </w:r>
      <w:r w:rsidR="00F15090" w:rsidRPr="00F15090">
        <w:t xml:space="preserve">e fue </w:t>
      </w:r>
      <w:r w:rsidRPr="00F15090">
        <w:t>generando</w:t>
      </w:r>
      <w:r w:rsidR="00F15090" w:rsidRPr="00F15090">
        <w:t xml:space="preserve"> el proyecto base que</w:t>
      </w:r>
      <w:r w:rsidR="00CF52D1">
        <w:t>,</w:t>
      </w:r>
      <w:r w:rsidR="00F15090" w:rsidRPr="00F15090">
        <w:t xml:space="preserve"> </w:t>
      </w:r>
      <w:r>
        <w:t xml:space="preserve">finalmente </w:t>
      </w:r>
      <w:r w:rsidR="00F15090" w:rsidRPr="00F15090">
        <w:t>pudo ingresar un 22 de ma</w:t>
      </w:r>
      <w:r>
        <w:t>yo</w:t>
      </w:r>
      <w:r w:rsidR="00F15090" w:rsidRPr="00F15090">
        <w:t xml:space="preserve"> por Mesa de </w:t>
      </w:r>
      <w:r w:rsidR="00AB3BE8">
        <w:t>E</w:t>
      </w:r>
      <w:r w:rsidR="00F15090" w:rsidRPr="00F15090">
        <w:t>ntradas a este Se</w:t>
      </w:r>
      <w:r>
        <w:t>nado</w:t>
      </w:r>
      <w:r w:rsidR="00F15090" w:rsidRPr="00F15090">
        <w:t xml:space="preserve"> de la Provincia.</w:t>
      </w:r>
    </w:p>
    <w:p w:rsidR="0098161F" w:rsidRDefault="00A02D38" w:rsidP="00A02D38">
      <w:pPr>
        <w:pStyle w:val="Apertura"/>
        <w:ind w:firstLine="720"/>
        <w:jc w:val="both"/>
        <w:rPr>
          <w:b w:val="0"/>
        </w:rPr>
      </w:pPr>
      <w:r w:rsidRPr="00EF380B">
        <w:rPr>
          <w:b w:val="0"/>
        </w:rPr>
        <w:t xml:space="preserve">En paralelo a esta puesta </w:t>
      </w:r>
      <w:r>
        <w:rPr>
          <w:b w:val="0"/>
        </w:rPr>
        <w:t>en</w:t>
      </w:r>
      <w:r w:rsidRPr="00EF380B">
        <w:rPr>
          <w:b w:val="0"/>
        </w:rPr>
        <w:t xml:space="preserve"> consideración de los vectores y a la elaboració</w:t>
      </w:r>
      <w:r>
        <w:rPr>
          <w:b w:val="0"/>
        </w:rPr>
        <w:t>n del proyecto, quiero destacar</w:t>
      </w:r>
      <w:r w:rsidRPr="00EF380B">
        <w:rPr>
          <w:b w:val="0"/>
        </w:rPr>
        <w:t xml:space="preserve"> </w:t>
      </w:r>
      <w:r w:rsidR="00CF52D1">
        <w:rPr>
          <w:b w:val="0"/>
        </w:rPr>
        <w:t>-</w:t>
      </w:r>
      <w:r w:rsidR="0098161F">
        <w:rPr>
          <w:b w:val="0"/>
        </w:rPr>
        <w:t xml:space="preserve">porque </w:t>
      </w:r>
      <w:r w:rsidRPr="00EF380B">
        <w:rPr>
          <w:b w:val="0"/>
        </w:rPr>
        <w:t>me parece sumamente loable</w:t>
      </w:r>
      <w:r>
        <w:rPr>
          <w:b w:val="0"/>
        </w:rPr>
        <w:t>-</w:t>
      </w:r>
      <w:r w:rsidRPr="00EF380B">
        <w:rPr>
          <w:b w:val="0"/>
        </w:rPr>
        <w:t xml:space="preserve"> la tarea que realizó Gastón </w:t>
      </w:r>
      <w:proofErr w:type="spellStart"/>
      <w:r w:rsidRPr="00EF380B">
        <w:rPr>
          <w:b w:val="0"/>
        </w:rPr>
        <w:t>Bagnat</w:t>
      </w:r>
      <w:proofErr w:type="spellEnd"/>
      <w:r w:rsidRPr="00EF380B">
        <w:rPr>
          <w:b w:val="0"/>
        </w:rPr>
        <w:t>, Presid</w:t>
      </w:r>
      <w:r w:rsidR="0098161F">
        <w:rPr>
          <w:b w:val="0"/>
        </w:rPr>
        <w:t>ente de la Caja de Jubilaciones;</w:t>
      </w:r>
      <w:r w:rsidRPr="00EF380B">
        <w:rPr>
          <w:b w:val="0"/>
        </w:rPr>
        <w:t xml:space="preserve"> haciendo territorio, yendo a las ciudades</w:t>
      </w:r>
      <w:r w:rsidR="0098161F">
        <w:rPr>
          <w:b w:val="0"/>
        </w:rPr>
        <w:t xml:space="preserve">. </w:t>
      </w:r>
    </w:p>
    <w:p w:rsidR="004F6256" w:rsidRDefault="0098161F" w:rsidP="00A02D38">
      <w:pPr>
        <w:pStyle w:val="Apertura"/>
        <w:ind w:firstLine="720"/>
        <w:jc w:val="both"/>
        <w:rPr>
          <w:b w:val="0"/>
        </w:rPr>
      </w:pPr>
      <w:r>
        <w:rPr>
          <w:b w:val="0"/>
        </w:rPr>
        <w:t xml:space="preserve">Es decir, </w:t>
      </w:r>
      <w:r w:rsidR="00A02D38" w:rsidRPr="00EF380B">
        <w:rPr>
          <w:b w:val="0"/>
        </w:rPr>
        <w:t xml:space="preserve">si bien es cierto que el </w:t>
      </w:r>
      <w:r w:rsidR="00A02D38">
        <w:rPr>
          <w:b w:val="0"/>
        </w:rPr>
        <w:t xml:space="preserve">Poder </w:t>
      </w:r>
      <w:r w:rsidR="00A02D38" w:rsidRPr="00EF380B">
        <w:rPr>
          <w:b w:val="0"/>
        </w:rPr>
        <w:t xml:space="preserve">Ejecutivo recibía a </w:t>
      </w:r>
      <w:r>
        <w:rPr>
          <w:b w:val="0"/>
        </w:rPr>
        <w:t>las entidades gremiales y</w:t>
      </w:r>
      <w:r w:rsidR="00A02D38">
        <w:rPr>
          <w:b w:val="0"/>
        </w:rPr>
        <w:t xml:space="preserve"> a los L</w:t>
      </w:r>
      <w:r w:rsidR="00A02D38" w:rsidRPr="00EF380B">
        <w:rPr>
          <w:b w:val="0"/>
        </w:rPr>
        <w:t>egisladores, por otro lado</w:t>
      </w:r>
      <w:r>
        <w:rPr>
          <w:b w:val="0"/>
        </w:rPr>
        <w:t>,</w:t>
      </w:r>
      <w:r w:rsidR="00A02D38" w:rsidRPr="00EF380B">
        <w:rPr>
          <w:b w:val="0"/>
        </w:rPr>
        <w:t xml:space="preserve"> estaba el entrerriano común, el entrerriano que no tiene la representatividad, los medios o la posibilidad de comunicarse con sus asociaciones</w:t>
      </w:r>
      <w:r w:rsidR="004F6256">
        <w:rPr>
          <w:b w:val="0"/>
        </w:rPr>
        <w:t>,</w:t>
      </w:r>
      <w:r w:rsidR="00A02D38" w:rsidRPr="00EF380B">
        <w:rPr>
          <w:b w:val="0"/>
        </w:rPr>
        <w:t xml:space="preserve"> </w:t>
      </w:r>
      <w:r w:rsidR="00A02D38">
        <w:rPr>
          <w:b w:val="0"/>
        </w:rPr>
        <w:t>e</w:t>
      </w:r>
      <w:r w:rsidR="00A02D38" w:rsidRPr="00EF380B">
        <w:rPr>
          <w:b w:val="0"/>
        </w:rPr>
        <w:t xml:space="preserve">ntonces estuvo presente el </w:t>
      </w:r>
      <w:r w:rsidR="00CF52D1">
        <w:rPr>
          <w:b w:val="0"/>
        </w:rPr>
        <w:t>Poder</w:t>
      </w:r>
      <w:r w:rsidR="00A02D38" w:rsidRPr="00EF380B">
        <w:rPr>
          <w:b w:val="0"/>
        </w:rPr>
        <w:t xml:space="preserve"> Ejecutivo a través de Gastón en el territorio</w:t>
      </w:r>
      <w:r w:rsidR="004F6256">
        <w:rPr>
          <w:b w:val="0"/>
        </w:rPr>
        <w:t>.</w:t>
      </w:r>
    </w:p>
    <w:p w:rsidR="00A02D38" w:rsidRDefault="00CF52D1" w:rsidP="00A02D38">
      <w:pPr>
        <w:pStyle w:val="Apertura"/>
        <w:ind w:firstLine="720"/>
        <w:jc w:val="both"/>
        <w:rPr>
          <w:b w:val="0"/>
        </w:rPr>
      </w:pPr>
      <w:r>
        <w:rPr>
          <w:b w:val="0"/>
        </w:rPr>
        <w:t>C</w:t>
      </w:r>
      <w:r w:rsidR="004F6256">
        <w:rPr>
          <w:b w:val="0"/>
        </w:rPr>
        <w:t>abe mencionar que</w:t>
      </w:r>
      <w:r w:rsidR="00A02D38" w:rsidRPr="00EF380B">
        <w:rPr>
          <w:b w:val="0"/>
        </w:rPr>
        <w:t xml:space="preserve"> estuvo en Vi</w:t>
      </w:r>
      <w:r w:rsidR="00A02D38">
        <w:rPr>
          <w:b w:val="0"/>
        </w:rPr>
        <w:t>c</w:t>
      </w:r>
      <w:r w:rsidR="00A02D38" w:rsidRPr="00EF380B">
        <w:rPr>
          <w:b w:val="0"/>
        </w:rPr>
        <w:t xml:space="preserve">toria, en Ibicuy, en Diamante, en Ramírez, en Feliciano, en Gualeguaychú, en </w:t>
      </w:r>
      <w:r w:rsidR="004F6256">
        <w:rPr>
          <w:b w:val="0"/>
        </w:rPr>
        <w:t>Tala</w:t>
      </w:r>
      <w:r w:rsidR="00A02D38">
        <w:rPr>
          <w:b w:val="0"/>
        </w:rPr>
        <w:t xml:space="preserve"> </w:t>
      </w:r>
      <w:r w:rsidR="004F6256">
        <w:rPr>
          <w:b w:val="0"/>
        </w:rPr>
        <w:t>-</w:t>
      </w:r>
      <w:r w:rsidR="00A02D38">
        <w:rPr>
          <w:b w:val="0"/>
        </w:rPr>
        <w:t>estuvimos en el Consejo Del</w:t>
      </w:r>
      <w:r w:rsidR="004F6256">
        <w:rPr>
          <w:b w:val="0"/>
        </w:rPr>
        <w:t>iberante de Tala</w:t>
      </w:r>
      <w:r>
        <w:rPr>
          <w:b w:val="0"/>
        </w:rPr>
        <w:t>-</w:t>
      </w:r>
      <w:r w:rsidR="004F6256">
        <w:rPr>
          <w:b w:val="0"/>
        </w:rPr>
        <w:t xml:space="preserve"> y</w:t>
      </w:r>
      <w:r w:rsidR="00A02D38" w:rsidRPr="00EF380B">
        <w:rPr>
          <w:b w:val="0"/>
        </w:rPr>
        <w:t xml:space="preserve"> también est</w:t>
      </w:r>
      <w:r w:rsidR="00A02D38">
        <w:rPr>
          <w:b w:val="0"/>
        </w:rPr>
        <w:t xml:space="preserve">uvo en </w:t>
      </w:r>
      <w:r w:rsidR="00AB3BE8">
        <w:rPr>
          <w:b w:val="0"/>
        </w:rPr>
        <w:t>nuestra</w:t>
      </w:r>
      <w:r w:rsidR="00A02D38">
        <w:rPr>
          <w:b w:val="0"/>
        </w:rPr>
        <w:t xml:space="preserve"> ciudad de Nogoyá, l</w:t>
      </w:r>
      <w:r w:rsidR="00A02D38" w:rsidRPr="00EF380B">
        <w:rPr>
          <w:b w:val="0"/>
        </w:rPr>
        <w:t xml:space="preserve">o que habla a las claras de </w:t>
      </w:r>
      <w:r w:rsidR="00A02D38" w:rsidRPr="00EF380B">
        <w:rPr>
          <w:b w:val="0"/>
        </w:rPr>
        <w:lastRenderedPageBreak/>
        <w:t>que</w:t>
      </w:r>
      <w:r w:rsidR="004F6256">
        <w:rPr>
          <w:b w:val="0"/>
        </w:rPr>
        <w:t>,</w:t>
      </w:r>
      <w:r w:rsidR="00A02D38" w:rsidRPr="00EF380B">
        <w:rPr>
          <w:b w:val="0"/>
        </w:rPr>
        <w:t xml:space="preserve"> más allá de la iniciativa del Gobernador, de los vectores, el aporte de todos los sectores es clave y </w:t>
      </w:r>
      <w:r w:rsidR="00A02D38">
        <w:rPr>
          <w:b w:val="0"/>
        </w:rPr>
        <w:t>fundamental para llegar hoy al Recinto</w:t>
      </w:r>
      <w:r w:rsidR="00A02D38" w:rsidRPr="00EF380B">
        <w:rPr>
          <w:b w:val="0"/>
        </w:rPr>
        <w:t xml:space="preserve"> </w:t>
      </w:r>
      <w:r w:rsidR="004F6256">
        <w:rPr>
          <w:b w:val="0"/>
        </w:rPr>
        <w:t>-</w:t>
      </w:r>
      <w:r w:rsidR="00A02D38">
        <w:rPr>
          <w:b w:val="0"/>
        </w:rPr>
        <w:t>insisto-</w:t>
      </w:r>
      <w:r w:rsidR="00A02D38" w:rsidRPr="00EF380B">
        <w:rPr>
          <w:b w:val="0"/>
        </w:rPr>
        <w:t xml:space="preserve"> con un dictamen que</w:t>
      </w:r>
      <w:r>
        <w:rPr>
          <w:b w:val="0"/>
        </w:rPr>
        <w:t>,</w:t>
      </w:r>
      <w:r w:rsidR="00A02D38" w:rsidRPr="00EF380B">
        <w:rPr>
          <w:b w:val="0"/>
        </w:rPr>
        <w:t xml:space="preserve"> si bien tuvo su génesis, su base</w:t>
      </w:r>
      <w:r w:rsidR="004F6256">
        <w:rPr>
          <w:b w:val="0"/>
        </w:rPr>
        <w:t>,</w:t>
      </w:r>
      <w:r w:rsidR="00A02D38" w:rsidRPr="00EF380B">
        <w:rPr>
          <w:b w:val="0"/>
        </w:rPr>
        <w:t xml:space="preserve"> en el proyecto del oficialismo, podemos decir que fue una construcción colectiva durante todo el andam</w:t>
      </w:r>
      <w:r w:rsidR="004F6256">
        <w:rPr>
          <w:b w:val="0"/>
        </w:rPr>
        <w:t>iaje</w:t>
      </w:r>
      <w:r w:rsidR="00A02D38">
        <w:rPr>
          <w:b w:val="0"/>
        </w:rPr>
        <w:t xml:space="preserve"> posterior al ingreso por Mesa de E</w:t>
      </w:r>
      <w:r w:rsidR="00490B76">
        <w:rPr>
          <w:b w:val="0"/>
        </w:rPr>
        <w:t>ntradas de ese</w:t>
      </w:r>
      <w:r w:rsidR="00A02D38" w:rsidRPr="00EF380B">
        <w:rPr>
          <w:b w:val="0"/>
        </w:rPr>
        <w:t xml:space="preserve"> 22 de mayo. </w:t>
      </w:r>
    </w:p>
    <w:p w:rsidR="00D11386" w:rsidRDefault="00154699" w:rsidP="00A02D38">
      <w:pPr>
        <w:pStyle w:val="Apertura"/>
        <w:ind w:firstLine="720"/>
        <w:jc w:val="both"/>
        <w:rPr>
          <w:b w:val="0"/>
        </w:rPr>
      </w:pPr>
      <w:r>
        <w:rPr>
          <w:b w:val="0"/>
        </w:rPr>
        <w:t>U</w:t>
      </w:r>
      <w:r w:rsidR="00A02D38" w:rsidRPr="00EF380B">
        <w:rPr>
          <w:b w:val="0"/>
        </w:rPr>
        <w:t>na vez</w:t>
      </w:r>
      <w:r w:rsidR="00A02D38">
        <w:rPr>
          <w:b w:val="0"/>
        </w:rPr>
        <w:t xml:space="preserve"> ingresado el proyecto, se </w:t>
      </w:r>
      <w:r w:rsidR="00490B76">
        <w:rPr>
          <w:b w:val="0"/>
        </w:rPr>
        <w:t xml:space="preserve">fijó </w:t>
      </w:r>
      <w:r w:rsidR="00A02D38">
        <w:rPr>
          <w:b w:val="0"/>
        </w:rPr>
        <w:t>enviarlo a ambas Comisiones, tanto de P</w:t>
      </w:r>
      <w:r w:rsidR="00A02D38" w:rsidRPr="00EF380B">
        <w:rPr>
          <w:b w:val="0"/>
        </w:rPr>
        <w:t>resupuesto</w:t>
      </w:r>
      <w:r w:rsidR="00A02D38">
        <w:rPr>
          <w:b w:val="0"/>
        </w:rPr>
        <w:t xml:space="preserve"> y Hacienda</w:t>
      </w:r>
      <w:r w:rsidR="00A02D38" w:rsidRPr="00EF380B">
        <w:rPr>
          <w:b w:val="0"/>
        </w:rPr>
        <w:t xml:space="preserve"> como de </w:t>
      </w:r>
      <w:r w:rsidR="00A02D38">
        <w:rPr>
          <w:b w:val="0"/>
        </w:rPr>
        <w:t>A</w:t>
      </w:r>
      <w:r w:rsidR="00A02D38" w:rsidRPr="00EF380B">
        <w:rPr>
          <w:b w:val="0"/>
        </w:rPr>
        <w:t xml:space="preserve">suntos </w:t>
      </w:r>
      <w:r w:rsidR="00A02D38">
        <w:rPr>
          <w:b w:val="0"/>
        </w:rPr>
        <w:t>C</w:t>
      </w:r>
      <w:r w:rsidR="00A02D38" w:rsidRPr="00EF380B">
        <w:rPr>
          <w:b w:val="0"/>
        </w:rPr>
        <w:t>onstitucionales</w:t>
      </w:r>
      <w:r w:rsidR="00A02D38">
        <w:rPr>
          <w:b w:val="0"/>
        </w:rPr>
        <w:t xml:space="preserve"> y Acuerdos</w:t>
      </w:r>
      <w:r>
        <w:rPr>
          <w:b w:val="0"/>
        </w:rPr>
        <w:t>,</w:t>
      </w:r>
      <w:r w:rsidR="00D11386">
        <w:rPr>
          <w:b w:val="0"/>
        </w:rPr>
        <w:t xml:space="preserve"> y así e</w:t>
      </w:r>
      <w:r w:rsidR="00A02D38" w:rsidRPr="00EF380B">
        <w:rPr>
          <w:b w:val="0"/>
        </w:rPr>
        <w:t xml:space="preserve">mpezaron una ronda de audiencias </w:t>
      </w:r>
      <w:r w:rsidR="00D11386">
        <w:rPr>
          <w:b w:val="0"/>
        </w:rPr>
        <w:t xml:space="preserve">donde la premisa fue el diálogo. </w:t>
      </w:r>
    </w:p>
    <w:p w:rsidR="00A02D38" w:rsidRDefault="00D11386" w:rsidP="00A02D38">
      <w:pPr>
        <w:pStyle w:val="Apertura"/>
        <w:ind w:firstLine="720"/>
        <w:jc w:val="both"/>
        <w:rPr>
          <w:b w:val="0"/>
        </w:rPr>
      </w:pPr>
      <w:r>
        <w:rPr>
          <w:b w:val="0"/>
        </w:rPr>
        <w:t>Y es</w:t>
      </w:r>
      <w:r w:rsidR="00A02D38" w:rsidRPr="00EF380B">
        <w:rPr>
          <w:b w:val="0"/>
        </w:rPr>
        <w:t xml:space="preserve"> por eso también</w:t>
      </w:r>
      <w:r>
        <w:rPr>
          <w:b w:val="0"/>
        </w:rPr>
        <w:t>, que</w:t>
      </w:r>
      <w:r w:rsidR="00A02D38">
        <w:rPr>
          <w:b w:val="0"/>
        </w:rPr>
        <w:t xml:space="preserve"> quiero destacar</w:t>
      </w:r>
      <w:r w:rsidR="00A02D38" w:rsidRPr="00EF380B">
        <w:rPr>
          <w:b w:val="0"/>
        </w:rPr>
        <w:t xml:space="preserve"> </w:t>
      </w:r>
      <w:r>
        <w:rPr>
          <w:b w:val="0"/>
        </w:rPr>
        <w:t xml:space="preserve">-como </w:t>
      </w:r>
      <w:r w:rsidR="00A02D38" w:rsidRPr="00EF380B">
        <w:rPr>
          <w:b w:val="0"/>
        </w:rPr>
        <w:t xml:space="preserve">ayer lo </w:t>
      </w:r>
      <w:r w:rsidR="00A02D38">
        <w:rPr>
          <w:b w:val="0"/>
        </w:rPr>
        <w:t xml:space="preserve">hice en </w:t>
      </w:r>
      <w:r w:rsidR="00490B76">
        <w:rPr>
          <w:b w:val="0"/>
        </w:rPr>
        <w:t xml:space="preserve">los </w:t>
      </w:r>
      <w:r w:rsidR="00A02D38">
        <w:rPr>
          <w:b w:val="0"/>
        </w:rPr>
        <w:t>medio</w:t>
      </w:r>
      <w:r w:rsidR="00490B76">
        <w:rPr>
          <w:b w:val="0"/>
        </w:rPr>
        <w:t>s</w:t>
      </w:r>
      <w:r w:rsidR="00A02D38">
        <w:rPr>
          <w:b w:val="0"/>
        </w:rPr>
        <w:t xml:space="preserve"> de comunicación- la labor de los dos Presidentes de las C</w:t>
      </w:r>
      <w:r w:rsidR="00A02D38" w:rsidRPr="00EF380B">
        <w:rPr>
          <w:b w:val="0"/>
        </w:rPr>
        <w:t xml:space="preserve">omisiones y de los integrantes de todo el </w:t>
      </w:r>
      <w:r w:rsidR="00490B76">
        <w:rPr>
          <w:b w:val="0"/>
        </w:rPr>
        <w:t>C</w:t>
      </w:r>
      <w:r w:rsidR="00A02D38" w:rsidRPr="00EF380B">
        <w:rPr>
          <w:b w:val="0"/>
        </w:rPr>
        <w:t xml:space="preserve">uerpo, porque todos participamos de las audiencias, donde </w:t>
      </w:r>
      <w:r w:rsidR="00490B76">
        <w:rPr>
          <w:b w:val="0"/>
        </w:rPr>
        <w:t xml:space="preserve">creo que </w:t>
      </w:r>
      <w:r w:rsidR="00A02D38" w:rsidRPr="00EF380B">
        <w:rPr>
          <w:b w:val="0"/>
        </w:rPr>
        <w:t>el derecho a escuchar fue la premisa de este Senado</w:t>
      </w:r>
      <w:r>
        <w:rPr>
          <w:b w:val="0"/>
        </w:rPr>
        <w:t>,</w:t>
      </w:r>
      <w:r w:rsidR="00A02D38" w:rsidRPr="00EF380B">
        <w:rPr>
          <w:b w:val="0"/>
        </w:rPr>
        <w:t xml:space="preserve"> que posteriormente recolectó distintos aportes que </w:t>
      </w:r>
      <w:r>
        <w:rPr>
          <w:b w:val="0"/>
        </w:rPr>
        <w:t>-</w:t>
      </w:r>
      <w:r w:rsidR="00A02D38" w:rsidRPr="00EF380B">
        <w:rPr>
          <w:b w:val="0"/>
        </w:rPr>
        <w:t>insisto</w:t>
      </w:r>
      <w:r w:rsidR="00A02D38">
        <w:rPr>
          <w:b w:val="0"/>
        </w:rPr>
        <w:t>-</w:t>
      </w:r>
      <w:r w:rsidR="00A02D38" w:rsidRPr="00EF380B">
        <w:rPr>
          <w:b w:val="0"/>
        </w:rPr>
        <w:t xml:space="preserve"> llegan al desenlace con el dictamen que se presenta hoy. </w:t>
      </w:r>
    </w:p>
    <w:p w:rsidR="00553A4D" w:rsidRDefault="00553A4D" w:rsidP="00A02D38">
      <w:pPr>
        <w:pStyle w:val="Apertura"/>
        <w:ind w:firstLine="720"/>
        <w:jc w:val="both"/>
        <w:rPr>
          <w:b w:val="0"/>
        </w:rPr>
      </w:pPr>
      <w:r>
        <w:rPr>
          <w:b w:val="0"/>
        </w:rPr>
        <w:t>Vale la pena mencionar</w:t>
      </w:r>
      <w:r w:rsidR="00A02D38" w:rsidRPr="00EF380B">
        <w:rPr>
          <w:b w:val="0"/>
        </w:rPr>
        <w:t xml:space="preserve"> y recordar que estuvieron presentes </w:t>
      </w:r>
      <w:r w:rsidRPr="00EF380B">
        <w:rPr>
          <w:b w:val="0"/>
        </w:rPr>
        <w:t>AGMER, AMET, UDA, ATE, U</w:t>
      </w:r>
      <w:r>
        <w:rPr>
          <w:b w:val="0"/>
        </w:rPr>
        <w:t>PCN</w:t>
      </w:r>
      <w:r w:rsidRPr="00EF380B">
        <w:rPr>
          <w:b w:val="0"/>
        </w:rPr>
        <w:t>, A</w:t>
      </w:r>
      <w:r>
        <w:rPr>
          <w:b w:val="0"/>
        </w:rPr>
        <w:t>J</w:t>
      </w:r>
      <w:r w:rsidRPr="00EF380B">
        <w:rPr>
          <w:b w:val="0"/>
        </w:rPr>
        <w:t>ER, APLER, FESTRAM, SU</w:t>
      </w:r>
      <w:r>
        <w:rPr>
          <w:b w:val="0"/>
        </w:rPr>
        <w:t>O</w:t>
      </w:r>
      <w:r w:rsidRPr="00EF380B">
        <w:rPr>
          <w:b w:val="0"/>
        </w:rPr>
        <w:t xml:space="preserve">YEM, </w:t>
      </w:r>
      <w:r w:rsidR="00A02D38" w:rsidRPr="00EF380B">
        <w:rPr>
          <w:b w:val="0"/>
        </w:rPr>
        <w:t xml:space="preserve">Federación de Jubilados y Pensionados, Asociación de Magistrados de la Provincia, Colegio de la Abogacía y de Ciencias Económicas, representantes de </w:t>
      </w:r>
      <w:r>
        <w:rPr>
          <w:b w:val="0"/>
        </w:rPr>
        <w:t>P</w:t>
      </w:r>
      <w:r w:rsidR="00A02D38" w:rsidRPr="00EF380B">
        <w:rPr>
          <w:b w:val="0"/>
        </w:rPr>
        <w:t xml:space="preserve">residentes </w:t>
      </w:r>
      <w:r>
        <w:rPr>
          <w:b w:val="0"/>
        </w:rPr>
        <w:t>M</w:t>
      </w:r>
      <w:r w:rsidR="00A02D38" w:rsidRPr="00EF380B">
        <w:rPr>
          <w:b w:val="0"/>
        </w:rPr>
        <w:t xml:space="preserve">unicipales, especialistas en Derecho Previsional, ex titulares de </w:t>
      </w:r>
      <w:r w:rsidR="00154699">
        <w:rPr>
          <w:b w:val="0"/>
        </w:rPr>
        <w:t xml:space="preserve">la </w:t>
      </w:r>
      <w:r w:rsidR="00A02D38" w:rsidRPr="00EF380B">
        <w:rPr>
          <w:b w:val="0"/>
        </w:rPr>
        <w:t xml:space="preserve">Caja, entre otros, finalizando el </w:t>
      </w:r>
      <w:r w:rsidR="00A02D38">
        <w:rPr>
          <w:b w:val="0"/>
        </w:rPr>
        <w:t>1º</w:t>
      </w:r>
      <w:r w:rsidR="00A02D38" w:rsidRPr="00EF380B">
        <w:rPr>
          <w:b w:val="0"/>
        </w:rPr>
        <w:t xml:space="preserve"> de julio con la presencia del Fiscal de Estado en la Sala de Comisiones.</w:t>
      </w:r>
      <w:r w:rsidR="00A02D38">
        <w:rPr>
          <w:b w:val="0"/>
        </w:rPr>
        <w:t xml:space="preserve"> </w:t>
      </w:r>
    </w:p>
    <w:p w:rsidR="00A02D38" w:rsidRDefault="00553A4D" w:rsidP="00A02D38">
      <w:pPr>
        <w:pStyle w:val="Apertura"/>
        <w:ind w:firstLine="720"/>
        <w:jc w:val="both"/>
        <w:rPr>
          <w:b w:val="0"/>
        </w:rPr>
      </w:pPr>
      <w:r>
        <w:rPr>
          <w:b w:val="0"/>
        </w:rPr>
        <w:t xml:space="preserve">Además, de </w:t>
      </w:r>
      <w:r w:rsidR="00A02D38" w:rsidRPr="00EF380B">
        <w:rPr>
          <w:b w:val="0"/>
        </w:rPr>
        <w:t>la presencia de los medi</w:t>
      </w:r>
      <w:r w:rsidR="00490B76">
        <w:rPr>
          <w:b w:val="0"/>
        </w:rPr>
        <w:t>os pero</w:t>
      </w:r>
      <w:r>
        <w:rPr>
          <w:b w:val="0"/>
        </w:rPr>
        <w:t>,</w:t>
      </w:r>
      <w:r w:rsidR="00490B76">
        <w:rPr>
          <w:b w:val="0"/>
        </w:rPr>
        <w:t xml:space="preserve"> por sobre todo</w:t>
      </w:r>
      <w:r>
        <w:rPr>
          <w:b w:val="0"/>
        </w:rPr>
        <w:t>,</w:t>
      </w:r>
      <w:r w:rsidR="00490B76">
        <w:rPr>
          <w:b w:val="0"/>
        </w:rPr>
        <w:t xml:space="preserve"> de</w:t>
      </w:r>
      <w:r w:rsidR="00A02D38">
        <w:rPr>
          <w:b w:val="0"/>
        </w:rPr>
        <w:t xml:space="preserve"> L</w:t>
      </w:r>
      <w:r w:rsidR="00A02D38" w:rsidRPr="00EF380B">
        <w:rPr>
          <w:b w:val="0"/>
        </w:rPr>
        <w:t xml:space="preserve">egisladores de la Provincia de Entre Ríos que asistieron absolutamente a todas las audiencias que se realizaron. </w:t>
      </w:r>
    </w:p>
    <w:p w:rsidR="00A02D38" w:rsidRPr="00EF380B" w:rsidRDefault="00A02D38" w:rsidP="00A02D38">
      <w:pPr>
        <w:pStyle w:val="Apertura"/>
        <w:ind w:firstLine="720"/>
        <w:jc w:val="both"/>
        <w:rPr>
          <w:b w:val="0"/>
        </w:rPr>
      </w:pPr>
      <w:r w:rsidRPr="00EF380B">
        <w:rPr>
          <w:b w:val="0"/>
        </w:rPr>
        <w:t>Una vez producida la ronda de audiencias</w:t>
      </w:r>
      <w:r>
        <w:rPr>
          <w:b w:val="0"/>
        </w:rPr>
        <w:t>,</w:t>
      </w:r>
      <w:r w:rsidRPr="00EF380B">
        <w:rPr>
          <w:b w:val="0"/>
        </w:rPr>
        <w:t xml:space="preserve"> de escucha</w:t>
      </w:r>
      <w:r>
        <w:rPr>
          <w:b w:val="0"/>
        </w:rPr>
        <w:t>,</w:t>
      </w:r>
      <w:r w:rsidRPr="00EF380B">
        <w:rPr>
          <w:b w:val="0"/>
        </w:rPr>
        <w:t xml:space="preserve"> de advertencias y de aportes concretos, se convoc</w:t>
      </w:r>
      <w:r w:rsidR="00506C18">
        <w:rPr>
          <w:b w:val="0"/>
        </w:rPr>
        <w:t>a</w:t>
      </w:r>
      <w:r w:rsidRPr="00EF380B">
        <w:rPr>
          <w:b w:val="0"/>
        </w:rPr>
        <w:t xml:space="preserve"> nuevamente a las </w:t>
      </w:r>
      <w:r>
        <w:rPr>
          <w:b w:val="0"/>
        </w:rPr>
        <w:t>C</w:t>
      </w:r>
      <w:r w:rsidRPr="00EF380B">
        <w:rPr>
          <w:b w:val="0"/>
        </w:rPr>
        <w:t>omisiones y se trabaj</w:t>
      </w:r>
      <w:r w:rsidR="00506C18">
        <w:rPr>
          <w:b w:val="0"/>
        </w:rPr>
        <w:t>a</w:t>
      </w:r>
      <w:r w:rsidRPr="00EF380B">
        <w:rPr>
          <w:b w:val="0"/>
        </w:rPr>
        <w:t xml:space="preserve"> sobre la base del proyecto del </w:t>
      </w:r>
      <w:r>
        <w:rPr>
          <w:b w:val="0"/>
        </w:rPr>
        <w:t xml:space="preserve">Poder </w:t>
      </w:r>
      <w:r w:rsidRPr="00EF380B">
        <w:rPr>
          <w:b w:val="0"/>
        </w:rPr>
        <w:t>Ejecutivo</w:t>
      </w:r>
      <w:r w:rsidR="00506C18">
        <w:rPr>
          <w:b w:val="0"/>
        </w:rPr>
        <w:t>;</w:t>
      </w:r>
      <w:r w:rsidRPr="00EF380B">
        <w:rPr>
          <w:b w:val="0"/>
        </w:rPr>
        <w:t xml:space="preserve"> se procuran y </w:t>
      </w:r>
      <w:r w:rsidR="00506C18">
        <w:rPr>
          <w:b w:val="0"/>
        </w:rPr>
        <w:t xml:space="preserve">se </w:t>
      </w:r>
      <w:r w:rsidRPr="00EF380B">
        <w:rPr>
          <w:b w:val="0"/>
        </w:rPr>
        <w:t xml:space="preserve">realizan más de </w:t>
      </w:r>
      <w:r w:rsidR="002E6886">
        <w:rPr>
          <w:b w:val="0"/>
        </w:rPr>
        <w:t xml:space="preserve">veinte </w:t>
      </w:r>
      <w:r w:rsidRPr="00EF380B">
        <w:rPr>
          <w:b w:val="0"/>
        </w:rPr>
        <w:t>modificaciones</w:t>
      </w:r>
      <w:r w:rsidR="00553A4D">
        <w:rPr>
          <w:b w:val="0"/>
        </w:rPr>
        <w:t>,</w:t>
      </w:r>
      <w:r w:rsidRPr="00EF380B">
        <w:rPr>
          <w:b w:val="0"/>
        </w:rPr>
        <w:t xml:space="preserve"> producto de los aportes mencionados.</w:t>
      </w:r>
    </w:p>
    <w:p w:rsidR="00513B17" w:rsidRDefault="00154699" w:rsidP="00A02D38">
      <w:pPr>
        <w:pStyle w:val="Apertura"/>
        <w:ind w:firstLine="720"/>
        <w:jc w:val="both"/>
        <w:rPr>
          <w:b w:val="0"/>
        </w:rPr>
      </w:pPr>
      <w:r>
        <w:rPr>
          <w:b w:val="0"/>
        </w:rPr>
        <w:t>De esta manera</w:t>
      </w:r>
      <w:r w:rsidR="00553A4D">
        <w:rPr>
          <w:b w:val="0"/>
        </w:rPr>
        <w:t xml:space="preserve"> es que</w:t>
      </w:r>
      <w:r>
        <w:rPr>
          <w:b w:val="0"/>
        </w:rPr>
        <w:t>,</w:t>
      </w:r>
      <w:r w:rsidR="00553A4D">
        <w:rPr>
          <w:b w:val="0"/>
        </w:rPr>
        <w:t xml:space="preserve"> l</w:t>
      </w:r>
      <w:r w:rsidR="00A02D38" w:rsidRPr="00EF380B">
        <w:rPr>
          <w:b w:val="0"/>
        </w:rPr>
        <w:t>legam</w:t>
      </w:r>
      <w:r w:rsidR="00A02D38">
        <w:rPr>
          <w:b w:val="0"/>
        </w:rPr>
        <w:t xml:space="preserve">os a un dictamen que </w:t>
      </w:r>
      <w:r w:rsidR="00553A4D">
        <w:rPr>
          <w:b w:val="0"/>
        </w:rPr>
        <w:t>-</w:t>
      </w:r>
      <w:r w:rsidR="00A02D38" w:rsidRPr="00EF380B">
        <w:rPr>
          <w:b w:val="0"/>
        </w:rPr>
        <w:t>como nos había</w:t>
      </w:r>
      <w:r w:rsidR="00506C18">
        <w:rPr>
          <w:b w:val="0"/>
        </w:rPr>
        <w:t>n</w:t>
      </w:r>
      <w:r w:rsidR="00A02D38" w:rsidRPr="00EF380B">
        <w:rPr>
          <w:b w:val="0"/>
        </w:rPr>
        <w:t xml:space="preserve"> advertido</w:t>
      </w:r>
      <w:r w:rsidR="00506C18">
        <w:rPr>
          <w:b w:val="0"/>
        </w:rPr>
        <w:t>, recuerdo a</w:t>
      </w:r>
      <w:r w:rsidR="00A02D38" w:rsidRPr="00EF380B">
        <w:rPr>
          <w:b w:val="0"/>
        </w:rPr>
        <w:t>l ex Director de la Caja de Jubilaciones</w:t>
      </w:r>
      <w:r w:rsidR="00513B17">
        <w:rPr>
          <w:b w:val="0"/>
        </w:rPr>
        <w:t xml:space="preserve"> que nos dijo </w:t>
      </w:r>
      <w:r w:rsidR="00506C18">
        <w:rPr>
          <w:b w:val="0"/>
        </w:rPr>
        <w:t xml:space="preserve">que </w:t>
      </w:r>
      <w:r w:rsidR="00A02D38" w:rsidRPr="00EF380B">
        <w:rPr>
          <w:b w:val="0"/>
        </w:rPr>
        <w:t xml:space="preserve">Entre Ríos había firmado </w:t>
      </w:r>
      <w:r w:rsidR="00506C18">
        <w:rPr>
          <w:b w:val="0"/>
        </w:rPr>
        <w:t xml:space="preserve">un pacto </w:t>
      </w:r>
      <w:r w:rsidR="00A02D38" w:rsidRPr="00EF380B">
        <w:rPr>
          <w:b w:val="0"/>
        </w:rPr>
        <w:t xml:space="preserve">con la Nación </w:t>
      </w:r>
      <w:r w:rsidR="00513B17">
        <w:rPr>
          <w:b w:val="0"/>
        </w:rPr>
        <w:t>-se asimila a</w:t>
      </w:r>
      <w:r w:rsidR="00A02D38" w:rsidRPr="00EF380B">
        <w:rPr>
          <w:b w:val="0"/>
        </w:rPr>
        <w:t xml:space="preserve"> los sistemas previsionales de Nación con Provincia, cosa que no habíamos hecho los entrerrianos. </w:t>
      </w:r>
      <w:r w:rsidR="00513B17">
        <w:rPr>
          <w:b w:val="0"/>
        </w:rPr>
        <w:t>Es decir, que</w:t>
      </w:r>
      <w:r w:rsidR="00A02D38" w:rsidRPr="00EF380B">
        <w:rPr>
          <w:b w:val="0"/>
        </w:rPr>
        <w:t xml:space="preserve"> en gran parte nuestro dictamen se asimila, cumpliendo </w:t>
      </w:r>
      <w:r w:rsidR="00A02D38">
        <w:rPr>
          <w:b w:val="0"/>
        </w:rPr>
        <w:t xml:space="preserve">con </w:t>
      </w:r>
      <w:r w:rsidR="00A02D38" w:rsidRPr="00EF380B">
        <w:rPr>
          <w:b w:val="0"/>
        </w:rPr>
        <w:t xml:space="preserve">ese compromiso </w:t>
      </w:r>
      <w:r w:rsidR="00506C18">
        <w:rPr>
          <w:b w:val="0"/>
        </w:rPr>
        <w:t>en</w:t>
      </w:r>
      <w:r w:rsidR="00A02D38">
        <w:rPr>
          <w:b w:val="0"/>
        </w:rPr>
        <w:t xml:space="preserve"> nuestra Provincia.</w:t>
      </w:r>
      <w:r w:rsidR="00A02D38" w:rsidRPr="00EF380B">
        <w:rPr>
          <w:b w:val="0"/>
        </w:rPr>
        <w:t xml:space="preserve"> </w:t>
      </w:r>
    </w:p>
    <w:p w:rsidR="00A02D38" w:rsidRDefault="00A02D38" w:rsidP="00A02D38">
      <w:pPr>
        <w:pStyle w:val="Apertura"/>
        <w:ind w:firstLine="720"/>
        <w:jc w:val="both"/>
        <w:rPr>
          <w:b w:val="0"/>
        </w:rPr>
      </w:pPr>
      <w:r>
        <w:rPr>
          <w:b w:val="0"/>
        </w:rPr>
        <w:t>A</w:t>
      </w:r>
      <w:r w:rsidRPr="00EF380B">
        <w:rPr>
          <w:b w:val="0"/>
        </w:rPr>
        <w:t>simismo, generando mayores expectativas de recupero de ingresos por parte del Gobierno Nacional para nuestro sistema previsional, emparentando</w:t>
      </w:r>
      <w:r>
        <w:rPr>
          <w:b w:val="0"/>
        </w:rPr>
        <w:t xml:space="preserve"> u</w:t>
      </w:r>
      <w:r w:rsidRPr="00EF380B">
        <w:rPr>
          <w:b w:val="0"/>
        </w:rPr>
        <w:t xml:space="preserve"> homogeneizando ambos sistemas</w:t>
      </w:r>
      <w:r w:rsidR="00513B17">
        <w:rPr>
          <w:b w:val="0"/>
        </w:rPr>
        <w:t>,</w:t>
      </w:r>
      <w:r w:rsidRPr="00EF380B">
        <w:rPr>
          <w:b w:val="0"/>
        </w:rPr>
        <w:t xml:space="preserve"> para que el déficit que generaba nuestro sistema sea cubierto de pleno por el sistema nacional. </w:t>
      </w:r>
    </w:p>
    <w:p w:rsidR="00513B17" w:rsidRDefault="00513B17" w:rsidP="00506C18">
      <w:pPr>
        <w:pStyle w:val="Apertura"/>
        <w:ind w:firstLine="720"/>
        <w:jc w:val="both"/>
        <w:rPr>
          <w:b w:val="0"/>
        </w:rPr>
      </w:pPr>
      <w:r>
        <w:rPr>
          <w:b w:val="0"/>
        </w:rPr>
        <w:lastRenderedPageBreak/>
        <w:t>Por lo tanto, e</w:t>
      </w:r>
      <w:r w:rsidR="00A02D38">
        <w:rPr>
          <w:b w:val="0"/>
        </w:rPr>
        <w:t>s u</w:t>
      </w:r>
      <w:r w:rsidR="00A02D38" w:rsidRPr="00EF380B">
        <w:rPr>
          <w:b w:val="0"/>
        </w:rPr>
        <w:t>n dictamen que garantiza la movilidad como lo</w:t>
      </w:r>
      <w:r w:rsidR="00A02D38">
        <w:rPr>
          <w:b w:val="0"/>
        </w:rPr>
        <w:t xml:space="preserve"> determina nuestra Constitución</w:t>
      </w:r>
      <w:r>
        <w:rPr>
          <w:b w:val="0"/>
        </w:rPr>
        <w:t>. U</w:t>
      </w:r>
      <w:r w:rsidR="00A02D38" w:rsidRPr="00EF380B">
        <w:rPr>
          <w:b w:val="0"/>
        </w:rPr>
        <w:t xml:space="preserve">n dictamen que equipara las edades al sistema de ANSES de 60 y 65 años. </w:t>
      </w:r>
    </w:p>
    <w:p w:rsidR="00513B17" w:rsidRDefault="00513B17" w:rsidP="00506C18">
      <w:pPr>
        <w:pStyle w:val="Apertura"/>
        <w:ind w:firstLine="720"/>
        <w:jc w:val="both"/>
        <w:rPr>
          <w:b w:val="0"/>
        </w:rPr>
      </w:pPr>
      <w:r>
        <w:rPr>
          <w:b w:val="0"/>
        </w:rPr>
        <w:t>Aunque s</w:t>
      </w:r>
      <w:r w:rsidR="00A02D38" w:rsidRPr="00EF380B">
        <w:rPr>
          <w:b w:val="0"/>
        </w:rPr>
        <w:t xml:space="preserve">abido es que el </w:t>
      </w:r>
      <w:r w:rsidR="00A02D38">
        <w:rPr>
          <w:b w:val="0"/>
        </w:rPr>
        <w:t xml:space="preserve">Poder </w:t>
      </w:r>
      <w:r w:rsidR="00A02D38" w:rsidRPr="00EF380B">
        <w:rPr>
          <w:b w:val="0"/>
        </w:rPr>
        <w:t xml:space="preserve">Ejecutivo, </w:t>
      </w:r>
      <w:r>
        <w:rPr>
          <w:b w:val="0"/>
        </w:rPr>
        <w:t>-</w:t>
      </w:r>
      <w:r w:rsidR="00A02D38" w:rsidRPr="00EF380B">
        <w:rPr>
          <w:b w:val="0"/>
        </w:rPr>
        <w:t xml:space="preserve">haciendo </w:t>
      </w:r>
      <w:r w:rsidR="00A02D38">
        <w:rPr>
          <w:b w:val="0"/>
        </w:rPr>
        <w:t>hincapié con la L</w:t>
      </w:r>
      <w:r w:rsidR="00A02D38" w:rsidRPr="00EF380B">
        <w:rPr>
          <w:b w:val="0"/>
        </w:rPr>
        <w:t xml:space="preserve">ey de </w:t>
      </w:r>
      <w:r w:rsidR="00A02D38">
        <w:rPr>
          <w:b w:val="0"/>
        </w:rPr>
        <w:t>P</w:t>
      </w:r>
      <w:r w:rsidR="00A02D38" w:rsidRPr="00EF380B">
        <w:rPr>
          <w:b w:val="0"/>
        </w:rPr>
        <w:t xml:space="preserve">aridad de </w:t>
      </w:r>
      <w:r w:rsidR="00A02D38">
        <w:rPr>
          <w:b w:val="0"/>
        </w:rPr>
        <w:t>G</w:t>
      </w:r>
      <w:r w:rsidR="00A02D38" w:rsidRPr="00EF380B">
        <w:rPr>
          <w:b w:val="0"/>
        </w:rPr>
        <w:t>énero que tiene la Provincia de Entre Ríos</w:t>
      </w:r>
      <w:r>
        <w:rPr>
          <w:b w:val="0"/>
        </w:rPr>
        <w:t>- dijo:</w:t>
      </w:r>
      <w:r w:rsidR="00A02D38" w:rsidRPr="00EF380B">
        <w:rPr>
          <w:b w:val="0"/>
        </w:rPr>
        <w:t xml:space="preserve"> </w:t>
      </w:r>
      <w:r>
        <w:rPr>
          <w:b w:val="0"/>
        </w:rPr>
        <w:t>“B</w:t>
      </w:r>
      <w:r w:rsidR="00A02D38" w:rsidRPr="00EF380B">
        <w:rPr>
          <w:b w:val="0"/>
        </w:rPr>
        <w:t>ueno, 65 años para varones y para mujeres</w:t>
      </w:r>
      <w:r>
        <w:rPr>
          <w:b w:val="0"/>
        </w:rPr>
        <w:t>”</w:t>
      </w:r>
      <w:r w:rsidR="00A02D38" w:rsidRPr="00EF380B">
        <w:rPr>
          <w:b w:val="0"/>
        </w:rPr>
        <w:t xml:space="preserve">. </w:t>
      </w:r>
      <w:r>
        <w:rPr>
          <w:b w:val="0"/>
        </w:rPr>
        <w:t>Pero e</w:t>
      </w:r>
      <w:r w:rsidR="00A02D38" w:rsidRPr="00EF380B">
        <w:rPr>
          <w:b w:val="0"/>
        </w:rPr>
        <w:t>scuchamos</w:t>
      </w:r>
      <w:r>
        <w:rPr>
          <w:b w:val="0"/>
        </w:rPr>
        <w:t xml:space="preserve"> a los actores que </w:t>
      </w:r>
      <w:r w:rsidR="00A02D38" w:rsidRPr="00EF380B">
        <w:rPr>
          <w:b w:val="0"/>
        </w:rPr>
        <w:t xml:space="preserve">vinieron </w:t>
      </w:r>
      <w:r>
        <w:rPr>
          <w:b w:val="0"/>
        </w:rPr>
        <w:t>y</w:t>
      </w:r>
      <w:r w:rsidR="00A02D38" w:rsidRPr="00EF380B">
        <w:rPr>
          <w:b w:val="0"/>
        </w:rPr>
        <w:t xml:space="preserve"> dijeron que no corresponde la paridad por el cuidado que tienen las mujeres</w:t>
      </w:r>
      <w:r>
        <w:rPr>
          <w:b w:val="0"/>
        </w:rPr>
        <w:t xml:space="preserve">, ya </w:t>
      </w:r>
      <w:r w:rsidR="00A02D38" w:rsidRPr="00EF380B">
        <w:rPr>
          <w:b w:val="0"/>
        </w:rPr>
        <w:t>que e</w:t>
      </w:r>
      <w:r w:rsidR="00A02D38">
        <w:rPr>
          <w:b w:val="0"/>
        </w:rPr>
        <w:t>n</w:t>
      </w:r>
      <w:r>
        <w:rPr>
          <w:b w:val="0"/>
        </w:rPr>
        <w:t xml:space="preserve"> derecho previsional y</w:t>
      </w:r>
      <w:r w:rsidR="00A02D38" w:rsidRPr="00EF380B">
        <w:rPr>
          <w:b w:val="0"/>
        </w:rPr>
        <w:t xml:space="preserve"> en derecho comparado, vemos que hay diferenciación</w:t>
      </w:r>
      <w:r>
        <w:rPr>
          <w:b w:val="0"/>
        </w:rPr>
        <w:t xml:space="preserve">. </w:t>
      </w:r>
    </w:p>
    <w:p w:rsidR="00506C18" w:rsidRDefault="00513B17" w:rsidP="00506C18">
      <w:pPr>
        <w:pStyle w:val="Apertura"/>
        <w:ind w:firstLine="720"/>
        <w:jc w:val="both"/>
        <w:rPr>
          <w:b w:val="0"/>
        </w:rPr>
      </w:pPr>
      <w:r>
        <w:rPr>
          <w:b w:val="0"/>
        </w:rPr>
        <w:t>Así que</w:t>
      </w:r>
      <w:r w:rsidR="00A02D38" w:rsidRPr="00EF380B">
        <w:rPr>
          <w:b w:val="0"/>
        </w:rPr>
        <w:t xml:space="preserve"> se trabajó en eso</w:t>
      </w:r>
      <w:r>
        <w:rPr>
          <w:b w:val="0"/>
        </w:rPr>
        <w:t>. S</w:t>
      </w:r>
      <w:r w:rsidR="00A02D38" w:rsidRPr="00EF380B">
        <w:rPr>
          <w:b w:val="0"/>
        </w:rPr>
        <w:t>e escuchó</w:t>
      </w:r>
      <w:r>
        <w:rPr>
          <w:b w:val="0"/>
        </w:rPr>
        <w:t>. S</w:t>
      </w:r>
      <w:r w:rsidR="00A02D38" w:rsidRPr="00EF380B">
        <w:rPr>
          <w:b w:val="0"/>
        </w:rPr>
        <w:t>e construyó una normativa que en esa parte específica</w:t>
      </w:r>
      <w:r>
        <w:rPr>
          <w:b w:val="0"/>
        </w:rPr>
        <w:t xml:space="preserve"> se asimila al sistema de ANSES. S</w:t>
      </w:r>
      <w:r w:rsidR="00A02D38" w:rsidRPr="00EF380B">
        <w:rPr>
          <w:b w:val="0"/>
        </w:rPr>
        <w:t>e asimila a lo que establece</w:t>
      </w:r>
      <w:r>
        <w:rPr>
          <w:b w:val="0"/>
        </w:rPr>
        <w:t>n</w:t>
      </w:r>
      <w:r w:rsidR="00A02D38" w:rsidRPr="00EF380B">
        <w:rPr>
          <w:b w:val="0"/>
        </w:rPr>
        <w:t xml:space="preserve"> la</w:t>
      </w:r>
      <w:r>
        <w:rPr>
          <w:b w:val="0"/>
        </w:rPr>
        <w:t>s</w:t>
      </w:r>
      <w:r w:rsidR="00A02D38" w:rsidRPr="00EF380B">
        <w:rPr>
          <w:b w:val="0"/>
        </w:rPr>
        <w:t xml:space="preserve"> Provincia</w:t>
      </w:r>
      <w:r>
        <w:rPr>
          <w:b w:val="0"/>
        </w:rPr>
        <w:t>s</w:t>
      </w:r>
      <w:r w:rsidR="00A02D38" w:rsidRPr="00EF380B">
        <w:rPr>
          <w:b w:val="0"/>
        </w:rPr>
        <w:t xml:space="preserve"> de Córdoba</w:t>
      </w:r>
      <w:r>
        <w:rPr>
          <w:b w:val="0"/>
        </w:rPr>
        <w:t xml:space="preserve"> y de</w:t>
      </w:r>
      <w:r w:rsidR="00A02D38" w:rsidRPr="00EF380B">
        <w:rPr>
          <w:b w:val="0"/>
        </w:rPr>
        <w:t xml:space="preserve"> Santa Fe, concretándose en el dictamen que hoy vamos a someter a consideración</w:t>
      </w:r>
      <w:r w:rsidR="00C566D2" w:rsidRPr="00506C18">
        <w:rPr>
          <w:b w:val="0"/>
        </w:rPr>
        <w:t xml:space="preserve">, </w:t>
      </w:r>
      <w:r>
        <w:rPr>
          <w:b w:val="0"/>
        </w:rPr>
        <w:t>de 65 años para los varones y 60 años para las mujeres. I</w:t>
      </w:r>
      <w:r w:rsidR="00C566D2" w:rsidRPr="00506C18">
        <w:rPr>
          <w:b w:val="0"/>
        </w:rPr>
        <w:t xml:space="preserve">nsisto, asimilándose también con las jubilaciones en el ámbito privado </w:t>
      </w:r>
      <w:r>
        <w:rPr>
          <w:b w:val="0"/>
        </w:rPr>
        <w:t>de</w:t>
      </w:r>
      <w:r w:rsidR="00C566D2" w:rsidRPr="00506C18">
        <w:rPr>
          <w:b w:val="0"/>
        </w:rPr>
        <w:t xml:space="preserve"> un </w:t>
      </w:r>
      <w:proofErr w:type="spellStart"/>
      <w:r w:rsidR="00C566D2" w:rsidRPr="00506C18">
        <w:rPr>
          <w:b w:val="0"/>
        </w:rPr>
        <w:t>monotributista</w:t>
      </w:r>
      <w:proofErr w:type="spellEnd"/>
      <w:r w:rsidR="00C566D2" w:rsidRPr="00506C18">
        <w:rPr>
          <w:b w:val="0"/>
        </w:rPr>
        <w:t>, un comerciante</w:t>
      </w:r>
      <w:r>
        <w:rPr>
          <w:b w:val="0"/>
        </w:rPr>
        <w:t xml:space="preserve">, así como también, </w:t>
      </w:r>
      <w:r w:rsidR="00C566D2" w:rsidRPr="00506C18">
        <w:rPr>
          <w:b w:val="0"/>
        </w:rPr>
        <w:t xml:space="preserve">equiparándonos con las provincias </w:t>
      </w:r>
      <w:r>
        <w:rPr>
          <w:b w:val="0"/>
        </w:rPr>
        <w:t>hermanas, como hacía referencia.</w:t>
      </w:r>
    </w:p>
    <w:p w:rsidR="00C566D2" w:rsidRPr="00506C18" w:rsidRDefault="00C566D2" w:rsidP="00506C18">
      <w:pPr>
        <w:pStyle w:val="Apertura"/>
        <w:ind w:firstLine="720"/>
        <w:jc w:val="both"/>
        <w:rPr>
          <w:b w:val="0"/>
        </w:rPr>
      </w:pPr>
      <w:r w:rsidRPr="00506C18">
        <w:rPr>
          <w:b w:val="0"/>
        </w:rPr>
        <w:t xml:space="preserve"> </w:t>
      </w:r>
      <w:r w:rsidR="00513B17">
        <w:rPr>
          <w:b w:val="0"/>
        </w:rPr>
        <w:t>U</w:t>
      </w:r>
      <w:r w:rsidRPr="00506C18">
        <w:rPr>
          <w:b w:val="0"/>
        </w:rPr>
        <w:t>n dictamen que reducirá</w:t>
      </w:r>
      <w:r w:rsidR="00513B17">
        <w:rPr>
          <w:b w:val="0"/>
        </w:rPr>
        <w:t>,</w:t>
      </w:r>
      <w:r w:rsidRPr="00506C18">
        <w:rPr>
          <w:b w:val="0"/>
        </w:rPr>
        <w:t xml:space="preserve"> sin dudas</w:t>
      </w:r>
      <w:r w:rsidR="00513B17">
        <w:rPr>
          <w:b w:val="0"/>
        </w:rPr>
        <w:t>,</w:t>
      </w:r>
      <w:r w:rsidRPr="00506C18">
        <w:rPr>
          <w:b w:val="0"/>
        </w:rPr>
        <w:t xml:space="preserve"> el déficit del sistema previsional</w:t>
      </w:r>
      <w:r w:rsidR="00513B17">
        <w:rPr>
          <w:b w:val="0"/>
        </w:rPr>
        <w:t xml:space="preserve">. Y </w:t>
      </w:r>
      <w:r w:rsidRPr="00506C18">
        <w:rPr>
          <w:b w:val="0"/>
        </w:rPr>
        <w:t>como lo ha dicho nuestro Gobernador,</w:t>
      </w:r>
      <w:r w:rsidR="00513B17">
        <w:rPr>
          <w:b w:val="0"/>
        </w:rPr>
        <w:t xml:space="preserve"> </w:t>
      </w:r>
      <w:r w:rsidRPr="00506C18">
        <w:rPr>
          <w:b w:val="0"/>
        </w:rPr>
        <w:t>los resul</w:t>
      </w:r>
      <w:r w:rsidR="00513B17">
        <w:rPr>
          <w:b w:val="0"/>
        </w:rPr>
        <w:t>tados se van a ver a futuro y</w:t>
      </w:r>
      <w:r w:rsidRPr="00506C18">
        <w:rPr>
          <w:b w:val="0"/>
        </w:rPr>
        <w:t xml:space="preserve"> va a posibilitar a futuros gobiernos provinciales </w:t>
      </w:r>
      <w:r w:rsidR="00506C18">
        <w:rPr>
          <w:b w:val="0"/>
        </w:rPr>
        <w:t xml:space="preserve">a </w:t>
      </w:r>
      <w:r w:rsidRPr="00506C18">
        <w:rPr>
          <w:b w:val="0"/>
        </w:rPr>
        <w:t>tener más herramientas económicas de esa</w:t>
      </w:r>
      <w:r w:rsidR="00506C18">
        <w:rPr>
          <w:b w:val="0"/>
        </w:rPr>
        <w:t>s</w:t>
      </w:r>
      <w:r w:rsidRPr="00506C18">
        <w:rPr>
          <w:b w:val="0"/>
        </w:rPr>
        <w:t xml:space="preserve"> renta</w:t>
      </w:r>
      <w:r w:rsidR="00506C18">
        <w:rPr>
          <w:b w:val="0"/>
        </w:rPr>
        <w:t>s</w:t>
      </w:r>
      <w:r w:rsidRPr="00506C18">
        <w:rPr>
          <w:b w:val="0"/>
        </w:rPr>
        <w:t xml:space="preserve"> general</w:t>
      </w:r>
      <w:r w:rsidR="00506C18">
        <w:rPr>
          <w:b w:val="0"/>
        </w:rPr>
        <w:t>es</w:t>
      </w:r>
      <w:r w:rsidRPr="00506C18">
        <w:rPr>
          <w:b w:val="0"/>
        </w:rPr>
        <w:t xml:space="preserve"> que hoy</w:t>
      </w:r>
      <w:r w:rsidR="00686A84">
        <w:rPr>
          <w:b w:val="0"/>
        </w:rPr>
        <w:t>,</w:t>
      </w:r>
      <w:r w:rsidRPr="00506C18">
        <w:rPr>
          <w:b w:val="0"/>
        </w:rPr>
        <w:t xml:space="preserve"> están destinadas a cubrir el déficit de nuestro sistema previsional.</w:t>
      </w:r>
    </w:p>
    <w:p w:rsidR="00181681" w:rsidRDefault="00C566D2" w:rsidP="00181681">
      <w:pPr>
        <w:ind w:firstLine="708"/>
      </w:pPr>
      <w:r>
        <w:t xml:space="preserve">Por eso, claramente, si tiene efectos a mediano </w:t>
      </w:r>
      <w:r w:rsidR="00181681">
        <w:t>o</w:t>
      </w:r>
      <w:r>
        <w:t xml:space="preserve"> corto plazo</w:t>
      </w:r>
      <w:r w:rsidR="00181681">
        <w:t>,</w:t>
      </w:r>
      <w:r>
        <w:t xml:space="preserve"> son mínim</w:t>
      </w:r>
      <w:r w:rsidR="00181681">
        <w:t>os. P</w:t>
      </w:r>
      <w:r>
        <w:t>ero garantizar nuestro sistema previsional a largo plazo</w:t>
      </w:r>
      <w:r w:rsidR="00181681">
        <w:t>,</w:t>
      </w:r>
      <w:r>
        <w:t xml:space="preserve"> es nuestra premisa</w:t>
      </w:r>
      <w:r w:rsidR="00181681">
        <w:t>. P</w:t>
      </w:r>
      <w:r>
        <w:t>orque hace 30 años, insisto,</w:t>
      </w:r>
      <w:r w:rsidR="00686A84">
        <w:t xml:space="preserve"> que</w:t>
      </w:r>
      <w:r>
        <w:t xml:space="preserve"> no se ha procurado ninguna reforma y objetivamente los parámetros han cambiado al respecto.</w:t>
      </w:r>
      <w:r w:rsidR="00181681">
        <w:t xml:space="preserve"> </w:t>
      </w:r>
    </w:p>
    <w:p w:rsidR="009C0FAD" w:rsidRDefault="00181681" w:rsidP="009C0FAD">
      <w:pPr>
        <w:ind w:firstLine="708"/>
      </w:pPr>
      <w:r>
        <w:t>Un d</w:t>
      </w:r>
      <w:r w:rsidR="00C566D2">
        <w:t>ictamen que garantiza a los más de 70.000 o cerca de 70.000 beneficiarios que tiene nuestro sistema previsional</w:t>
      </w:r>
      <w:r w:rsidR="009C0FAD">
        <w:t>,</w:t>
      </w:r>
      <w:r w:rsidR="00C566D2">
        <w:t xml:space="preserve"> t</w:t>
      </w:r>
      <w:r w:rsidR="009C0FAD">
        <w:t>ener su mismo haber jubilatorio. N</w:t>
      </w:r>
      <w:r w:rsidR="00C566D2">
        <w:t xml:space="preserve">o </w:t>
      </w:r>
      <w:r w:rsidR="00506C18">
        <w:t>cercenársele</w:t>
      </w:r>
      <w:r w:rsidR="00C566D2">
        <w:t xml:space="preserve"> ningún derecho</w:t>
      </w:r>
      <w:r w:rsidR="009C0FAD">
        <w:t xml:space="preserve">. Así como </w:t>
      </w:r>
      <w:r w:rsidR="00C566D2">
        <w:t>la movilidad que van a tener los activos con el gremio de mayor representatividad que va</w:t>
      </w:r>
      <w:r w:rsidR="009C0FAD">
        <w:t>n</w:t>
      </w:r>
      <w:r w:rsidR="00C566D2">
        <w:t xml:space="preserve"> a tener en las paritarias que se lleven adelante.</w:t>
      </w:r>
    </w:p>
    <w:p w:rsidR="007F7EF8" w:rsidRDefault="00C566D2" w:rsidP="007F7EF8">
      <w:pPr>
        <w:ind w:firstLine="708"/>
      </w:pPr>
      <w:r>
        <w:t>Con esto queremos decir que</w:t>
      </w:r>
      <w:r w:rsidR="00686A84">
        <w:t>,</w:t>
      </w:r>
      <w:r>
        <w:t xml:space="preserve"> en su origen</w:t>
      </w:r>
      <w:r w:rsidR="007F7EF8">
        <w:t>,</w:t>
      </w:r>
      <w:r>
        <w:t xml:space="preserve"> los vectores decían </w:t>
      </w:r>
      <w:r w:rsidR="00506C18">
        <w:t xml:space="preserve">de </w:t>
      </w:r>
      <w:r>
        <w:t>que iba a haber una fórmula independiente</w:t>
      </w:r>
      <w:r w:rsidR="00686A84">
        <w:t xml:space="preserve"> y</w:t>
      </w:r>
      <w:r>
        <w:t xml:space="preserve"> fue una alerta </w:t>
      </w:r>
      <w:r w:rsidR="007F7EF8">
        <w:t>en la</w:t>
      </w:r>
      <w:r>
        <w:t xml:space="preserve"> que se tra</w:t>
      </w:r>
      <w:r w:rsidR="00506C18">
        <w:t>bajó y</w:t>
      </w:r>
      <w:r w:rsidR="007F7EF8">
        <w:t xml:space="preserve"> por eso</w:t>
      </w:r>
      <w:r w:rsidR="00506C18">
        <w:t>, teniendo como parámetro</w:t>
      </w:r>
      <w:r>
        <w:t xml:space="preserve"> nuestras garantías constitucionales de movilidad, </w:t>
      </w:r>
      <w:r w:rsidR="007F7EF8">
        <w:t xml:space="preserve">es que </w:t>
      </w:r>
      <w:r>
        <w:t>se</w:t>
      </w:r>
      <w:r w:rsidR="007F7EF8">
        <w:t xml:space="preserve"> establece esta cláusula espejo,</w:t>
      </w:r>
      <w:r>
        <w:t xml:space="preserve"> que el gremio con mayor representatividad va a ser el encargado</w:t>
      </w:r>
      <w:r w:rsidR="007F7EF8">
        <w:t>,</w:t>
      </w:r>
      <w:r>
        <w:t xml:space="preserve"> no solamente de impactar sus haberes sobre los activos, sino también sobre los jubilados y los pensionados de la Provincia de Entre Ríos.</w:t>
      </w:r>
    </w:p>
    <w:p w:rsidR="007F7EF8" w:rsidRDefault="007F7EF8" w:rsidP="007F7EF8">
      <w:pPr>
        <w:ind w:firstLine="708"/>
      </w:pPr>
      <w:r>
        <w:t>Un d</w:t>
      </w:r>
      <w:r w:rsidR="00C566D2">
        <w:t xml:space="preserve">ictamen que no modifica el régimen estatuido por la </w:t>
      </w:r>
      <w:r w:rsidR="00154856">
        <w:t>L</w:t>
      </w:r>
      <w:r w:rsidR="00C566D2">
        <w:t>ey Nº 5654, que es el Reglamento Gene</w:t>
      </w:r>
      <w:r>
        <w:t>ral de la Policía de Entre Ríos, l</w:t>
      </w:r>
      <w:r w:rsidR="00C566D2">
        <w:t xml:space="preserve">o mismo para determinados beneficios que </w:t>
      </w:r>
      <w:r>
        <w:t xml:space="preserve">ya </w:t>
      </w:r>
      <w:r w:rsidR="00C566D2">
        <w:t>están establecidos en la Provincia de Entre Ríos relacionados</w:t>
      </w:r>
      <w:r w:rsidR="00506C18">
        <w:t xml:space="preserve"> con</w:t>
      </w:r>
      <w:r w:rsidR="00C566D2">
        <w:t>, por ejemplo, los héroes entrerrianos.</w:t>
      </w:r>
    </w:p>
    <w:p w:rsidR="007F7EF8" w:rsidRDefault="007F7EF8" w:rsidP="007F7EF8">
      <w:pPr>
        <w:ind w:firstLine="708"/>
      </w:pPr>
      <w:r>
        <w:lastRenderedPageBreak/>
        <w:t>Un d</w:t>
      </w:r>
      <w:r w:rsidR="00C566D2">
        <w:t xml:space="preserve">ictamen que respeta las edades de los docentes y aplica una gradualidad de continuación de aportes, que </w:t>
      </w:r>
      <w:r>
        <w:t xml:space="preserve">incluso </w:t>
      </w:r>
      <w:r w:rsidR="00C566D2">
        <w:t>recién la Senadora Miranda introducía una modificación que claramente</w:t>
      </w:r>
      <w:r>
        <w:t>,</w:t>
      </w:r>
      <w:r w:rsidR="00C566D2">
        <w:t xml:space="preserve"> respeta las edades para jubilarse. </w:t>
      </w:r>
    </w:p>
    <w:p w:rsidR="00C566D2" w:rsidRDefault="007F7EF8" w:rsidP="007F7EF8">
      <w:pPr>
        <w:ind w:firstLine="708"/>
      </w:pPr>
      <w:r>
        <w:t>Porque s</w:t>
      </w:r>
      <w:r w:rsidR="00C566D2">
        <w:t>iempre lo sostuvo el Gobierno Pr</w:t>
      </w:r>
      <w:r>
        <w:t>ovincial y desde nuestro bloque</w:t>
      </w:r>
      <w:r w:rsidR="00154856">
        <w:t xml:space="preserve"> también</w:t>
      </w:r>
      <w:r>
        <w:t xml:space="preserve">, </w:t>
      </w:r>
      <w:r w:rsidR="00C566D2">
        <w:t xml:space="preserve">que hay que respetar </w:t>
      </w:r>
      <w:r>
        <w:t>los trabajos especiales</w:t>
      </w:r>
      <w:r w:rsidR="00C566D2">
        <w:t xml:space="preserve"> como el caso de lo</w:t>
      </w:r>
      <w:r>
        <w:t>s docentes frente a los alumnos. Y</w:t>
      </w:r>
      <w:r w:rsidR="00C566D2">
        <w:t xml:space="preserve"> esa fue una premisa q</w:t>
      </w:r>
      <w:r w:rsidR="00506C18">
        <w:t xml:space="preserve">ue se dio durante todo el </w:t>
      </w:r>
      <w:r>
        <w:t>estadio</w:t>
      </w:r>
      <w:r w:rsidR="00C566D2">
        <w:t xml:space="preserve"> de elaboración del proyecto, </w:t>
      </w:r>
      <w:r>
        <w:t xml:space="preserve">de </w:t>
      </w:r>
      <w:r w:rsidR="00C566D2">
        <w:t>respetar las edades.</w:t>
      </w:r>
    </w:p>
    <w:p w:rsidR="007F7EF8" w:rsidRDefault="007F7EF8" w:rsidP="007F7EF8">
      <w:pPr>
        <w:ind w:firstLine="708"/>
      </w:pPr>
      <w:r>
        <w:t xml:space="preserve">Sí, </w:t>
      </w:r>
      <w:r w:rsidR="00C566D2">
        <w:t>es cierto que en su momento</w:t>
      </w:r>
      <w:r>
        <w:t>,</w:t>
      </w:r>
      <w:r w:rsidR="00C566D2">
        <w:t xml:space="preserve"> los docentes</w:t>
      </w:r>
      <w:r>
        <w:t xml:space="preserve"> </w:t>
      </w:r>
      <w:r w:rsidR="00C566D2">
        <w:t>que se aco</w:t>
      </w:r>
      <w:r>
        <w:t>gí</w:t>
      </w:r>
      <w:r w:rsidR="00C566D2">
        <w:t xml:space="preserve">an a un beneficio ordinario especial, </w:t>
      </w:r>
      <w:r>
        <w:t xml:space="preserve">debían </w:t>
      </w:r>
      <w:r w:rsidR="00C566D2">
        <w:t>seguir aportando hasta alcanzar la edad ordinaria para jubilarse</w:t>
      </w:r>
      <w:r>
        <w:t xml:space="preserve"> por lo que e</w:t>
      </w:r>
      <w:r w:rsidR="00C566D2">
        <w:t>so se trabajó y se puso una gradualidad</w:t>
      </w:r>
      <w:r>
        <w:t>. S</w:t>
      </w:r>
      <w:r w:rsidR="00C566D2">
        <w:t xml:space="preserve">é que el Senador Dal </w:t>
      </w:r>
      <w:r>
        <w:t>Molín</w:t>
      </w:r>
      <w:r w:rsidR="00C566D2">
        <w:t xml:space="preserve"> estuvo </w:t>
      </w:r>
      <w:r>
        <w:t>con ese tema y varios S</w:t>
      </w:r>
      <w:r w:rsidR="00C566D2">
        <w:t>enadores también</w:t>
      </w:r>
      <w:r>
        <w:t>,</w:t>
      </w:r>
      <w:r w:rsidR="00C566D2">
        <w:t xml:space="preserve"> preocupados y ocupados en esa situación, donde claramente se cumple con l</w:t>
      </w:r>
      <w:r>
        <w:t>o que estaba establecido en la L</w:t>
      </w:r>
      <w:r w:rsidR="00C566D2">
        <w:t>ey vigente de la Caja de Jubilaciones y Pensiones de la Provincia de Entre Ríos, pero se</w:t>
      </w:r>
      <w:r w:rsidR="0068340C">
        <w:t xml:space="preserve"> establece una gradualidad </w:t>
      </w:r>
      <w:r>
        <w:t xml:space="preserve">por la </w:t>
      </w:r>
      <w:r w:rsidR="0068340C">
        <w:t xml:space="preserve">que </w:t>
      </w:r>
      <w:r w:rsidR="00C566D2">
        <w:t>más cerca de alcanzar la edad, menos</w:t>
      </w:r>
      <w:r>
        <w:t xml:space="preserve"> es</w:t>
      </w:r>
      <w:r w:rsidR="00C566D2">
        <w:t xml:space="preserve"> la cantidad de aportes.</w:t>
      </w:r>
    </w:p>
    <w:p w:rsidR="00A2225A" w:rsidRDefault="006C5111" w:rsidP="007F7EF8">
      <w:pPr>
        <w:ind w:firstLine="708"/>
      </w:pPr>
      <w:r>
        <w:t>A modo de conclusión</w:t>
      </w:r>
      <w:r w:rsidR="00C566D2">
        <w:t xml:space="preserve"> </w:t>
      </w:r>
      <w:r w:rsidR="00A2225A">
        <w:t>-</w:t>
      </w:r>
      <w:r w:rsidR="00C566D2">
        <w:t xml:space="preserve">sabiendo que </w:t>
      </w:r>
      <w:r w:rsidR="00A2225A">
        <w:t>son</w:t>
      </w:r>
      <w:r w:rsidR="00C566D2">
        <w:t xml:space="preserve"> </w:t>
      </w:r>
      <w:r w:rsidR="00DF0F67">
        <w:t>ocho</w:t>
      </w:r>
      <w:r w:rsidR="00C566D2">
        <w:t xml:space="preserve"> los restantes oradores</w:t>
      </w:r>
      <w:r w:rsidR="00A2225A">
        <w:t>-</w:t>
      </w:r>
      <w:r w:rsidR="00C566D2">
        <w:t xml:space="preserve"> y agradeciendo </w:t>
      </w:r>
      <w:r w:rsidR="00A2225A">
        <w:t xml:space="preserve">por este </w:t>
      </w:r>
      <w:r w:rsidR="00C566D2">
        <w:t xml:space="preserve">tiempo, quiero manifestar que hemos avanzado </w:t>
      </w:r>
      <w:r w:rsidR="0068340C">
        <w:t>desde</w:t>
      </w:r>
      <w:r w:rsidR="00C566D2">
        <w:t xml:space="preserve"> este Senado en normativas importantes. </w:t>
      </w:r>
    </w:p>
    <w:p w:rsidR="00A2225A" w:rsidRDefault="00C566D2" w:rsidP="00A2225A">
      <w:pPr>
        <w:ind w:firstLine="708"/>
      </w:pPr>
      <w:r>
        <w:t xml:space="preserve">Recuerdo la </w:t>
      </w:r>
      <w:r w:rsidR="00A2225A">
        <w:t xml:space="preserve">Ley </w:t>
      </w:r>
      <w:r>
        <w:t xml:space="preserve">de Fitosanitarios, recuerdo </w:t>
      </w:r>
      <w:r w:rsidR="00A2225A">
        <w:t>también una L</w:t>
      </w:r>
      <w:r>
        <w:t>ey ejemplar que hemos sancionado</w:t>
      </w:r>
      <w:r w:rsidR="00A2225A">
        <w:t>,</w:t>
      </w:r>
      <w:r>
        <w:t xml:space="preserve"> que regula las transiciones de gobiernos, restringiendo</w:t>
      </w:r>
      <w:r w:rsidR="00A2225A">
        <w:t xml:space="preserve"> y</w:t>
      </w:r>
      <w:r>
        <w:t xml:space="preserve"> limitando</w:t>
      </w:r>
      <w:r w:rsidR="00A2225A">
        <w:t xml:space="preserve"> ciertas atribuciones que pueda</w:t>
      </w:r>
      <w:r>
        <w:t xml:space="preserve"> tener un Gobernador a</w:t>
      </w:r>
      <w:r w:rsidR="00A2225A">
        <w:t>ntes de irse para dejar</w:t>
      </w:r>
      <w:r>
        <w:t xml:space="preserve"> el </w:t>
      </w:r>
      <w:r w:rsidR="00A2225A">
        <w:t xml:space="preserve">Gobierno ordenado </w:t>
      </w:r>
      <w:r>
        <w:t>al siguiente Gobernador.</w:t>
      </w:r>
    </w:p>
    <w:p w:rsidR="00A2225A" w:rsidRDefault="00A2225A" w:rsidP="00A2225A">
      <w:pPr>
        <w:ind w:firstLine="708"/>
      </w:pPr>
      <w:r>
        <w:t>Hemos trabajado en una L</w:t>
      </w:r>
      <w:r w:rsidR="00C566D2">
        <w:t>ey importante</w:t>
      </w:r>
      <w:r>
        <w:t>,</w:t>
      </w:r>
      <w:r w:rsidR="00C566D2">
        <w:t xml:space="preserve"> días pasados</w:t>
      </w:r>
      <w:r>
        <w:t>,</w:t>
      </w:r>
      <w:r w:rsidR="00C566D2">
        <w:t xml:space="preserve"> donde se derogaron las pensiones vitalicias para los Gobernadores y Vicegobernadores. </w:t>
      </w:r>
      <w:r w:rsidR="0068340C">
        <w:t>Y t</w:t>
      </w:r>
      <w:r w:rsidR="00C566D2">
        <w:t xml:space="preserve">enemos </w:t>
      </w:r>
      <w:r>
        <w:t xml:space="preserve">que </w:t>
      </w:r>
      <w:r w:rsidR="00C566D2">
        <w:t>trabajar en ficha limpia</w:t>
      </w:r>
      <w:r>
        <w:t>.</w:t>
      </w:r>
    </w:p>
    <w:p w:rsidR="00A2225A" w:rsidRDefault="00A2225A" w:rsidP="00A2225A">
      <w:pPr>
        <w:ind w:firstLine="708"/>
      </w:pPr>
      <w:r>
        <w:t>Igualmente</w:t>
      </w:r>
      <w:r w:rsidR="00C566D2">
        <w:t xml:space="preserve">, sin lugar a dudas, la materia previsional, </w:t>
      </w:r>
      <w:r>
        <w:t>-</w:t>
      </w:r>
      <w:r w:rsidR="00C566D2">
        <w:t>que para algunos puede llegar a tener un costo político</w:t>
      </w:r>
      <w:r>
        <w:t>-</w:t>
      </w:r>
      <w:r w:rsidR="00C566D2">
        <w:t xml:space="preserve"> era la más necesaria </w:t>
      </w:r>
      <w:r w:rsidR="0068340C">
        <w:t>de todas</w:t>
      </w:r>
      <w:r>
        <w:t xml:space="preserve"> en </w:t>
      </w:r>
      <w:r w:rsidR="00C566D2">
        <w:t>la Provincia de Entre Ríos</w:t>
      </w:r>
      <w:r>
        <w:t xml:space="preserve"> para preservar nuestro sistema.</w:t>
      </w:r>
      <w:r w:rsidR="00C566D2">
        <w:t xml:space="preserve"> </w:t>
      </w:r>
      <w:r>
        <w:t>¿P</w:t>
      </w:r>
      <w:r w:rsidR="0068340C">
        <w:t>or qué? P</w:t>
      </w:r>
      <w:r w:rsidR="00C566D2">
        <w:t>orque simplemente lo ordena y lo establece nuestra Constitución.</w:t>
      </w:r>
    </w:p>
    <w:p w:rsidR="00C566D2" w:rsidRDefault="00C566D2" w:rsidP="00A2225A">
      <w:pPr>
        <w:ind w:firstLine="708"/>
      </w:pPr>
      <w:r>
        <w:t>Por eso</w:t>
      </w:r>
      <w:r w:rsidR="00A2225A">
        <w:t>,</w:t>
      </w:r>
      <w:r>
        <w:t xml:space="preserve"> invito al </w:t>
      </w:r>
      <w:r w:rsidR="0068340C">
        <w:t>P</w:t>
      </w:r>
      <w:r>
        <w:t xml:space="preserve">leno, </w:t>
      </w:r>
      <w:r w:rsidR="00A2225A">
        <w:t>-</w:t>
      </w:r>
      <w:r>
        <w:t>una vez producidos los debates</w:t>
      </w:r>
      <w:r w:rsidR="00A2225A">
        <w:t xml:space="preserve">- </w:t>
      </w:r>
      <w:r>
        <w:t>que acompañen el dictamen que se construyó de manera colectiva</w:t>
      </w:r>
      <w:r w:rsidR="00A2225A">
        <w:t>,</w:t>
      </w:r>
      <w:r>
        <w:t xml:space="preserve"> con </w:t>
      </w:r>
      <w:r w:rsidR="0068340C">
        <w:t xml:space="preserve">los aportes de </w:t>
      </w:r>
      <w:r>
        <w:t>todos los sectores, con el único fin de preservar nuestro sistema previsional entrerriano.</w:t>
      </w:r>
      <w:r w:rsidR="00A2225A">
        <w:t xml:space="preserve"> </w:t>
      </w:r>
      <w:r>
        <w:t>Muchas gracias.</w:t>
      </w:r>
    </w:p>
    <w:p w:rsidR="00F34A5E" w:rsidRPr="00F34A5E" w:rsidRDefault="00F34A5E" w:rsidP="003408CF">
      <w:pPr>
        <w:rPr>
          <w:b/>
        </w:rPr>
      </w:pPr>
    </w:p>
    <w:p w:rsidR="00596436" w:rsidRDefault="00062530" w:rsidP="00062530">
      <w:r w:rsidRPr="00D5607B">
        <w:rPr>
          <w:b/>
        </w:rPr>
        <w:t>SRA. PRESIDENTE (Aluani)</w:t>
      </w:r>
      <w:r w:rsidRPr="00D5607B">
        <w:t xml:space="preserve">: </w:t>
      </w:r>
      <w:r w:rsidR="00596436">
        <w:t>Gracias, señor Senador.</w:t>
      </w:r>
    </w:p>
    <w:p w:rsidR="00062530" w:rsidRDefault="00062530" w:rsidP="00596436">
      <w:pPr>
        <w:ind w:firstLine="708"/>
      </w:pPr>
      <w:r>
        <w:t>Tiene la palabra el Senador por el Departamento Villaguay.</w:t>
      </w:r>
    </w:p>
    <w:p w:rsidR="00062530" w:rsidRDefault="00062530" w:rsidP="00062530"/>
    <w:p w:rsidR="00B37358" w:rsidRDefault="00062530" w:rsidP="00062530">
      <w:r w:rsidRPr="00ED3331">
        <w:rPr>
          <w:b/>
        </w:rPr>
        <w:t>SR. SENADOR (</w:t>
      </w:r>
      <w:r>
        <w:rPr>
          <w:b/>
        </w:rPr>
        <w:t>Cosso</w:t>
      </w:r>
      <w:r w:rsidRPr="00ED3331">
        <w:rPr>
          <w:b/>
        </w:rPr>
        <w:t xml:space="preserve">): </w:t>
      </w:r>
      <w:r w:rsidRPr="00F15090">
        <w:t>Señora Presidente</w:t>
      </w:r>
      <w:r>
        <w:t>, antes de iniciar la alocución</w:t>
      </w:r>
      <w:r w:rsidR="00FD48A5">
        <w:t xml:space="preserve"> con respecto al proyecto en sí,</w:t>
      </w:r>
      <w:r>
        <w:t xml:space="preserve"> </w:t>
      </w:r>
      <w:r w:rsidR="00FD48A5">
        <w:t>-</w:t>
      </w:r>
      <w:r w:rsidR="007105BD">
        <w:t>con permiso del Presidente de Bloque</w:t>
      </w:r>
      <w:r w:rsidR="00FD48A5">
        <w:t>-</w:t>
      </w:r>
      <w:r w:rsidR="007105BD">
        <w:t xml:space="preserve"> </w:t>
      </w:r>
      <w:r>
        <w:t xml:space="preserve">quiero </w:t>
      </w:r>
      <w:r>
        <w:lastRenderedPageBreak/>
        <w:t xml:space="preserve">tomarme una licencia </w:t>
      </w:r>
      <w:r w:rsidR="007105BD">
        <w:t>porque</w:t>
      </w:r>
      <w:r>
        <w:t xml:space="preserve"> creo que </w:t>
      </w:r>
      <w:r w:rsidR="00B37358">
        <w:t xml:space="preserve">si </w:t>
      </w:r>
      <w:r>
        <w:t xml:space="preserve">llegamos </w:t>
      </w:r>
      <w:r w:rsidR="00B37358">
        <w:t xml:space="preserve">hoy, </w:t>
      </w:r>
      <w:r>
        <w:t>en pleno receso</w:t>
      </w:r>
      <w:r w:rsidR="00B37358">
        <w:t>,</w:t>
      </w:r>
      <w:r>
        <w:t xml:space="preserve"> a poder </w:t>
      </w:r>
      <w:r w:rsidR="007105BD">
        <w:t>trabajar</w:t>
      </w:r>
      <w:r>
        <w:t xml:space="preserve"> esta </w:t>
      </w:r>
      <w:r w:rsidR="007105BD">
        <w:t>L</w:t>
      </w:r>
      <w:r>
        <w:t>ey con dos dictámenes</w:t>
      </w:r>
      <w:r w:rsidR="00B37358">
        <w:t xml:space="preserve">, </w:t>
      </w:r>
      <w:r>
        <w:t xml:space="preserve">a una sesión ordenada </w:t>
      </w:r>
      <w:r w:rsidR="00B37358">
        <w:t>-</w:t>
      </w:r>
      <w:r w:rsidR="007105BD">
        <w:t xml:space="preserve">y más con el </w:t>
      </w:r>
      <w:r>
        <w:t>extenso tratamiento que tuvo este proyecto</w:t>
      </w:r>
      <w:r w:rsidR="00B37358">
        <w:t>-</w:t>
      </w:r>
      <w:r>
        <w:t xml:space="preserve"> se debe</w:t>
      </w:r>
      <w:r w:rsidR="00B37358">
        <w:t>,</w:t>
      </w:r>
      <w:r>
        <w:t xml:space="preserve"> en gran medida</w:t>
      </w:r>
      <w:r w:rsidR="00B37358">
        <w:t>,</w:t>
      </w:r>
      <w:r>
        <w:t xml:space="preserve"> al </w:t>
      </w:r>
      <w:r w:rsidR="007105BD">
        <w:t>trabajo</w:t>
      </w:r>
      <w:r>
        <w:t xml:space="preserve"> que han hecho </w:t>
      </w:r>
      <w:r w:rsidR="007105BD">
        <w:t>-</w:t>
      </w:r>
      <w:r>
        <w:t>valga l</w:t>
      </w:r>
      <w:r w:rsidR="007105BD">
        <w:t xml:space="preserve">a redundancia- </w:t>
      </w:r>
      <w:r>
        <w:t xml:space="preserve">los trabajadores de </w:t>
      </w:r>
      <w:r w:rsidR="007105BD">
        <w:t>esta</w:t>
      </w:r>
      <w:r>
        <w:t xml:space="preserve"> </w:t>
      </w:r>
      <w:r w:rsidR="00B37358">
        <w:t>Cámara. S</w:t>
      </w:r>
      <w:r w:rsidR="007105BD">
        <w:t>obre todo</w:t>
      </w:r>
      <w:r w:rsidR="00B37358">
        <w:t>,</w:t>
      </w:r>
      <w:r w:rsidR="007105BD">
        <w:t xml:space="preserve"> destacar la labor </w:t>
      </w:r>
      <w:r>
        <w:t>de Comisiones</w:t>
      </w:r>
      <w:r w:rsidR="007105BD">
        <w:t>, en especial a:</w:t>
      </w:r>
      <w:r>
        <w:t xml:space="preserve"> María José Otegui, Francisco </w:t>
      </w:r>
      <w:proofErr w:type="spellStart"/>
      <w:r>
        <w:t>Humedez</w:t>
      </w:r>
      <w:proofErr w:type="spellEnd"/>
      <w:r>
        <w:t xml:space="preserve">, Néstor </w:t>
      </w:r>
      <w:proofErr w:type="spellStart"/>
      <w:r>
        <w:t>F</w:t>
      </w:r>
      <w:r w:rsidR="007105BD">
        <w:t>erruti</w:t>
      </w:r>
      <w:proofErr w:type="spellEnd"/>
      <w:r w:rsidR="007105BD">
        <w:t xml:space="preserve"> y</w:t>
      </w:r>
      <w:r>
        <w:t xml:space="preserve"> Eliana R</w:t>
      </w:r>
      <w:r w:rsidR="007105BD">
        <w:t>amos;</w:t>
      </w:r>
      <w:r>
        <w:t xml:space="preserve"> a</w:t>
      </w:r>
      <w:r w:rsidR="007105BD">
        <w:t>sí como</w:t>
      </w:r>
      <w:r>
        <w:t xml:space="preserve"> </w:t>
      </w:r>
      <w:r w:rsidR="007105BD">
        <w:t xml:space="preserve">también </w:t>
      </w:r>
      <w:r w:rsidR="00B37358">
        <w:t xml:space="preserve">a </w:t>
      </w:r>
      <w:r>
        <w:t>los de Sonido</w:t>
      </w:r>
      <w:r w:rsidR="007105BD">
        <w:t>:</w:t>
      </w:r>
      <w:r>
        <w:t xml:space="preserve"> Pablo </w:t>
      </w:r>
      <w:proofErr w:type="spellStart"/>
      <w:r w:rsidR="007105BD">
        <w:t>Londero</w:t>
      </w:r>
      <w:proofErr w:type="spellEnd"/>
      <w:r w:rsidR="007105BD">
        <w:t xml:space="preserve"> </w:t>
      </w:r>
      <w:r>
        <w:t>y Andrés</w:t>
      </w:r>
      <w:r w:rsidR="007105BD">
        <w:t xml:space="preserve"> </w:t>
      </w:r>
      <w:proofErr w:type="spellStart"/>
      <w:r w:rsidR="007105BD">
        <w:t>Sterzer</w:t>
      </w:r>
      <w:proofErr w:type="spellEnd"/>
      <w:r>
        <w:t>,</w:t>
      </w:r>
      <w:r w:rsidR="007105BD">
        <w:t xml:space="preserve"> que </w:t>
      </w:r>
      <w:r>
        <w:t>han sido</w:t>
      </w:r>
      <w:r w:rsidR="00B37358">
        <w:t>,</w:t>
      </w:r>
      <w:r>
        <w:t xml:space="preserve"> anónimamente</w:t>
      </w:r>
      <w:r w:rsidR="00B37358">
        <w:t>,</w:t>
      </w:r>
      <w:r>
        <w:t xml:space="preserve"> part</w:t>
      </w:r>
      <w:r w:rsidR="007105BD">
        <w:t>e</w:t>
      </w:r>
      <w:r>
        <w:t xml:space="preserve"> fundamental en este </w:t>
      </w:r>
      <w:r w:rsidR="00B37358">
        <w:t>trabajo.</w:t>
      </w:r>
    </w:p>
    <w:p w:rsidR="00B37358" w:rsidRDefault="00B37358" w:rsidP="00B37358">
      <w:pPr>
        <w:ind w:firstLine="708"/>
      </w:pPr>
      <w:r>
        <w:t xml:space="preserve">Además, quiero </w:t>
      </w:r>
      <w:r w:rsidR="00062530">
        <w:t xml:space="preserve">reiterar un pedido </w:t>
      </w:r>
      <w:r>
        <w:t>-</w:t>
      </w:r>
      <w:r w:rsidR="00062530">
        <w:t xml:space="preserve">que ya hicimos en privado, integrantes en ambos </w:t>
      </w:r>
      <w:r>
        <w:t>bloques- porque</w:t>
      </w:r>
      <w:r w:rsidR="00062530">
        <w:t xml:space="preserve"> han pasado </w:t>
      </w:r>
      <w:r>
        <w:t xml:space="preserve">aquí </w:t>
      </w:r>
      <w:r w:rsidR="00062530">
        <w:t>largas jornadas</w:t>
      </w:r>
      <w:r>
        <w:t>,</w:t>
      </w:r>
      <w:r w:rsidR="00062530">
        <w:t xml:space="preserve"> </w:t>
      </w:r>
      <w:r>
        <w:t>incluso almorzando</w:t>
      </w:r>
      <w:r w:rsidR="00062530">
        <w:t xml:space="preserve"> en la</w:t>
      </w:r>
      <w:r>
        <w:t>s</w:t>
      </w:r>
      <w:r w:rsidR="00062530">
        <w:t xml:space="preserve"> ofici</w:t>
      </w:r>
      <w:r>
        <w:t>n</w:t>
      </w:r>
      <w:r w:rsidR="00062530">
        <w:t>a</w:t>
      </w:r>
      <w:r>
        <w:t xml:space="preserve">s por lo que, </w:t>
      </w:r>
      <w:r w:rsidR="00062530">
        <w:t>a mi entender</w:t>
      </w:r>
      <w:r>
        <w:t>, estimo que</w:t>
      </w:r>
      <w:r w:rsidR="00062530">
        <w:t xml:space="preserve"> debe estar al </w:t>
      </w:r>
      <w:r>
        <w:t>alcance</w:t>
      </w:r>
      <w:r w:rsidR="00062530">
        <w:t xml:space="preserve"> de este Senado dar</w:t>
      </w:r>
      <w:r>
        <w:t>les el debido reconocimiento</w:t>
      </w:r>
      <w:r w:rsidR="00062530">
        <w:t xml:space="preserve"> que se merecen que</w:t>
      </w:r>
      <w:r>
        <w:t>,</w:t>
      </w:r>
      <w:r w:rsidR="00062530">
        <w:t xml:space="preserve"> creo </w:t>
      </w:r>
      <w:r>
        <w:t>que</w:t>
      </w:r>
      <w:r w:rsidR="00062530">
        <w:t xml:space="preserve"> </w:t>
      </w:r>
      <w:r>
        <w:t>e</w:t>
      </w:r>
      <w:r w:rsidR="00062530">
        <w:t>s</w:t>
      </w:r>
      <w:r>
        <w:t xml:space="preserve"> más que </w:t>
      </w:r>
      <w:r w:rsidR="00062530">
        <w:t xml:space="preserve">un descanso </w:t>
      </w:r>
      <w:r>
        <w:t>compensatorio. Q</w:t>
      </w:r>
      <w:r w:rsidR="00062530">
        <w:t xml:space="preserve">uería </w:t>
      </w:r>
      <w:r>
        <w:t xml:space="preserve">manifestarlo </w:t>
      </w:r>
      <w:r w:rsidR="00062530">
        <w:t xml:space="preserve">antes de entrar en el </w:t>
      </w:r>
      <w:r>
        <w:t>proyecto</w:t>
      </w:r>
      <w:r w:rsidR="00062530">
        <w:t xml:space="preserve"> de ley porque no sería yo</w:t>
      </w:r>
      <w:r>
        <w:t xml:space="preserve"> </w:t>
      </w:r>
      <w:r w:rsidR="00062530">
        <w:t>si no lo digo.</w:t>
      </w:r>
    </w:p>
    <w:p w:rsidR="00B37358" w:rsidRDefault="00062530" w:rsidP="00B37358">
      <w:pPr>
        <w:ind w:firstLine="708"/>
      </w:pPr>
      <w:r>
        <w:t xml:space="preserve">Yendo </w:t>
      </w:r>
      <w:r w:rsidR="00B37358">
        <w:t>y</w:t>
      </w:r>
      <w:r>
        <w:t>a</w:t>
      </w:r>
      <w:r w:rsidR="00B37358">
        <w:t xml:space="preserve"> a</w:t>
      </w:r>
      <w:r>
        <w:t xml:space="preserve"> lo que tiene que ver con el </w:t>
      </w:r>
      <w:r w:rsidR="00B37358">
        <w:t>proyecto</w:t>
      </w:r>
      <w:r>
        <w:t xml:space="preserve"> que ha enviado el Pode</w:t>
      </w:r>
      <w:r w:rsidR="00B37358">
        <w:t xml:space="preserve">r </w:t>
      </w:r>
      <w:r>
        <w:t>Ejecutivo</w:t>
      </w:r>
      <w:r w:rsidR="00B37358">
        <w:t>,</w:t>
      </w:r>
      <w:r>
        <w:t xml:space="preserve"> quiero adelantar </w:t>
      </w:r>
      <w:r w:rsidR="00B37358">
        <w:t xml:space="preserve">que </w:t>
      </w:r>
      <w:r>
        <w:t xml:space="preserve">voy a ir </w:t>
      </w:r>
      <w:r w:rsidR="00B37358">
        <w:t>dividiendo</w:t>
      </w:r>
      <w:r>
        <w:t xml:space="preserve"> </w:t>
      </w:r>
      <w:r w:rsidR="00B37358">
        <w:t>-</w:t>
      </w:r>
      <w:r>
        <w:t xml:space="preserve">como lo he </w:t>
      </w:r>
      <w:r w:rsidR="00B37358">
        <w:t>hecho</w:t>
      </w:r>
      <w:r>
        <w:t xml:space="preserve"> en otras </w:t>
      </w:r>
      <w:r w:rsidR="00B37358">
        <w:t>oportunidades-</w:t>
      </w:r>
      <w:r>
        <w:t xml:space="preserve"> mi intervención en </w:t>
      </w:r>
      <w:r w:rsidR="00B37358">
        <w:t>distintas</w:t>
      </w:r>
      <w:r>
        <w:t xml:space="preserve"> par</w:t>
      </w:r>
      <w:r w:rsidR="00B37358">
        <w:t>t</w:t>
      </w:r>
      <w:r>
        <w:t>es</w:t>
      </w:r>
      <w:r w:rsidR="00B37358">
        <w:t>, h</w:t>
      </w:r>
      <w:r>
        <w:t xml:space="preserve">aciendo un </w:t>
      </w:r>
      <w:r w:rsidR="00B37358">
        <w:t>análisis</w:t>
      </w:r>
      <w:r>
        <w:t xml:space="preserve"> de </w:t>
      </w:r>
      <w:r w:rsidR="00B37358">
        <w:t>distintas</w:t>
      </w:r>
      <w:r>
        <w:t xml:space="preserve"> </w:t>
      </w:r>
      <w:r w:rsidR="00B37358">
        <w:t>decisiones que han llevado a esta situación del sistema previsional. A</w:t>
      </w:r>
      <w:r>
        <w:t xml:space="preserve">nalizar y comparar el dictamen que ha </w:t>
      </w:r>
      <w:r w:rsidR="00B37358">
        <w:t>presentado</w:t>
      </w:r>
      <w:r>
        <w:t xml:space="preserve"> el </w:t>
      </w:r>
      <w:r w:rsidR="00B37358">
        <w:t>oficialismo</w:t>
      </w:r>
      <w:r>
        <w:t xml:space="preserve"> </w:t>
      </w:r>
      <w:r w:rsidR="00B37358">
        <w:t>así como</w:t>
      </w:r>
      <w:r>
        <w:t xml:space="preserve"> </w:t>
      </w:r>
      <w:r w:rsidR="00B37358">
        <w:t>también,</w:t>
      </w:r>
      <w:r>
        <w:t xml:space="preserve"> el dicta</w:t>
      </w:r>
      <w:r w:rsidR="00B37358">
        <w:t>m</w:t>
      </w:r>
      <w:r>
        <w:t>e</w:t>
      </w:r>
      <w:r w:rsidR="00B37358">
        <w:t>n</w:t>
      </w:r>
      <w:r>
        <w:t xml:space="preserve"> alternativo que hemos presentado nosotros</w:t>
      </w:r>
      <w:r w:rsidR="00B37358">
        <w:t>. Y</w:t>
      </w:r>
      <w:r>
        <w:t xml:space="preserve"> explicar </w:t>
      </w:r>
      <w:r w:rsidR="00B37358">
        <w:t>cuestiones</w:t>
      </w:r>
      <w:r>
        <w:t xml:space="preserve"> que hacen al dictamen y algunas conclusiones generales.</w:t>
      </w:r>
    </w:p>
    <w:p w:rsidR="002B5182" w:rsidRDefault="00062530" w:rsidP="00B37358">
      <w:pPr>
        <w:ind w:firstLine="708"/>
      </w:pPr>
      <w:r>
        <w:t xml:space="preserve">Despojando la </w:t>
      </w:r>
      <w:r w:rsidR="00B37358">
        <w:t xml:space="preserve">intervención </w:t>
      </w:r>
      <w:r>
        <w:t xml:space="preserve">de </w:t>
      </w:r>
      <w:r w:rsidR="00B37358">
        <w:t xml:space="preserve">cualquier activo de </w:t>
      </w:r>
      <w:r w:rsidR="002B5182">
        <w:t xml:space="preserve">hipocresía en este debate, </w:t>
      </w:r>
      <w:r>
        <w:t>quiero decir qu</w:t>
      </w:r>
      <w:r w:rsidR="002B5182">
        <w:t>e</w:t>
      </w:r>
      <w:r>
        <w:t xml:space="preserve"> </w:t>
      </w:r>
      <w:r w:rsidR="002B5182">
        <w:t xml:space="preserve">yo </w:t>
      </w:r>
      <w:r>
        <w:t xml:space="preserve">he manifestado públicamente que no </w:t>
      </w:r>
      <w:r w:rsidR="002B5182">
        <w:t>estoy</w:t>
      </w:r>
      <w:r>
        <w:t xml:space="preserve"> de </w:t>
      </w:r>
      <w:r w:rsidR="002B5182">
        <w:t>ac</w:t>
      </w:r>
      <w:r>
        <w:t xml:space="preserve">uerdo con el momento </w:t>
      </w:r>
      <w:r w:rsidR="002B5182">
        <w:t>histórico</w:t>
      </w:r>
      <w:r>
        <w:t xml:space="preserve"> </w:t>
      </w:r>
      <w:r w:rsidR="002B5182">
        <w:t xml:space="preserve">en el que llega esta propuesta, momento </w:t>
      </w:r>
      <w:r>
        <w:t xml:space="preserve">de clara </w:t>
      </w:r>
      <w:r w:rsidR="002B5182">
        <w:t>retracción</w:t>
      </w:r>
      <w:r>
        <w:t xml:space="preserve"> económica</w:t>
      </w:r>
      <w:r w:rsidR="002B5182">
        <w:t xml:space="preserve"> para todos los trabajadores entrerrianos</w:t>
      </w:r>
      <w:r w:rsidR="00FD48A5">
        <w:t>. P</w:t>
      </w:r>
      <w:r w:rsidR="002B5182">
        <w:t xml:space="preserve">orque </w:t>
      </w:r>
      <w:r>
        <w:t xml:space="preserve">la llegada de este </w:t>
      </w:r>
      <w:r w:rsidR="002B5182">
        <w:t>proyecto</w:t>
      </w:r>
      <w:r>
        <w:t xml:space="preserve"> le suma una preocupación </w:t>
      </w:r>
      <w:r w:rsidR="002B5182">
        <w:t>más a cada trabajador.</w:t>
      </w:r>
    </w:p>
    <w:p w:rsidR="002B5182" w:rsidRDefault="002B5182" w:rsidP="00B37358">
      <w:pPr>
        <w:ind w:firstLine="708"/>
      </w:pPr>
      <w:r>
        <w:t>A</w:t>
      </w:r>
      <w:r w:rsidR="00062530">
        <w:t>sí y todo</w:t>
      </w:r>
      <w:r>
        <w:t>,</w:t>
      </w:r>
      <w:r w:rsidR="00062530">
        <w:t xml:space="preserve"> valorando la </w:t>
      </w:r>
      <w:r>
        <w:t>iniciativa</w:t>
      </w:r>
      <w:r w:rsidR="00062530">
        <w:t xml:space="preserve"> que ha tenido el Poder </w:t>
      </w:r>
      <w:r>
        <w:t>Ejecutivo</w:t>
      </w:r>
      <w:r w:rsidR="00062530">
        <w:t xml:space="preserve"> que </w:t>
      </w:r>
      <w:r>
        <w:t>tomó</w:t>
      </w:r>
      <w:r w:rsidR="00062530">
        <w:t xml:space="preserve"> </w:t>
      </w:r>
      <w:r>
        <w:t>una</w:t>
      </w:r>
      <w:r w:rsidR="00062530">
        <w:t xml:space="preserve"> decisión </w:t>
      </w:r>
      <w:r>
        <w:t>-porque</w:t>
      </w:r>
      <w:r w:rsidR="00062530">
        <w:t xml:space="preserve"> </w:t>
      </w:r>
      <w:r>
        <w:t>esto ha tenido un largo debate, así que mentiría</w:t>
      </w:r>
      <w:r w:rsidR="00062530">
        <w:t xml:space="preserve"> si </w:t>
      </w:r>
      <w:r>
        <w:t>hablara</w:t>
      </w:r>
      <w:r w:rsidR="00062530">
        <w:t xml:space="preserve"> de tratamiento </w:t>
      </w:r>
      <w:r>
        <w:t>exprés,</w:t>
      </w:r>
      <w:r w:rsidR="00062530">
        <w:t xml:space="preserve"> porque no lo hubo</w:t>
      </w:r>
      <w:r>
        <w:t>-</w:t>
      </w:r>
      <w:r w:rsidR="00062530">
        <w:t xml:space="preserve"> nosotros como </w:t>
      </w:r>
      <w:r>
        <w:t>bloque</w:t>
      </w:r>
      <w:r w:rsidR="00062530">
        <w:t xml:space="preserve"> y </w:t>
      </w:r>
      <w:r>
        <w:t xml:space="preserve">como </w:t>
      </w:r>
      <w:r w:rsidR="00062530">
        <w:t>fuerza política</w:t>
      </w:r>
      <w:r>
        <w:t>,</w:t>
      </w:r>
      <w:r w:rsidR="00062530">
        <w:t xml:space="preserve"> </w:t>
      </w:r>
      <w:r>
        <w:t>que en</w:t>
      </w:r>
      <w:r w:rsidR="00062530">
        <w:t>ten</w:t>
      </w:r>
      <w:r>
        <w:t>d</w:t>
      </w:r>
      <w:r w:rsidR="00062530">
        <w:t xml:space="preserve">emos que </w:t>
      </w:r>
      <w:r>
        <w:t xml:space="preserve">carga, en </w:t>
      </w:r>
      <w:r w:rsidR="00062530">
        <w:t xml:space="preserve">el </w:t>
      </w:r>
      <w:r>
        <w:t>Debe, una respuesta</w:t>
      </w:r>
      <w:r w:rsidR="00062530">
        <w:t xml:space="preserve"> </w:t>
      </w:r>
      <w:r w:rsidR="00596436">
        <w:t xml:space="preserve">a </w:t>
      </w:r>
      <w:r>
        <w:t>un diagnóstico que es</w:t>
      </w:r>
      <w:r w:rsidR="00062530">
        <w:t xml:space="preserve"> compartido</w:t>
      </w:r>
      <w:r>
        <w:t>,</w:t>
      </w:r>
      <w:r w:rsidR="00062530">
        <w:t xml:space="preserve"> no nos </w:t>
      </w:r>
      <w:r>
        <w:t xml:space="preserve">hemos quedado </w:t>
      </w:r>
      <w:r w:rsidR="00062530">
        <w:t xml:space="preserve">de brazos </w:t>
      </w:r>
      <w:r>
        <w:t>cruzados.</w:t>
      </w:r>
    </w:p>
    <w:p w:rsidR="002B5182" w:rsidRDefault="002B5182" w:rsidP="00B37358">
      <w:pPr>
        <w:ind w:firstLine="708"/>
      </w:pPr>
      <w:r>
        <w:t>Así que,</w:t>
      </w:r>
      <w:r w:rsidR="00062530">
        <w:t xml:space="preserve"> luego de escuchar todos los </w:t>
      </w:r>
      <w:r>
        <w:t>actores</w:t>
      </w:r>
      <w:r w:rsidR="00062530">
        <w:t xml:space="preserve"> involucrados</w:t>
      </w:r>
      <w:r>
        <w:t>,</w:t>
      </w:r>
      <w:r w:rsidR="00062530">
        <w:t xml:space="preserve"> </w:t>
      </w:r>
      <w:r>
        <w:t xml:space="preserve">sin tener, </w:t>
      </w:r>
      <w:r w:rsidR="00062530">
        <w:t xml:space="preserve">pero </w:t>
      </w:r>
      <w:r>
        <w:t>reclamando el estudio actuarial independiente</w:t>
      </w:r>
      <w:r w:rsidR="00062530">
        <w:t xml:space="preserve"> que manda nuestra </w:t>
      </w:r>
      <w:r>
        <w:t>Constitución</w:t>
      </w:r>
      <w:r w:rsidR="00062530">
        <w:t xml:space="preserve"> </w:t>
      </w:r>
      <w:r>
        <w:t xml:space="preserve">que reitero, </w:t>
      </w:r>
      <w:r w:rsidR="00062530">
        <w:t>no lo tuvimos</w:t>
      </w:r>
      <w:r>
        <w:t>,</w:t>
      </w:r>
      <w:r w:rsidR="00062530">
        <w:t xml:space="preserve"> </w:t>
      </w:r>
      <w:r>
        <w:t>-</w:t>
      </w:r>
      <w:r w:rsidR="00062530">
        <w:t xml:space="preserve">y </w:t>
      </w:r>
      <w:r>
        <w:t>seguramen</w:t>
      </w:r>
      <w:r w:rsidR="00062530">
        <w:t xml:space="preserve">te </w:t>
      </w:r>
      <w:r>
        <w:t xml:space="preserve">sobre eso </w:t>
      </w:r>
      <w:r w:rsidR="00062530">
        <w:t xml:space="preserve">va a </w:t>
      </w:r>
      <w:r>
        <w:t>hablar</w:t>
      </w:r>
      <w:r w:rsidR="00062530">
        <w:t xml:space="preserve"> el </w:t>
      </w:r>
      <w:r>
        <w:t xml:space="preserve">Senador </w:t>
      </w:r>
      <w:proofErr w:type="spellStart"/>
      <w:r>
        <w:t>Sanzb</w:t>
      </w:r>
      <w:r w:rsidR="00062530">
        <w:t>erro</w:t>
      </w:r>
      <w:proofErr w:type="spellEnd"/>
      <w:r>
        <w:t>-</w:t>
      </w:r>
      <w:r w:rsidR="00062530">
        <w:t xml:space="preserve"> pusimos</w:t>
      </w:r>
      <w:r>
        <w:t xml:space="preserve"> </w:t>
      </w:r>
      <w:r w:rsidR="00062530">
        <w:t xml:space="preserve">toda </w:t>
      </w:r>
      <w:r w:rsidR="00FD48A5">
        <w:t>la</w:t>
      </w:r>
      <w:r w:rsidR="00062530">
        <w:t xml:space="preserve"> ingeniería </w:t>
      </w:r>
      <w:r>
        <w:t>creativa de nuestro equipo de trabajo</w:t>
      </w:r>
      <w:r w:rsidR="00062530">
        <w:t xml:space="preserve"> para llegar </w:t>
      </w:r>
      <w:r>
        <w:t>hoy</w:t>
      </w:r>
      <w:r w:rsidR="00FD48A5">
        <w:t>,</w:t>
      </w:r>
      <w:r>
        <w:t xml:space="preserve"> </w:t>
      </w:r>
      <w:r w:rsidR="00062530">
        <w:t xml:space="preserve">con una </w:t>
      </w:r>
      <w:r>
        <w:t>alternativa</w:t>
      </w:r>
      <w:r w:rsidR="00062530">
        <w:t xml:space="preserve"> que mejore a nuestro sistema </w:t>
      </w:r>
      <w:r>
        <w:t xml:space="preserve">previsional y </w:t>
      </w:r>
      <w:r w:rsidR="00062530">
        <w:t xml:space="preserve">que </w:t>
      </w:r>
      <w:r>
        <w:t>demuestre</w:t>
      </w:r>
      <w:r w:rsidR="00062530">
        <w:t xml:space="preserve"> que había otro </w:t>
      </w:r>
      <w:r>
        <w:t xml:space="preserve">camino. </w:t>
      </w:r>
    </w:p>
    <w:p w:rsidR="00062530" w:rsidRDefault="002B5182" w:rsidP="00B37358">
      <w:pPr>
        <w:ind w:firstLine="708"/>
      </w:pPr>
      <w:r>
        <w:t>Porque la realidad es que lo más fácil hubiera sido para nosotros</w:t>
      </w:r>
      <w:r w:rsidR="00062530">
        <w:t xml:space="preserve"> venir con una negativa</w:t>
      </w:r>
      <w:r>
        <w:t>,</w:t>
      </w:r>
      <w:r w:rsidR="00062530">
        <w:t xml:space="preserve"> decir que no y punto</w:t>
      </w:r>
      <w:r w:rsidR="00FD48A5">
        <w:t>. P</w:t>
      </w:r>
      <w:r w:rsidR="00062530">
        <w:t xml:space="preserve">orque la verdad </w:t>
      </w:r>
      <w:r>
        <w:t xml:space="preserve">es </w:t>
      </w:r>
      <w:r w:rsidR="00062530">
        <w:t xml:space="preserve">que argumentos para </w:t>
      </w:r>
      <w:r w:rsidR="00062530">
        <w:lastRenderedPageBreak/>
        <w:t xml:space="preserve">oponerse al </w:t>
      </w:r>
      <w:r>
        <w:t>dictamen</w:t>
      </w:r>
      <w:r w:rsidR="00062530">
        <w:t xml:space="preserve"> del </w:t>
      </w:r>
      <w:r w:rsidR="003D0D3C">
        <w:t>oficialismo</w:t>
      </w:r>
      <w:r w:rsidR="00062530">
        <w:t xml:space="preserve"> </w:t>
      </w:r>
      <w:r>
        <w:t>sobran</w:t>
      </w:r>
      <w:r w:rsidR="003D0D3C">
        <w:t>. P</w:t>
      </w:r>
      <w:r w:rsidR="00062530">
        <w:t xml:space="preserve">ero como oposición </w:t>
      </w:r>
      <w:r w:rsidR="003D0D3C">
        <w:t>responsable y como l</w:t>
      </w:r>
      <w:r w:rsidR="00062530">
        <w:t xml:space="preserve">o hemos hecho </w:t>
      </w:r>
      <w:r w:rsidR="003D0D3C">
        <w:t>a lo largo de</w:t>
      </w:r>
      <w:r w:rsidR="00062530">
        <w:t xml:space="preserve"> estos dos años y medio</w:t>
      </w:r>
      <w:r w:rsidR="003D0D3C">
        <w:t>,</w:t>
      </w:r>
      <w:r w:rsidR="00062530">
        <w:t xml:space="preserve"> </w:t>
      </w:r>
      <w:r w:rsidR="003D0D3C">
        <w:t>trajimos</w:t>
      </w:r>
      <w:r w:rsidR="00062530">
        <w:t xml:space="preserve"> </w:t>
      </w:r>
      <w:r w:rsidR="003D0D3C">
        <w:t>una</w:t>
      </w:r>
      <w:r w:rsidR="00062530">
        <w:t xml:space="preserve"> propuesta para </w:t>
      </w:r>
      <w:r w:rsidR="003D0D3C">
        <w:t>poner</w:t>
      </w:r>
      <w:r w:rsidR="00062530">
        <w:t xml:space="preserve"> a consideración</w:t>
      </w:r>
      <w:r w:rsidR="003D0D3C">
        <w:t>.</w:t>
      </w:r>
    </w:p>
    <w:p w:rsidR="00393E3E" w:rsidRDefault="00062530" w:rsidP="003D0D3C">
      <w:pPr>
        <w:ind w:firstLine="708"/>
      </w:pPr>
      <w:r>
        <w:t xml:space="preserve">Quiero </w:t>
      </w:r>
      <w:r w:rsidR="00393E3E">
        <w:t xml:space="preserve">hablar, </w:t>
      </w:r>
      <w:r w:rsidR="007105BD">
        <w:t>antes de entrar en el</w:t>
      </w:r>
      <w:r w:rsidR="00393E3E">
        <w:t xml:space="preserve"> </w:t>
      </w:r>
      <w:r w:rsidR="007105BD">
        <w:t>articulado</w:t>
      </w:r>
      <w:r w:rsidR="00393E3E">
        <w:t>,</w:t>
      </w:r>
      <w:r w:rsidR="007105BD">
        <w:t xml:space="preserve"> </w:t>
      </w:r>
      <w:r w:rsidR="00393E3E">
        <w:t>en</w:t>
      </w:r>
      <w:r w:rsidR="007105BD">
        <w:t xml:space="preserve"> una cuestión </w:t>
      </w:r>
      <w:r w:rsidR="00393E3E">
        <w:t xml:space="preserve">de la </w:t>
      </w:r>
      <w:r w:rsidR="007105BD">
        <w:t xml:space="preserve">que muchas veces no se ha hablado </w:t>
      </w:r>
      <w:r w:rsidR="00393E3E">
        <w:t>e incluso</w:t>
      </w:r>
      <w:r w:rsidR="007105BD">
        <w:t xml:space="preserve"> se habló muy poco también en el debate en </w:t>
      </w:r>
      <w:r w:rsidR="00393E3E">
        <w:t xml:space="preserve">comisión. </w:t>
      </w:r>
    </w:p>
    <w:p w:rsidR="00062530" w:rsidRDefault="00FD48A5" w:rsidP="003D0D3C">
      <w:pPr>
        <w:ind w:firstLine="708"/>
      </w:pPr>
      <w:r>
        <w:t>S</w:t>
      </w:r>
      <w:r w:rsidR="007105BD">
        <w:t xml:space="preserve">iempre se pone el </w:t>
      </w:r>
      <w:r w:rsidR="00393E3E">
        <w:t>acento</w:t>
      </w:r>
      <w:r w:rsidR="007105BD">
        <w:t xml:space="preserve"> en el déficit como si el déficit fuera una </w:t>
      </w:r>
      <w:r w:rsidR="00393E3E">
        <w:t>anomalía</w:t>
      </w:r>
      <w:r w:rsidR="007105BD">
        <w:t xml:space="preserve"> inesperada</w:t>
      </w:r>
      <w:r w:rsidR="00393E3E">
        <w:t xml:space="preserve"> o</w:t>
      </w:r>
      <w:r w:rsidR="007105BD">
        <w:t xml:space="preserve"> una sorpresa y la realidad </w:t>
      </w:r>
      <w:r w:rsidR="00393E3E">
        <w:t xml:space="preserve">es </w:t>
      </w:r>
      <w:r w:rsidR="007105BD">
        <w:t xml:space="preserve">que </w:t>
      </w:r>
      <w:r w:rsidR="00393E3E">
        <w:t xml:space="preserve">esa </w:t>
      </w:r>
      <w:r w:rsidR="007105BD">
        <w:t xml:space="preserve">no es la </w:t>
      </w:r>
      <w:r w:rsidR="00393E3E">
        <w:t>historia institucional en E</w:t>
      </w:r>
      <w:r w:rsidR="007105BD">
        <w:t xml:space="preserve">ntre </w:t>
      </w:r>
      <w:r w:rsidR="00393E3E">
        <w:t>R</w:t>
      </w:r>
      <w:r w:rsidR="007105BD">
        <w:t>íos</w:t>
      </w:r>
      <w:r w:rsidR="00393E3E">
        <w:t>. Nuestra Provincia tomó,</w:t>
      </w:r>
      <w:r w:rsidR="007105BD">
        <w:t xml:space="preserve"> el constituyente entrerriano tomó una decisión consciente</w:t>
      </w:r>
      <w:r w:rsidR="00393E3E">
        <w:t>, una decisión política y constitucional de preservar un</w:t>
      </w:r>
      <w:r w:rsidR="007105BD">
        <w:t xml:space="preserve"> régimen </w:t>
      </w:r>
      <w:r w:rsidR="00393E3E">
        <w:t>previsional propio. Ese fue el camino que Entre Ríos eligió como modelo</w:t>
      </w:r>
      <w:r w:rsidR="007105BD">
        <w:t xml:space="preserve"> de protección social </w:t>
      </w:r>
      <w:r w:rsidR="00393E3E">
        <w:t>de autonomía</w:t>
      </w:r>
      <w:r w:rsidR="007105BD">
        <w:t xml:space="preserve"> </w:t>
      </w:r>
      <w:r w:rsidR="00393E3E">
        <w:t>institucional</w:t>
      </w:r>
      <w:r w:rsidR="007105BD">
        <w:t xml:space="preserve"> y </w:t>
      </w:r>
      <w:r w:rsidR="00393E3E">
        <w:t>de reconocimiento</w:t>
      </w:r>
      <w:r w:rsidR="007105BD">
        <w:t xml:space="preserve"> a las </w:t>
      </w:r>
      <w:r w:rsidR="00393E3E">
        <w:t>particularidades de sus empleados públicos.</w:t>
      </w:r>
    </w:p>
    <w:p w:rsidR="00393E3E" w:rsidRDefault="007105BD" w:rsidP="00393E3E">
      <w:pPr>
        <w:ind w:firstLine="708"/>
      </w:pPr>
      <w:r>
        <w:t xml:space="preserve">Es decir, el déficit </w:t>
      </w:r>
      <w:r w:rsidR="00393E3E">
        <w:t>hoy, puede</w:t>
      </w:r>
      <w:r>
        <w:t xml:space="preserve"> llegar a ser una de las </w:t>
      </w:r>
      <w:r w:rsidR="00393E3E">
        <w:t>consecuencias</w:t>
      </w:r>
      <w:r>
        <w:t xml:space="preserve"> </w:t>
      </w:r>
      <w:r w:rsidR="00393E3E">
        <w:t xml:space="preserve">de una decisión constitucional </w:t>
      </w:r>
      <w:r>
        <w:t xml:space="preserve">que la </w:t>
      </w:r>
      <w:r w:rsidR="00393E3E">
        <w:t>P</w:t>
      </w:r>
      <w:r>
        <w:t xml:space="preserve">rovincia adoptó de </w:t>
      </w:r>
      <w:r w:rsidR="00393E3E">
        <w:t>manera</w:t>
      </w:r>
      <w:r>
        <w:t xml:space="preserve"> soberana</w:t>
      </w:r>
      <w:r w:rsidR="00393E3E">
        <w:t xml:space="preserve">, por lo tanto, </w:t>
      </w:r>
      <w:r>
        <w:t xml:space="preserve">creo que nosotros hoy tenemos que buscar las </w:t>
      </w:r>
      <w:r w:rsidR="00393E3E">
        <w:t>mejores alternativas</w:t>
      </w:r>
      <w:r>
        <w:t xml:space="preserve"> de abor</w:t>
      </w:r>
      <w:r w:rsidR="00393E3E">
        <w:t>d</w:t>
      </w:r>
      <w:r>
        <w:t xml:space="preserve">ar esa situación pero sin desconocer </w:t>
      </w:r>
      <w:r w:rsidR="00393E3E">
        <w:t>que</w:t>
      </w:r>
      <w:r>
        <w:t xml:space="preserve"> hay una decisión </w:t>
      </w:r>
      <w:r w:rsidR="00393E3E">
        <w:t>constitucional</w:t>
      </w:r>
      <w:r>
        <w:t xml:space="preserve"> de hacerse cargo del régimen </w:t>
      </w:r>
      <w:r w:rsidR="00393E3E">
        <w:t>previsional.</w:t>
      </w:r>
    </w:p>
    <w:p w:rsidR="00037C19" w:rsidRDefault="00393E3E" w:rsidP="00037C19">
      <w:pPr>
        <w:ind w:firstLine="708"/>
      </w:pPr>
      <w:r>
        <w:t>Por</w:t>
      </w:r>
      <w:r w:rsidR="007105BD">
        <w:t xml:space="preserve"> </w:t>
      </w:r>
      <w:r>
        <w:t>otro</w:t>
      </w:r>
      <w:r w:rsidR="007105BD">
        <w:t xml:space="preserve"> lado</w:t>
      </w:r>
      <w:r>
        <w:t>, también</w:t>
      </w:r>
      <w:r w:rsidR="007105BD">
        <w:t xml:space="preserve"> otra </w:t>
      </w:r>
      <w:r>
        <w:t>cuestión</w:t>
      </w:r>
      <w:r w:rsidR="007105BD">
        <w:t xml:space="preserve"> que </w:t>
      </w:r>
      <w:r>
        <w:t>sobrevoló</w:t>
      </w:r>
      <w:r w:rsidR="007105BD">
        <w:t xml:space="preserve"> mucho</w:t>
      </w:r>
      <w:r>
        <w:t xml:space="preserve">, no tanto en </w:t>
      </w:r>
      <w:r w:rsidR="007105BD">
        <w:t xml:space="preserve">el debate en </w:t>
      </w:r>
      <w:r>
        <w:t>comisión</w:t>
      </w:r>
      <w:r w:rsidR="007105BD">
        <w:t xml:space="preserve"> </w:t>
      </w:r>
      <w:r>
        <w:t>pero sí</w:t>
      </w:r>
      <w:r w:rsidR="007105BD">
        <w:t xml:space="preserve"> en algunas cuestiones </w:t>
      </w:r>
      <w:r>
        <w:t>mediáticas,</w:t>
      </w:r>
      <w:r w:rsidR="007105BD">
        <w:t xml:space="preserve"> tiene que</w:t>
      </w:r>
      <w:r>
        <w:t xml:space="preserve"> ver con que los contribuyentes </w:t>
      </w:r>
      <w:r w:rsidR="007105BD">
        <w:t>no</w:t>
      </w:r>
      <w:r>
        <w:t xml:space="preserve"> </w:t>
      </w:r>
      <w:r w:rsidR="007105BD">
        <w:t xml:space="preserve">deberían </w:t>
      </w:r>
      <w:r>
        <w:t>segu</w:t>
      </w:r>
      <w:r w:rsidR="007105BD">
        <w:t xml:space="preserve">ir financiado el déficit </w:t>
      </w:r>
      <w:r>
        <w:t>previsional</w:t>
      </w:r>
      <w:r w:rsidR="00596436">
        <w:t xml:space="preserve"> </w:t>
      </w:r>
      <w:r w:rsidR="00A02D38">
        <w:t>del empleo público. Me parece a mí</w:t>
      </w:r>
      <w:r w:rsidR="00037C19">
        <w:t>,</w:t>
      </w:r>
      <w:r w:rsidR="00A02D38">
        <w:t xml:space="preserve"> que ese planteo parte d</w:t>
      </w:r>
      <w:r w:rsidR="00037C19">
        <w:t>e una premisa que es equivocada.</w:t>
      </w:r>
      <w:r w:rsidR="00A02D38">
        <w:t xml:space="preserve"> </w:t>
      </w:r>
    </w:p>
    <w:p w:rsidR="00037C19" w:rsidRDefault="00037C19" w:rsidP="00037C19">
      <w:pPr>
        <w:ind w:firstLine="708"/>
      </w:pPr>
      <w:r>
        <w:t>P</w:t>
      </w:r>
      <w:r w:rsidR="00A02D38">
        <w:t>orque los ciudadanos no sostienen un déficit, los ciudadanos financian el Estado</w:t>
      </w:r>
      <w:r>
        <w:t xml:space="preserve"> y</w:t>
      </w:r>
      <w:r w:rsidR="00A02D38">
        <w:t xml:space="preserve"> las funciones del Estado</w:t>
      </w:r>
      <w:r>
        <w:t>. C</w:t>
      </w:r>
      <w:r w:rsidR="00A02D38">
        <w:t xml:space="preserve">on los impuestos se sostiene la educación pública, la salud pública, la seguridad, la justicia, la infraestructura, las políticas sociales y también el sistema previsional que nuestra Constitución decidió preservar. </w:t>
      </w:r>
    </w:p>
    <w:p w:rsidR="00A02D38" w:rsidRDefault="00A02D38" w:rsidP="00037C19">
      <w:pPr>
        <w:ind w:firstLine="708"/>
      </w:pPr>
      <w:r>
        <w:t>Esa es la esencia del Estado</w:t>
      </w:r>
      <w:r w:rsidR="00037C19">
        <w:t xml:space="preserve"> y c</w:t>
      </w:r>
      <w:r>
        <w:t>reo que reducir eso a una confrontación entre contribuyentes y trabajadores públicos, es desconocer que quienes integran el empleo público también son ciudadanos</w:t>
      </w:r>
      <w:r w:rsidR="00037C19">
        <w:t xml:space="preserve"> que pagan impuestos y que</w:t>
      </w:r>
      <w:r>
        <w:t xml:space="preserve"> contribuyen al sostenimiento del conjunto de las cargas públicas</w:t>
      </w:r>
      <w:r w:rsidR="00037C19">
        <w:t>. S</w:t>
      </w:r>
      <w:r>
        <w:t>on los que nos atienden en las escuelas</w:t>
      </w:r>
      <w:r w:rsidR="00037C19">
        <w:t>,</w:t>
      </w:r>
      <w:r>
        <w:t xml:space="preserve"> en los hospitales</w:t>
      </w:r>
      <w:r w:rsidR="00037C19">
        <w:t xml:space="preserve"> y</w:t>
      </w:r>
      <w:r>
        <w:t xml:space="preserve"> los que nos brindan seguridad. Todo eso </w:t>
      </w:r>
      <w:r w:rsidR="00037C19">
        <w:t xml:space="preserve">está </w:t>
      </w:r>
      <w:r>
        <w:t xml:space="preserve">sostenido por trabajadores públicos. </w:t>
      </w:r>
    </w:p>
    <w:p w:rsidR="00037C19" w:rsidRDefault="00037C19" w:rsidP="00A02D38">
      <w:pPr>
        <w:ind w:firstLine="720"/>
      </w:pPr>
      <w:r>
        <w:t>Por lo tanto, n</w:t>
      </w:r>
      <w:r w:rsidR="00A02D38">
        <w:t>o hay dos provincias</w:t>
      </w:r>
      <w:r>
        <w:t>. N</w:t>
      </w:r>
      <w:r w:rsidR="00A02D38">
        <w:t xml:space="preserve">o hay una provincia que paga y otra </w:t>
      </w:r>
      <w:r>
        <w:t>que recibe. E</w:t>
      </w:r>
      <w:r w:rsidR="00A02D38">
        <w:t>s una sola comunidad que está organizada y que, mediante un sistema solidario como este</w:t>
      </w:r>
      <w:r>
        <w:t>,</w:t>
      </w:r>
      <w:r w:rsidR="00A02D38">
        <w:t xml:space="preserve"> -la solidaridad fiscal- financia aquellas funciones que la Constitución considera esenciales</w:t>
      </w:r>
      <w:r>
        <w:t xml:space="preserve"> como una de ellas que es </w:t>
      </w:r>
      <w:r w:rsidR="00A02D38">
        <w:t xml:space="preserve">mantener el sistema previsional. </w:t>
      </w:r>
    </w:p>
    <w:p w:rsidR="00A02D38" w:rsidRDefault="00A02D38" w:rsidP="00A02D38">
      <w:pPr>
        <w:ind w:firstLine="720"/>
      </w:pPr>
      <w:r>
        <w:lastRenderedPageBreak/>
        <w:t>Entonces</w:t>
      </w:r>
      <w:r w:rsidR="00037C19">
        <w:t>, me parece que reducir</w:t>
      </w:r>
      <w:r>
        <w:t xml:space="preserve"> esto a una batalla entre lo público y lo privado, por lo menos</w:t>
      </w:r>
      <w:r w:rsidR="00037C19">
        <w:t>,</w:t>
      </w:r>
      <w:r>
        <w:t xml:space="preserve"> no es un debate que nosotros nos tengamos que dar. </w:t>
      </w:r>
      <w:r w:rsidR="00037C19">
        <w:t>Sino que n</w:t>
      </w:r>
      <w:r>
        <w:t xml:space="preserve">osotros tenemos que dar el debate de cómo mejorar las políticas públicas para que el sistema y la Caja de Jubilaciones mejoren. </w:t>
      </w:r>
    </w:p>
    <w:p w:rsidR="00A02D38" w:rsidRDefault="00A02D38" w:rsidP="00A02D38">
      <w:pPr>
        <w:ind w:firstLine="720"/>
      </w:pPr>
      <w:r>
        <w:t>Dicho esto y</w:t>
      </w:r>
      <w:r w:rsidR="00037C19">
        <w:t>,</w:t>
      </w:r>
      <w:r>
        <w:t xml:space="preserve"> ahora sí entrando en lo que tiene que ver con los dictámenes, la realidad es que nosotros no armamos un dictamen basado en el articulado que p</w:t>
      </w:r>
      <w:r w:rsidR="00037C19">
        <w:t>uso el Gobierno a consideración</w:t>
      </w:r>
      <w:r>
        <w:t xml:space="preserve"> sino que</w:t>
      </w:r>
      <w:r w:rsidR="00037C19">
        <w:t>,</w:t>
      </w:r>
      <w:r>
        <w:t xml:space="preserve"> mayormente</w:t>
      </w:r>
      <w:r w:rsidR="00037C19">
        <w:t>,</w:t>
      </w:r>
      <w:r>
        <w:t xml:space="preserve"> buscamos otras herramientas para tr</w:t>
      </w:r>
      <w:r w:rsidR="00037C19">
        <w:t>atar de darle solidez a la Caja. Es decir,</w:t>
      </w:r>
      <w:r>
        <w:t xml:space="preserve"> otro tipo de robustez, entendiendo que esa sustentabilidad no está discutida acá, sino que quisimos buscar otra manera -distinta al proyecto del Poder Ejecutivo- </w:t>
      </w:r>
      <w:r w:rsidR="00037C19">
        <w:t>para</w:t>
      </w:r>
      <w:r>
        <w:t xml:space="preserve"> quienes deben soportar o poner el esfuerzo </w:t>
      </w:r>
      <w:r w:rsidR="00037C19">
        <w:t>a fin de</w:t>
      </w:r>
      <w:r>
        <w:t xml:space="preserve"> alcanzar esa sustentabilidad. </w:t>
      </w:r>
    </w:p>
    <w:p w:rsidR="00A4216E" w:rsidRDefault="00037C19" w:rsidP="00A02D38">
      <w:pPr>
        <w:ind w:firstLine="720"/>
      </w:pPr>
      <w:r>
        <w:t xml:space="preserve">Ahora bien, </w:t>
      </w:r>
      <w:r w:rsidR="00A02D38">
        <w:t xml:space="preserve">con respecto a la emergencia, creo que el proyecto del Poder Ejecutivo ha </w:t>
      </w:r>
      <w:r w:rsidR="00EE2163">
        <w:t>sostenido</w:t>
      </w:r>
      <w:r w:rsidR="00A02D38">
        <w:t xml:space="preserve"> la declaración de emergencia y durante todo el debate en </w:t>
      </w:r>
      <w:r w:rsidR="006E194D">
        <w:t>c</w:t>
      </w:r>
      <w:r w:rsidR="00A02D38">
        <w:t>omisión,</w:t>
      </w:r>
      <w:r w:rsidR="00EE2163">
        <w:t xml:space="preserve"> no solo yo, sino </w:t>
      </w:r>
      <w:r w:rsidR="00A02D38">
        <w:t>la mayoría de los expositores</w:t>
      </w:r>
      <w:r w:rsidR="00EE2163">
        <w:t>, representantes de la justicia y</w:t>
      </w:r>
      <w:r w:rsidR="00A02D38">
        <w:t xml:space="preserve"> de distin</w:t>
      </w:r>
      <w:r w:rsidR="00EE2163">
        <w:t>tos Colegios Profesionales, creemos</w:t>
      </w:r>
      <w:r w:rsidR="00A02D38">
        <w:t xml:space="preserve"> que la declaración de emergencia es totalmente innecesaria. </w:t>
      </w:r>
    </w:p>
    <w:p w:rsidR="00A02D38" w:rsidRDefault="00EE2163" w:rsidP="00A02D38">
      <w:pPr>
        <w:ind w:firstLine="720"/>
      </w:pPr>
      <w:r>
        <w:t>Por lo que, subyacen dos cuestiones porque</w:t>
      </w:r>
      <w:r w:rsidR="00A02D38">
        <w:t xml:space="preserve"> tenemos una gran contradicción dentro del</w:t>
      </w:r>
      <w:r>
        <w:t xml:space="preserve"> mismo dictamen del oficialismo. P</w:t>
      </w:r>
      <w:r w:rsidR="00A02D38">
        <w:t>or un lado</w:t>
      </w:r>
      <w:r>
        <w:t>,</w:t>
      </w:r>
      <w:r w:rsidR="00A02D38">
        <w:t xml:space="preserve"> una declaración de emergencia y por otro lado</w:t>
      </w:r>
      <w:r>
        <w:t>, -</w:t>
      </w:r>
      <w:r w:rsidR="00A02D38">
        <w:t>dentro</w:t>
      </w:r>
      <w:r>
        <w:t xml:space="preserve"> de una misma pieza legislativa</w:t>
      </w:r>
      <w:r w:rsidR="00A02D38">
        <w:t>- se intenta abordar un problema que es estructural</w:t>
      </w:r>
      <w:r>
        <w:t xml:space="preserve"> y</w:t>
      </w:r>
      <w:r w:rsidR="00A02D38">
        <w:t xml:space="preserve"> lo vemos </w:t>
      </w:r>
      <w:r>
        <w:t xml:space="preserve">en </w:t>
      </w:r>
      <w:r w:rsidR="00A02D38">
        <w:t>los artículos finales</w:t>
      </w:r>
      <w:r>
        <w:t>. Es decir, arrancamos con una emergencia y</w:t>
      </w:r>
      <w:r w:rsidR="00A02D38">
        <w:t xml:space="preserve"> terminamos hablando de un problema estructural</w:t>
      </w:r>
      <w:r>
        <w:t xml:space="preserve"> en los últimos artículos</w:t>
      </w:r>
      <w:r w:rsidR="00A02D38">
        <w:t xml:space="preserve">. </w:t>
      </w:r>
    </w:p>
    <w:p w:rsidR="00EE2163" w:rsidRDefault="00A02D38" w:rsidP="00A02D38">
      <w:pPr>
        <w:ind w:firstLine="720"/>
      </w:pPr>
      <w:r>
        <w:t>Después</w:t>
      </w:r>
      <w:r w:rsidR="00EE2163">
        <w:t>, en</w:t>
      </w:r>
      <w:r>
        <w:t xml:space="preserve"> lo que es la declaración en sí, creo que no cumple con los parámetros constitucionales </w:t>
      </w:r>
      <w:r w:rsidR="00EE2163">
        <w:t>de una declaración de emergencia ya que e</w:t>
      </w:r>
      <w:r>
        <w:t>l Título I del proyecto</w:t>
      </w:r>
      <w:r w:rsidR="00EE2163">
        <w:t>,</w:t>
      </w:r>
      <w:r>
        <w:t xml:space="preserve"> declara una emergencia económica previsional y financiera del sistema previsional por el plazo de dos años, prorrogable por dos años más por el Poder Ejecutivo, mediante decisión fundada, debiendo únicamente comunicarlo fehacientem</w:t>
      </w:r>
      <w:r w:rsidR="00EE2163">
        <w:t xml:space="preserve">ente a la Legislatura. </w:t>
      </w:r>
    </w:p>
    <w:p w:rsidR="00EE2163" w:rsidRDefault="00EE2163" w:rsidP="00A02D38">
      <w:pPr>
        <w:ind w:firstLine="720"/>
      </w:pPr>
      <w:r>
        <w:t>Es decir,</w:t>
      </w:r>
      <w:r w:rsidR="00A02D38">
        <w:t xml:space="preserve"> que la Legislatura </w:t>
      </w:r>
      <w:r>
        <w:t>no aprueba la prórroga</w:t>
      </w:r>
      <w:r w:rsidR="00A02D38">
        <w:t xml:space="preserve"> sino que solamente la recibe. Esto es una arquitectura n</w:t>
      </w:r>
      <w:r w:rsidR="006E194D">
        <w:t>ormativa que ya nuestra Corte la</w:t>
      </w:r>
      <w:r w:rsidR="00A02D38">
        <w:t xml:space="preserve"> ha desesti</w:t>
      </w:r>
      <w:r>
        <w:t xml:space="preserve">mado en el antecedente del fallo </w:t>
      </w:r>
      <w:proofErr w:type="spellStart"/>
      <w:r>
        <w:t>Verrocchi</w:t>
      </w:r>
      <w:proofErr w:type="spellEnd"/>
      <w:r w:rsidR="006E194D">
        <w:t>,</w:t>
      </w:r>
      <w:r>
        <w:t xml:space="preserve"> como t</w:t>
      </w:r>
      <w:r w:rsidR="00A02D38">
        <w:t xml:space="preserve">ampoco parece un límite temporal, cierto y </w:t>
      </w:r>
      <w:r>
        <w:t>de control legislativo efectivo</w:t>
      </w:r>
      <w:r w:rsidR="00A02D38">
        <w:t xml:space="preserve"> sino que hay una discrecionalidad indefinida.</w:t>
      </w:r>
    </w:p>
    <w:p w:rsidR="00EE2163" w:rsidRDefault="00EE2163" w:rsidP="00A02D38">
      <w:pPr>
        <w:ind w:firstLine="720"/>
      </w:pPr>
      <w:r>
        <w:t>Además, tenemos</w:t>
      </w:r>
      <w:r w:rsidR="00A02D38">
        <w:t xml:space="preserve"> que el Artículo 1º declara una emerge</w:t>
      </w:r>
      <w:r>
        <w:t>ncia por naturaleza transitoria</w:t>
      </w:r>
      <w:r w:rsidR="00A02D38">
        <w:t xml:space="preserve"> pero</w:t>
      </w:r>
      <w:r>
        <w:t>,</w:t>
      </w:r>
      <w:r w:rsidR="00A02D38">
        <w:t xml:space="preserve"> a su vez</w:t>
      </w:r>
      <w:r>
        <w:t>,</w:t>
      </w:r>
      <w:r w:rsidR="00A02D38">
        <w:t xml:space="preserve"> el Artículo 47º expresa que el Título II y los siguientes, que modifican la Ley </w:t>
      </w:r>
      <w:r>
        <w:t xml:space="preserve">Nº </w:t>
      </w:r>
      <w:r w:rsidR="00A02D38">
        <w:t xml:space="preserve">8732, revisten carácter de permanente y su vigencia no se </w:t>
      </w:r>
      <w:r>
        <w:t>halla</w:t>
      </w:r>
      <w:r w:rsidR="00A02D38">
        <w:t xml:space="preserve"> condicionada a la existencia de la emergencia. </w:t>
      </w:r>
    </w:p>
    <w:p w:rsidR="00A02D38" w:rsidRDefault="00A02D38" w:rsidP="00A02D38">
      <w:pPr>
        <w:ind w:firstLine="720"/>
      </w:pPr>
      <w:r>
        <w:t>Entonces</w:t>
      </w:r>
      <w:r w:rsidR="00EE2163">
        <w:t>,</w:t>
      </w:r>
      <w:r>
        <w:t xml:space="preserve"> se está utilizando la vía excepcional de la emergencia para introducir reformas estructurales de carácter permanente al sistema previsional. Es decir, </w:t>
      </w:r>
      <w:r w:rsidR="00EE2163">
        <w:t xml:space="preserve">que </w:t>
      </w:r>
      <w:r>
        <w:t>esto no cumple</w:t>
      </w:r>
      <w:r w:rsidR="00EE2163">
        <w:t>,</w:t>
      </w:r>
      <w:r>
        <w:t xml:space="preserve"> a las claras</w:t>
      </w:r>
      <w:r w:rsidR="00EE2163">
        <w:t>,</w:t>
      </w:r>
      <w:r>
        <w:t xml:space="preserve"> con el estándar constitucional. </w:t>
      </w:r>
    </w:p>
    <w:p w:rsidR="00A4216E" w:rsidRDefault="007B302B" w:rsidP="00A4216E">
      <w:pPr>
        <w:ind w:firstLine="708"/>
      </w:pPr>
      <w:r>
        <w:lastRenderedPageBreak/>
        <w:t>Después, el artículo 3°</w:t>
      </w:r>
      <w:r w:rsidR="00EE2163">
        <w:t>,</w:t>
      </w:r>
      <w:r>
        <w:t xml:space="preserve"> </w:t>
      </w:r>
      <w:r w:rsidR="00EE2163">
        <w:t>-</w:t>
      </w:r>
      <w:r>
        <w:t>sin ninguna base cuantitativa ni plazo de ejercicio</w:t>
      </w:r>
      <w:r w:rsidR="00EE2163">
        <w:t>-</w:t>
      </w:r>
      <w:r>
        <w:t xml:space="preserve"> </w:t>
      </w:r>
      <w:r w:rsidR="00A4216E">
        <w:t>hace una delegación de facultades</w:t>
      </w:r>
      <w:r>
        <w:t xml:space="preserve"> al Poder Ejecutivo en tres incisos</w:t>
      </w:r>
      <w:r w:rsidR="00A4216E">
        <w:t>, si no me equivo</w:t>
      </w:r>
      <w:r w:rsidR="00EE2163">
        <w:t>co</w:t>
      </w:r>
      <w:r w:rsidR="00A4216E">
        <w:t xml:space="preserve">: en el </w:t>
      </w:r>
      <w:r>
        <w:t xml:space="preserve">Inciso </w:t>
      </w:r>
      <w:r w:rsidR="00A4216E">
        <w:t>a</w:t>
      </w:r>
      <w:r>
        <w:t xml:space="preserve">) </w:t>
      </w:r>
      <w:r w:rsidR="006E194D">
        <w:t>m</w:t>
      </w:r>
      <w:r>
        <w:t>odificar y ampliar el Presupues</w:t>
      </w:r>
      <w:r w:rsidR="00A4216E">
        <w:t xml:space="preserve">to General de Gastos y Recursos; en el </w:t>
      </w:r>
      <w:r>
        <w:t xml:space="preserve">Inciso </w:t>
      </w:r>
      <w:r w:rsidR="00A4216E">
        <w:t>b</w:t>
      </w:r>
      <w:r w:rsidR="006E194D">
        <w:t>) c</w:t>
      </w:r>
      <w:r>
        <w:t>elebrar convenios o acuerdos transaccionales con cualquier ente público o privado sobre sumas adeudadas a la Provincia o a la Caja</w:t>
      </w:r>
      <w:r w:rsidR="00A4216E">
        <w:t xml:space="preserve"> y; en el </w:t>
      </w:r>
      <w:r>
        <w:t xml:space="preserve">Inciso </w:t>
      </w:r>
      <w:r w:rsidR="00A4216E">
        <w:t>c</w:t>
      </w:r>
      <w:r w:rsidR="006E194D">
        <w:t>) a</w:t>
      </w:r>
      <w:r>
        <w:t>doptar todas las medidas necesarias para resguardar la sustentabilidad del sistema, con el único límite de dar cuenta de ello a la Legislatura.</w:t>
      </w:r>
      <w:r w:rsidR="00A4216E">
        <w:t xml:space="preserve"> </w:t>
      </w:r>
    </w:p>
    <w:p w:rsidR="00FE5BFF" w:rsidRDefault="00A4216E" w:rsidP="00FE5BFF">
      <w:pPr>
        <w:ind w:firstLine="708"/>
      </w:pPr>
      <w:r>
        <w:t>El I</w:t>
      </w:r>
      <w:r w:rsidR="007B302B">
        <w:t xml:space="preserve">nciso </w:t>
      </w:r>
      <w:r>
        <w:t>c)</w:t>
      </w:r>
      <w:r w:rsidR="007B302B">
        <w:t xml:space="preserve"> es, en rigor, una cláusula en blanco, ya que no fija ni un piso ni un techo, ni establece cri</w:t>
      </w:r>
      <w:r w:rsidR="00EE2163">
        <w:t>terios materiales de ejercicio por lo que, n</w:t>
      </w:r>
      <w:r w:rsidR="007B302B">
        <w:t xml:space="preserve">o hay </w:t>
      </w:r>
      <w:r>
        <w:t xml:space="preserve">un </w:t>
      </w:r>
      <w:r w:rsidR="007B302B">
        <w:t>mecanismo de control legislativo previo.</w:t>
      </w:r>
      <w:r w:rsidR="00EE2163">
        <w:t xml:space="preserve"> </w:t>
      </w:r>
    </w:p>
    <w:p w:rsidR="00FE5BFF" w:rsidRDefault="007B302B" w:rsidP="00FE5BFF">
      <w:pPr>
        <w:ind w:firstLine="708"/>
      </w:pPr>
      <w:r>
        <w:t>Lo mismo pasa con el artículo 6°, que faculta al Poder Ejecutivo a adecuar los rangos de salarios y los respectivos aportes personales previstos en el artículo 4° y</w:t>
      </w:r>
      <w:r w:rsidR="006E194D">
        <w:t xml:space="preserve"> </w:t>
      </w:r>
      <w:r>
        <w:t>los aportes patronales previstos en el artículo 5°</w:t>
      </w:r>
      <w:r w:rsidR="00FE5BFF">
        <w:t>,</w:t>
      </w:r>
      <w:r>
        <w:t xml:space="preserve"> sin fijar una alícuota máxima que el </w:t>
      </w:r>
      <w:r w:rsidR="00FE5BFF">
        <w:t xml:space="preserve">Poder </w:t>
      </w:r>
      <w:r>
        <w:t>Ejecutivo no pueda superar, ni un piso por debajo del cual pueda reducir, ni ningún criterio material que oriente el ejercicio de esa facultad.</w:t>
      </w:r>
    </w:p>
    <w:p w:rsidR="007B302B" w:rsidRDefault="00FE5BFF" w:rsidP="00FE5BFF">
      <w:pPr>
        <w:ind w:firstLine="708"/>
      </w:pPr>
      <w:r>
        <w:t>En relación a los aportes extraordinarios, e</w:t>
      </w:r>
      <w:r w:rsidR="007B302B">
        <w:t>l proyecto del oficialismo establece un aporte del 3</w:t>
      </w:r>
      <w:r w:rsidR="006E194D">
        <w:t xml:space="preserve"> </w:t>
      </w:r>
      <w:r w:rsidR="007B302B">
        <w:t xml:space="preserve">% para aquellos sueldos que superen </w:t>
      </w:r>
      <w:proofErr w:type="gramStart"/>
      <w:r w:rsidR="007B302B">
        <w:t>los</w:t>
      </w:r>
      <w:proofErr w:type="gramEnd"/>
      <w:r w:rsidR="007B302B">
        <w:t xml:space="preserve"> $3</w:t>
      </w:r>
      <w:r>
        <w:t>.000.000</w:t>
      </w:r>
      <w:r w:rsidR="007B302B">
        <w:t>. Es decir, aquellos que actualmente están aportando el 19</w:t>
      </w:r>
      <w:r w:rsidR="006E194D">
        <w:t xml:space="preserve"> </w:t>
      </w:r>
      <w:r w:rsidR="007B302B">
        <w:t>% van a pasar a aportar el 22</w:t>
      </w:r>
      <w:r w:rsidR="006E194D">
        <w:t xml:space="preserve"> </w:t>
      </w:r>
      <w:r w:rsidR="007B302B">
        <w:t>% por el tiempo que dure la emergencia, en expectativa cuatro años, situación que no tiene la más mínima explicación más que un ajuste al salario de los activos.</w:t>
      </w:r>
    </w:p>
    <w:p w:rsidR="006E194D" w:rsidRDefault="007B302B" w:rsidP="00FE5BFF">
      <w:pPr>
        <w:ind w:firstLine="708"/>
      </w:pPr>
      <w:r>
        <w:t>Y alg</w:t>
      </w:r>
      <w:r w:rsidR="00FE5BFF">
        <w:t>o que yo advertí en la comisión</w:t>
      </w:r>
      <w:r>
        <w:t xml:space="preserve"> </w:t>
      </w:r>
      <w:r w:rsidR="00FE5BFF">
        <w:t>-</w:t>
      </w:r>
      <w:r>
        <w:t>pero no fue tomado</w:t>
      </w:r>
      <w:r w:rsidR="00FE5BFF">
        <w:t>-</w:t>
      </w:r>
      <w:r>
        <w:t xml:space="preserve"> que </w:t>
      </w:r>
      <w:r w:rsidR="00FE5BFF">
        <w:t xml:space="preserve">es que </w:t>
      </w:r>
      <w:r>
        <w:t xml:space="preserve">la manera de calcular esa tabla es sumamente regresiva. </w:t>
      </w:r>
      <w:r w:rsidR="006E194D">
        <w:t xml:space="preserve">Por lo que, </w:t>
      </w:r>
      <w:r w:rsidR="00FE5BFF">
        <w:t>aquel que está en los $2.</w:t>
      </w:r>
      <w:r>
        <w:t>900</w:t>
      </w:r>
      <w:r w:rsidR="00FE5BFF">
        <w:t>000 o $2.</w:t>
      </w:r>
      <w:r>
        <w:t>950.000 no va a querer ganar má</w:t>
      </w:r>
      <w:r w:rsidR="00FE5BFF">
        <w:t>s para no ser parte de la tabla</w:t>
      </w:r>
      <w:r>
        <w:t xml:space="preserve"> y </w:t>
      </w:r>
      <w:r w:rsidR="00FE5BFF">
        <w:t>a</w:t>
      </w:r>
      <w:r>
        <w:t xml:space="preserve">l que gana $3.000.000 le van a descontar </w:t>
      </w:r>
      <w:r w:rsidR="006E194D">
        <w:t xml:space="preserve">tres </w:t>
      </w:r>
      <w:r>
        <w:t xml:space="preserve">puntos </w:t>
      </w:r>
      <w:r w:rsidR="00FE5BFF">
        <w:t>más y va a pasar a ganar menos, cuando, p</w:t>
      </w:r>
      <w:r>
        <w:t xml:space="preserve">robablemente, si gana más es porque tiene más responsabilidades que el que gana $2.800.000 o $2.900.000. </w:t>
      </w:r>
    </w:p>
    <w:p w:rsidR="007B302B" w:rsidRDefault="007B302B" w:rsidP="00FE5BFF">
      <w:pPr>
        <w:ind w:firstLine="708"/>
      </w:pPr>
      <w:r>
        <w:t xml:space="preserve">Es decir, </w:t>
      </w:r>
      <w:r w:rsidR="00FE5BFF">
        <w:t>los</w:t>
      </w:r>
      <w:r>
        <w:t xml:space="preserve"> principios de igual remuneración por igual tarea no se están cumpliendo.</w:t>
      </w:r>
    </w:p>
    <w:p w:rsidR="007B302B" w:rsidRDefault="007B302B" w:rsidP="00FE5BFF">
      <w:pPr>
        <w:ind w:firstLine="708"/>
      </w:pPr>
      <w:r>
        <w:t>Nosotros, en nuestro dictamen, sí incorporamos un aporte que es totalmente disti</w:t>
      </w:r>
      <w:r w:rsidR="00FE5BFF">
        <w:t>nto, de una naturaleza distinta. Es</w:t>
      </w:r>
      <w:r>
        <w:t xml:space="preserve"> un aporte institucional, extraordinario, progresivo</w:t>
      </w:r>
      <w:r w:rsidR="00FE5BFF">
        <w:t xml:space="preserve"> y</w:t>
      </w:r>
      <w:r>
        <w:t xml:space="preserve"> transitorio, </w:t>
      </w:r>
      <w:r w:rsidR="00A4216E">
        <w:t>que tiene</w:t>
      </w:r>
      <w:r>
        <w:t xml:space="preserve"> afectación específica y </w:t>
      </w:r>
      <w:r w:rsidR="00A4216E">
        <w:t xml:space="preserve">que </w:t>
      </w:r>
      <w:r w:rsidR="00FE5BFF">
        <w:t>está</w:t>
      </w:r>
      <w:r w:rsidR="00A4216E">
        <w:t xml:space="preserve"> </w:t>
      </w:r>
      <w:r>
        <w:t>dirigido</w:t>
      </w:r>
      <w:r w:rsidR="00FE5BFF">
        <w:t>,</w:t>
      </w:r>
      <w:r>
        <w:t xml:space="preserve"> exclusivamente</w:t>
      </w:r>
      <w:r w:rsidR="00FE5BFF">
        <w:t>,</w:t>
      </w:r>
      <w:r>
        <w:t xml:space="preserve"> a quienes perciben las remuneraciones más elevadas dentro de la estructura estatal. Además, está inspirado en otro principio</w:t>
      </w:r>
      <w:r w:rsidR="00FE5BFF">
        <w:t>, el</w:t>
      </w:r>
      <w:r>
        <w:t xml:space="preserve"> de solidaridad institucional.</w:t>
      </w:r>
    </w:p>
    <w:p w:rsidR="00FE5BFF" w:rsidRDefault="006E194D" w:rsidP="00FE5BFF">
      <w:pPr>
        <w:ind w:firstLine="708"/>
      </w:pPr>
      <w:r>
        <w:t>E</w:t>
      </w:r>
      <w:r w:rsidR="007B302B">
        <w:t xml:space="preserve">n nuestro dictamen está </w:t>
      </w:r>
      <w:r w:rsidR="00FE5BFF">
        <w:t>incluido en los artículos 147° y 148°</w:t>
      </w:r>
      <w:r>
        <w:t>,</w:t>
      </w:r>
      <w:r w:rsidR="00FE5BFF">
        <w:t xml:space="preserve"> l</w:t>
      </w:r>
      <w:r w:rsidR="007B302B">
        <w:t>os sujetos alcanzados son</w:t>
      </w:r>
      <w:r w:rsidR="00FE5BFF">
        <w:t>:</w:t>
      </w:r>
      <w:r w:rsidR="007B302B">
        <w:t xml:space="preserve"> el Gobernador, Vicegobernador, </w:t>
      </w:r>
      <w:r w:rsidR="00FE5BFF">
        <w:t xml:space="preserve">los </w:t>
      </w:r>
      <w:r w:rsidR="007B302B">
        <w:t xml:space="preserve">Ministros, </w:t>
      </w:r>
      <w:r w:rsidR="00FE5BFF">
        <w:t xml:space="preserve">los </w:t>
      </w:r>
      <w:r w:rsidR="007B302B">
        <w:t xml:space="preserve">Legisladores, </w:t>
      </w:r>
      <w:r w:rsidR="00FE5BFF">
        <w:t xml:space="preserve">los </w:t>
      </w:r>
      <w:r w:rsidR="007B302B">
        <w:t xml:space="preserve">Magistrados, </w:t>
      </w:r>
      <w:r w:rsidR="00FE5BFF">
        <w:t xml:space="preserve">el </w:t>
      </w:r>
      <w:r w:rsidR="007B302B">
        <w:t>Presidente, Vicepresidente</w:t>
      </w:r>
      <w:r>
        <w:t xml:space="preserve"> y</w:t>
      </w:r>
      <w:r w:rsidR="007B302B">
        <w:t xml:space="preserve"> Directores</w:t>
      </w:r>
      <w:r w:rsidR="00FE5BFF">
        <w:t xml:space="preserve"> de organismos </w:t>
      </w:r>
      <w:r w:rsidR="00FE5BFF">
        <w:lastRenderedPageBreak/>
        <w:t>descentralizados</w:t>
      </w:r>
      <w:r w:rsidR="007B302B">
        <w:t xml:space="preserve"> y todos los otros cargos de conducción superior</w:t>
      </w:r>
      <w:r w:rsidR="00FE5BFF">
        <w:t>,</w:t>
      </w:r>
      <w:r w:rsidR="007B302B">
        <w:t xml:space="preserve"> cuya remuneración neta mensual sea superior a $6.000.000.</w:t>
      </w:r>
    </w:p>
    <w:p w:rsidR="00FE5BFF" w:rsidRDefault="00FE5BFF" w:rsidP="00FE5BFF">
      <w:pPr>
        <w:ind w:firstLine="708"/>
      </w:pPr>
      <w:r>
        <w:t>Porque l</w:t>
      </w:r>
      <w:r w:rsidR="007B302B">
        <w:t xml:space="preserve">o que </w:t>
      </w:r>
      <w:r>
        <w:t>hicimos</w:t>
      </w:r>
      <w:r w:rsidR="007B302B">
        <w:t xml:space="preserve"> para que no sea un esquema regresivo</w:t>
      </w:r>
      <w:r>
        <w:t>,</w:t>
      </w:r>
      <w:r w:rsidR="007B302B">
        <w:t xml:space="preserve"> </w:t>
      </w:r>
      <w:r>
        <w:t>-</w:t>
      </w:r>
      <w:r w:rsidR="007B302B">
        <w:t xml:space="preserve">que es un aporte que habíamos propuesto </w:t>
      </w:r>
      <w:r>
        <w:t>pero no</w:t>
      </w:r>
      <w:r w:rsidR="007B302B">
        <w:t xml:space="preserve"> fue tomado</w:t>
      </w:r>
      <w:r>
        <w:t>-</w:t>
      </w:r>
      <w:r w:rsidR="007B302B">
        <w:t xml:space="preserve"> es hacerlo con alícuotas aplicables sobre excedentes. </w:t>
      </w:r>
    </w:p>
    <w:p w:rsidR="00FE5BFF" w:rsidRDefault="00FE5BFF" w:rsidP="00FE5BFF">
      <w:pPr>
        <w:ind w:firstLine="708"/>
      </w:pPr>
      <w:r>
        <w:t>E</w:t>
      </w:r>
      <w:r w:rsidR="007B302B">
        <w:t>n nuest</w:t>
      </w:r>
      <w:r>
        <w:t>ro artículo 149° está la tabla.</w:t>
      </w:r>
      <w:r w:rsidR="007B302B">
        <w:t xml:space="preserve"> </w:t>
      </w:r>
      <w:r>
        <w:t>Porque</w:t>
      </w:r>
      <w:r w:rsidR="007B302B">
        <w:t xml:space="preserve"> cuando uno aplica sobre excedentes evita, por ejemplo, la situación que se da</w:t>
      </w:r>
      <w:r>
        <w:t xml:space="preserve"> en el dictamen del oficialismo que, s</w:t>
      </w:r>
      <w:r w:rsidR="007B302B">
        <w:t>i se hubiera establecido de esa manera, se evita</w:t>
      </w:r>
      <w:r>
        <w:t>ría</w:t>
      </w:r>
      <w:r w:rsidR="007B302B">
        <w:t xml:space="preserve"> que todos queden igualados.</w:t>
      </w:r>
    </w:p>
    <w:p w:rsidR="00FE5BFF" w:rsidRDefault="007B302B" w:rsidP="00FE5BFF">
      <w:pPr>
        <w:ind w:firstLine="708"/>
      </w:pPr>
      <w:r>
        <w:t>En definitiva, tampoco hay un índice de a</w:t>
      </w:r>
      <w:r w:rsidR="00FE5BFF">
        <w:t>ctualización de esos $3.000.000. A</w:t>
      </w:r>
      <w:r>
        <w:t>sí que</w:t>
      </w:r>
      <w:r w:rsidR="00FE5BFF">
        <w:t>,</w:t>
      </w:r>
      <w:r>
        <w:t xml:space="preserve"> probablemente, a medida que pase el tiempo, muchas más personas queden afectadas por este aporte extraordinario.</w:t>
      </w:r>
    </w:p>
    <w:p w:rsidR="00FE5BFF" w:rsidRDefault="00FE5BFF" w:rsidP="00FE5BFF">
      <w:pPr>
        <w:ind w:firstLine="708"/>
      </w:pPr>
      <w:r>
        <w:t>En cambio, n</w:t>
      </w:r>
      <w:r w:rsidR="007B302B">
        <w:t>osotros buscamos hacerlo de otra man</w:t>
      </w:r>
      <w:r>
        <w:t xml:space="preserve">era y </w:t>
      </w:r>
      <w:r w:rsidR="007B302B">
        <w:t xml:space="preserve">ese aporte institucional </w:t>
      </w:r>
      <w:r w:rsidR="00265EA5">
        <w:t xml:space="preserve">extraordinario </w:t>
      </w:r>
      <w:r w:rsidR="007B302B">
        <w:t>va a formar parte de un fondo especial para el financiamiento de la Caja, del que voy a hablar después.</w:t>
      </w:r>
    </w:p>
    <w:p w:rsidR="009F7851" w:rsidRDefault="00FE5BFF" w:rsidP="009F7851">
      <w:pPr>
        <w:ind w:firstLine="708"/>
      </w:pPr>
      <w:r>
        <w:t>Ahora, s</w:t>
      </w:r>
      <w:r w:rsidR="007B302B">
        <w:t xml:space="preserve">acando el tema de la emergencia, </w:t>
      </w:r>
      <w:r w:rsidR="00780BF2">
        <w:t>-</w:t>
      </w:r>
      <w:r w:rsidR="007B302B">
        <w:t xml:space="preserve">porque es hablar de dos proyectos en uno </w:t>
      </w:r>
      <w:r>
        <w:t xml:space="preserve">ya que </w:t>
      </w:r>
      <w:r w:rsidR="007B302B">
        <w:t>por un lado</w:t>
      </w:r>
      <w:r>
        <w:t>,</w:t>
      </w:r>
      <w:r w:rsidR="007B302B">
        <w:t xml:space="preserve"> está la emergencia y por otro lado</w:t>
      </w:r>
      <w:r>
        <w:t>,</w:t>
      </w:r>
      <w:r w:rsidR="007B302B">
        <w:t xml:space="preserve"> el sistema previsional</w:t>
      </w:r>
      <w:r w:rsidR="00780BF2">
        <w:t>-</w:t>
      </w:r>
      <w:r w:rsidR="007B302B">
        <w:t xml:space="preserve"> quiero decir </w:t>
      </w:r>
      <w:r w:rsidR="009F7851">
        <w:t>que n</w:t>
      </w:r>
      <w:r w:rsidR="007B302B">
        <w:t>uestro dictamen n</w:t>
      </w:r>
      <w:r w:rsidR="009F7851">
        <w:t>o toca ningún derecho adquirido. Y lo vuelvo a repetir. N</w:t>
      </w:r>
      <w:r w:rsidR="007B302B">
        <w:t xml:space="preserve">uestro dictamen, el que hemos presentado como alternativa, </w:t>
      </w:r>
      <w:r w:rsidR="009F7851">
        <w:t>¡</w:t>
      </w:r>
      <w:r w:rsidR="007B302B">
        <w:t>no toca ningún derecho adquirido</w:t>
      </w:r>
      <w:r w:rsidR="009F7851">
        <w:t xml:space="preserve">! Y </w:t>
      </w:r>
      <w:r w:rsidR="007B302B">
        <w:t>está en los artículos 140°, 141° y 142°</w:t>
      </w:r>
      <w:r w:rsidR="009F7851">
        <w:t xml:space="preserve">. </w:t>
      </w:r>
    </w:p>
    <w:p w:rsidR="009F7851" w:rsidRDefault="009F7851" w:rsidP="009F7851">
      <w:pPr>
        <w:ind w:firstLine="708"/>
      </w:pPr>
      <w:r>
        <w:t>¿P</w:t>
      </w:r>
      <w:r w:rsidR="007B302B">
        <w:t>or</w:t>
      </w:r>
      <w:r>
        <w:t xml:space="preserve"> </w:t>
      </w:r>
      <w:r w:rsidR="00265EA5">
        <w:t>qu</w:t>
      </w:r>
      <w:r>
        <w:t>é</w:t>
      </w:r>
      <w:r w:rsidR="007B302B">
        <w:t xml:space="preserve"> quiero dejar esto en claro</w:t>
      </w:r>
      <w:r>
        <w:t>? P</w:t>
      </w:r>
      <w:r w:rsidR="00265EA5">
        <w:t>or</w:t>
      </w:r>
      <w:r w:rsidR="007B302B">
        <w:t>que nosotros lo hemos especificado.</w:t>
      </w:r>
      <w:r>
        <w:t xml:space="preserve"> </w:t>
      </w:r>
      <w:r w:rsidR="007B302B">
        <w:t>El artículo 140° dice:</w:t>
      </w:r>
      <w:r>
        <w:t xml:space="preserve"> </w:t>
      </w:r>
      <w:r w:rsidR="007B302B">
        <w:t xml:space="preserve">“La presente ley no afectará los derechos previsionales adquiridos ni las prestaciones </w:t>
      </w:r>
      <w:r w:rsidR="00265EA5">
        <w:t xml:space="preserve">ya </w:t>
      </w:r>
      <w:r w:rsidR="007B302B">
        <w:t>otorgadas conforme a la legislación vigente al momento de su reconocimiento.”</w:t>
      </w:r>
    </w:p>
    <w:p w:rsidR="007105BD" w:rsidRDefault="009F7851" w:rsidP="009F7851">
      <w:pPr>
        <w:ind w:firstLine="708"/>
      </w:pPr>
      <w:r>
        <w:t xml:space="preserve">En el </w:t>
      </w:r>
      <w:r w:rsidR="00D82D41">
        <w:t xml:space="preserve">Artículo 141º hablamos </w:t>
      </w:r>
      <w:r w:rsidR="00346331">
        <w:t>de: “Confianza L</w:t>
      </w:r>
      <w:r w:rsidR="00FE60F1">
        <w:t>egítima</w:t>
      </w:r>
      <w:r w:rsidR="00A116D1">
        <w:t>. L</w:t>
      </w:r>
      <w:r w:rsidR="00FE60F1">
        <w:t>a</w:t>
      </w:r>
      <w:r w:rsidR="00A116D1">
        <w:t>s</w:t>
      </w:r>
      <w:r w:rsidR="00FE60F1">
        <w:t xml:space="preserve"> situaciones </w:t>
      </w:r>
      <w:r w:rsidR="00A116D1">
        <w:t xml:space="preserve">jurídicas </w:t>
      </w:r>
      <w:r w:rsidR="00FE60F1">
        <w:t>consolidadas y las expectativas legítimamente generada</w:t>
      </w:r>
      <w:r w:rsidR="00A116D1">
        <w:t>s</w:t>
      </w:r>
      <w:r w:rsidR="00FE60F1">
        <w:t xml:space="preserve"> ba</w:t>
      </w:r>
      <w:r w:rsidR="00A116D1">
        <w:t>j</w:t>
      </w:r>
      <w:r w:rsidR="00FE60F1">
        <w:t xml:space="preserve">o el </w:t>
      </w:r>
      <w:r w:rsidR="00A116D1">
        <w:t>régimen</w:t>
      </w:r>
      <w:r w:rsidR="00FE60F1">
        <w:t xml:space="preserve"> vigente al momento del </w:t>
      </w:r>
      <w:r w:rsidR="00A116D1">
        <w:t>ingreso</w:t>
      </w:r>
      <w:r w:rsidR="00FE60F1">
        <w:t xml:space="preserve"> al </w:t>
      </w:r>
      <w:r w:rsidR="00A116D1">
        <w:t>sistema</w:t>
      </w:r>
      <w:r w:rsidR="00FE60F1">
        <w:t xml:space="preserve"> </w:t>
      </w:r>
      <w:r w:rsidR="00A116D1">
        <w:t>previsional provincial</w:t>
      </w:r>
      <w:r w:rsidR="00FE60F1">
        <w:t xml:space="preserve"> serán </w:t>
      </w:r>
      <w:r w:rsidR="00A116D1">
        <w:t>respetadas</w:t>
      </w:r>
      <w:r w:rsidR="00FE60F1">
        <w:t xml:space="preserve"> </w:t>
      </w:r>
      <w:r w:rsidR="00A116D1">
        <w:t xml:space="preserve">conforme los principios de seguridad jurídica, </w:t>
      </w:r>
      <w:r w:rsidR="00FE60F1">
        <w:t xml:space="preserve">confianza </w:t>
      </w:r>
      <w:r w:rsidR="00A116D1">
        <w:t>legítima</w:t>
      </w:r>
      <w:r w:rsidR="00FE60F1">
        <w:t xml:space="preserve"> y buena fe</w:t>
      </w:r>
      <w:r>
        <w:t>”</w:t>
      </w:r>
      <w:r w:rsidR="00A116D1">
        <w:t>.</w:t>
      </w:r>
    </w:p>
    <w:p w:rsidR="00A116D1" w:rsidRDefault="009F7851" w:rsidP="009F7851">
      <w:pPr>
        <w:ind w:firstLine="708"/>
      </w:pPr>
      <w:r>
        <w:t>Y en el Artículo 142º.</w:t>
      </w:r>
      <w:r w:rsidR="00A116D1">
        <w:t xml:space="preserve"> </w:t>
      </w:r>
      <w:r>
        <w:t>“</w:t>
      </w:r>
      <w:r w:rsidR="00FE60F1">
        <w:t>Nuevos ingresantes</w:t>
      </w:r>
      <w:r w:rsidR="00A116D1">
        <w:t>. L</w:t>
      </w:r>
      <w:r w:rsidR="00FE60F1">
        <w:t xml:space="preserve">os </w:t>
      </w:r>
      <w:r w:rsidR="00A116D1">
        <w:t>requisitos</w:t>
      </w:r>
      <w:r w:rsidR="00FE60F1">
        <w:t xml:space="preserve"> de </w:t>
      </w:r>
      <w:r w:rsidR="00A116D1">
        <w:t>edad, servicio</w:t>
      </w:r>
      <w:r w:rsidR="00346331">
        <w:t>s</w:t>
      </w:r>
      <w:r w:rsidR="00FE60F1">
        <w:t xml:space="preserve"> </w:t>
      </w:r>
      <w:r w:rsidR="00A116D1">
        <w:t xml:space="preserve">y demás condiciones de acceso establecidos </w:t>
      </w:r>
      <w:r w:rsidR="00FE60F1">
        <w:t xml:space="preserve">por la </w:t>
      </w:r>
      <w:r w:rsidR="00A116D1">
        <w:t>presente</w:t>
      </w:r>
      <w:r w:rsidR="00FE60F1">
        <w:t xml:space="preserve"> ley</w:t>
      </w:r>
      <w:r w:rsidR="00A116D1">
        <w:t>,</w:t>
      </w:r>
      <w:r w:rsidR="00FE60F1">
        <w:t xml:space="preserve"> ser</w:t>
      </w:r>
      <w:r w:rsidR="00A116D1">
        <w:t>án aplicables exclusivamente</w:t>
      </w:r>
      <w:r w:rsidR="00FE60F1">
        <w:t xml:space="preserve"> a quien</w:t>
      </w:r>
      <w:r w:rsidR="00A116D1">
        <w:t>es</w:t>
      </w:r>
      <w:r w:rsidR="00FE60F1">
        <w:t xml:space="preserve"> ingresen por primera vez </w:t>
      </w:r>
      <w:r w:rsidR="00A116D1">
        <w:t xml:space="preserve">al sistema previsional provincial </w:t>
      </w:r>
      <w:r w:rsidR="00FE60F1">
        <w:t>con posterioridad a su entrada en vigencia</w:t>
      </w:r>
      <w:r>
        <w:t>”</w:t>
      </w:r>
      <w:r w:rsidR="00A116D1">
        <w:t xml:space="preserve">. </w:t>
      </w:r>
    </w:p>
    <w:p w:rsidR="009F7851" w:rsidRDefault="00A116D1" w:rsidP="00677662">
      <w:pPr>
        <w:ind w:firstLine="708"/>
      </w:pPr>
      <w:r>
        <w:t>E</w:t>
      </w:r>
      <w:r w:rsidR="00FE60F1">
        <w:t>s decir</w:t>
      </w:r>
      <w:r>
        <w:t>,</w:t>
      </w:r>
      <w:r w:rsidR="00FE60F1">
        <w:t xml:space="preserve"> a los actuales trabajadores</w:t>
      </w:r>
      <w:r w:rsidR="00F20096">
        <w:t xml:space="preserve"> que </w:t>
      </w:r>
      <w:r w:rsidR="00FE60F1">
        <w:t xml:space="preserve">tengan </w:t>
      </w:r>
      <w:r>
        <w:t>1, 2, 3, 40 o 50</w:t>
      </w:r>
      <w:r w:rsidR="00FE60F1">
        <w:t xml:space="preserve"> años de </w:t>
      </w:r>
      <w:r>
        <w:t>antigüedad</w:t>
      </w:r>
      <w:r w:rsidR="009F7851">
        <w:t>,</w:t>
      </w:r>
      <w:r w:rsidR="00FE60F1">
        <w:t xml:space="preserve"> </w:t>
      </w:r>
      <w:r>
        <w:t>nuestro</w:t>
      </w:r>
      <w:r w:rsidR="00FE60F1">
        <w:t xml:space="preserve"> </w:t>
      </w:r>
      <w:r>
        <w:t>dictamen</w:t>
      </w:r>
      <w:r w:rsidR="00FE60F1">
        <w:t xml:space="preserve"> no los toca en </w:t>
      </w:r>
      <w:r>
        <w:t>absolutamente</w:t>
      </w:r>
      <w:r w:rsidR="00FE60F1">
        <w:t xml:space="preserve"> nada</w:t>
      </w:r>
      <w:r w:rsidR="00F20096">
        <w:t>. N</w:t>
      </w:r>
      <w:r>
        <w:t xml:space="preserve">osotros no </w:t>
      </w:r>
      <w:r w:rsidR="00FE60F1">
        <w:t xml:space="preserve">estamos </w:t>
      </w:r>
      <w:r>
        <w:t>cambiando</w:t>
      </w:r>
      <w:r w:rsidR="00F20096">
        <w:t>,</w:t>
      </w:r>
      <w:r w:rsidR="00FE60F1">
        <w:t xml:space="preserve"> </w:t>
      </w:r>
      <w:r>
        <w:t>a mitad de camino</w:t>
      </w:r>
      <w:r w:rsidR="00F20096">
        <w:t>,</w:t>
      </w:r>
      <w:r>
        <w:t xml:space="preserve"> </w:t>
      </w:r>
      <w:r w:rsidR="00FE60F1">
        <w:t xml:space="preserve">las </w:t>
      </w:r>
      <w:r>
        <w:t>reglas</w:t>
      </w:r>
      <w:r w:rsidR="00FE60F1">
        <w:t xml:space="preserve"> de </w:t>
      </w:r>
      <w:r>
        <w:t>juego de aquel que ya ha aportado y tiene una expectativa</w:t>
      </w:r>
      <w:r w:rsidR="00F20096">
        <w:t xml:space="preserve">. </w:t>
      </w:r>
    </w:p>
    <w:p w:rsidR="00677662" w:rsidRDefault="00F20096" w:rsidP="00677662">
      <w:pPr>
        <w:ind w:firstLine="708"/>
      </w:pPr>
      <w:r>
        <w:t>Por el contrario,</w:t>
      </w:r>
      <w:r w:rsidR="00FE60F1">
        <w:t xml:space="preserve"> lo que estamos diciendo es</w:t>
      </w:r>
      <w:r w:rsidR="009F7851">
        <w:t>:</w:t>
      </w:r>
      <w:r w:rsidR="00A116D1">
        <w:t xml:space="preserve"> “S</w:t>
      </w:r>
      <w:r w:rsidR="00FE60F1">
        <w:t>eñor</w:t>
      </w:r>
      <w:r w:rsidR="00A116D1">
        <w:t>,</w:t>
      </w:r>
      <w:r w:rsidR="00FE60F1">
        <w:t xml:space="preserve"> si usted quiere formar parte </w:t>
      </w:r>
      <w:r w:rsidR="00A116D1">
        <w:t xml:space="preserve">de la estructura </w:t>
      </w:r>
      <w:r w:rsidR="00FE60F1">
        <w:t xml:space="preserve">del </w:t>
      </w:r>
      <w:r w:rsidR="00A116D1">
        <w:t>E</w:t>
      </w:r>
      <w:r w:rsidR="00FE60F1">
        <w:t>stado entrerriano</w:t>
      </w:r>
      <w:r w:rsidR="00A116D1">
        <w:t>,</w:t>
      </w:r>
      <w:r w:rsidR="00FE60F1">
        <w:t xml:space="preserve"> </w:t>
      </w:r>
      <w:r w:rsidR="009F7851">
        <w:t>“</w:t>
      </w:r>
      <w:r w:rsidR="00FE60F1">
        <w:t>a partir de ahora</w:t>
      </w:r>
      <w:r w:rsidR="009F7851">
        <w:t>”,</w:t>
      </w:r>
      <w:r w:rsidR="00FE60F1">
        <w:t xml:space="preserve"> estas son las </w:t>
      </w:r>
      <w:r w:rsidR="00FE60F1">
        <w:lastRenderedPageBreak/>
        <w:t>nuevas reglas</w:t>
      </w:r>
      <w:r w:rsidR="00A116D1">
        <w:t>”,</w:t>
      </w:r>
      <w:r w:rsidR="00FE60F1">
        <w:t xml:space="preserve"> que es </w:t>
      </w:r>
      <w:r w:rsidR="00A116D1">
        <w:t>sustancialmente</w:t>
      </w:r>
      <w:r w:rsidR="00FE60F1">
        <w:t xml:space="preserve"> distinto a algunas </w:t>
      </w:r>
      <w:r w:rsidR="00A116D1">
        <w:t>cuestiones</w:t>
      </w:r>
      <w:r w:rsidR="00FE60F1">
        <w:t xml:space="preserve"> que hemos leído en algún medio de comunicación</w:t>
      </w:r>
      <w:r w:rsidR="009F7851">
        <w:t xml:space="preserve"> p</w:t>
      </w:r>
      <w:r w:rsidR="00FE60F1">
        <w:t xml:space="preserve">orque </w:t>
      </w:r>
      <w:r w:rsidR="00677662">
        <w:t>no existe ningún</w:t>
      </w:r>
      <w:r w:rsidR="00FE60F1">
        <w:t xml:space="preserve"> derecho de </w:t>
      </w:r>
      <w:r w:rsidR="00677662">
        <w:t>nadie,</w:t>
      </w:r>
      <w:r w:rsidR="00FE60F1">
        <w:t xml:space="preserve"> de ninguna persona física que se vea afectado con nuestro </w:t>
      </w:r>
      <w:r w:rsidR="00677662">
        <w:t>dictamen, esa</w:t>
      </w:r>
      <w:r w:rsidR="00FE60F1">
        <w:t xml:space="preserve"> es la realidad</w:t>
      </w:r>
      <w:r w:rsidR="00677662">
        <w:t>.</w:t>
      </w:r>
    </w:p>
    <w:p w:rsidR="003A4934" w:rsidRDefault="00F20096" w:rsidP="00677662">
      <w:pPr>
        <w:ind w:firstLine="708"/>
      </w:pPr>
      <w:r>
        <w:t xml:space="preserve">En cuanto a </w:t>
      </w:r>
      <w:r w:rsidR="00C566D2">
        <w:t xml:space="preserve">lo que tiene que ver </w:t>
      </w:r>
      <w:r>
        <w:t xml:space="preserve">con </w:t>
      </w:r>
      <w:r w:rsidR="00C566D2">
        <w:t xml:space="preserve">herramientas que </w:t>
      </w:r>
      <w:r>
        <w:t>incorporamos</w:t>
      </w:r>
      <w:r w:rsidR="00C566D2">
        <w:t xml:space="preserve"> para la Caja</w:t>
      </w:r>
      <w:r>
        <w:t xml:space="preserve">, </w:t>
      </w:r>
      <w:r w:rsidR="00C566D2">
        <w:t xml:space="preserve">buscamos </w:t>
      </w:r>
      <w:r>
        <w:t xml:space="preserve">que sean </w:t>
      </w:r>
      <w:r w:rsidR="00C566D2">
        <w:t>de transparencia</w:t>
      </w:r>
      <w:r>
        <w:t>,</w:t>
      </w:r>
      <w:r w:rsidR="00C566D2">
        <w:t xml:space="preserve"> participación </w:t>
      </w:r>
      <w:r>
        <w:t xml:space="preserve">y gobernanza. </w:t>
      </w:r>
    </w:p>
    <w:p w:rsidR="00F20096" w:rsidRDefault="00F20096" w:rsidP="00677662">
      <w:pPr>
        <w:ind w:firstLine="708"/>
      </w:pPr>
      <w:r>
        <w:t>S</w:t>
      </w:r>
      <w:r w:rsidR="00C566D2">
        <w:t xml:space="preserve">i </w:t>
      </w:r>
      <w:r>
        <w:t>tienen</w:t>
      </w:r>
      <w:r w:rsidR="00C566D2">
        <w:t xml:space="preserve"> </w:t>
      </w:r>
      <w:r>
        <w:t>oportunidad</w:t>
      </w:r>
      <w:r w:rsidR="00C566D2">
        <w:t xml:space="preserve"> de </w:t>
      </w:r>
      <w:r>
        <w:t>leer</w:t>
      </w:r>
      <w:r w:rsidR="00C566D2">
        <w:t xml:space="preserve"> </w:t>
      </w:r>
      <w:r>
        <w:t xml:space="preserve">nuestro dictamen, van a ver que </w:t>
      </w:r>
      <w:r w:rsidR="00C566D2">
        <w:t>aborda un</w:t>
      </w:r>
      <w:r>
        <w:t xml:space="preserve"> </w:t>
      </w:r>
      <w:r w:rsidR="00C566D2">
        <w:t xml:space="preserve">tema </w:t>
      </w:r>
      <w:r>
        <w:t xml:space="preserve">que sobrevuela, </w:t>
      </w:r>
      <w:r w:rsidR="00C566D2">
        <w:t xml:space="preserve">que tocó </w:t>
      </w:r>
      <w:r>
        <w:t>Elías</w:t>
      </w:r>
      <w:r w:rsidR="00C566D2">
        <w:t xml:space="preserve"> en su </w:t>
      </w:r>
      <w:r>
        <w:t>exposición y</w:t>
      </w:r>
      <w:r w:rsidR="00C566D2">
        <w:t xml:space="preserve"> que </w:t>
      </w:r>
      <w:r>
        <w:t>nadie</w:t>
      </w:r>
      <w:r w:rsidR="00C566D2">
        <w:t xml:space="preserve"> </w:t>
      </w:r>
      <w:r w:rsidR="003A4934">
        <w:t>aborda y</w:t>
      </w:r>
      <w:r>
        <w:t xml:space="preserve"> que es</w:t>
      </w:r>
      <w:r w:rsidR="00C566D2">
        <w:t xml:space="preserve"> la carrera administrativa del Estado</w:t>
      </w:r>
      <w:r w:rsidR="003A4934">
        <w:t>. E</w:t>
      </w:r>
      <w:r>
        <w:t>s decir, el</w:t>
      </w:r>
      <w:r w:rsidR="00C566D2">
        <w:t xml:space="preserve"> empleo </w:t>
      </w:r>
      <w:r>
        <w:t>público</w:t>
      </w:r>
      <w:r w:rsidR="00C566D2">
        <w:t xml:space="preserve"> </w:t>
      </w:r>
      <w:r>
        <w:t>provincial</w:t>
      </w:r>
      <w:r w:rsidR="00C566D2">
        <w:t xml:space="preserve"> que </w:t>
      </w:r>
      <w:r>
        <w:t xml:space="preserve">creo que </w:t>
      </w:r>
      <w:r w:rsidR="00C566D2">
        <w:t xml:space="preserve">es uno de los </w:t>
      </w:r>
      <w:r>
        <w:t>grandes</w:t>
      </w:r>
      <w:r w:rsidR="00C566D2">
        <w:t xml:space="preserve"> probl</w:t>
      </w:r>
      <w:r>
        <w:t>e</w:t>
      </w:r>
      <w:r w:rsidR="00C566D2">
        <w:t>mas que tenemos</w:t>
      </w:r>
      <w:r w:rsidR="003A4934">
        <w:t>,</w:t>
      </w:r>
      <w:r w:rsidR="00C566D2">
        <w:t xml:space="preserve"> de fondo</w:t>
      </w:r>
      <w:r w:rsidR="003A4934">
        <w:t>,</w:t>
      </w:r>
      <w:r w:rsidR="00C566D2">
        <w:t xml:space="preserve"> en la </w:t>
      </w:r>
      <w:r>
        <w:t>P</w:t>
      </w:r>
      <w:r w:rsidR="00C566D2">
        <w:t>rovincia</w:t>
      </w:r>
      <w:r>
        <w:t>.</w:t>
      </w:r>
    </w:p>
    <w:p w:rsidR="00F20096" w:rsidRDefault="003A4934" w:rsidP="00677662">
      <w:pPr>
        <w:ind w:firstLine="708"/>
      </w:pPr>
      <w:r>
        <w:t>Así</w:t>
      </w:r>
      <w:r w:rsidR="00F20096">
        <w:t xml:space="preserve"> que</w:t>
      </w:r>
      <w:r w:rsidR="00C566D2">
        <w:t xml:space="preserve"> tomamos del </w:t>
      </w:r>
      <w:r w:rsidR="00F20096">
        <w:t>aporte</w:t>
      </w:r>
      <w:r w:rsidR="00C566D2">
        <w:t xml:space="preserve"> del ex </w:t>
      </w:r>
      <w:r w:rsidR="009F7851">
        <w:t>P</w:t>
      </w:r>
      <w:r w:rsidR="00C566D2">
        <w:t>residente de la Caja</w:t>
      </w:r>
      <w:r w:rsidR="009F7851">
        <w:t>, Daniel</w:t>
      </w:r>
      <w:r w:rsidR="00C566D2">
        <w:t xml:space="preserve"> Elías</w:t>
      </w:r>
      <w:r w:rsidR="009F7851">
        <w:t>,</w:t>
      </w:r>
      <w:r w:rsidR="00C566D2">
        <w:t xml:space="preserve"> y lo pusimos en el </w:t>
      </w:r>
      <w:r w:rsidR="009F7851">
        <w:t>T</w:t>
      </w:r>
      <w:r w:rsidR="00C566D2">
        <w:t xml:space="preserve">ítulo VI </w:t>
      </w:r>
      <w:r w:rsidR="00F20096">
        <w:t>de nuestro dictamen dedicado al fortalecimiento del empleado público provincial.</w:t>
      </w:r>
    </w:p>
    <w:p w:rsidR="00FE60F1" w:rsidRDefault="00F20096" w:rsidP="00677662">
      <w:pPr>
        <w:ind w:firstLine="708"/>
      </w:pPr>
      <w:r>
        <w:t xml:space="preserve">Obviamente que </w:t>
      </w:r>
      <w:r w:rsidR="00C566D2">
        <w:t xml:space="preserve">era </w:t>
      </w:r>
      <w:r>
        <w:t>imposible para</w:t>
      </w:r>
      <w:r w:rsidR="00C566D2">
        <w:t xml:space="preserve"> nosotros en </w:t>
      </w:r>
      <w:r>
        <w:t>esta</w:t>
      </w:r>
      <w:r w:rsidR="009F7851">
        <w:t xml:space="preserve"> L</w:t>
      </w:r>
      <w:r w:rsidR="00C566D2">
        <w:t xml:space="preserve">ey </w:t>
      </w:r>
      <w:r>
        <w:t>abordar</w:t>
      </w:r>
      <w:r w:rsidR="00C566D2">
        <w:t xml:space="preserve"> </w:t>
      </w:r>
      <w:r>
        <w:t>una</w:t>
      </w:r>
      <w:r w:rsidR="00C566D2">
        <w:t xml:space="preserve"> carrera administrativa </w:t>
      </w:r>
      <w:r>
        <w:t xml:space="preserve">del Estado </w:t>
      </w:r>
      <w:r w:rsidR="00C566D2">
        <w:t>nueva pero sí</w:t>
      </w:r>
      <w:r w:rsidR="009F7851">
        <w:t>,</w:t>
      </w:r>
      <w:r w:rsidR="00C566D2">
        <w:t xml:space="preserve"> no nos hicimos los sonsos con ese tema </w:t>
      </w:r>
      <w:r>
        <w:t xml:space="preserve">e </w:t>
      </w:r>
      <w:r w:rsidR="00C566D2">
        <w:t xml:space="preserve">incorporamos un </w:t>
      </w:r>
      <w:r w:rsidR="009F7851">
        <w:t>T</w:t>
      </w:r>
      <w:r w:rsidR="00C566D2">
        <w:t>ítulo VI que</w:t>
      </w:r>
      <w:r>
        <w:t xml:space="preserve"> </w:t>
      </w:r>
      <w:r w:rsidR="00C566D2">
        <w:t xml:space="preserve">habla del fortalecimiento </w:t>
      </w:r>
      <w:r>
        <w:t>institucional</w:t>
      </w:r>
      <w:r w:rsidR="00C566D2">
        <w:t xml:space="preserve"> del empleo </w:t>
      </w:r>
      <w:r>
        <w:t xml:space="preserve">público. Y </w:t>
      </w:r>
      <w:r w:rsidR="00C566D2">
        <w:t xml:space="preserve">obliga </w:t>
      </w:r>
      <w:r>
        <w:t xml:space="preserve">a la Provincia, en un plazo de dos años, </w:t>
      </w:r>
      <w:r w:rsidR="00C566D2">
        <w:t xml:space="preserve">a elaborar un </w:t>
      </w:r>
      <w:r>
        <w:t>proyecto</w:t>
      </w:r>
      <w:r w:rsidR="00C566D2">
        <w:t xml:space="preserve"> integral de </w:t>
      </w:r>
      <w:r>
        <w:t>nueva</w:t>
      </w:r>
      <w:r w:rsidR="00C566D2">
        <w:t xml:space="preserve"> carrera </w:t>
      </w:r>
      <w:r>
        <w:t>administrativa</w:t>
      </w:r>
      <w:r w:rsidR="00C566D2">
        <w:t xml:space="preserve"> del </w:t>
      </w:r>
      <w:r>
        <w:t>Estado,</w:t>
      </w:r>
      <w:r w:rsidR="00C566D2">
        <w:t xml:space="preserve"> que creo que es </w:t>
      </w:r>
      <w:r>
        <w:t>sumamente</w:t>
      </w:r>
      <w:r w:rsidR="00C566D2">
        <w:t xml:space="preserve"> </w:t>
      </w:r>
      <w:r>
        <w:t>necesaria</w:t>
      </w:r>
      <w:r w:rsidR="00C566D2">
        <w:t xml:space="preserve"> para que no suceda esto de que no está en claro cómo es la carrera </w:t>
      </w:r>
      <w:r>
        <w:t>administrativa</w:t>
      </w:r>
      <w:r w:rsidR="00C566D2">
        <w:t xml:space="preserve"> de una persona que ingresa a </w:t>
      </w:r>
      <w:r>
        <w:t>trabajar</w:t>
      </w:r>
      <w:r w:rsidR="00C566D2">
        <w:t xml:space="preserve"> en </w:t>
      </w:r>
      <w:r>
        <w:t>E</w:t>
      </w:r>
      <w:r w:rsidR="00C566D2">
        <w:t xml:space="preserve">ntre </w:t>
      </w:r>
      <w:r>
        <w:t>R</w:t>
      </w:r>
      <w:r w:rsidR="00C566D2">
        <w:t>íos</w:t>
      </w:r>
      <w:r>
        <w:t>.</w:t>
      </w:r>
    </w:p>
    <w:p w:rsidR="00317CB0" w:rsidRDefault="00317CB0" w:rsidP="00F20096">
      <w:pPr>
        <w:ind w:firstLine="708"/>
      </w:pPr>
      <w:r>
        <w:t>H</w:t>
      </w:r>
      <w:r w:rsidR="00C566D2">
        <w:t>ablando de lo que tiene que ver con la carrera administrativa</w:t>
      </w:r>
      <w:r>
        <w:t>,</w:t>
      </w:r>
      <w:r w:rsidR="00C566D2">
        <w:t xml:space="preserve"> </w:t>
      </w:r>
      <w:r>
        <w:t xml:space="preserve">entiendo que </w:t>
      </w:r>
      <w:r w:rsidR="00C566D2">
        <w:t xml:space="preserve">hay un </w:t>
      </w:r>
      <w:r>
        <w:t>artículo</w:t>
      </w:r>
      <w:r w:rsidR="00C566D2">
        <w:t xml:space="preserve"> </w:t>
      </w:r>
      <w:r>
        <w:t>relacionado</w:t>
      </w:r>
      <w:r w:rsidR="00C566D2">
        <w:t xml:space="preserve"> a la </w:t>
      </w:r>
      <w:r>
        <w:t>corporación</w:t>
      </w:r>
      <w:r w:rsidR="00C566D2">
        <w:t xml:space="preserve"> </w:t>
      </w:r>
      <w:r>
        <w:t>institucional</w:t>
      </w:r>
      <w:r w:rsidR="00C566D2">
        <w:t xml:space="preserve"> para que la Provincia acompañe a los </w:t>
      </w:r>
      <w:r>
        <w:t>municipios</w:t>
      </w:r>
      <w:r w:rsidR="00C566D2">
        <w:t xml:space="preserve"> en la adecuación progresiva y</w:t>
      </w:r>
      <w:r>
        <w:t xml:space="preserve"> en </w:t>
      </w:r>
      <w:r w:rsidR="00C566D2">
        <w:t>todo lo que tiene que ver a lo rem</w:t>
      </w:r>
      <w:r>
        <w:t>unerat</w:t>
      </w:r>
      <w:r w:rsidR="007B302B">
        <w:t xml:space="preserve">orio y </w:t>
      </w:r>
      <w:proofErr w:type="spellStart"/>
      <w:r w:rsidR="007B302B">
        <w:t>escala</w:t>
      </w:r>
      <w:r w:rsidR="00C566D2">
        <w:t>fonario</w:t>
      </w:r>
      <w:proofErr w:type="spellEnd"/>
      <w:r w:rsidR="00C566D2">
        <w:t xml:space="preserve"> de los </w:t>
      </w:r>
      <w:r>
        <w:t>municipios</w:t>
      </w:r>
      <w:r w:rsidR="003A4934">
        <w:t>.</w:t>
      </w:r>
    </w:p>
    <w:p w:rsidR="00317CB0" w:rsidRDefault="003A4934" w:rsidP="00F20096">
      <w:pPr>
        <w:ind w:firstLine="708"/>
      </w:pPr>
      <w:r>
        <w:t xml:space="preserve">Así que, </w:t>
      </w:r>
      <w:r>
        <w:t xml:space="preserve">lo propio </w:t>
      </w:r>
      <w:r>
        <w:t>hicimos también,</w:t>
      </w:r>
      <w:r>
        <w:t xml:space="preserve"> referido a municipios y comunas</w:t>
      </w:r>
      <w:r>
        <w:t xml:space="preserve"> porque </w:t>
      </w:r>
      <w:r w:rsidR="00317CB0">
        <w:t>creo que</w:t>
      </w:r>
      <w:r w:rsidR="00C566D2">
        <w:t xml:space="preserve"> ahí es donde se va a ver primero el impacto de esta reforma si se aprueba el dictamen del Poder Ejecutivo</w:t>
      </w:r>
      <w:r w:rsidR="00317CB0">
        <w:t>, del oficialismo</w:t>
      </w:r>
      <w:r>
        <w:t>,</w:t>
      </w:r>
      <w:r w:rsidR="00317CB0">
        <w:t xml:space="preserve"> p</w:t>
      </w:r>
      <w:r w:rsidR="00C566D2">
        <w:t>orque</w:t>
      </w:r>
      <w:r w:rsidR="00317CB0">
        <w:t>,</w:t>
      </w:r>
      <w:r w:rsidR="00C566D2">
        <w:t xml:space="preserve"> </w:t>
      </w:r>
      <w:r>
        <w:t>-</w:t>
      </w:r>
      <w:r w:rsidR="00317CB0">
        <w:t xml:space="preserve">como también lo </w:t>
      </w:r>
      <w:r w:rsidR="00C566D2">
        <w:t xml:space="preserve">han </w:t>
      </w:r>
      <w:r w:rsidR="00317CB0">
        <w:t>dicho</w:t>
      </w:r>
      <w:r w:rsidR="00C566D2">
        <w:t xml:space="preserve"> los representantes de la </w:t>
      </w:r>
      <w:r w:rsidR="00317CB0">
        <w:t>Liga de I</w:t>
      </w:r>
      <w:r w:rsidR="00C566D2">
        <w:t>ntendentes</w:t>
      </w:r>
      <w:r>
        <w:t xml:space="preserve"> y </w:t>
      </w:r>
      <w:r w:rsidR="00C566D2">
        <w:t xml:space="preserve">no solo del </w:t>
      </w:r>
      <w:r w:rsidR="00317CB0">
        <w:t>justicialismo-</w:t>
      </w:r>
      <w:r w:rsidR="00C566D2">
        <w:t xml:space="preserve"> </w:t>
      </w:r>
      <w:r w:rsidR="00317CB0">
        <w:t>claramente se</w:t>
      </w:r>
      <w:r w:rsidR="00C566D2">
        <w:t xml:space="preserve"> van a ver resentidos los fondos públicos de los </w:t>
      </w:r>
      <w:r w:rsidR="00317CB0">
        <w:t>municipios</w:t>
      </w:r>
      <w:r w:rsidR="00C566D2">
        <w:t xml:space="preserve"> </w:t>
      </w:r>
      <w:r w:rsidR="00317CB0">
        <w:t>teniendo</w:t>
      </w:r>
      <w:r w:rsidR="00C566D2">
        <w:t xml:space="preserve"> que </w:t>
      </w:r>
      <w:r w:rsidR="00317CB0">
        <w:t>aumentar</w:t>
      </w:r>
      <w:r w:rsidR="00C566D2">
        <w:t xml:space="preserve"> </w:t>
      </w:r>
      <w:r w:rsidR="00317CB0">
        <w:t>los aportes patronales tres</w:t>
      </w:r>
      <w:r w:rsidR="00C566D2">
        <w:t xml:space="preserve"> p</w:t>
      </w:r>
      <w:r w:rsidR="00317CB0">
        <w:t>u</w:t>
      </w:r>
      <w:r w:rsidR="00C566D2">
        <w:t xml:space="preserve">ntos en algunos </w:t>
      </w:r>
      <w:r w:rsidR="00317CB0">
        <w:t>casos</w:t>
      </w:r>
      <w:r w:rsidR="00C566D2">
        <w:t xml:space="preserve"> </w:t>
      </w:r>
      <w:r w:rsidR="00317CB0">
        <w:t xml:space="preserve">y un punto y medio en otros. </w:t>
      </w:r>
    </w:p>
    <w:p w:rsidR="00317CB0" w:rsidRDefault="00317CB0" w:rsidP="00F20096">
      <w:pPr>
        <w:ind w:firstLine="708"/>
      </w:pPr>
      <w:r>
        <w:t>Eso le v</w:t>
      </w:r>
      <w:r w:rsidR="00C566D2">
        <w:t>a</w:t>
      </w:r>
      <w:r>
        <w:t xml:space="preserve"> </w:t>
      </w:r>
      <w:r w:rsidR="00C566D2">
        <w:t xml:space="preserve">a insumir </w:t>
      </w:r>
      <w:r>
        <w:t xml:space="preserve">probablemente </w:t>
      </w:r>
      <w:r w:rsidR="00C566D2">
        <w:t xml:space="preserve">millones y millones a cada municipio de la </w:t>
      </w:r>
      <w:r>
        <w:t>Provincia</w:t>
      </w:r>
      <w:r w:rsidR="00C566D2">
        <w:t xml:space="preserve"> que además</w:t>
      </w:r>
      <w:r>
        <w:t xml:space="preserve"> </w:t>
      </w:r>
      <w:r w:rsidR="00265EA5">
        <w:t>-</w:t>
      </w:r>
      <w:r>
        <w:t>como ya lo han mencionado y no es materia de discusión</w:t>
      </w:r>
      <w:r w:rsidR="00C566D2">
        <w:t xml:space="preserve"> hoy</w:t>
      </w:r>
      <w:r>
        <w:t>-</w:t>
      </w:r>
      <w:r w:rsidR="00C566D2">
        <w:t xml:space="preserve"> es </w:t>
      </w:r>
      <w:r>
        <w:t>innegable</w:t>
      </w:r>
      <w:r w:rsidR="00C566D2">
        <w:t xml:space="preserve"> qu</w:t>
      </w:r>
      <w:r>
        <w:t>e</w:t>
      </w:r>
      <w:r w:rsidR="00C566D2">
        <w:t xml:space="preserve"> se hacen cargo de muchas </w:t>
      </w:r>
      <w:r>
        <w:t>cuestiones</w:t>
      </w:r>
      <w:r w:rsidR="00C566D2">
        <w:t xml:space="preserve"> que hacen a funcio</w:t>
      </w:r>
      <w:r>
        <w:t xml:space="preserve">nes provinciales. </w:t>
      </w:r>
    </w:p>
    <w:p w:rsidR="00317CB0" w:rsidRDefault="00317CB0" w:rsidP="00F20096">
      <w:pPr>
        <w:ind w:firstLine="708"/>
      </w:pPr>
      <w:r>
        <w:t xml:space="preserve">Es decir, </w:t>
      </w:r>
      <w:r w:rsidR="00C566D2">
        <w:t xml:space="preserve">colaboran con la nafta </w:t>
      </w:r>
      <w:r>
        <w:t xml:space="preserve">y las cubiertas </w:t>
      </w:r>
      <w:r w:rsidR="00C566D2">
        <w:t>de</w:t>
      </w:r>
      <w:r>
        <w:t xml:space="preserve"> </w:t>
      </w:r>
      <w:r w:rsidR="00C566D2">
        <w:t xml:space="preserve">los </w:t>
      </w:r>
      <w:r>
        <w:t>patrulleros</w:t>
      </w:r>
      <w:r w:rsidR="00C566D2">
        <w:t xml:space="preserve"> que </w:t>
      </w:r>
      <w:r>
        <w:t>hacen</w:t>
      </w:r>
      <w:r w:rsidR="00C566D2">
        <w:t xml:space="preserve"> a la seguridad de la </w:t>
      </w:r>
      <w:r>
        <w:t>P</w:t>
      </w:r>
      <w:r w:rsidR="00C566D2">
        <w:t>rovincia</w:t>
      </w:r>
      <w:r>
        <w:t>,</w:t>
      </w:r>
      <w:r w:rsidR="00C566D2">
        <w:t xml:space="preserve"> arreglan escuelas</w:t>
      </w:r>
      <w:r>
        <w:t>,</w:t>
      </w:r>
      <w:r w:rsidR="00C566D2">
        <w:t xml:space="preserve"> colaboran </w:t>
      </w:r>
      <w:r>
        <w:t xml:space="preserve">con el </w:t>
      </w:r>
      <w:r w:rsidR="00C566D2">
        <w:t xml:space="preserve">corte de pasto </w:t>
      </w:r>
      <w:r>
        <w:t xml:space="preserve">y </w:t>
      </w:r>
      <w:r w:rsidR="00C566D2">
        <w:t>la pintura</w:t>
      </w:r>
      <w:r>
        <w:t xml:space="preserve">, hasta </w:t>
      </w:r>
      <w:r w:rsidR="00C566D2">
        <w:t xml:space="preserve">con la salud </w:t>
      </w:r>
      <w:r>
        <w:t xml:space="preserve">también </w:t>
      </w:r>
      <w:r w:rsidR="00C566D2">
        <w:t xml:space="preserve">están todo el tiempo </w:t>
      </w:r>
      <w:r>
        <w:t xml:space="preserve">colaborando e incluso con </w:t>
      </w:r>
      <w:r w:rsidR="00C566D2">
        <w:t>el arreglo de caminos</w:t>
      </w:r>
      <w:r w:rsidR="007B302B">
        <w:t>, son cientos de competencias.</w:t>
      </w:r>
    </w:p>
    <w:p w:rsidR="009F7851" w:rsidRDefault="007B302B" w:rsidP="009F7851">
      <w:pPr>
        <w:ind w:firstLine="708"/>
      </w:pPr>
      <w:r>
        <w:lastRenderedPageBreak/>
        <w:t xml:space="preserve"> Por lo que,</w:t>
      </w:r>
      <w:r w:rsidR="00C566D2">
        <w:t xml:space="preserve"> </w:t>
      </w:r>
      <w:r w:rsidR="00A116D1">
        <w:t>entiendo el avasallamiento que se da en</w:t>
      </w:r>
      <w:r>
        <w:t xml:space="preserve"> </w:t>
      </w:r>
      <w:r w:rsidR="00A116D1">
        <w:t xml:space="preserve">la </w:t>
      </w:r>
      <w:r>
        <w:t>autonomía</w:t>
      </w:r>
      <w:r w:rsidR="00A116D1">
        <w:t xml:space="preserve"> </w:t>
      </w:r>
      <w:r>
        <w:t>municipal</w:t>
      </w:r>
      <w:r w:rsidR="00A116D1">
        <w:t xml:space="preserve"> </w:t>
      </w:r>
      <w:r w:rsidR="00317CB0">
        <w:t xml:space="preserve">por </w:t>
      </w:r>
      <w:r w:rsidR="00A116D1">
        <w:t>todos lados</w:t>
      </w:r>
      <w:r>
        <w:t>;</w:t>
      </w:r>
      <w:r w:rsidR="00A116D1">
        <w:t xml:space="preserve"> </w:t>
      </w:r>
      <w:r>
        <w:t>por un lado,</w:t>
      </w:r>
      <w:r w:rsidR="00A116D1">
        <w:t xml:space="preserve"> con el aumento de los aportes y por otro lado</w:t>
      </w:r>
      <w:r>
        <w:t>,</w:t>
      </w:r>
      <w:r w:rsidR="00A116D1">
        <w:t xml:space="preserve"> </w:t>
      </w:r>
      <w:r w:rsidR="00317CB0">
        <w:t xml:space="preserve">con </w:t>
      </w:r>
      <w:r w:rsidR="00A116D1">
        <w:t>el artículo 15</w:t>
      </w:r>
      <w:r>
        <w:t>º</w:t>
      </w:r>
      <w:r w:rsidR="00A116D1">
        <w:t xml:space="preserve"> que faculta a la </w:t>
      </w:r>
      <w:r w:rsidR="00317CB0">
        <w:t xml:space="preserve">Contaduría General </w:t>
      </w:r>
      <w:r w:rsidR="00A116D1">
        <w:t xml:space="preserve">de la </w:t>
      </w:r>
      <w:r>
        <w:t>Provincia</w:t>
      </w:r>
      <w:r w:rsidR="00A116D1">
        <w:t xml:space="preserve"> a retener </w:t>
      </w:r>
      <w:r w:rsidR="00317CB0">
        <w:t>directamente de la suma</w:t>
      </w:r>
      <w:r w:rsidR="009F7851">
        <w:t xml:space="preserve"> </w:t>
      </w:r>
      <w:r w:rsidR="00265EA5">
        <w:t>que</w:t>
      </w:r>
      <w:r w:rsidR="00A02D38">
        <w:t xml:space="preserve"> cualquier concepto corresponda a Municipalidades y Comunas, los importes adeudados por aportes e intereses. </w:t>
      </w:r>
    </w:p>
    <w:p w:rsidR="00A02D38" w:rsidRDefault="00A02D38" w:rsidP="009F7851">
      <w:pPr>
        <w:ind w:firstLine="708"/>
      </w:pPr>
      <w:r>
        <w:t xml:space="preserve">Me parece que ahí hay una situación compleja en la cual no se ha tenido en cuenta el esfuerzo </w:t>
      </w:r>
      <w:r w:rsidR="009F7851">
        <w:t>y</w:t>
      </w:r>
      <w:r>
        <w:t xml:space="preserve"> acompañamiento diario que los Municipios hacen a otras cuestiones que son de competencia provincial. Nosotros, como lo dije</w:t>
      </w:r>
      <w:r w:rsidR="003436FE">
        <w:t>,</w:t>
      </w:r>
      <w:r>
        <w:t xml:space="preserve"> en el Artículo 59º de nuestro proyecto, buscamos algo más gradual. </w:t>
      </w:r>
    </w:p>
    <w:p w:rsidR="005F70A4" w:rsidRDefault="005F70A4" w:rsidP="00A02D38">
      <w:pPr>
        <w:ind w:firstLine="720"/>
      </w:pPr>
      <w:r>
        <w:t>En cuanto a</w:t>
      </w:r>
      <w:r w:rsidR="00A02D38">
        <w:t xml:space="preserve"> las herramientas de nuestro dictamen, </w:t>
      </w:r>
      <w:r>
        <w:t xml:space="preserve">-voy </w:t>
      </w:r>
      <w:r w:rsidR="00A02D38">
        <w:t>mechando entre un dictamen y otro para ir haciendo algunas comparaciones</w:t>
      </w:r>
      <w:r>
        <w:t>-</w:t>
      </w:r>
      <w:r w:rsidR="00A02D38">
        <w:t xml:space="preserve"> </w:t>
      </w:r>
      <w:r>
        <w:t xml:space="preserve">se </w:t>
      </w:r>
      <w:r w:rsidR="00A02D38">
        <w:t xml:space="preserve">basa </w:t>
      </w:r>
      <w:r>
        <w:t xml:space="preserve">en </w:t>
      </w:r>
      <w:r w:rsidR="00A02D38">
        <w:t xml:space="preserve">la manera o </w:t>
      </w:r>
      <w:r>
        <w:t>en</w:t>
      </w:r>
      <w:r w:rsidR="00A02D38">
        <w:t xml:space="preserve"> este otro camino que encontramos</w:t>
      </w:r>
      <w:r>
        <w:t>,</w:t>
      </w:r>
      <w:r w:rsidR="00A02D38">
        <w:t xml:space="preserve"> para buscarle alternativas de reforma al sistema provisional</w:t>
      </w:r>
      <w:r>
        <w:t>,</w:t>
      </w:r>
      <w:r w:rsidR="00A02D38">
        <w:t xml:space="preserve"> incorporando experiencias de otros lugares y sobre todo buscando planificación, participación institucional y evaluación técnica. </w:t>
      </w:r>
    </w:p>
    <w:p w:rsidR="00A02D38" w:rsidRDefault="005F70A4" w:rsidP="00A02D38">
      <w:pPr>
        <w:ind w:firstLine="720"/>
      </w:pPr>
      <w:r>
        <w:t>Así que, i</w:t>
      </w:r>
      <w:r w:rsidR="00A02D38">
        <w:t xml:space="preserve">ncorporamos a la estructura de la Caja de Jubilaciones la figura de un fondo especial </w:t>
      </w:r>
      <w:r>
        <w:t>que</w:t>
      </w:r>
      <w:r w:rsidR="003436FE">
        <w:t>,</w:t>
      </w:r>
      <w:r>
        <w:t xml:space="preserve"> hay que decir</w:t>
      </w:r>
      <w:r w:rsidR="003436FE">
        <w:t>,</w:t>
      </w:r>
      <w:r>
        <w:t xml:space="preserve"> que l</w:t>
      </w:r>
      <w:r w:rsidR="00A02D38">
        <w:t xml:space="preserve">o tomamos de los aportes de la </w:t>
      </w:r>
      <w:proofErr w:type="spellStart"/>
      <w:r w:rsidR="00A02D38">
        <w:t>intersindical</w:t>
      </w:r>
      <w:proofErr w:type="spellEnd"/>
      <w:r w:rsidR="00A02D38">
        <w:t xml:space="preserve"> </w:t>
      </w:r>
      <w:r>
        <w:t xml:space="preserve">y </w:t>
      </w:r>
      <w:r w:rsidR="00A02D38">
        <w:t>se llama Fondo Entrerriano de Sostenibilidad Previsional.</w:t>
      </w:r>
    </w:p>
    <w:p w:rsidR="00F50700" w:rsidRDefault="005F70A4" w:rsidP="00A02D38">
      <w:pPr>
        <w:ind w:firstLine="720"/>
      </w:pPr>
      <w:r>
        <w:t>Entonces, c</w:t>
      </w:r>
      <w:r w:rsidR="00A02D38">
        <w:t>reamos este fondo que está integrado por distintos recursos</w:t>
      </w:r>
      <w:r w:rsidR="00F50700">
        <w:t xml:space="preserve">. Es </w:t>
      </w:r>
      <w:r w:rsidR="00A02D38">
        <w:t>un fondo que tiene afectación específica y quiero decir</w:t>
      </w:r>
      <w:r w:rsidR="00F50700">
        <w:t xml:space="preserve"> </w:t>
      </w:r>
      <w:r w:rsidR="003436FE">
        <w:t>-</w:t>
      </w:r>
      <w:r w:rsidR="00F50700">
        <w:t xml:space="preserve">ya </w:t>
      </w:r>
      <w:r w:rsidR="00A02D38">
        <w:t xml:space="preserve">que era una de las preocupaciones que rondaba- </w:t>
      </w:r>
      <w:r w:rsidR="00F50700">
        <w:t xml:space="preserve">que lo creamos </w:t>
      </w:r>
      <w:r w:rsidR="00A02D38">
        <w:t xml:space="preserve">para ayudar a la sustentabilidad sin crear ningún nuevo impuesto. </w:t>
      </w:r>
    </w:p>
    <w:p w:rsidR="00A02D38" w:rsidRDefault="00A02D38" w:rsidP="00A02D38">
      <w:pPr>
        <w:ind w:firstLine="720"/>
      </w:pPr>
      <w:r>
        <w:t xml:space="preserve">Si uno va al Artículo 29º y a los distintos incisos que marcan la afectación de este Fondo o cómo está integrado, </w:t>
      </w:r>
      <w:r w:rsidR="00F50700">
        <w:t>-</w:t>
      </w:r>
      <w:r>
        <w:t>lo</w:t>
      </w:r>
      <w:r w:rsidR="008607AE">
        <w:t>s</w:t>
      </w:r>
      <w:r>
        <w:t xml:space="preserve"> voy a </w:t>
      </w:r>
      <w:r w:rsidR="00F50700">
        <w:t>mencionar</w:t>
      </w:r>
      <w:r>
        <w:t xml:space="preserve"> sucintamente, </w:t>
      </w:r>
      <w:r w:rsidR="00F50700">
        <w:t>a los más importantes-</w:t>
      </w:r>
      <w:r>
        <w:t xml:space="preserve"> uno era el aporte institucional que había mencionado antes, </w:t>
      </w:r>
      <w:r w:rsidR="008607AE">
        <w:t>“</w:t>
      </w:r>
      <w:r>
        <w:t>el 100</w:t>
      </w:r>
      <w:r w:rsidR="008607AE">
        <w:t xml:space="preserve"> </w:t>
      </w:r>
      <w:r>
        <w:t>% de los recursos que perciba la Provincia en concepto de cancela</w:t>
      </w:r>
      <w:r w:rsidR="00F50700">
        <w:t>ción de deudas de ANSES con la Caja provincial</w:t>
      </w:r>
      <w:r w:rsidR="008607AE">
        <w:t>”</w:t>
      </w:r>
      <w:r w:rsidR="00F50700">
        <w:t xml:space="preserve">; </w:t>
      </w:r>
      <w:r w:rsidR="008607AE">
        <w:t>“</w:t>
      </w:r>
      <w:r w:rsidR="00F50700">
        <w:t>e</w:t>
      </w:r>
      <w:r>
        <w:t>l 100</w:t>
      </w:r>
      <w:r w:rsidR="008607AE">
        <w:t xml:space="preserve"> </w:t>
      </w:r>
      <w:r>
        <w:t>% de los intereses y rentas financieras generados por los saldos de las cuentas de depósitos judiciales</w:t>
      </w:r>
      <w:r w:rsidR="008607AE">
        <w:t>,</w:t>
      </w:r>
      <w:r>
        <w:t xml:space="preserve"> de cualquier fuero o instancia de la jurisdicción provincial</w:t>
      </w:r>
      <w:r w:rsidR="00F50700">
        <w:t>,</w:t>
      </w:r>
      <w:r>
        <w:t xml:space="preserve"> constituida</w:t>
      </w:r>
      <w:r w:rsidR="008607AE">
        <w:t>s</w:t>
      </w:r>
      <w:r>
        <w:t xml:space="preserve"> en el agente financiero de la </w:t>
      </w:r>
      <w:r w:rsidR="00F50700">
        <w:t>P</w:t>
      </w:r>
      <w:r w:rsidR="008607AE">
        <w:t>rovincia. E</w:t>
      </w:r>
      <w:r>
        <w:t xml:space="preserve">l </w:t>
      </w:r>
      <w:r w:rsidR="00F50700">
        <w:t>N</w:t>
      </w:r>
      <w:r>
        <w:t xml:space="preserve">uevo </w:t>
      </w:r>
      <w:r w:rsidR="00F50700">
        <w:t>B</w:t>
      </w:r>
      <w:r>
        <w:t>anco de Entre Ríos o la institución bancaria que en el futuro l</w:t>
      </w:r>
      <w:r w:rsidR="008607AE">
        <w:t>o</w:t>
      </w:r>
      <w:r>
        <w:t xml:space="preserve"> reemplace, liquidará y transferirá mensualmente dichos re</w:t>
      </w:r>
      <w:r w:rsidR="008607AE">
        <w:t>ndimientos en forma directa al F</w:t>
      </w:r>
      <w:r>
        <w:t>ondo</w:t>
      </w:r>
      <w:r w:rsidR="008607AE">
        <w:t>”</w:t>
      </w:r>
      <w:r>
        <w:t>.</w:t>
      </w:r>
    </w:p>
    <w:p w:rsidR="00A02D38" w:rsidRDefault="00F50700" w:rsidP="00A02D38">
      <w:pPr>
        <w:ind w:firstLine="720"/>
      </w:pPr>
      <w:r>
        <w:t xml:space="preserve">Además, </w:t>
      </w:r>
      <w:r w:rsidR="008607AE">
        <w:t>“</w:t>
      </w:r>
      <w:r>
        <w:t>e</w:t>
      </w:r>
      <w:r w:rsidR="00A02D38">
        <w:t>l excedente recaudado por la fijación al 3</w:t>
      </w:r>
      <w:r w:rsidR="008607AE">
        <w:t xml:space="preserve"> </w:t>
      </w:r>
      <w:r w:rsidR="00A02D38">
        <w:t xml:space="preserve">% de la alícuota de </w:t>
      </w:r>
      <w:r w:rsidR="008607AE">
        <w:t>R</w:t>
      </w:r>
      <w:r w:rsidR="00A02D38">
        <w:t xml:space="preserve">egalía </w:t>
      </w:r>
      <w:r w:rsidR="008607AE">
        <w:t>M</w:t>
      </w:r>
      <w:r w:rsidR="00A02D38">
        <w:t xml:space="preserve">inera en boca de mina para los minerales de tercera categoría </w:t>
      </w:r>
      <w:r w:rsidR="008607AE">
        <w:t>(</w:t>
      </w:r>
      <w:r w:rsidR="00A02D38">
        <w:t>arenas silíceas</w:t>
      </w:r>
      <w:r w:rsidR="008607AE">
        <w:t>)</w:t>
      </w:r>
      <w:r w:rsidR="00A02D38">
        <w:t xml:space="preserve"> destinado</w:t>
      </w:r>
      <w:r w:rsidR="008607AE">
        <w:t>s</w:t>
      </w:r>
      <w:r w:rsidR="00A02D38">
        <w:t xml:space="preserve"> a procesos de fractura hidráulica o usos industriales fuera de la Provincia</w:t>
      </w:r>
      <w:r w:rsidR="008607AE">
        <w:t>”</w:t>
      </w:r>
      <w:r w:rsidR="00A02D38">
        <w:t>, es decir, aquel uso indebido o el uso que se hace de nuestro suelo y que a veces no tiene ningún costo, que colabore para lo que tiene que ver con el financiamiento de la Caja de Jubilaciones.</w:t>
      </w:r>
    </w:p>
    <w:p w:rsidR="00F50700" w:rsidRDefault="00F50700" w:rsidP="00A02D38">
      <w:pPr>
        <w:ind w:firstLine="720"/>
      </w:pPr>
      <w:r>
        <w:lastRenderedPageBreak/>
        <w:t xml:space="preserve">También, </w:t>
      </w:r>
      <w:r w:rsidR="008607AE">
        <w:t>“</w:t>
      </w:r>
      <w:r>
        <w:t>u</w:t>
      </w:r>
      <w:r w:rsidR="00A02D38">
        <w:t>na contribución especial de emergencia equivalente al 10% de la utilidad bruta mensual</w:t>
      </w:r>
      <w:r>
        <w:t>,</w:t>
      </w:r>
      <w:r w:rsidR="00A02D38">
        <w:t xml:space="preserve"> deducido</w:t>
      </w:r>
      <w:r w:rsidR="008607AE">
        <w:t>s</w:t>
      </w:r>
      <w:r w:rsidR="00A02D38">
        <w:t xml:space="preserve"> los premios efectivamente pagados</w:t>
      </w:r>
      <w:r w:rsidR="008607AE">
        <w:t>,</w:t>
      </w:r>
      <w:r w:rsidR="00A02D38">
        <w:t xml:space="preserve"> de operadoras de juego online</w:t>
      </w:r>
      <w:r w:rsidR="008607AE">
        <w:t>”</w:t>
      </w:r>
      <w:r w:rsidR="00A02D38">
        <w:t xml:space="preserve">. </w:t>
      </w:r>
    </w:p>
    <w:p w:rsidR="00A02D38" w:rsidRDefault="00F50700" w:rsidP="00A02D38">
      <w:pPr>
        <w:ind w:firstLine="720"/>
      </w:pPr>
      <w:r>
        <w:t>Así como</w:t>
      </w:r>
      <w:r w:rsidR="008607AE">
        <w:t>,</w:t>
      </w:r>
      <w:r>
        <w:t xml:space="preserve"> </w:t>
      </w:r>
      <w:r w:rsidR="008607AE">
        <w:t>“</w:t>
      </w:r>
      <w:r>
        <w:t>e</w:t>
      </w:r>
      <w:r w:rsidR="00A02D38">
        <w:t>l producido total de sanciones pecuniarias equivalente</w:t>
      </w:r>
      <w:r w:rsidR="008607AE">
        <w:t>s</w:t>
      </w:r>
      <w:r w:rsidR="00A02D38">
        <w:t xml:space="preserve"> a </w:t>
      </w:r>
      <w:r w:rsidR="008607AE">
        <w:t xml:space="preserve">tres </w:t>
      </w:r>
      <w:r w:rsidR="00A02D38">
        <w:t>veces el impuesto anual determinado para los casos de vehículos cuyo valor de aforo supere el equivalente a los 70.000 dólares calculados al tipo de cambio vendedor del Banco de la Nación, pertenecientes a residentes de Entre Ríos radicados falsamente en otra jurisdicción fiscal</w:t>
      </w:r>
      <w:r w:rsidR="008607AE">
        <w:t>”</w:t>
      </w:r>
      <w:r w:rsidR="00A02D38">
        <w:t xml:space="preserve">, es decir, dicho en castellano, el que patente el auto falsamente en otro lado y lo multan, bueno, que el producido de esa multa vaya a este Fondo. </w:t>
      </w:r>
    </w:p>
    <w:p w:rsidR="00265EA5" w:rsidRDefault="00F50700" w:rsidP="00A02D38">
      <w:pPr>
        <w:ind w:firstLine="720"/>
      </w:pPr>
      <w:r>
        <w:t xml:space="preserve">Y </w:t>
      </w:r>
      <w:r w:rsidR="008607AE">
        <w:t>“</w:t>
      </w:r>
      <w:r>
        <w:t>e</w:t>
      </w:r>
      <w:r w:rsidR="00A02D38">
        <w:t xml:space="preserve">l 20% de los fondos percibidos por la </w:t>
      </w:r>
      <w:r>
        <w:t>P</w:t>
      </w:r>
      <w:r w:rsidR="00A02D38">
        <w:t>rovincia en concepto de excedente y regalías de la Comisión Técnica Mixta de Salto Grande</w:t>
      </w:r>
      <w:r w:rsidR="008607AE">
        <w:t>”</w:t>
      </w:r>
      <w:r w:rsidR="00A02D38">
        <w:t xml:space="preserve">. </w:t>
      </w:r>
    </w:p>
    <w:p w:rsidR="00A02D38" w:rsidRDefault="00A02D38" w:rsidP="00A02D38">
      <w:pPr>
        <w:ind w:firstLine="720"/>
      </w:pPr>
      <w:r>
        <w:t xml:space="preserve">Es decir, </w:t>
      </w:r>
      <w:r w:rsidR="00F50700">
        <w:t xml:space="preserve">es </w:t>
      </w:r>
      <w:r>
        <w:t xml:space="preserve">un </w:t>
      </w:r>
      <w:r w:rsidR="008607AE">
        <w:t>F</w:t>
      </w:r>
      <w:r>
        <w:t>ondo con afectación específica que ayude.</w:t>
      </w:r>
      <w:r w:rsidR="00F50700">
        <w:t xml:space="preserve"> </w:t>
      </w:r>
      <w:r>
        <w:t>Así como existe el Fondo de Garantía de Sustentabilidad de la ANSES, como existe</w:t>
      </w:r>
      <w:r w:rsidR="00F50700">
        <w:t>n en otras provincias</w:t>
      </w:r>
      <w:r>
        <w:t xml:space="preserve"> Fondos, sin que ninguno de los aquí mencionados, vayan a poder trasladar lo que aquí se intenta recaudar, a un contribuyente, a un consumidor o usuario que</w:t>
      </w:r>
      <w:r w:rsidR="00F50700">
        <w:t>,</w:t>
      </w:r>
      <w:r>
        <w:t xml:space="preserve"> quizás</w:t>
      </w:r>
      <w:r w:rsidR="00F50700">
        <w:t>,</w:t>
      </w:r>
      <w:r>
        <w:t xml:space="preserve"> era el temor que </w:t>
      </w:r>
      <w:r w:rsidR="00F50700">
        <w:t xml:space="preserve">se </w:t>
      </w:r>
      <w:r>
        <w:t xml:space="preserve">tenía en un principio, no estamos </w:t>
      </w:r>
      <w:proofErr w:type="spellStart"/>
      <w:r>
        <w:t>gra</w:t>
      </w:r>
      <w:r w:rsidR="00F50700">
        <w:t>v</w:t>
      </w:r>
      <w:r>
        <w:t>ando</w:t>
      </w:r>
      <w:proofErr w:type="spellEnd"/>
      <w:r>
        <w:t xml:space="preserve"> ni al campo, ni a consumidores, ni a empresarios, ni a la industria. Y creo que es una alternativa.</w:t>
      </w:r>
      <w:r w:rsidR="00B2176C">
        <w:t xml:space="preserve"> </w:t>
      </w:r>
    </w:p>
    <w:p w:rsidR="00996606" w:rsidRDefault="00F50700" w:rsidP="00996606">
      <w:pPr>
        <w:ind w:firstLine="720"/>
      </w:pPr>
      <w:r>
        <w:t>Por otra parte,</w:t>
      </w:r>
      <w:r w:rsidR="00A02D38">
        <w:t xml:space="preserve"> creamos herrami</w:t>
      </w:r>
      <w:r>
        <w:t>entas de gobernanza previsional. I</w:t>
      </w:r>
      <w:r w:rsidR="00A02D38">
        <w:t>ntegramos un Consejo Provincial de Sostenibilidad Previsional que está en el Artículo 37º y una Unidad Técnica Actuarial. Con este Consejo, la idea era, por sobre todas las cosas, darle robustez institucional y que haya un asesoramiento, un seguimiento institucional</w:t>
      </w:r>
      <w:r w:rsidR="00996606">
        <w:t xml:space="preserve"> y</w:t>
      </w:r>
      <w:r w:rsidR="00A02D38">
        <w:t xml:space="preserve"> formulación de recomendaciones en materia previsional.</w:t>
      </w:r>
      <w:r w:rsidR="00996606">
        <w:t xml:space="preserve"> </w:t>
      </w:r>
      <w:r w:rsidR="00A02D38">
        <w:t xml:space="preserve">Es decir, que no pase lo que nos pasó a nosotros ahora cuando nos tuvimos que sentar a rever el sistema previsional, </w:t>
      </w:r>
      <w:r w:rsidR="00996606">
        <w:t xml:space="preserve">sino </w:t>
      </w:r>
      <w:r w:rsidR="00A02D38">
        <w:t>que haya información calificada</w:t>
      </w:r>
      <w:r w:rsidR="00C838C1">
        <w:t>, técnica e independiente</w:t>
      </w:r>
      <w:r w:rsidR="00996606">
        <w:t xml:space="preserve"> así como</w:t>
      </w:r>
      <w:r w:rsidR="00B2176C">
        <w:t>,</w:t>
      </w:r>
      <w:r w:rsidR="00C838C1">
        <w:t xml:space="preserve"> representantes en este Consejo de la Cámara de Senadores, de Diputados, de los activos y de los jubilados, que vayan haciendo recomendaciones.</w:t>
      </w:r>
    </w:p>
    <w:p w:rsidR="00996606" w:rsidRDefault="00996606" w:rsidP="00996606">
      <w:pPr>
        <w:ind w:firstLine="720"/>
      </w:pPr>
      <w:r>
        <w:t>L</w:t>
      </w:r>
      <w:r w:rsidR="00C838C1">
        <w:t>o mismo buscamos con la Unidad Técnica Actu</w:t>
      </w:r>
      <w:r>
        <w:t xml:space="preserve">arial </w:t>
      </w:r>
      <w:r w:rsidR="00C838C1">
        <w:t>que, cada cinco años, junto con este Consejo, elabore un informe i</w:t>
      </w:r>
      <w:r>
        <w:t>ntegral del sistema previsional y vaya viendo por</w:t>
      </w:r>
      <w:r w:rsidR="00C838C1">
        <w:t>qué o cada cuánto necesitamos corregir esto</w:t>
      </w:r>
      <w:r>
        <w:t xml:space="preserve"> o aquello para</w:t>
      </w:r>
      <w:r w:rsidR="00C838C1">
        <w:t xml:space="preserve"> que no pasen 25 o 30 años sin que se toque el sistema y sin ningún tipo de fundamentación.</w:t>
      </w:r>
    </w:p>
    <w:p w:rsidR="00996606" w:rsidRDefault="00C838C1" w:rsidP="00996606">
      <w:pPr>
        <w:ind w:firstLine="720"/>
      </w:pPr>
      <w:r>
        <w:t>Entonces</w:t>
      </w:r>
      <w:r w:rsidR="00996606">
        <w:t>,</w:t>
      </w:r>
      <w:r>
        <w:t xml:space="preserve"> entendemos que estas dos columnas eran importantísimas para favorecer lo que tiene que ver con la evaluación permanente que necesita la Caja. </w:t>
      </w:r>
    </w:p>
    <w:p w:rsidR="00996606" w:rsidRDefault="00996606" w:rsidP="00996606">
      <w:pPr>
        <w:ind w:firstLine="720"/>
      </w:pPr>
      <w:r>
        <w:t>Por lo tanto,</w:t>
      </w:r>
      <w:r w:rsidR="00C838C1">
        <w:t xml:space="preserve"> nosotros hoy pudimos armar este dictamen con muchísimo esfuerzo y, sobre todo, contando con la información que logramos recabar de lo </w:t>
      </w:r>
      <w:r w:rsidR="00C838C1">
        <w:lastRenderedPageBreak/>
        <w:t xml:space="preserve">que era público, de lo que se presentó en las </w:t>
      </w:r>
      <w:r>
        <w:t>C</w:t>
      </w:r>
      <w:r w:rsidR="00C838C1">
        <w:t xml:space="preserve">omisiones y de los aportes de las instituciones. </w:t>
      </w:r>
    </w:p>
    <w:p w:rsidR="00996606" w:rsidRDefault="00C838C1" w:rsidP="00996606">
      <w:pPr>
        <w:ind w:firstLine="720"/>
      </w:pPr>
      <w:r>
        <w:t>Pero</w:t>
      </w:r>
      <w:r w:rsidR="00996606">
        <w:t>,</w:t>
      </w:r>
      <w:r>
        <w:t xml:space="preserve"> </w:t>
      </w:r>
      <w:r w:rsidR="00996606">
        <w:t>¿</w:t>
      </w:r>
      <w:r>
        <w:t>qué mejor que tener dentro de la estructura y sin costo alguno, estos informes técnicos</w:t>
      </w:r>
      <w:r w:rsidR="00996606">
        <w:t xml:space="preserve">? </w:t>
      </w:r>
      <w:r>
        <w:t xml:space="preserve">Y, a pesar de eso, también sometemos, luego de aprobada la </w:t>
      </w:r>
      <w:r w:rsidR="00996606">
        <w:t>L</w:t>
      </w:r>
      <w:r>
        <w:t xml:space="preserve">ey, a que haya una evaluación integral, que tanto nosotros pedimos en su momento, que </w:t>
      </w:r>
      <w:r w:rsidR="00632CAA">
        <w:t xml:space="preserve">no es ni más ni menos que una </w:t>
      </w:r>
      <w:r>
        <w:t>manda de la Constitución.</w:t>
      </w:r>
    </w:p>
    <w:p w:rsidR="00996606" w:rsidRDefault="00996606" w:rsidP="00996606">
      <w:pPr>
        <w:ind w:firstLine="720"/>
      </w:pPr>
      <w:r>
        <w:t>Ahora</w:t>
      </w:r>
      <w:r w:rsidR="00C838C1">
        <w:t xml:space="preserve">, yendo ya a lo que tiene que ver con el sistema previsional en sí, con las prestaciones previsionales en sí, nosotros en el artículo 69° igualamos la edad con el régimen nacional. Vuelvo a </w:t>
      </w:r>
      <w:r>
        <w:t>reiterar, por si no queda claro,</w:t>
      </w:r>
      <w:r w:rsidR="00C838C1">
        <w:t xml:space="preserve"> </w:t>
      </w:r>
      <w:r>
        <w:t>“</w:t>
      </w:r>
      <w:r w:rsidR="00C838C1">
        <w:t xml:space="preserve">para los nuevos, </w:t>
      </w:r>
      <w:r>
        <w:t>NO</w:t>
      </w:r>
      <w:r w:rsidR="00C838C1">
        <w:t xml:space="preserve"> para los que ya están</w:t>
      </w:r>
      <w:r>
        <w:t>”. Igualamos al sistema nacional:</w:t>
      </w:r>
      <w:r w:rsidR="00C838C1">
        <w:t xml:space="preserve"> 60 años para las mujeres y 65 años para los varones.</w:t>
      </w:r>
    </w:p>
    <w:p w:rsidR="00BD60E4" w:rsidRDefault="00996606" w:rsidP="00996606">
      <w:pPr>
        <w:ind w:firstLine="720"/>
      </w:pPr>
      <w:r>
        <w:t>E</w:t>
      </w:r>
      <w:r w:rsidR="00C838C1">
        <w:t>n lo que tiene que ver con los regímenes especiales, nosotros hicimos una incorpora</w:t>
      </w:r>
      <w:r>
        <w:t>ción en los artículos 78° y 80°. En el inciso f)</w:t>
      </w:r>
      <w:r w:rsidR="00C838C1">
        <w:t xml:space="preserve">, </w:t>
      </w:r>
      <w:r w:rsidR="00BD60E4">
        <w:t>“</w:t>
      </w:r>
      <w:r w:rsidR="00C838C1">
        <w:t>a los tr</w:t>
      </w:r>
      <w:r w:rsidR="00632CAA">
        <w:t>abajadores del COP</w:t>
      </w:r>
      <w:r>
        <w:t>NAF</w:t>
      </w:r>
      <w:r w:rsidR="00BD60E4">
        <w:t>”</w:t>
      </w:r>
      <w:r>
        <w:t>, que fue un aporte de UPCN.</w:t>
      </w:r>
      <w:r w:rsidR="00BD60E4">
        <w:t xml:space="preserve"> </w:t>
      </w:r>
    </w:p>
    <w:p w:rsidR="00BD60E4" w:rsidRDefault="00BD60E4" w:rsidP="00996606">
      <w:pPr>
        <w:ind w:firstLine="720"/>
      </w:pPr>
      <w:r>
        <w:t>Y e</w:t>
      </w:r>
      <w:r w:rsidR="00C838C1">
        <w:t xml:space="preserve">n el inciso </w:t>
      </w:r>
      <w:r w:rsidR="00996606">
        <w:t>g)</w:t>
      </w:r>
      <w:r w:rsidR="00C838C1">
        <w:t xml:space="preserve">, </w:t>
      </w:r>
      <w:r>
        <w:t>“</w:t>
      </w:r>
      <w:r w:rsidR="00C838C1">
        <w:t>al personal de los municipios y comunas que se desempeñe o se hubiera desempeñado de manera habitual y continua en los servicios de recolección de residuos y/o en los servicios sanitarios, en los términos d</w:t>
      </w:r>
      <w:r w:rsidR="00996606">
        <w:t>el artículo 84° de la presente L</w:t>
      </w:r>
      <w:r w:rsidR="00C838C1">
        <w:t>ey</w:t>
      </w:r>
      <w:r>
        <w:t>”</w:t>
      </w:r>
      <w:r w:rsidR="00C838C1">
        <w:t>.</w:t>
      </w:r>
      <w:r w:rsidR="00996606">
        <w:t xml:space="preserve"> </w:t>
      </w:r>
    </w:p>
    <w:p w:rsidR="00996606" w:rsidRDefault="00C838C1" w:rsidP="00996606">
      <w:pPr>
        <w:ind w:firstLine="720"/>
      </w:pPr>
      <w:r>
        <w:t xml:space="preserve">Este fue un aporte que nos hicieron los representantes de los municipios, porque entendían que aquellos trabajadores vinculados con los servicios de agua y cloacas, </w:t>
      </w:r>
      <w:r w:rsidR="00632CAA">
        <w:t xml:space="preserve">de </w:t>
      </w:r>
      <w:r>
        <w:t xml:space="preserve">obras sanitarias, </w:t>
      </w:r>
      <w:r w:rsidR="00632CAA">
        <w:t xml:space="preserve">agua y cloaca </w:t>
      </w:r>
      <w:r w:rsidR="00996606">
        <w:t>de</w:t>
      </w:r>
      <w:r w:rsidR="00632CAA">
        <w:t xml:space="preserve"> los municipios, </w:t>
      </w:r>
      <w:r>
        <w:t xml:space="preserve">los trabajadores del </w:t>
      </w:r>
      <w:r w:rsidR="00632CAA">
        <w:t>COP</w:t>
      </w:r>
      <w:r>
        <w:t>NAF y los recolectores de residuos</w:t>
      </w:r>
      <w:r w:rsidR="00996606">
        <w:t>,</w:t>
      </w:r>
      <w:r>
        <w:t xml:space="preserve"> merecían formar part</w:t>
      </w:r>
      <w:r w:rsidR="00996606">
        <w:t>e de estos regímenes especiales</w:t>
      </w:r>
      <w:r>
        <w:t xml:space="preserve"> que, como todos sabemos, se jubilan antes precisamente porque hay una acreditación de tareas que implican un desgaste especial, sea físico o psíquico.</w:t>
      </w:r>
    </w:p>
    <w:p w:rsidR="00996606" w:rsidRDefault="00C838C1" w:rsidP="00996606">
      <w:pPr>
        <w:ind w:firstLine="720"/>
      </w:pPr>
      <w:r>
        <w:t>Por eso</w:t>
      </w:r>
      <w:r w:rsidR="00996606">
        <w:t>,</w:t>
      </w:r>
      <w:r>
        <w:t xml:space="preserve"> nosotros entendemos que se deben mantener las mismas edades y que no corresponde seguir descontando aportes, como se desarrolla en el dictamen del oficialismo. </w:t>
      </w:r>
    </w:p>
    <w:p w:rsidR="00996606" w:rsidRDefault="00C838C1" w:rsidP="00996606">
      <w:pPr>
        <w:ind w:firstLine="720"/>
      </w:pPr>
      <w:r>
        <w:t>Es decir, si aquella persona se jubila antes</w:t>
      </w:r>
      <w:r w:rsidR="00996606">
        <w:t>… S</w:t>
      </w:r>
      <w:r w:rsidR="00632CAA">
        <w:t xml:space="preserve">í, </w:t>
      </w:r>
      <w:r w:rsidR="00996606">
        <w:t>¡</w:t>
      </w:r>
      <w:r w:rsidR="00632CAA">
        <w:t>se jubila antes</w:t>
      </w:r>
      <w:r>
        <w:t xml:space="preserve"> porque está justificado </w:t>
      </w:r>
      <w:r w:rsidR="00632CAA">
        <w:t>y</w:t>
      </w:r>
      <w:r>
        <w:t xml:space="preserve"> está justificado</w:t>
      </w:r>
      <w:r w:rsidR="00996606">
        <w:t xml:space="preserve"> por la propia L</w:t>
      </w:r>
      <w:r>
        <w:t>ey</w:t>
      </w:r>
      <w:r w:rsidR="00996606">
        <w:t>! P</w:t>
      </w:r>
      <w:r>
        <w:t>orque tuvo un desgaste físico, un desgaste psíquico</w:t>
      </w:r>
      <w:r w:rsidR="00996606">
        <w:t>. Y</w:t>
      </w:r>
      <w:r>
        <w:t xml:space="preserve"> </w:t>
      </w:r>
      <w:r w:rsidR="00632CAA">
        <w:t>a</w:t>
      </w:r>
      <w:r>
        <w:t>demás</w:t>
      </w:r>
      <w:r w:rsidR="00632CAA">
        <w:t xml:space="preserve"> de</w:t>
      </w:r>
      <w:r>
        <w:t xml:space="preserve"> eso</w:t>
      </w:r>
      <w:r w:rsidR="00996606">
        <w:t>,</w:t>
      </w:r>
      <w:r>
        <w:t xml:space="preserve"> </w:t>
      </w:r>
      <w:r w:rsidR="00996606">
        <w:t>¿</w:t>
      </w:r>
      <w:r>
        <w:t>hay que agregarle que va a tener que seguir aportando</w:t>
      </w:r>
      <w:r w:rsidR="00632CAA">
        <w:t>?</w:t>
      </w:r>
      <w:r w:rsidR="00996606">
        <w:t xml:space="preserve"> </w:t>
      </w:r>
    </w:p>
    <w:p w:rsidR="00996606" w:rsidRDefault="00996606" w:rsidP="00996606">
      <w:pPr>
        <w:ind w:firstLine="720"/>
      </w:pPr>
      <w:r>
        <w:t>C</w:t>
      </w:r>
      <w:r w:rsidR="00C838C1">
        <w:t xml:space="preserve">on respecto a la determinación del </w:t>
      </w:r>
      <w:r w:rsidR="00BD60E4">
        <w:t>h</w:t>
      </w:r>
      <w:r w:rsidR="00C838C1">
        <w:t xml:space="preserve">aber, </w:t>
      </w:r>
      <w:r w:rsidR="00BD60E4">
        <w:t>-</w:t>
      </w:r>
      <w:r w:rsidR="00C838C1">
        <w:t>estas cuestiones seguramente las va a explicar mejor</w:t>
      </w:r>
      <w:r>
        <w:t xml:space="preserve"> el Senador </w:t>
      </w:r>
      <w:r w:rsidR="00C838C1">
        <w:t>Víctor</w:t>
      </w:r>
      <w:r>
        <w:t xml:space="preserve"> </w:t>
      </w:r>
      <w:proofErr w:type="spellStart"/>
      <w:r>
        <w:t>Sanzberro</w:t>
      </w:r>
      <w:proofErr w:type="spellEnd"/>
      <w:r w:rsidR="00BD60E4">
        <w:t>-</w:t>
      </w:r>
      <w:r w:rsidR="00C838C1">
        <w:t xml:space="preserve"> en el artículo 101°, referido al haber inicial, entendemos que nuestro dictamen respeta lo que constitucionalmente denominamos el 82 % móvil.</w:t>
      </w:r>
    </w:p>
    <w:p w:rsidR="00C33DED" w:rsidRDefault="00C838C1" w:rsidP="00C33DED">
      <w:pPr>
        <w:ind w:firstLine="720"/>
      </w:pPr>
      <w:r>
        <w:t>Claramente</w:t>
      </w:r>
      <w:r w:rsidR="00C33DED">
        <w:t>,</w:t>
      </w:r>
      <w:r>
        <w:t xml:space="preserve"> se establece que el haber inicial de la jubilación ordinaria será equivalente al 82 % del promedio actual de las remuneraciones c</w:t>
      </w:r>
      <w:r w:rsidR="00C33DED">
        <w:t>omputables, que no es lo mismo -</w:t>
      </w:r>
      <w:r>
        <w:t>como dice nuestro dictamen</w:t>
      </w:r>
      <w:r w:rsidR="00C33DED">
        <w:t>-</w:t>
      </w:r>
      <w:r>
        <w:t xml:space="preserve"> promedio actual que</w:t>
      </w:r>
      <w:r w:rsidR="00C33DED">
        <w:t>,</w:t>
      </w:r>
      <w:r>
        <w:t xml:space="preserve"> </w:t>
      </w:r>
      <w:r w:rsidR="00C33DED">
        <w:t>-</w:t>
      </w:r>
      <w:r>
        <w:t>como dice el dictamen del ofici</w:t>
      </w:r>
      <w:r w:rsidR="00C33DED">
        <w:t>alismo-</w:t>
      </w:r>
      <w:r>
        <w:t xml:space="preserve"> promedio actualizado. Ahí hay una diferencia sustancial.</w:t>
      </w:r>
    </w:p>
    <w:p w:rsidR="00997705" w:rsidRDefault="00C838C1" w:rsidP="00C33DED">
      <w:pPr>
        <w:ind w:firstLine="720"/>
      </w:pPr>
      <w:r>
        <w:lastRenderedPageBreak/>
        <w:t>Entendemos nosotros</w:t>
      </w:r>
      <w:r w:rsidR="00C33DED">
        <w:t>,</w:t>
      </w:r>
      <w:r>
        <w:t xml:space="preserve"> que la base del cálculo es de </w:t>
      </w:r>
      <w:r w:rsidR="00C33DED">
        <w:t>10 años de servicios computables a</w:t>
      </w:r>
      <w:r>
        <w:t xml:space="preserve"> </w:t>
      </w:r>
      <w:r w:rsidR="00997705">
        <w:t>diferencia de los 1</w:t>
      </w:r>
      <w:r>
        <w:t xml:space="preserve">5 años </w:t>
      </w:r>
      <w:r w:rsidR="00997705">
        <w:t xml:space="preserve">o </w:t>
      </w:r>
      <w:r>
        <w:t>180 me</w:t>
      </w:r>
      <w:r w:rsidR="00997705">
        <w:t>s</w:t>
      </w:r>
      <w:r>
        <w:t xml:space="preserve">es que establece el Poder Ejecutivo. </w:t>
      </w:r>
    </w:p>
    <w:p w:rsidR="00C838C1" w:rsidRDefault="00997705" w:rsidP="00997705">
      <w:pPr>
        <w:ind w:firstLine="708"/>
      </w:pPr>
      <w:r>
        <w:t>¿</w:t>
      </w:r>
      <w:r w:rsidR="00C838C1">
        <w:t>Por qué hice la diferencia anterior del promedio actual? Para que no haya u</w:t>
      </w:r>
      <w:r>
        <w:t>n</w:t>
      </w:r>
      <w:r w:rsidR="00C838C1">
        <w:t xml:space="preserve">a licuación de los </w:t>
      </w:r>
      <w:r>
        <w:t>salarios</w:t>
      </w:r>
      <w:r w:rsidR="00C838C1">
        <w:t xml:space="preserve"> en esos 10 </w:t>
      </w:r>
      <w:r>
        <w:t>años</w:t>
      </w:r>
      <w:r w:rsidR="00C838C1">
        <w:t xml:space="preserve"> que</w:t>
      </w:r>
      <w:r>
        <w:t xml:space="preserve"> </w:t>
      </w:r>
      <w:r w:rsidR="00C838C1">
        <w:t>se van teniendo en cuenta</w:t>
      </w:r>
      <w:r>
        <w:t>. T</w:t>
      </w:r>
      <w:r w:rsidR="00C838C1">
        <w:t xml:space="preserve">iene que ser </w:t>
      </w:r>
      <w:r>
        <w:t xml:space="preserve">el promedio </w:t>
      </w:r>
      <w:r w:rsidR="00C838C1">
        <w:t xml:space="preserve">de la remuneración actual no el promedio </w:t>
      </w:r>
      <w:r>
        <w:t>actualizado</w:t>
      </w:r>
      <w:r w:rsidR="00C838C1">
        <w:t xml:space="preserve"> </w:t>
      </w:r>
      <w:r>
        <w:t xml:space="preserve">a valores históricos o </w:t>
      </w:r>
      <w:r w:rsidR="00C838C1">
        <w:t xml:space="preserve">entiendo </w:t>
      </w:r>
      <w:r>
        <w:t>yo</w:t>
      </w:r>
      <w:r w:rsidR="00844A5D">
        <w:t>,</w:t>
      </w:r>
      <w:r>
        <w:t xml:space="preserve"> que </w:t>
      </w:r>
      <w:r w:rsidR="00C838C1">
        <w:t xml:space="preserve">no está muy claro </w:t>
      </w:r>
      <w:r>
        <w:t xml:space="preserve">eso </w:t>
      </w:r>
      <w:r w:rsidR="00C838C1">
        <w:t>en el dictamen oficial.</w:t>
      </w:r>
    </w:p>
    <w:p w:rsidR="00170282" w:rsidRDefault="00170282" w:rsidP="00170282">
      <w:pPr>
        <w:ind w:firstLine="708"/>
      </w:pPr>
      <w:r>
        <w:t>Ahora bien, c</w:t>
      </w:r>
      <w:r w:rsidR="00C838C1">
        <w:t xml:space="preserve">on respecto a </w:t>
      </w:r>
      <w:r>
        <w:t xml:space="preserve">la </w:t>
      </w:r>
      <w:r w:rsidR="00C838C1">
        <w:t>f</w:t>
      </w:r>
      <w:r>
        <w:t>ó</w:t>
      </w:r>
      <w:r w:rsidR="00C838C1">
        <w:t>rmula de modalidad del artículo 133</w:t>
      </w:r>
      <w:r>
        <w:t>º</w:t>
      </w:r>
      <w:r w:rsidR="00844A5D">
        <w:t xml:space="preserve">, </w:t>
      </w:r>
      <w:r w:rsidR="00C838C1">
        <w:t xml:space="preserve"> </w:t>
      </w:r>
      <w:r>
        <w:t xml:space="preserve">nosotros </w:t>
      </w:r>
      <w:r w:rsidR="00C838C1">
        <w:t xml:space="preserve">hicimos varias simulaciones y </w:t>
      </w:r>
      <w:r>
        <w:t>también tomamos</w:t>
      </w:r>
      <w:r w:rsidR="00C838C1">
        <w:t xml:space="preserve"> </w:t>
      </w:r>
      <w:r>
        <w:t xml:space="preserve">los aportes que en su momento hizo, </w:t>
      </w:r>
      <w:r w:rsidR="00BD60E4">
        <w:t>-si no recuerdo mal-</w:t>
      </w:r>
      <w:r>
        <w:t xml:space="preserve"> </w:t>
      </w:r>
      <w:r w:rsidR="00C838C1">
        <w:t xml:space="preserve">el doctor </w:t>
      </w:r>
      <w:proofErr w:type="spellStart"/>
      <w:r w:rsidR="00C838C1">
        <w:t>Cánepa</w:t>
      </w:r>
      <w:proofErr w:type="spellEnd"/>
      <w:r>
        <w:t xml:space="preserve"> en </w:t>
      </w:r>
      <w:r w:rsidR="00C838C1">
        <w:t xml:space="preserve">sus intervenciones </w:t>
      </w:r>
      <w:r>
        <w:t xml:space="preserve">ya </w:t>
      </w:r>
      <w:r w:rsidR="00C838C1">
        <w:t xml:space="preserve">que </w:t>
      </w:r>
      <w:r>
        <w:t>era un</w:t>
      </w:r>
      <w:r w:rsidR="00C838C1">
        <w:t xml:space="preserve">a preocupación porque </w:t>
      </w:r>
      <w:r>
        <w:t>hay</w:t>
      </w:r>
      <w:r w:rsidR="00C838C1">
        <w:t xml:space="preserve"> dos cuestiones</w:t>
      </w:r>
      <w:r>
        <w:t>;</w:t>
      </w:r>
      <w:r w:rsidR="00C838C1">
        <w:t xml:space="preserve"> primero</w:t>
      </w:r>
      <w:r>
        <w:t>,</w:t>
      </w:r>
      <w:r w:rsidR="00C838C1">
        <w:t xml:space="preserve"> que el haber jubilatorio</w:t>
      </w:r>
      <w:r>
        <w:t xml:space="preserve">, </w:t>
      </w:r>
      <w:r w:rsidR="00C838C1">
        <w:t xml:space="preserve">el </w:t>
      </w:r>
      <w:r>
        <w:t>salario</w:t>
      </w:r>
      <w:r w:rsidR="00BD60E4">
        <w:t>,</w:t>
      </w:r>
      <w:r w:rsidR="00C838C1">
        <w:t xml:space="preserve"> no pierda poder adquisitivo y</w:t>
      </w:r>
      <w:r w:rsidR="00BD60E4">
        <w:t>;</w:t>
      </w:r>
      <w:r w:rsidR="00C838C1">
        <w:t xml:space="preserve"> </w:t>
      </w:r>
      <w:r>
        <w:t>segundo</w:t>
      </w:r>
      <w:r w:rsidR="00BD60E4">
        <w:t>,</w:t>
      </w:r>
      <w:r>
        <w:t xml:space="preserve"> </w:t>
      </w:r>
      <w:r w:rsidR="00C838C1">
        <w:t xml:space="preserve">que tiene que haber una </w:t>
      </w:r>
      <w:r>
        <w:t>relación</w:t>
      </w:r>
      <w:r w:rsidR="00C838C1">
        <w:t xml:space="preserve"> entre el salario del activo y el salario del pasivo. </w:t>
      </w:r>
    </w:p>
    <w:p w:rsidR="00170282" w:rsidRDefault="00170282" w:rsidP="00170282">
      <w:pPr>
        <w:ind w:firstLine="708"/>
      </w:pPr>
      <w:r>
        <w:t>Nuestra fó</w:t>
      </w:r>
      <w:r w:rsidR="00C838C1">
        <w:t xml:space="preserve">rmula </w:t>
      </w:r>
      <w:r w:rsidR="00BD60E4">
        <w:t>-</w:t>
      </w:r>
      <w:r w:rsidR="00C838C1">
        <w:t>luego de hacerle algunas simulaciones</w:t>
      </w:r>
      <w:r w:rsidR="00BD60E4">
        <w:t>-</w:t>
      </w:r>
      <w:r>
        <w:t xml:space="preserve"> en el </w:t>
      </w:r>
      <w:r w:rsidR="00C838C1">
        <w:t>artículo 133</w:t>
      </w:r>
      <w:r>
        <w:t>º</w:t>
      </w:r>
      <w:r w:rsidR="00C838C1">
        <w:t xml:space="preserve"> garantiza el poder de compra del salario del jubilado </w:t>
      </w:r>
      <w:r>
        <w:t>ya que</w:t>
      </w:r>
      <w:r w:rsidR="00BD60E4">
        <w:t>,</w:t>
      </w:r>
      <w:r>
        <w:t xml:space="preserve"> entendemos que era una fó</w:t>
      </w:r>
      <w:r w:rsidR="00C838C1">
        <w:t>rmula integrada por el 50 % de la variación acumulada del IPC</w:t>
      </w:r>
      <w:r>
        <w:t>, es decir, del Índice de Precio</w:t>
      </w:r>
      <w:r w:rsidR="00BD60E4">
        <w:t>s</w:t>
      </w:r>
      <w:r>
        <w:t xml:space="preserve"> </w:t>
      </w:r>
      <w:r w:rsidR="00BD60E4">
        <w:t>a</w:t>
      </w:r>
      <w:r>
        <w:t>l Consumidor,</w:t>
      </w:r>
      <w:r w:rsidR="00C838C1">
        <w:t xml:space="preserve"> elaborado por el INDE</w:t>
      </w:r>
      <w:r>
        <w:t>C</w:t>
      </w:r>
      <w:r w:rsidR="00C838C1">
        <w:t xml:space="preserve"> y</w:t>
      </w:r>
      <w:r w:rsidR="00BD60E4">
        <w:t>,</w:t>
      </w:r>
      <w:r w:rsidR="00C838C1">
        <w:t xml:space="preserve"> </w:t>
      </w:r>
      <w:r>
        <w:t xml:space="preserve">por </w:t>
      </w:r>
      <w:r w:rsidR="00C838C1">
        <w:t xml:space="preserve">el 50 % de la variación promedio ponderada </w:t>
      </w:r>
      <w:r>
        <w:t>de las rem</w:t>
      </w:r>
      <w:r w:rsidR="00C838C1">
        <w:t>u</w:t>
      </w:r>
      <w:r>
        <w:t>ne</w:t>
      </w:r>
      <w:r w:rsidR="00C838C1">
        <w:t>r</w:t>
      </w:r>
      <w:r>
        <w:t>ac</w:t>
      </w:r>
      <w:r w:rsidR="00C838C1">
        <w:t xml:space="preserve">iones del </w:t>
      </w:r>
      <w:r>
        <w:t>E</w:t>
      </w:r>
      <w:r w:rsidR="00C838C1">
        <w:t>scalaf</w:t>
      </w:r>
      <w:r>
        <w:t>ón G</w:t>
      </w:r>
      <w:r w:rsidR="00C838C1">
        <w:t xml:space="preserve">eneral de la </w:t>
      </w:r>
      <w:r>
        <w:t>Administración</w:t>
      </w:r>
      <w:r w:rsidR="00C838C1">
        <w:t xml:space="preserve"> </w:t>
      </w:r>
      <w:r>
        <w:t>Pública Provincial y del E</w:t>
      </w:r>
      <w:r w:rsidR="00C838C1">
        <w:t>scalaf</w:t>
      </w:r>
      <w:r>
        <w:t>ón D</w:t>
      </w:r>
      <w:r w:rsidR="00C838C1">
        <w:t>ocente</w:t>
      </w:r>
      <w:r>
        <w:t>.</w:t>
      </w:r>
    </w:p>
    <w:p w:rsidR="00170282" w:rsidRDefault="00170282" w:rsidP="00170282">
      <w:pPr>
        <w:ind w:firstLine="708"/>
      </w:pPr>
      <w:r>
        <w:t xml:space="preserve"> Y establecemos</w:t>
      </w:r>
      <w:r w:rsidR="00C838C1">
        <w:t xml:space="preserve"> en el </w:t>
      </w:r>
      <w:r>
        <w:t xml:space="preserve">artículo </w:t>
      </w:r>
      <w:r w:rsidR="00C838C1">
        <w:t>134</w:t>
      </w:r>
      <w:r>
        <w:t>º</w:t>
      </w:r>
      <w:r w:rsidR="00C838C1">
        <w:t xml:space="preserve"> el piso </w:t>
      </w:r>
      <w:r>
        <w:t xml:space="preserve">de actualización </w:t>
      </w:r>
      <w:r w:rsidR="00C838C1">
        <w:t>que</w:t>
      </w:r>
      <w:r>
        <w:t>,</w:t>
      </w:r>
      <w:r w:rsidR="00C838C1">
        <w:t xml:space="preserve"> en </w:t>
      </w:r>
      <w:r>
        <w:t>ningún</w:t>
      </w:r>
      <w:r w:rsidR="00C838C1">
        <w:t xml:space="preserve"> </w:t>
      </w:r>
      <w:r>
        <w:t>caso, la modalidad resultante</w:t>
      </w:r>
      <w:r w:rsidR="00C838C1">
        <w:t xml:space="preserve"> podrá ser inferior a la variación </w:t>
      </w:r>
      <w:r>
        <w:t xml:space="preserve">acumulada </w:t>
      </w:r>
      <w:r w:rsidR="00C838C1">
        <w:t xml:space="preserve">del IPC correspondiente al período </w:t>
      </w:r>
      <w:r>
        <w:t>considerado.</w:t>
      </w:r>
    </w:p>
    <w:p w:rsidR="00170282" w:rsidRDefault="00170282" w:rsidP="00170282">
      <w:pPr>
        <w:ind w:firstLine="708"/>
      </w:pPr>
      <w:r>
        <w:t>E</w:t>
      </w:r>
      <w:r w:rsidR="00C838C1">
        <w:t xml:space="preserve">ntendemos que </w:t>
      </w:r>
      <w:r>
        <w:t xml:space="preserve">era una </w:t>
      </w:r>
      <w:r w:rsidR="00C838C1">
        <w:t xml:space="preserve">de las </w:t>
      </w:r>
      <w:r>
        <w:t>fórmulas</w:t>
      </w:r>
      <w:r w:rsidR="00C838C1">
        <w:t xml:space="preserve"> que más se correspondía y que</w:t>
      </w:r>
      <w:r>
        <w:t>,</w:t>
      </w:r>
      <w:r w:rsidR="00C838C1">
        <w:t xml:space="preserve"> si bien sale de lo que es la </w:t>
      </w:r>
      <w:r>
        <w:t>estructura</w:t>
      </w:r>
      <w:r w:rsidR="00C838C1">
        <w:t xml:space="preserve"> </w:t>
      </w:r>
      <w:r>
        <w:t>actual,</w:t>
      </w:r>
      <w:r w:rsidR="00C838C1">
        <w:t xml:space="preserve"> entende</w:t>
      </w:r>
      <w:r>
        <w:t>m</w:t>
      </w:r>
      <w:r w:rsidR="00C838C1">
        <w:t>os que garantiza que el salario del jubilado no pierda</w:t>
      </w:r>
      <w:r>
        <w:t>,</w:t>
      </w:r>
      <w:r w:rsidR="00C838C1">
        <w:t xml:space="preserve"> bajo ninguna circunstancia</w:t>
      </w:r>
      <w:r>
        <w:t>,</w:t>
      </w:r>
      <w:r w:rsidR="00C838C1">
        <w:t xml:space="preserve"> ante la inflación.</w:t>
      </w:r>
    </w:p>
    <w:p w:rsidR="000F271B" w:rsidRDefault="00170282" w:rsidP="00170282">
      <w:pPr>
        <w:ind w:firstLine="708"/>
      </w:pPr>
      <w:r>
        <w:t>Ahora, voy a</w:t>
      </w:r>
      <w:r w:rsidR="00C838C1">
        <w:t xml:space="preserve"> ayudarme con algunas cuestiones que escribí </w:t>
      </w:r>
      <w:r>
        <w:t>para</w:t>
      </w:r>
      <w:r w:rsidR="00C838C1">
        <w:t xml:space="preserve"> terminar </w:t>
      </w:r>
      <w:r>
        <w:t xml:space="preserve">mi alocución, valorando </w:t>
      </w:r>
      <w:r w:rsidR="00C838C1">
        <w:t xml:space="preserve">lo </w:t>
      </w:r>
      <w:r>
        <w:t>q</w:t>
      </w:r>
      <w:r w:rsidR="00C838C1">
        <w:t xml:space="preserve">ue dijo el Senador Cavagna </w:t>
      </w:r>
      <w:r>
        <w:t xml:space="preserve">de </w:t>
      </w:r>
      <w:r w:rsidR="00C838C1">
        <w:t xml:space="preserve">que </w:t>
      </w:r>
      <w:r>
        <w:t xml:space="preserve">en las reuniones de Comisiones, </w:t>
      </w:r>
      <w:r w:rsidR="00C838C1">
        <w:t>junto al Senador V</w:t>
      </w:r>
      <w:r>
        <w:t>erg</w:t>
      </w:r>
      <w:r w:rsidR="00C838C1">
        <w:t xml:space="preserve">ara </w:t>
      </w:r>
      <w:r w:rsidR="000F271B">
        <w:t>se ha trabajado bien.</w:t>
      </w:r>
    </w:p>
    <w:p w:rsidR="000F271B" w:rsidRDefault="00170282" w:rsidP="00170282">
      <w:pPr>
        <w:ind w:firstLine="708"/>
      </w:pPr>
      <w:r>
        <w:t xml:space="preserve"> </w:t>
      </w:r>
      <w:r w:rsidR="000F271B">
        <w:t>Quiero</w:t>
      </w:r>
      <w:r w:rsidR="00C838C1">
        <w:t xml:space="preserve"> decir </w:t>
      </w:r>
      <w:r w:rsidR="000F271B">
        <w:t xml:space="preserve">también </w:t>
      </w:r>
      <w:r w:rsidR="00C838C1">
        <w:t>que en e</w:t>
      </w:r>
      <w:r w:rsidR="000F271B">
        <w:t>s</w:t>
      </w:r>
      <w:r w:rsidR="00C838C1">
        <w:t>t</w:t>
      </w:r>
      <w:r w:rsidR="000F271B">
        <w:t>e</w:t>
      </w:r>
      <w:r w:rsidR="00C838C1">
        <w:t xml:space="preserve"> debate se ha </w:t>
      </w:r>
      <w:r>
        <w:t>hablado</w:t>
      </w:r>
      <w:r w:rsidR="00C838C1">
        <w:t xml:space="preserve"> mucho de déficit de </w:t>
      </w:r>
      <w:r w:rsidR="000F271B">
        <w:t xml:space="preserve">proyecciones actuariales, de </w:t>
      </w:r>
      <w:r w:rsidR="00C838C1">
        <w:t xml:space="preserve">porcentaje y </w:t>
      </w:r>
      <w:r w:rsidR="000F271B">
        <w:t xml:space="preserve">de </w:t>
      </w:r>
      <w:r w:rsidR="00C838C1">
        <w:t>sustentabilidad</w:t>
      </w:r>
      <w:r w:rsidR="000F271B">
        <w:t>,</w:t>
      </w:r>
      <w:r w:rsidR="00C838C1">
        <w:t xml:space="preserve"> era necesario hacerlo</w:t>
      </w:r>
      <w:r w:rsidR="000F271B">
        <w:t xml:space="preserve">. Pero quisiera terminar recordando que </w:t>
      </w:r>
      <w:r w:rsidR="00C838C1">
        <w:t xml:space="preserve">detrás de cada uno de esos </w:t>
      </w:r>
      <w:r w:rsidR="000F271B">
        <w:t>números, -que hemos visto a los larg</w:t>
      </w:r>
      <w:r w:rsidR="00C838C1">
        <w:t xml:space="preserve">o del trabajo </w:t>
      </w:r>
      <w:r w:rsidR="000F271B">
        <w:t xml:space="preserve">en Comisión- hay </w:t>
      </w:r>
      <w:r w:rsidR="00C838C1">
        <w:t>hombre</w:t>
      </w:r>
      <w:r w:rsidR="00632CAA">
        <w:t>s</w:t>
      </w:r>
      <w:r w:rsidR="00C838C1">
        <w:t xml:space="preserve"> y </w:t>
      </w:r>
      <w:r w:rsidR="000F271B">
        <w:t xml:space="preserve">mujeres que a lo largo de 10, 20 y 30 años </w:t>
      </w:r>
      <w:r w:rsidR="00C838C1">
        <w:t xml:space="preserve">trabajaron y </w:t>
      </w:r>
      <w:r w:rsidR="000F271B">
        <w:t>confiaron</w:t>
      </w:r>
      <w:r w:rsidR="00C838C1">
        <w:t xml:space="preserve"> en el Estado. </w:t>
      </w:r>
    </w:p>
    <w:p w:rsidR="00BD60E4" w:rsidRDefault="00C838C1" w:rsidP="00170282">
      <w:pPr>
        <w:ind w:firstLine="708"/>
      </w:pPr>
      <w:r>
        <w:t xml:space="preserve">Hay trabajadores que </w:t>
      </w:r>
      <w:r w:rsidR="000F271B">
        <w:t xml:space="preserve">cada mes </w:t>
      </w:r>
      <w:r>
        <w:t xml:space="preserve">sostienen el </w:t>
      </w:r>
      <w:r w:rsidR="000F271B">
        <w:t>sistema con el legítimo anhelo de</w:t>
      </w:r>
      <w:r>
        <w:t xml:space="preserve"> que ese esfuerzo </w:t>
      </w:r>
      <w:r w:rsidR="000F271B">
        <w:t xml:space="preserve">también </w:t>
      </w:r>
      <w:r>
        <w:t xml:space="preserve">sea respetado cuando </w:t>
      </w:r>
      <w:r w:rsidR="000F271B">
        <w:t>llegue</w:t>
      </w:r>
      <w:r>
        <w:t xml:space="preserve"> su tiempo de retirarse</w:t>
      </w:r>
      <w:r w:rsidR="000F271B">
        <w:t>. A ellos nos debemos.</w:t>
      </w:r>
      <w:r>
        <w:t xml:space="preserve"> </w:t>
      </w:r>
    </w:p>
    <w:p w:rsidR="000F271B" w:rsidRDefault="000F271B" w:rsidP="00170282">
      <w:pPr>
        <w:ind w:firstLine="708"/>
      </w:pPr>
      <w:r>
        <w:t>Porque las leyes pasan, los gobiernos cambian,</w:t>
      </w:r>
      <w:r w:rsidR="00C838C1">
        <w:t xml:space="preserve"> las mayorías </w:t>
      </w:r>
      <w:r>
        <w:t>parlamentarias también cambian</w:t>
      </w:r>
      <w:r w:rsidR="00BD60E4">
        <w:t>,</w:t>
      </w:r>
      <w:r>
        <w:t xml:space="preserve"> </w:t>
      </w:r>
      <w:r w:rsidR="00C838C1">
        <w:t>per</w:t>
      </w:r>
      <w:r>
        <w:t>o</w:t>
      </w:r>
      <w:r w:rsidR="00C838C1">
        <w:t xml:space="preserve"> la confianza que una sociedad deposita </w:t>
      </w:r>
      <w:r>
        <w:t xml:space="preserve">en sus </w:t>
      </w:r>
      <w:r>
        <w:lastRenderedPageBreak/>
        <w:t>instituciones tarda décadas en construirse y</w:t>
      </w:r>
      <w:r w:rsidR="00C838C1">
        <w:t xml:space="preserve"> puede perderse en muy poco tiempo y espero que no se pierda ahora</w:t>
      </w:r>
      <w:r>
        <w:t>.</w:t>
      </w:r>
    </w:p>
    <w:p w:rsidR="00C838C1" w:rsidRDefault="000F271B" w:rsidP="00170282">
      <w:pPr>
        <w:ind w:firstLine="708"/>
      </w:pPr>
      <w:r>
        <w:t>P</w:t>
      </w:r>
      <w:r w:rsidR="00C838C1">
        <w:t>or eso</w:t>
      </w:r>
      <w:r>
        <w:t>,</w:t>
      </w:r>
      <w:r w:rsidR="00C838C1">
        <w:t xml:space="preserve"> cuando el Senado legisla derechos previsionales no solamente está aprobando una ley </w:t>
      </w:r>
      <w:r>
        <w:t xml:space="preserve">sino que </w:t>
      </w:r>
      <w:r w:rsidR="00C838C1">
        <w:t xml:space="preserve">está enviando un mensaje </w:t>
      </w:r>
      <w:r>
        <w:t>sobre</w:t>
      </w:r>
      <w:r w:rsidR="00C838C1">
        <w:t xml:space="preserve"> el tipo de </w:t>
      </w:r>
      <w:r>
        <w:t>P</w:t>
      </w:r>
      <w:r w:rsidR="00C838C1">
        <w:t>rovincia que queremos ser</w:t>
      </w:r>
      <w:r>
        <w:t>. ¿Que ordene sus cuentas públicas? Sí.</w:t>
      </w:r>
      <w:r w:rsidR="00C838C1">
        <w:t xml:space="preserve"> </w:t>
      </w:r>
      <w:r>
        <w:t>¿Q</w:t>
      </w:r>
      <w:r w:rsidR="00997705">
        <w:t>ue cuide el equilibrio fiscal</w:t>
      </w:r>
      <w:r>
        <w:t>? Sí. P</w:t>
      </w:r>
      <w:r w:rsidR="00997705">
        <w:t xml:space="preserve">ero que </w:t>
      </w:r>
      <w:r>
        <w:t>nunca</w:t>
      </w:r>
      <w:r w:rsidR="00997705">
        <w:t xml:space="preserve"> pierda de vista </w:t>
      </w:r>
      <w:r>
        <w:t xml:space="preserve">que el desarrollo económico </w:t>
      </w:r>
      <w:r w:rsidR="00997705">
        <w:t>y la justicia social no son objetivo de incompatibles</w:t>
      </w:r>
      <w:r w:rsidR="00BD60E4">
        <w:t>,</w:t>
      </w:r>
      <w:r w:rsidR="00997705">
        <w:t xml:space="preserve"> al contario</w:t>
      </w:r>
      <w:r w:rsidR="00BD60E4">
        <w:t>,</w:t>
      </w:r>
      <w:r w:rsidR="00997705">
        <w:t xml:space="preserve"> cuando las instituciones funcionan y las </w:t>
      </w:r>
      <w:r>
        <w:t xml:space="preserve">decisiones </w:t>
      </w:r>
      <w:r w:rsidR="00997705">
        <w:t xml:space="preserve">son percibidas como </w:t>
      </w:r>
      <w:r>
        <w:t>justas,</w:t>
      </w:r>
      <w:r w:rsidR="00997705">
        <w:t xml:space="preserve"> ambas se </w:t>
      </w:r>
      <w:r>
        <w:t>fortalecen</w:t>
      </w:r>
      <w:r w:rsidR="00997705">
        <w:t xml:space="preserve"> </w:t>
      </w:r>
      <w:r>
        <w:t>mutuamente.</w:t>
      </w:r>
    </w:p>
    <w:p w:rsidR="00997705" w:rsidRDefault="000F271B" w:rsidP="000F271B">
      <w:pPr>
        <w:ind w:firstLine="708"/>
      </w:pPr>
      <w:r>
        <w:t>Por esa convicción y por res</w:t>
      </w:r>
      <w:r w:rsidR="00037C19">
        <w:t>peto a quienes trabajaron toda un</w:t>
      </w:r>
      <w:r>
        <w:t>a vida, -a</w:t>
      </w:r>
      <w:r w:rsidR="00997705">
        <w:t>lgun</w:t>
      </w:r>
      <w:r>
        <w:t>o</w:t>
      </w:r>
      <w:r w:rsidR="00997705">
        <w:t>s están ah</w:t>
      </w:r>
      <w:r>
        <w:t>í afuera</w:t>
      </w:r>
      <w:r w:rsidR="00997705">
        <w:t xml:space="preserve"> o</w:t>
      </w:r>
      <w:r>
        <w:t>,</w:t>
      </w:r>
      <w:r w:rsidR="00997705">
        <w:t xml:space="preserve"> todos están ahí afuera</w:t>
      </w:r>
      <w:r w:rsidR="00BD60E4">
        <w:t>,</w:t>
      </w:r>
      <w:r>
        <w:t xml:space="preserve"> mejor dicho-</w:t>
      </w:r>
      <w:r w:rsidR="00997705">
        <w:t xml:space="preserve"> con responsabilidad </w:t>
      </w:r>
      <w:r>
        <w:t>por</w:t>
      </w:r>
      <w:r w:rsidR="00997705">
        <w:t xml:space="preserve"> quienes hoy sostienen el sistema </w:t>
      </w:r>
      <w:r>
        <w:t xml:space="preserve">y porque creemos que existía una alternativa </w:t>
      </w:r>
      <w:r w:rsidR="00997705">
        <w:t xml:space="preserve">más equilibrada para alcanzar </w:t>
      </w:r>
      <w:r>
        <w:t xml:space="preserve">el mismo objetivo, es que adelanto que </w:t>
      </w:r>
      <w:r w:rsidR="00997705">
        <w:t xml:space="preserve">mi voto va a ser en contra del dictamen que ha presentado el </w:t>
      </w:r>
      <w:r>
        <w:t>oficialismo y solicito a mis par</w:t>
      </w:r>
      <w:r w:rsidR="00997705">
        <w:t xml:space="preserve">es que </w:t>
      </w:r>
      <w:r>
        <w:t>acompañen</w:t>
      </w:r>
      <w:r w:rsidR="00997705">
        <w:t xml:space="preserve"> el d</w:t>
      </w:r>
      <w:r>
        <w:t>ictamen que hemos</w:t>
      </w:r>
      <w:r w:rsidR="00997705">
        <w:t xml:space="preserve"> presentado</w:t>
      </w:r>
      <w:r>
        <w:t xml:space="preserve"> desde</w:t>
      </w:r>
      <w:r w:rsidR="00997705">
        <w:t xml:space="preserve"> nuestro bloque.</w:t>
      </w:r>
      <w:r>
        <w:t xml:space="preserve"> Muchas gracias.</w:t>
      </w:r>
    </w:p>
    <w:p w:rsidR="00997705" w:rsidRDefault="00997705" w:rsidP="003408CF"/>
    <w:p w:rsidR="000F271B" w:rsidRDefault="00997705" w:rsidP="003408CF">
      <w:r w:rsidRPr="00D5607B">
        <w:rPr>
          <w:b/>
        </w:rPr>
        <w:t>SRA. PRESIDENTE (Aluani)</w:t>
      </w:r>
      <w:r w:rsidRPr="00D5607B">
        <w:t>:</w:t>
      </w:r>
      <w:r>
        <w:t xml:space="preserve"> </w:t>
      </w:r>
      <w:r w:rsidR="000F271B">
        <w:t>Gracias</w:t>
      </w:r>
      <w:r w:rsidR="00ED353B">
        <w:t>, señor</w:t>
      </w:r>
      <w:r w:rsidR="000F271B">
        <w:t xml:space="preserve"> Senador.</w:t>
      </w:r>
    </w:p>
    <w:p w:rsidR="00997705" w:rsidRDefault="00997705" w:rsidP="000F271B">
      <w:pPr>
        <w:ind w:firstLine="708"/>
      </w:pPr>
      <w:r>
        <w:t>Tiene la palabra la Senadora por el Departamento Concordia.</w:t>
      </w:r>
    </w:p>
    <w:p w:rsidR="00997705" w:rsidRDefault="00997705" w:rsidP="003408CF"/>
    <w:p w:rsidR="00997705" w:rsidRDefault="00997705" w:rsidP="003408CF">
      <w:r w:rsidRPr="00997705">
        <w:rPr>
          <w:b/>
        </w:rPr>
        <w:t>SRA. SENADORA (</w:t>
      </w:r>
      <w:proofErr w:type="spellStart"/>
      <w:r w:rsidRPr="00997705">
        <w:rPr>
          <w:b/>
        </w:rPr>
        <w:t>Cozzi</w:t>
      </w:r>
      <w:proofErr w:type="spellEnd"/>
      <w:r w:rsidRPr="00997705">
        <w:rPr>
          <w:b/>
        </w:rPr>
        <w:t xml:space="preserve">): </w:t>
      </w:r>
      <w:r w:rsidR="003719F9">
        <w:t>G</w:t>
      </w:r>
      <w:r>
        <w:t xml:space="preserve">racias </w:t>
      </w:r>
      <w:r w:rsidR="003719F9">
        <w:t xml:space="preserve">señora Presidente, </w:t>
      </w:r>
      <w:r w:rsidR="00ED353B">
        <w:t xml:space="preserve">con su permiso, </w:t>
      </w:r>
      <w:r>
        <w:t xml:space="preserve">quiero </w:t>
      </w:r>
      <w:r w:rsidR="003719F9">
        <w:t>leer</w:t>
      </w:r>
      <w:r>
        <w:t xml:space="preserve"> un bosquejo </w:t>
      </w:r>
      <w:r w:rsidR="00ED353B">
        <w:t>sobre</w:t>
      </w:r>
      <w:r>
        <w:t xml:space="preserve"> la reforma</w:t>
      </w:r>
      <w:r w:rsidR="00D00F78">
        <w:t xml:space="preserve"> previsional.</w:t>
      </w:r>
      <w:r>
        <w:t xml:space="preserve"> </w:t>
      </w:r>
    </w:p>
    <w:p w:rsidR="00A02D38" w:rsidRDefault="00ED353B" w:rsidP="00D00F78">
      <w:pPr>
        <w:ind w:firstLine="708"/>
      </w:pPr>
      <w:r>
        <w:t>“</w:t>
      </w:r>
      <w:r w:rsidR="00997705">
        <w:t>Señora Presidente, señor</w:t>
      </w:r>
      <w:r w:rsidR="00D00F78">
        <w:t xml:space="preserve">as y señores </w:t>
      </w:r>
      <w:r>
        <w:t>L</w:t>
      </w:r>
      <w:r w:rsidR="00D00F78">
        <w:t>egisladores</w:t>
      </w:r>
      <w:r>
        <w:t>:</w:t>
      </w:r>
      <w:r w:rsidR="00D00F78">
        <w:t xml:space="preserve"> hoy nos </w:t>
      </w:r>
      <w:r w:rsidR="00997705">
        <w:t xml:space="preserve">toca debatir uno de los temas más sensibles </w:t>
      </w:r>
      <w:r w:rsidR="003719F9">
        <w:t>y trascendentes para el futuro</w:t>
      </w:r>
      <w:r w:rsidR="00D00F78">
        <w:t xml:space="preserve"> </w:t>
      </w:r>
      <w:r w:rsidR="00A02D38">
        <w:t>de nuestra Provincia, la sostenibilidad del si</w:t>
      </w:r>
      <w:r w:rsidR="00D00F78">
        <w:t>stema previsional de Entre Ríos. S</w:t>
      </w:r>
      <w:r w:rsidR="00A02D38">
        <w:t xml:space="preserve">e hace porque hay responsabilidades que no pueden seguir postergándose. </w:t>
      </w:r>
    </w:p>
    <w:p w:rsidR="00A02D38" w:rsidRDefault="00A02D38" w:rsidP="00A02D38">
      <w:pPr>
        <w:ind w:firstLine="720"/>
      </w:pPr>
      <w:r>
        <w:t>El Gobernador Rogelio Frigerio ha planteado esta discusión con honest</w:t>
      </w:r>
      <w:r w:rsidR="00D00F78">
        <w:t>idad y con un objetivo concreto</w:t>
      </w:r>
      <w:r>
        <w:t xml:space="preserve"> que es garantizar que nuestros jubilados de hoy y de mañana</w:t>
      </w:r>
      <w:r w:rsidR="00ED353B">
        <w:t>,</w:t>
      </w:r>
      <w:r>
        <w:t xml:space="preserve"> puedan seguir cobrando sus haberes</w:t>
      </w:r>
      <w:r w:rsidR="00D00F78">
        <w:t>. P</w:t>
      </w:r>
      <w:r>
        <w:t xml:space="preserve">orque el verdadero problema no es discutir cambio, el verdadero problema sería no hacer nada. </w:t>
      </w:r>
    </w:p>
    <w:p w:rsidR="00D00F78" w:rsidRDefault="00A02D38" w:rsidP="00A02D38">
      <w:pPr>
        <w:ind w:firstLine="720"/>
      </w:pPr>
      <w:r>
        <w:t>La Caja de Jubilaciones de Entre Ríos arrastra desde hace décadas un déficit estructural gi</w:t>
      </w:r>
      <w:r w:rsidR="00D00F78">
        <w:t xml:space="preserve">gantesco que hoy supera los 400.000.000 </w:t>
      </w:r>
      <w:r>
        <w:t xml:space="preserve">de pesos anuales. Este déficit no nació hace dos años, es el resultado de muchos años de parches, privilegios y de falta de decisiones de fondo. </w:t>
      </w:r>
    </w:p>
    <w:p w:rsidR="00ED353B" w:rsidRDefault="00A02D38" w:rsidP="00A02D38">
      <w:pPr>
        <w:ind w:firstLine="720"/>
      </w:pPr>
      <w:r>
        <w:t xml:space="preserve">Cada mes la Provincia debe destinar recursos extraordinarios para cubrir un rojo previsional que crece constantemente, recursos que también deberían ir a escuelas, hospitales, rutas, seguridad y desarrollo productivo. </w:t>
      </w:r>
    </w:p>
    <w:p w:rsidR="00A02D38" w:rsidRDefault="00A02D38" w:rsidP="00A02D38">
      <w:pPr>
        <w:ind w:firstLine="720"/>
      </w:pPr>
      <w:r>
        <w:t>Entonces</w:t>
      </w:r>
      <w:r w:rsidR="00ED353B">
        <w:t>,</w:t>
      </w:r>
      <w:r>
        <w:t xml:space="preserve"> la pregunta es simple, ¿es justo seguir trasladando ese peso a toda la sociedad sin corregir las causas del problema? </w:t>
      </w:r>
    </w:p>
    <w:p w:rsidR="00D00F78" w:rsidRDefault="00A02D38" w:rsidP="00A02D38">
      <w:pPr>
        <w:ind w:firstLine="720"/>
      </w:pPr>
      <w:r>
        <w:lastRenderedPageBreak/>
        <w:t>Esta reforma no busca destruir derechos, busca preservarlos. El propio Gobernador ha sido claro al sostener que el objetivo es defender el 82</w:t>
      </w:r>
      <w:r w:rsidR="00D00F78">
        <w:t xml:space="preserve"> </w:t>
      </w:r>
      <w:r>
        <w:t>% móvil y garantizar la sustentabilidad del sistema</w:t>
      </w:r>
      <w:r w:rsidR="00D00F78">
        <w:t xml:space="preserve"> para las próximas generaciones. P</w:t>
      </w:r>
      <w:r>
        <w:t xml:space="preserve">orque un sistema previsional quebrado no protege derechos, los pone en riesgo. </w:t>
      </w:r>
    </w:p>
    <w:p w:rsidR="00D00F78" w:rsidRDefault="00A02D38" w:rsidP="00A02D38">
      <w:pPr>
        <w:ind w:firstLine="720"/>
      </w:pPr>
      <w:r>
        <w:t>Lo que se propone es discutir racionabilidad, equilibrio y equidad. Equidad entre generaciones, equidad entre quienes aportan y quienes reciben, equidad entre regímenes</w:t>
      </w:r>
      <w:r w:rsidR="00D00F78">
        <w:t xml:space="preserve"> comunes y regímenes especiales. P</w:t>
      </w:r>
      <w:r>
        <w:t xml:space="preserve">orque cuando el déficit se vuelve inmanejable termina comprometiendo salarios, obras públicas, infraestructura y capacidad de inversión. </w:t>
      </w:r>
    </w:p>
    <w:p w:rsidR="00A02D38" w:rsidRDefault="00A02D38" w:rsidP="00A02D38">
      <w:pPr>
        <w:ind w:firstLine="720"/>
      </w:pPr>
      <w:r>
        <w:t>Esta d</w:t>
      </w:r>
      <w:r w:rsidR="00ED353B">
        <w:t>iscusión exige madurez política. E</w:t>
      </w:r>
      <w:r>
        <w:t xml:space="preserve">s fácil agitar miedo, lo difícil es asumir la responsabilidad de corregir problemas estructurales que nadie quiso enfrentar durante décadas. </w:t>
      </w:r>
    </w:p>
    <w:p w:rsidR="00D00F78" w:rsidRDefault="00A02D38" w:rsidP="00A02D38">
      <w:pPr>
        <w:ind w:firstLine="720"/>
      </w:pPr>
      <w:r>
        <w:t>Por eso</w:t>
      </w:r>
      <w:r w:rsidR="00D00F78">
        <w:t>,</w:t>
      </w:r>
      <w:r>
        <w:t xml:space="preserve"> debemos valorar que el Gobernador haya abierto mesas de diálogo con gremios, oposición y distintos sectores sociales antes del envío definitivo del proyecto. </w:t>
      </w:r>
    </w:p>
    <w:p w:rsidR="00ED353B" w:rsidRDefault="00A02D38" w:rsidP="00A02D38">
      <w:pPr>
        <w:ind w:firstLine="720"/>
      </w:pPr>
      <w:r>
        <w:t xml:space="preserve">Podemos debatir artículos, podemos mejorar herramientas, podemos introducir garantías pero no podemos negar la realidad. </w:t>
      </w:r>
    </w:p>
    <w:p w:rsidR="00D00F78" w:rsidRDefault="00A02D38" w:rsidP="00A02D38">
      <w:pPr>
        <w:ind w:firstLine="720"/>
      </w:pPr>
      <w:r>
        <w:t>Defender esta reforma no significa estar en contra de los t</w:t>
      </w:r>
      <w:r w:rsidR="00D00F78">
        <w:t>rabajadores ni de los jubilados. S</w:t>
      </w:r>
      <w:r>
        <w:t>ignifica justamente lo contrario, significa defender la continuidad del sistema previsional público y so</w:t>
      </w:r>
      <w:r w:rsidR="00D00F78">
        <w:t>lidario de Entre Ríos.</w:t>
      </w:r>
    </w:p>
    <w:p w:rsidR="00A02D38" w:rsidRDefault="00D00F78" w:rsidP="00A02D38">
      <w:pPr>
        <w:ind w:firstLine="720"/>
      </w:pPr>
      <w:r>
        <w:t>P</w:t>
      </w:r>
      <w:r w:rsidR="00A02D38">
        <w:t>orque gobernar también es animarse a tomar decisiones difíciles cuando son necesarias y porque las generaciones futuras merecen una Provincia ordenada, responsable y con instituciones sostenibles</w:t>
      </w:r>
      <w:r w:rsidR="00ED353B">
        <w:t>”</w:t>
      </w:r>
      <w:r w:rsidR="00A02D38">
        <w:t xml:space="preserve">. Muchas gracias. </w:t>
      </w:r>
    </w:p>
    <w:p w:rsidR="00A02D38" w:rsidRDefault="00A02D38" w:rsidP="00A02D38"/>
    <w:p w:rsidR="00A02D38" w:rsidRDefault="00A02D38" w:rsidP="00A02D38">
      <w:r w:rsidRPr="0069147A">
        <w:rPr>
          <w:b/>
        </w:rPr>
        <w:t>SRA. PRESIDENTE (Aluani):</w:t>
      </w:r>
      <w:r w:rsidRPr="0069147A">
        <w:t xml:space="preserve"> </w:t>
      </w:r>
      <w:r>
        <w:t>Tiene la palabra la Senadora por el Departamento Feliciano.</w:t>
      </w:r>
    </w:p>
    <w:p w:rsidR="00A02D38" w:rsidRDefault="00A02D38" w:rsidP="00A02D38">
      <w:pPr>
        <w:rPr>
          <w:b/>
        </w:rPr>
      </w:pPr>
    </w:p>
    <w:p w:rsidR="00A02D38" w:rsidRDefault="00A02D38" w:rsidP="00A02D38">
      <w:r w:rsidRPr="00FF27B0">
        <w:rPr>
          <w:b/>
        </w:rPr>
        <w:t>SR</w:t>
      </w:r>
      <w:r>
        <w:rPr>
          <w:b/>
        </w:rPr>
        <w:t>A</w:t>
      </w:r>
      <w:r w:rsidRPr="00FF27B0">
        <w:rPr>
          <w:b/>
        </w:rPr>
        <w:t>. SENADOR</w:t>
      </w:r>
      <w:r>
        <w:rPr>
          <w:b/>
        </w:rPr>
        <w:t>A</w:t>
      </w:r>
      <w:r w:rsidRPr="00FF27B0">
        <w:rPr>
          <w:b/>
        </w:rPr>
        <w:t xml:space="preserve"> (</w:t>
      </w:r>
      <w:r>
        <w:rPr>
          <w:b/>
        </w:rPr>
        <w:t>Domínguez</w:t>
      </w:r>
      <w:r w:rsidRPr="00FF27B0">
        <w:rPr>
          <w:b/>
        </w:rPr>
        <w:t>):</w:t>
      </w:r>
      <w:r>
        <w:rPr>
          <w:b/>
        </w:rPr>
        <w:t xml:space="preserve"> </w:t>
      </w:r>
      <w:r>
        <w:t>Gracias</w:t>
      </w:r>
      <w:r w:rsidR="00D00F78">
        <w:t>,</w:t>
      </w:r>
      <w:r>
        <w:t xml:space="preserve"> señora Presidente. Quiero referir a este tema que sabemos que es profundamente importante para miles de trabajadores, jubilados y familias entrerrianas. </w:t>
      </w:r>
    </w:p>
    <w:p w:rsidR="00D00F78" w:rsidRDefault="00A02D38" w:rsidP="00A02D38">
      <w:pPr>
        <w:ind w:firstLine="720"/>
      </w:pPr>
      <w:r>
        <w:t xml:space="preserve">Nadie desconoce el problema que tiene la Caja de Jubilaciones para nuestra </w:t>
      </w:r>
      <w:r w:rsidR="00D00F78">
        <w:t>P</w:t>
      </w:r>
      <w:r>
        <w:t xml:space="preserve">rovincia, tampoco la preocupación que genera cualquier modificación al sistema previsional. </w:t>
      </w:r>
    </w:p>
    <w:p w:rsidR="00A02D38" w:rsidRDefault="00A02D38" w:rsidP="00A02D38">
      <w:pPr>
        <w:ind w:firstLine="720"/>
      </w:pPr>
      <w:r>
        <w:t>Por eso</w:t>
      </w:r>
      <w:r w:rsidR="00C65045">
        <w:t>,</w:t>
      </w:r>
      <w:r>
        <w:t xml:space="preserve"> esta discusión exige prudencia, seriedad y responsabilidad. No sólo admite consignas fáciles ni posiciones toma</w:t>
      </w:r>
      <w:r w:rsidR="00C65045">
        <w:t>das de antemano</w:t>
      </w:r>
      <w:r>
        <w:t xml:space="preserve"> pero</w:t>
      </w:r>
      <w:r w:rsidR="00C65045">
        <w:t>,</w:t>
      </w:r>
      <w:r>
        <w:t xml:space="preserve"> estamos ante un problema real y muy serio. </w:t>
      </w:r>
    </w:p>
    <w:p w:rsidR="00A02D38" w:rsidRDefault="00A02D38" w:rsidP="00A02D38">
      <w:pPr>
        <w:ind w:firstLine="720"/>
      </w:pPr>
      <w:r>
        <w:t>Muchos se llenan la boca hablando de derechos</w:t>
      </w:r>
      <w:r w:rsidR="00C65045">
        <w:t>. P</w:t>
      </w:r>
      <w:r>
        <w:t xml:space="preserve">ero no hay derechos si la Caja no tiene los recursos necesarios. No hay defensa de los jubilados si se deja </w:t>
      </w:r>
      <w:r>
        <w:lastRenderedPageBreak/>
        <w:t xml:space="preserve">crecer indefinidamente un déficit que debilita el sistema hasta que explote. Y si la Caja explota, no hay jubilaciones para nadie. Es tan sencillo como eso. </w:t>
      </w:r>
    </w:p>
    <w:p w:rsidR="00A02D38" w:rsidRDefault="00A02D38" w:rsidP="00A02D38">
      <w:pPr>
        <w:ind w:firstLine="720"/>
      </w:pPr>
      <w:r>
        <w:t xml:space="preserve">Quiero ser muy clara, si este proyecto hubiera llegado al Recinto tal como fue presentado originalmente, yo no hubiese acompañado. Ese era el camino fácil, pero lo correcto y lo fácil nunca son de la misma opción. </w:t>
      </w:r>
    </w:p>
    <w:p w:rsidR="00D00F78" w:rsidRDefault="00A02D38" w:rsidP="00A02D38">
      <w:pPr>
        <w:ind w:firstLine="720"/>
      </w:pPr>
      <w:r>
        <w:t>Por eso</w:t>
      </w:r>
      <w:r w:rsidR="00D00F78">
        <w:t>,</w:t>
      </w:r>
      <w:r>
        <w:t xml:space="preserve"> decidí involucrarme, dialogar y trabajar porque entendí que nuestra responsabilidad</w:t>
      </w:r>
      <w:r w:rsidR="00D00F78">
        <w:t xml:space="preserve"> no era quedarnos en la crítica</w:t>
      </w:r>
      <w:r>
        <w:t xml:space="preserve"> sino modificar aquello que debía ser modificado y construir una ley más justa, más equilibrada y más sensible. </w:t>
      </w:r>
    </w:p>
    <w:p w:rsidR="00D00F78" w:rsidRDefault="00A02D38" w:rsidP="00D00F78">
      <w:pPr>
        <w:ind w:firstLine="720"/>
      </w:pPr>
      <w:r>
        <w:t xml:space="preserve">Gracias al diálogo y al trabajo legislativo, logramos incorporar </w:t>
      </w:r>
      <w:r w:rsidR="00C65045">
        <w:t>cuatro</w:t>
      </w:r>
      <w:r>
        <w:t xml:space="preserve"> mejoras y también herramientas para un seguimiento de la Caja.</w:t>
      </w:r>
    </w:p>
    <w:p w:rsidR="00D00F78" w:rsidRDefault="00A02D38" w:rsidP="00D00F78">
      <w:pPr>
        <w:ind w:firstLine="720"/>
      </w:pPr>
      <w:r>
        <w:t>En primer lugar, se redujo de 20 a 15 años el período que se tomará para calcular</w:t>
      </w:r>
      <w:r w:rsidR="00D00F78">
        <w:t xml:space="preserve"> el haber inicial. No es un cam</w:t>
      </w:r>
      <w:r>
        <w:t>i</w:t>
      </w:r>
      <w:r w:rsidR="00D00F78">
        <w:t>no menor. S</w:t>
      </w:r>
      <w:r>
        <w:t>ignifica reducir a la mitad el incremento que proponía originalmente el Poder Ejecutivo y acercar el cálculo a los mejores años de la trayectoria laboral del trabajador.</w:t>
      </w:r>
    </w:p>
    <w:p w:rsidR="00D00F78" w:rsidRDefault="00A02D38" w:rsidP="00D00F78">
      <w:pPr>
        <w:ind w:firstLine="720"/>
      </w:pPr>
      <w:r>
        <w:t xml:space="preserve">En segundo lugar, se estableció una edad jubilatoria diferencial: 65 años para los varones y 60 para las mujeres. De esta manera, se evita una equiparación automática </w:t>
      </w:r>
      <w:r w:rsidR="00D00F78">
        <w:t>que reconocía</w:t>
      </w:r>
      <w:r>
        <w:t xml:space="preserve">n las desigualdades que todavía existen en las trayectorias laborales, en las tareas de cuidado y </w:t>
      </w:r>
      <w:r w:rsidR="00D00F78">
        <w:t>responsabilidad familiar</w:t>
      </w:r>
      <w:r>
        <w:t>.</w:t>
      </w:r>
    </w:p>
    <w:p w:rsidR="00A02D38" w:rsidRDefault="00A02D38" w:rsidP="00D00F78">
      <w:pPr>
        <w:ind w:firstLine="720"/>
      </w:pPr>
      <w:r>
        <w:t>En tercer lugar, se eliminó el artículo que establecía que los nuevos ingresantes al Estado debían jubilarse a los 68 años. Entendimos que no era razonable trasladar una carga excesiva a quienes ingresaran a trabajar después de la sanción de esta ley.</w:t>
      </w:r>
    </w:p>
    <w:p w:rsidR="00D00F78" w:rsidRDefault="00A02D38" w:rsidP="00D00F78">
      <w:pPr>
        <w:ind w:firstLine="708"/>
      </w:pPr>
      <w:r>
        <w:t>En cuarto lugar, se acordó un esquema más equilibrado para los aportes patronales adicionales a los municipios: el 1,5 % para aquellos que no generan déficit previsional y el 3 % para los que sí lo generan. No era justo tratar de la misma manera a quienes administraban responsablemente el sistema que a quienes no.</w:t>
      </w:r>
    </w:p>
    <w:p w:rsidR="00D00F78" w:rsidRDefault="00D00F78" w:rsidP="00D00F78">
      <w:pPr>
        <w:ind w:firstLine="708"/>
      </w:pPr>
      <w:r>
        <w:t xml:space="preserve">Y finalmente, </w:t>
      </w:r>
      <w:r w:rsidR="004A1A2C">
        <w:t>incorporé</w:t>
      </w:r>
      <w:r w:rsidR="00A02D38">
        <w:t xml:space="preserve"> </w:t>
      </w:r>
      <w:r>
        <w:t xml:space="preserve">-tomando </w:t>
      </w:r>
      <w:r w:rsidR="00A02D38">
        <w:t>una sugerencia del ex Presidente de la Caja de Jubilaciones, el señor Elías</w:t>
      </w:r>
      <w:r>
        <w:t>-</w:t>
      </w:r>
      <w:r w:rsidR="00A02D38">
        <w:t>, un proyecto complementario para crear una Comisión Técnica de Control y Seguimiento del Sistema Previsional, con el objetivo de garantizar el monitoreo permanente del sistema y que exista la información necesaria en tiempo y forma.</w:t>
      </w:r>
    </w:p>
    <w:p w:rsidR="004A1A2C" w:rsidRDefault="00A02D38" w:rsidP="004A1A2C">
      <w:pPr>
        <w:ind w:firstLine="708"/>
      </w:pPr>
      <w:r>
        <w:t>Muchos intentaron presentar este debate como una pelea entre quienes defienden derechos y quienes quieren ajustar. Creo que esa es una mirada equivocada.</w:t>
      </w:r>
    </w:p>
    <w:p w:rsidR="00C65045" w:rsidRDefault="00A02D38" w:rsidP="004A1A2C">
      <w:pPr>
        <w:ind w:firstLine="708"/>
      </w:pPr>
      <w:r>
        <w:t xml:space="preserve">La verdadera discusión es cómo hacemos para que la Caja pueda seguir pagando jubilaciones hoy, mañana y durante los próximos </w:t>
      </w:r>
      <w:r w:rsidR="00C65045">
        <w:t>20</w:t>
      </w:r>
      <w:r>
        <w:t xml:space="preserve"> años. </w:t>
      </w:r>
    </w:p>
    <w:p w:rsidR="004A1A2C" w:rsidRDefault="00A02D38" w:rsidP="004A1A2C">
      <w:pPr>
        <w:ind w:firstLine="708"/>
      </w:pPr>
      <w:r>
        <w:t>Defender la Caja no es solamente defende</w:t>
      </w:r>
      <w:r w:rsidR="004A1A2C">
        <w:t>r a quienes hoy están jubilados,</w:t>
      </w:r>
      <w:r>
        <w:t xml:space="preserve"> también es defender a los trabajadores activos que aportan todos los meses, es </w:t>
      </w:r>
      <w:r>
        <w:lastRenderedPageBreak/>
        <w:t xml:space="preserve">cuidar a quienes se jubilarán dentro de </w:t>
      </w:r>
      <w:r w:rsidR="004A1A2C">
        <w:t>5</w:t>
      </w:r>
      <w:r>
        <w:t xml:space="preserve">, </w:t>
      </w:r>
      <w:r w:rsidR="004A1A2C">
        <w:t>10</w:t>
      </w:r>
      <w:r>
        <w:t xml:space="preserve"> o </w:t>
      </w:r>
      <w:r w:rsidR="004A1A2C">
        <w:t>20</w:t>
      </w:r>
      <w:r>
        <w:t xml:space="preserve"> años y es respetar a todos los entrerrianos que, sin pertenecer al empleo público, sostienen con sus impuestos una parte creciente del déficit previsional.</w:t>
      </w:r>
    </w:p>
    <w:p w:rsidR="00C65045" w:rsidRDefault="00A02D38" w:rsidP="004A1A2C">
      <w:pPr>
        <w:ind w:firstLine="708"/>
      </w:pPr>
      <w:r>
        <w:t>Por eso</w:t>
      </w:r>
      <w:r w:rsidR="004A1A2C">
        <w:t>,</w:t>
      </w:r>
      <w:r>
        <w:t xml:space="preserve"> también</w:t>
      </w:r>
      <w:r w:rsidR="004A1A2C">
        <w:t>,</w:t>
      </w:r>
      <w:r>
        <w:t xml:space="preserve"> quiero llevar tranquilidad a quienes hoy sienten incertidumbre. Esta reforma no busca terminar con el sistema previsional </w:t>
      </w:r>
      <w:r w:rsidR="004A1A2C">
        <w:t>provincial,</w:t>
      </w:r>
      <w:r>
        <w:t xml:space="preserve"> busca fortalecerlo para que siga existiendo. </w:t>
      </w:r>
    </w:p>
    <w:p w:rsidR="004A1A2C" w:rsidRDefault="00A02D38" w:rsidP="004A1A2C">
      <w:pPr>
        <w:ind w:firstLine="708"/>
      </w:pPr>
      <w:r>
        <w:t>El verdadero riesgo no es realizar los cambios necesarios</w:t>
      </w:r>
      <w:r w:rsidR="004A1A2C">
        <w:t>,</w:t>
      </w:r>
      <w:r>
        <w:t xml:space="preserve"> el verdadero riesgo es mirar para otro lado mientras la Caja se vuelve cada vez más deficitaria.</w:t>
      </w:r>
    </w:p>
    <w:p w:rsidR="004A1A2C" w:rsidRDefault="00A02D38" w:rsidP="004A1A2C">
      <w:pPr>
        <w:ind w:firstLine="708"/>
      </w:pPr>
      <w:r>
        <w:t>Gobernar y legislar implica tomar decisiones difíciles. Lo más sencillo sería decir siempre</w:t>
      </w:r>
      <w:r w:rsidR="00C65045">
        <w:t>:</w:t>
      </w:r>
      <w:r>
        <w:t xml:space="preserve"> </w:t>
      </w:r>
      <w:r w:rsidR="004A1A2C">
        <w:t>“No</w:t>
      </w:r>
      <w:r w:rsidR="00C65045">
        <w:t>, no, no</w:t>
      </w:r>
      <w:r w:rsidR="004A1A2C">
        <w:t>”. L</w:t>
      </w:r>
      <w:r>
        <w:t>o más cómodo sería rechazar cualquier iniciativa sin sentarse a discutir ni una sola coma. Pero esa no es la función para la que me eligieron.</w:t>
      </w:r>
    </w:p>
    <w:p w:rsidR="00A02D38" w:rsidRDefault="00A02D38" w:rsidP="004A1A2C">
      <w:pPr>
        <w:ind w:firstLine="708"/>
      </w:pPr>
      <w:r>
        <w:t>La responsabilidad política consiste en actuar antes de que el problema sea irreversible. Respeto profundam</w:t>
      </w:r>
      <w:r w:rsidR="004A1A2C">
        <w:t>ente a quienes piensan distinto. P</w:t>
      </w:r>
      <w:r>
        <w:t>ero también creo que la sociedad espera de nosotros algo más que el rechazo sistemático, la descalificación o la consigna fácil. Los entrerrianos esperan responsabilidad, trabajo y resultados.</w:t>
      </w:r>
    </w:p>
    <w:p w:rsidR="004A1A2C" w:rsidRDefault="00A02D38" w:rsidP="004A1A2C">
      <w:pPr>
        <w:ind w:firstLine="708"/>
      </w:pPr>
      <w:r>
        <w:t>Por eso</w:t>
      </w:r>
      <w:r w:rsidR="004A1A2C">
        <w:t>,</w:t>
      </w:r>
      <w:r>
        <w:t xml:space="preserve"> no acompañé el proyecto original</w:t>
      </w:r>
      <w:r w:rsidR="004A1A2C">
        <w:t>. S</w:t>
      </w:r>
      <w:r>
        <w:t>í acompaño una reforma mejorada por el debate. Una reforma que redujo el período de cálculo del haber inicial, que reconoció una edad diferencial para las mujeres, que eliminó la jubilación a los 68 años</w:t>
      </w:r>
      <w:r w:rsidR="004A1A2C">
        <w:t xml:space="preserve"> </w:t>
      </w:r>
      <w:r w:rsidR="0068771F">
        <w:t>para los futuros ingresantes</w:t>
      </w:r>
      <w:r w:rsidR="004A1A2C">
        <w:t>,</w:t>
      </w:r>
      <w:r w:rsidR="0068771F">
        <w:t xml:space="preserve"> que estableció un esfuerzo más equitativo para los municipios</w:t>
      </w:r>
      <w:r w:rsidR="004A1A2C">
        <w:t>. Y,</w:t>
      </w:r>
      <w:r w:rsidR="0068771F">
        <w:t xml:space="preserve"> que también tuvo en cuenta un </w:t>
      </w:r>
      <w:r w:rsidR="00C65045">
        <w:t>proyecto de seguimiento de una C</w:t>
      </w:r>
      <w:r w:rsidR="0068771F">
        <w:t xml:space="preserve">omisión </w:t>
      </w:r>
      <w:r w:rsidR="00C65045">
        <w:t>T</w:t>
      </w:r>
      <w:r w:rsidR="0068771F">
        <w:t xml:space="preserve">écnica de </w:t>
      </w:r>
      <w:r w:rsidR="00C65045">
        <w:t>C</w:t>
      </w:r>
      <w:r w:rsidR="0068771F">
        <w:t>ontrol del seguimiento del sistema previsional de la Caja.</w:t>
      </w:r>
    </w:p>
    <w:p w:rsidR="004A1A2C" w:rsidRDefault="0068771F" w:rsidP="004A1A2C">
      <w:pPr>
        <w:ind w:firstLine="708"/>
      </w:pPr>
      <w:r>
        <w:t>Por eso</w:t>
      </w:r>
      <w:r w:rsidR="00B859F7">
        <w:t>,</w:t>
      </w:r>
      <w:r>
        <w:t xml:space="preserve"> hoy </w:t>
      </w:r>
      <w:r w:rsidR="00B859F7">
        <w:t>voto</w:t>
      </w:r>
      <w:r>
        <w:t xml:space="preserve"> con tranquilidad de haber defendido aquello en lo que creía</w:t>
      </w:r>
      <w:r w:rsidR="004A1A2C">
        <w:t>,</w:t>
      </w:r>
      <w:r>
        <w:t xml:space="preserve"> de haber impulsado mejoras concretas y de saber que cada modificación incorporada fue pensada para proteger mejor a los trabajadores, a los jubilados y a la sustentabilidad de nuestra Caja.</w:t>
      </w:r>
    </w:p>
    <w:p w:rsidR="00B859F7" w:rsidRDefault="0068771F" w:rsidP="004A1A2C">
      <w:pPr>
        <w:ind w:firstLine="708"/>
      </w:pPr>
      <w:r>
        <w:t>La peor injusticia o lo peor de todo</w:t>
      </w:r>
      <w:r w:rsidR="004A1A2C">
        <w:t>,</w:t>
      </w:r>
      <w:r>
        <w:t xml:space="preserve"> es no hacer nada</w:t>
      </w:r>
      <w:r w:rsidR="004A1A2C">
        <w:t>. P</w:t>
      </w:r>
      <w:r>
        <w:t>orque no hacer nada también es una decisión que tomamos cada uno de nosotros</w:t>
      </w:r>
      <w:r w:rsidR="004A1A2C">
        <w:t>. E</w:t>
      </w:r>
      <w:r>
        <w:t>s permitir que el déficit siga creciendo</w:t>
      </w:r>
      <w:r w:rsidR="004A1A2C">
        <w:t>,</w:t>
      </w:r>
      <w:r>
        <w:t xml:space="preserve"> que la </w:t>
      </w:r>
      <w:r w:rsidR="004A1A2C">
        <w:t>C</w:t>
      </w:r>
      <w:r>
        <w:t xml:space="preserve">aja se debilite y colapse. </w:t>
      </w:r>
    </w:p>
    <w:p w:rsidR="004A1A2C" w:rsidRDefault="0068771F" w:rsidP="004A1A2C">
      <w:pPr>
        <w:ind w:firstLine="708"/>
      </w:pPr>
      <w:r>
        <w:t xml:space="preserve">Prefiero </w:t>
      </w:r>
      <w:r w:rsidR="00B859F7">
        <w:t>asumi</w:t>
      </w:r>
      <w:r>
        <w:t>r el costo de una decisión difícil</w:t>
      </w:r>
      <w:r w:rsidR="004A1A2C">
        <w:t>,</w:t>
      </w:r>
      <w:r>
        <w:t xml:space="preserve"> antes que cargar con la culpa de no haber hecho nada cuando la </w:t>
      </w:r>
      <w:r w:rsidR="004A1A2C">
        <w:t>P</w:t>
      </w:r>
      <w:r>
        <w:t xml:space="preserve">rovincia lo necesitaba. </w:t>
      </w:r>
    </w:p>
    <w:p w:rsidR="004A1A2C" w:rsidRDefault="0068771F" w:rsidP="004A1A2C">
      <w:pPr>
        <w:ind w:firstLine="708"/>
      </w:pPr>
      <w:r>
        <w:t>Hacer política no es gritar más fuerte ni imponerse por costumbre</w:t>
      </w:r>
      <w:r w:rsidR="004A1A2C">
        <w:t>.</w:t>
      </w:r>
      <w:r>
        <w:t xml:space="preserve"> </w:t>
      </w:r>
      <w:r w:rsidR="004A1A2C">
        <w:t>Hacer</w:t>
      </w:r>
      <w:r>
        <w:t xml:space="preserve"> política también es tener coraje de sentarse a discutir, de mejorar lo que está mal y de asumir con responsabilidad cuando el futuro de todos los entrerria</w:t>
      </w:r>
      <w:r w:rsidR="004A1A2C">
        <w:t xml:space="preserve">nos está en juego. </w:t>
      </w:r>
    </w:p>
    <w:p w:rsidR="004A1A2C" w:rsidRDefault="004A1A2C" w:rsidP="004A1A2C">
      <w:pPr>
        <w:ind w:firstLine="708"/>
      </w:pPr>
      <w:r>
        <w:lastRenderedPageBreak/>
        <w:t>Cuando el diá</w:t>
      </w:r>
      <w:r w:rsidR="0068771F">
        <w:t>logo reemplaza a la confrontación y el trabajo reemplaza a los discursos vacíos</w:t>
      </w:r>
      <w:r>
        <w:t>,</w:t>
      </w:r>
      <w:r w:rsidR="0068771F">
        <w:t xml:space="preserve"> las leyes mejoran y la política cumple con su verdadero propósito</w:t>
      </w:r>
      <w:r>
        <w:t>;</w:t>
      </w:r>
      <w:r w:rsidR="0068771F">
        <w:t xml:space="preserve"> resolverles los problemas y mejorarle la vida a la gente. </w:t>
      </w:r>
    </w:p>
    <w:p w:rsidR="0068771F" w:rsidRDefault="004A1A2C" w:rsidP="004A1A2C">
      <w:pPr>
        <w:ind w:firstLine="708"/>
      </w:pPr>
      <w:r>
        <w:t>Los discursos pasan</w:t>
      </w:r>
      <w:r w:rsidR="0068771F">
        <w:t>, las leyes pasan, las personas pasan, las elecciones también pasan</w:t>
      </w:r>
      <w:r>
        <w:t>,</w:t>
      </w:r>
      <w:r w:rsidR="0068771F">
        <w:t xml:space="preserve"> pero la responsabilidad con la que actuamos hoy es lo que finalmente queda. Muchas gracias.</w:t>
      </w:r>
    </w:p>
    <w:p w:rsidR="0068771F" w:rsidRDefault="0068771F" w:rsidP="003408CF"/>
    <w:p w:rsidR="0068771F" w:rsidRDefault="0068771F" w:rsidP="003408CF">
      <w:r w:rsidRPr="0068771F">
        <w:rPr>
          <w:b/>
        </w:rPr>
        <w:t xml:space="preserve">SRA. PRESIDENTE (Aluani): </w:t>
      </w:r>
      <w:r>
        <w:t>Muchas gracias</w:t>
      </w:r>
      <w:r w:rsidR="004A1A2C">
        <w:t>, señora</w:t>
      </w:r>
      <w:r>
        <w:t xml:space="preserve"> Senadora.</w:t>
      </w:r>
    </w:p>
    <w:p w:rsidR="0068771F" w:rsidRDefault="0068771F" w:rsidP="003408CF">
      <w:r>
        <w:tab/>
        <w:t>Tiene la palabra el Senador por el Departamento Victoria.</w:t>
      </w:r>
      <w:r w:rsidR="00DA5E45">
        <w:t xml:space="preserve"> </w:t>
      </w:r>
    </w:p>
    <w:p w:rsidR="0068771F" w:rsidRDefault="0068771F" w:rsidP="003408CF"/>
    <w:p w:rsidR="004A1A2C" w:rsidRDefault="0068771F" w:rsidP="003408CF">
      <w:r w:rsidRPr="0068771F">
        <w:rPr>
          <w:b/>
        </w:rPr>
        <w:t>SR. SENADOR (</w:t>
      </w:r>
      <w:proofErr w:type="spellStart"/>
      <w:r w:rsidRPr="0068771F">
        <w:rPr>
          <w:b/>
        </w:rPr>
        <w:t>Sanzberro</w:t>
      </w:r>
      <w:proofErr w:type="spellEnd"/>
      <w:r w:rsidRPr="0068771F">
        <w:rPr>
          <w:b/>
        </w:rPr>
        <w:t xml:space="preserve">): </w:t>
      </w:r>
      <w:r w:rsidR="003A359D">
        <w:t>Señora President</w:t>
      </w:r>
      <w:r w:rsidR="00513C17">
        <w:t>e, hoy asistimos a este R</w:t>
      </w:r>
      <w:r w:rsidR="003A359D">
        <w:t>ecinto</w:t>
      </w:r>
      <w:r w:rsidR="004A1A2C">
        <w:t>,</w:t>
      </w:r>
      <w:r w:rsidR="003A359D">
        <w:t xml:space="preserve"> a este debate y vamos a definir la previsibilidad de miles de familias entrerrianas. </w:t>
      </w:r>
    </w:p>
    <w:p w:rsidR="004A1A2C" w:rsidRDefault="003A359D" w:rsidP="004A1A2C">
      <w:pPr>
        <w:ind w:firstLine="708"/>
      </w:pPr>
      <w:r>
        <w:t xml:space="preserve">Nos proponen tratar una reforma previsional bajo la premisa de la urgencia y en el colapso inevitable. Y esto condiciona muchísimo. </w:t>
      </w:r>
    </w:p>
    <w:p w:rsidR="004A1A2C" w:rsidRDefault="003A359D" w:rsidP="004A1A2C">
      <w:pPr>
        <w:ind w:firstLine="708"/>
      </w:pPr>
      <w:r>
        <w:t>No obstante, entró el proyecto y nos pusimos de acuerdo en una dinámica de trabajo que consistió en armar una lista</w:t>
      </w:r>
      <w:r w:rsidR="004A1A2C">
        <w:t>,</w:t>
      </w:r>
      <w:r>
        <w:t xml:space="preserve"> una nómina de invitados</w:t>
      </w:r>
      <w:r w:rsidR="00513C17">
        <w:t xml:space="preserve"> y</w:t>
      </w:r>
      <w:r>
        <w:t xml:space="preserve"> expositores, ante las </w:t>
      </w:r>
      <w:r w:rsidR="004A1A2C">
        <w:t>C</w:t>
      </w:r>
      <w:r>
        <w:t xml:space="preserve">omisiones que tenían que tratar este asunto. </w:t>
      </w:r>
    </w:p>
    <w:p w:rsidR="004A1A2C" w:rsidRDefault="003A359D" w:rsidP="004A1A2C">
      <w:pPr>
        <w:ind w:firstLine="708"/>
      </w:pPr>
      <w:r>
        <w:t xml:space="preserve">A esos expositores, profesionales, académicos, representantes de los trabajadores, dirigentes gremiales, políticos, </w:t>
      </w:r>
      <w:r w:rsidR="00513C17">
        <w:t>P</w:t>
      </w:r>
      <w:r>
        <w:t xml:space="preserve">residente </w:t>
      </w:r>
      <w:r w:rsidR="00513C17">
        <w:t>Municipales y</w:t>
      </w:r>
      <w:r>
        <w:t xml:space="preserve"> expertos en temas previsi</w:t>
      </w:r>
      <w:r w:rsidR="00513C17">
        <w:t>onales que nos dieron su tiempo y</w:t>
      </w:r>
      <w:r>
        <w:t xml:space="preserve"> su conocimiento, se les debe agradecer el esfuerzo. </w:t>
      </w:r>
    </w:p>
    <w:p w:rsidR="0068771F" w:rsidRDefault="003A359D" w:rsidP="004A1A2C">
      <w:pPr>
        <w:ind w:firstLine="708"/>
      </w:pPr>
      <w:r>
        <w:t>Pero</w:t>
      </w:r>
      <w:r w:rsidR="004A1A2C">
        <w:t>,</w:t>
      </w:r>
      <w:r>
        <w:t xml:space="preserve"> escuchaba con atención las intervenciones que me precedieron y no tengo que hacer demasiado esfuerzo para saber cuál de los dos dictámenes contará con la aprobación. Y</w:t>
      </w:r>
      <w:r w:rsidR="00513C17">
        <w:t>,</w:t>
      </w:r>
      <w:r>
        <w:t xml:space="preserve"> yo tengo que decir</w:t>
      </w:r>
      <w:r w:rsidR="00513C17">
        <w:t>,</w:t>
      </w:r>
      <w:r>
        <w:t xml:space="preserve"> que el dictamen que se aprobará</w:t>
      </w:r>
      <w:r w:rsidR="004A1A2C">
        <w:t>,</w:t>
      </w:r>
      <w:r>
        <w:t xml:space="preserve"> lamentablemente</w:t>
      </w:r>
      <w:r w:rsidR="004A1A2C">
        <w:t>,</w:t>
      </w:r>
      <w:r>
        <w:t xml:space="preserve"> omitió considerar muchas de las advertencias de estos expositores. </w:t>
      </w:r>
    </w:p>
    <w:p w:rsidR="007D36C1" w:rsidRDefault="007D36C1" w:rsidP="007D36C1">
      <w:pPr>
        <w:ind w:firstLine="720"/>
      </w:pPr>
      <w:r>
        <w:t xml:space="preserve">Este dictamen, </w:t>
      </w:r>
      <w:r w:rsidR="00513C17">
        <w:t>-</w:t>
      </w:r>
      <w:r>
        <w:t>y lo reconocía bien el Senador Cavagna</w:t>
      </w:r>
      <w:r w:rsidR="00513C17">
        <w:t>-</w:t>
      </w:r>
      <w:r>
        <w:t xml:space="preserve"> se plantó sobre el texto original, </w:t>
      </w:r>
      <w:r w:rsidR="00513C17">
        <w:t>se le hicieron algunas modificaciones</w:t>
      </w:r>
      <w:r>
        <w:t xml:space="preserve"> sin tocar el núcleo de la iniciativa, que sigue utilizando la premisa de la urgencia para alterar</w:t>
      </w:r>
      <w:r w:rsidR="004A1A2C">
        <w:t>,</w:t>
      </w:r>
      <w:r>
        <w:t xml:space="preserve"> en forma definitiva</w:t>
      </w:r>
      <w:r w:rsidR="004A1A2C">
        <w:t>,</w:t>
      </w:r>
      <w:r>
        <w:t xml:space="preserve"> las reglas del juego permanente</w:t>
      </w:r>
      <w:r w:rsidR="004A1A2C">
        <w:t>s</w:t>
      </w:r>
      <w:r>
        <w:t xml:space="preserve"> del sistema previsional. </w:t>
      </w:r>
    </w:p>
    <w:p w:rsidR="004A1A2C" w:rsidRDefault="007D36C1" w:rsidP="007D36C1">
      <w:pPr>
        <w:ind w:firstLine="720"/>
      </w:pPr>
      <w:r>
        <w:t xml:space="preserve">Los testimonios técnicos y sectoriales que recibimos en las Comisiones fueron contundentes. Sin embargo, el dictamen que hoy se va a aprobar, los dejó a un costado, en buena proporción. </w:t>
      </w:r>
    </w:p>
    <w:p w:rsidR="007D36C1" w:rsidRDefault="007D36C1" w:rsidP="007D36C1">
      <w:pPr>
        <w:ind w:firstLine="720"/>
      </w:pPr>
      <w:r>
        <w:t xml:space="preserve">Los representantes de los trabajadores -sin distingo- de unos </w:t>
      </w:r>
      <w:r w:rsidR="00513C17">
        <w:t xml:space="preserve">y </w:t>
      </w:r>
      <w:r>
        <w:t xml:space="preserve">de otros, </w:t>
      </w:r>
      <w:r w:rsidR="004A1A2C">
        <w:t xml:space="preserve">ATE, UPCN, FESTRAM, </w:t>
      </w:r>
      <w:r>
        <w:t xml:space="preserve">advirtieron con absoluta claridad que el haber inicial sufrirá un impacto severo al ensancharse la base sobre la que se realiza el cálculo. </w:t>
      </w:r>
    </w:p>
    <w:p w:rsidR="00053E3D" w:rsidRDefault="007D36C1" w:rsidP="007D36C1">
      <w:pPr>
        <w:ind w:firstLine="720"/>
      </w:pPr>
      <w:r>
        <w:t>Si en lugar de tomar 10 años, tomamos 15</w:t>
      </w:r>
      <w:r w:rsidR="004A1A2C">
        <w:t>,</w:t>
      </w:r>
      <w:r>
        <w:t xml:space="preserve"> en una administración que, como dijo el Senador Juan Cosso, no tiene una carrera administrativa estable, el </w:t>
      </w:r>
      <w:r>
        <w:lastRenderedPageBreak/>
        <w:t xml:space="preserve">resultado es una baja directa de las jubilaciones. No hay margen para otra cosa. El 82 </w:t>
      </w:r>
      <w:r w:rsidR="00053E3D">
        <w:t>%</w:t>
      </w:r>
      <w:r>
        <w:t xml:space="preserve"> se diluye totalmente. </w:t>
      </w:r>
    </w:p>
    <w:p w:rsidR="007D36C1" w:rsidRDefault="007D36C1" w:rsidP="00513C17">
      <w:pPr>
        <w:ind w:firstLine="720"/>
      </w:pPr>
      <w:r>
        <w:t xml:space="preserve">No tengo el estudio actuarial para decirle a cuánto se diluye. Se han tirado algunos números tentativos, pero no hay estudio actuarial. Recuerdo a la gente de </w:t>
      </w:r>
      <w:r w:rsidR="00053E3D">
        <w:t xml:space="preserve">AGMER </w:t>
      </w:r>
      <w:r>
        <w:t xml:space="preserve">cuando vino con tantos cálculos y mostró cómo concretamente el 82 </w:t>
      </w:r>
      <w:r w:rsidR="00053E3D">
        <w:t>%</w:t>
      </w:r>
      <w:r>
        <w:t xml:space="preserve"> se diluía por el ensanchamiento de esta base. </w:t>
      </w:r>
      <w:r w:rsidR="00513C17">
        <w:t>¡</w:t>
      </w:r>
      <w:r>
        <w:t>Ni qué hablar si computamos la doble carga para los regímenes especiales</w:t>
      </w:r>
      <w:r w:rsidR="00513C17">
        <w:t>!</w:t>
      </w:r>
      <w:r>
        <w:t xml:space="preserve"> </w:t>
      </w:r>
    </w:p>
    <w:p w:rsidR="007D36C1" w:rsidRDefault="007D36C1" w:rsidP="007D36C1">
      <w:pPr>
        <w:ind w:firstLine="720"/>
      </w:pPr>
      <w:r>
        <w:t>Los profesionales y especialistas que participaron de las reuniones de Comisión sostuvieron</w:t>
      </w:r>
      <w:r w:rsidR="00E31E2F">
        <w:t>,</w:t>
      </w:r>
      <w:r>
        <w:t xml:space="preserve"> claramente</w:t>
      </w:r>
      <w:r w:rsidR="00E31E2F">
        <w:t>,</w:t>
      </w:r>
      <w:r>
        <w:t xml:space="preserve"> que legislar una emergencia sin un estudio actuarial independiente carece de todo fundamento técnico. Advirtieron sobre el riesgo de una altísima </w:t>
      </w:r>
      <w:proofErr w:type="spellStart"/>
      <w:r>
        <w:t>litigiosidad</w:t>
      </w:r>
      <w:proofErr w:type="spellEnd"/>
      <w:r>
        <w:t xml:space="preserve"> y cuestionaron con firmeza -le puedo asegurar señora Presidente- las delegaciones de facultades que permitirán al Poder Ejecutivo aplicar</w:t>
      </w:r>
      <w:r w:rsidR="00E31E2F">
        <w:t>,</w:t>
      </w:r>
      <w:r>
        <w:t xml:space="preserve"> sin tope porcentual fijado por ley, aportes adicionales, topes, aportes adicionales </w:t>
      </w:r>
      <w:r w:rsidR="00513C17">
        <w:t>–</w:t>
      </w:r>
      <w:r>
        <w:t>inclusive</w:t>
      </w:r>
      <w:r w:rsidR="00513C17">
        <w:t>-</w:t>
      </w:r>
      <w:r>
        <w:t xml:space="preserve"> a los propios jubilados y pensionados, generando incertidumbre laboral y previsional. </w:t>
      </w:r>
    </w:p>
    <w:p w:rsidR="00E31E2F" w:rsidRDefault="007D36C1" w:rsidP="007D36C1">
      <w:pPr>
        <w:ind w:firstLine="720"/>
      </w:pPr>
      <w:r>
        <w:t>Pasaron los Intendentes también por las Comisiones y sobre la mesa pusieron el retroceso federal, sus complejas realidades en cada municipio</w:t>
      </w:r>
      <w:r w:rsidR="00E31E2F">
        <w:t>,</w:t>
      </w:r>
      <w:r>
        <w:t xml:space="preserve"> señalaron claramente que reducirles hoy los recursos</w:t>
      </w:r>
      <w:r w:rsidR="000B5B51">
        <w:t>,</w:t>
      </w:r>
      <w:r>
        <w:t xml:space="preserve"> </w:t>
      </w:r>
      <w:r w:rsidR="00E31E2F">
        <w:t>constituye</w:t>
      </w:r>
      <w:r>
        <w:t xml:space="preserve"> una medida regresiva que debilita al escalón del </w:t>
      </w:r>
      <w:r w:rsidR="000B5B51">
        <w:t>G</w:t>
      </w:r>
      <w:r>
        <w:t xml:space="preserve">obierno más próximo al vecino, a la gente. </w:t>
      </w:r>
    </w:p>
    <w:p w:rsidR="00E31E2F" w:rsidRDefault="00E31E2F" w:rsidP="00E31E2F">
      <w:pPr>
        <w:ind w:firstLine="720"/>
      </w:pPr>
      <w:r>
        <w:t>Y les asiste totalmente razón</w:t>
      </w:r>
      <w:r w:rsidR="000B5B51">
        <w:t>. P</w:t>
      </w:r>
      <w:r w:rsidR="008D4CF8">
        <w:t>orque el superávit primario que muestra la Nación o el Gobierno central descansa sobre la ba</w:t>
      </w:r>
      <w:r>
        <w:t xml:space="preserve">se de la contracción del gasto. </w:t>
      </w:r>
      <w:r w:rsidR="000B5B51">
        <w:t>¡</w:t>
      </w:r>
      <w:r w:rsidR="008D4CF8">
        <w:t>Tantas vece</w:t>
      </w:r>
      <w:r>
        <w:t>s</w:t>
      </w:r>
      <w:r w:rsidR="000B5B51">
        <w:t xml:space="preserve"> lo he dicho yo en esta Cámara! </w:t>
      </w:r>
      <w:r>
        <w:t>Y</w:t>
      </w:r>
      <w:r w:rsidR="008D4CF8">
        <w:t xml:space="preserve"> la porción más significativa de ese ajuste resulta absorbido por las provincias. Provincias que enfrentan reducciones reales tremendas</w:t>
      </w:r>
      <w:r>
        <w:t>,</w:t>
      </w:r>
      <w:r w:rsidR="008D4CF8">
        <w:t xml:space="preserve"> de transferencias de recursos. </w:t>
      </w:r>
    </w:p>
    <w:p w:rsidR="00E31E2F" w:rsidRDefault="008D4CF8" w:rsidP="00E31E2F">
      <w:pPr>
        <w:ind w:firstLine="720"/>
      </w:pPr>
      <w:r>
        <w:t>La debilidad de la recaudación ya no se puede disimular, es indisimulable: cae</w:t>
      </w:r>
      <w:r w:rsidR="000B5B51">
        <w:t xml:space="preserve"> el IVA y</w:t>
      </w:r>
      <w:r w:rsidR="00E31E2F">
        <w:t xml:space="preserve"> el Impuesto a las </w:t>
      </w:r>
      <w:r>
        <w:t xml:space="preserve">Ganancias. </w:t>
      </w:r>
      <w:r w:rsidR="00E31E2F">
        <w:t xml:space="preserve">Las provincias pagan la cuenta. </w:t>
      </w:r>
      <w:r>
        <w:t xml:space="preserve">Nación muestra superávit, las provincias </w:t>
      </w:r>
      <w:r w:rsidR="00E31E2F">
        <w:t>-la nuestra-</w:t>
      </w:r>
      <w:r>
        <w:t xml:space="preserve"> enfrentan cada vez más dificultades para sostener los servicios esenciales: salud, educación, obra indispensable y seguridad social.</w:t>
      </w:r>
      <w:r w:rsidR="00E31E2F">
        <w:t xml:space="preserve"> </w:t>
      </w:r>
    </w:p>
    <w:p w:rsidR="00E31E2F" w:rsidRDefault="008D4CF8" w:rsidP="00E31E2F">
      <w:pPr>
        <w:ind w:firstLine="720"/>
      </w:pPr>
      <w:r>
        <w:t>En este contexto</w:t>
      </w:r>
      <w:r w:rsidR="00E31E2F">
        <w:t>,</w:t>
      </w:r>
      <w:r>
        <w:t xml:space="preserve"> llega este proyecto de reforma</w:t>
      </w:r>
      <w:r w:rsidR="00E31E2F">
        <w:t>. Hice este apartado para decir;</w:t>
      </w:r>
      <w:r>
        <w:t xml:space="preserve"> </w:t>
      </w:r>
      <w:r w:rsidR="000B5B51">
        <w:t>les asiste toda la razón a los I</w:t>
      </w:r>
      <w:r>
        <w:t>ntendentes cuando plantean este retroceso federal.</w:t>
      </w:r>
      <w:r w:rsidR="00E31E2F">
        <w:t xml:space="preserve"> </w:t>
      </w:r>
    </w:p>
    <w:p w:rsidR="00E31E2F" w:rsidRDefault="008D4CF8" w:rsidP="00E31E2F">
      <w:pPr>
        <w:ind w:firstLine="720"/>
      </w:pPr>
      <w:r>
        <w:t xml:space="preserve">Gente con mucha trayectoria en materia previsional, que pasó por las </w:t>
      </w:r>
      <w:r w:rsidR="000B5B51">
        <w:t>C</w:t>
      </w:r>
      <w:r>
        <w:t>omisiones, lo re</w:t>
      </w:r>
      <w:r w:rsidR="00E31E2F">
        <w:t>sumieron bien. Ellos plantearon que</w:t>
      </w:r>
      <w:r>
        <w:t xml:space="preserve"> el déficit previsional no es ninguna quiebra, </w:t>
      </w:r>
      <w:r w:rsidR="000B5B51">
        <w:t xml:space="preserve">sino que </w:t>
      </w:r>
      <w:r>
        <w:t xml:space="preserve">es un indicador de cómo participa la seguridad social en el </w:t>
      </w:r>
      <w:r w:rsidR="000B5B51">
        <w:t>P</w:t>
      </w:r>
      <w:r>
        <w:t xml:space="preserve">resupuesto </w:t>
      </w:r>
      <w:r w:rsidR="000B5B51">
        <w:t>Público P</w:t>
      </w:r>
      <w:r>
        <w:t xml:space="preserve">rovincial. </w:t>
      </w:r>
    </w:p>
    <w:p w:rsidR="00E31E2F" w:rsidRDefault="000B5B51" w:rsidP="00E31E2F">
      <w:pPr>
        <w:ind w:firstLine="720"/>
      </w:pPr>
      <w:r>
        <w:t>N</w:t>
      </w:r>
      <w:r w:rsidR="008D4CF8">
        <w:t>uestra función es legislar soluciones sustentables, que tengan un horizonte prolongado de vida</w:t>
      </w:r>
      <w:r w:rsidR="00E31E2F">
        <w:t>. Y</w:t>
      </w:r>
      <w:r w:rsidR="008D4CF8">
        <w:t xml:space="preserve"> lo único, lo único</w:t>
      </w:r>
      <w:r w:rsidR="00E31E2F">
        <w:t>,</w:t>
      </w:r>
      <w:r w:rsidR="008D4CF8">
        <w:t xml:space="preserve"> que como representantes de la </w:t>
      </w:r>
      <w:r w:rsidR="008D4CF8">
        <w:lastRenderedPageBreak/>
        <w:t>gente no podemos dejar de ser</w:t>
      </w:r>
      <w:r>
        <w:t>, es L</w:t>
      </w:r>
      <w:r w:rsidR="00E31E2F">
        <w:t>egisladores</w:t>
      </w:r>
      <w:r w:rsidR="008D4CF8">
        <w:t xml:space="preserve"> delegando nuestras facultades en el Poder Ejecutivo. Esto, entiendo yo, que no lo debemos hacer.</w:t>
      </w:r>
    </w:p>
    <w:p w:rsidR="00E31E2F" w:rsidRDefault="008D4CF8" w:rsidP="00E31E2F">
      <w:pPr>
        <w:ind w:firstLine="720"/>
      </w:pPr>
      <w:r>
        <w:t xml:space="preserve">Para justificar una reforma de esta magnitud, la técnica legislativa, </w:t>
      </w:r>
      <w:r w:rsidR="000B5B51">
        <w:t>-</w:t>
      </w:r>
      <w:r>
        <w:t>pero como decía el Senador Cosso</w:t>
      </w:r>
      <w:r w:rsidR="000B5B51">
        <w:t>-</w:t>
      </w:r>
      <w:r>
        <w:t xml:space="preserve"> la manda constitucional, el artículo 41° de nuestra Constitución, exige demostrar con evidencia sólida la proporcionalidad y la necesidad de las medidas y esto, aunque pese, no pasó.</w:t>
      </w:r>
    </w:p>
    <w:p w:rsidR="00E31E2F" w:rsidRDefault="008D4CF8" w:rsidP="00E31E2F">
      <w:pPr>
        <w:ind w:firstLine="720"/>
      </w:pPr>
      <w:r>
        <w:t>Es cierto que</w:t>
      </w:r>
      <w:r w:rsidR="00E31E2F">
        <w:t xml:space="preserve"> a</w:t>
      </w:r>
      <w:r>
        <w:t xml:space="preserve"> nosotros nos convocaron al Centro de Convenciones y pudimos asistir a la presentación de los vectores y, en esa oportunida</w:t>
      </w:r>
      <w:r w:rsidR="00E31E2F">
        <w:t>d, pedimos el estudio actuarial, que c</w:t>
      </w:r>
      <w:r>
        <w:t xml:space="preserve">reo que citaban </w:t>
      </w:r>
      <w:r w:rsidR="00E31E2F">
        <w:t xml:space="preserve">que fue en </w:t>
      </w:r>
      <w:r>
        <w:t xml:space="preserve">el mes de marzo. </w:t>
      </w:r>
    </w:p>
    <w:p w:rsidR="00E31E2F" w:rsidRDefault="008D4CF8" w:rsidP="00E31E2F">
      <w:pPr>
        <w:ind w:firstLine="720"/>
      </w:pPr>
      <w:r>
        <w:t>No se presentó el estudio actuarial</w:t>
      </w:r>
      <w:r w:rsidR="00E31E2F">
        <w:t>. N</w:t>
      </w:r>
      <w:r>
        <w:t>o se presentó un estudio actuarial independiente, firmado por profesionales matriculados ajenos al propio organismo previsional. Lo que se hizo fue utilizar los números del bache financiero actual para convalidar un cambio de fondo.</w:t>
      </w:r>
      <w:r w:rsidR="00E31E2F">
        <w:t xml:space="preserve"> Y</w:t>
      </w:r>
      <w:r>
        <w:t xml:space="preserve"> digo con cuidado</w:t>
      </w:r>
      <w:r w:rsidR="00E31E2F">
        <w:t>,</w:t>
      </w:r>
      <w:r>
        <w:t xml:space="preserve"> un bache fin</w:t>
      </w:r>
      <w:r w:rsidR="00E31E2F">
        <w:t>anciero actual, no digo déficit. P</w:t>
      </w:r>
      <w:r>
        <w:t>orque no hemos podido separar la paja del trigo, no sabe</w:t>
      </w:r>
      <w:r w:rsidR="00395DA8">
        <w:t>mos cuánto nos debe Nación y cuá</w:t>
      </w:r>
      <w:r>
        <w:t>nto es el quebrante de la Caja. Entonces, yo no puedo hablar de déficit, porque dentro de ese déficit hay un buen crédito.</w:t>
      </w:r>
    </w:p>
    <w:p w:rsidR="00E31E2F" w:rsidRDefault="008D4CF8" w:rsidP="00E31E2F">
      <w:pPr>
        <w:ind w:firstLine="720"/>
      </w:pPr>
      <w:r>
        <w:t>El análisis que se hizo</w:t>
      </w:r>
      <w:r w:rsidR="00E31E2F">
        <w:t>,</w:t>
      </w:r>
      <w:r>
        <w:t xml:space="preserve"> tomó en cuenta variables de maner</w:t>
      </w:r>
      <w:r w:rsidR="00E31E2F">
        <w:t>a aislada y</w:t>
      </w:r>
      <w:r w:rsidR="00395DA8">
        <w:t>,</w:t>
      </w:r>
      <w:r w:rsidR="00E31E2F">
        <w:t xml:space="preserve"> para colmo, nominal. M</w:t>
      </w:r>
      <w:r>
        <w:t>e quedaron algunos papeles de trabajo</w:t>
      </w:r>
      <w:r w:rsidR="00E97A2C">
        <w:t xml:space="preserve"> así que los voy a leer: Diagnó</w:t>
      </w:r>
      <w:r>
        <w:t>stico de situación 2019-2023</w:t>
      </w:r>
      <w:r w:rsidR="00395DA8">
        <w:t>;</w:t>
      </w:r>
      <w:r w:rsidR="00E31E2F">
        <w:t xml:space="preserve"> </w:t>
      </w:r>
      <w:r>
        <w:t>déficit 2019</w:t>
      </w:r>
      <w:r w:rsidR="00395DA8">
        <w:t>:</w:t>
      </w:r>
      <w:r w:rsidR="00E31E2F">
        <w:t xml:space="preserve"> 12.000 millones</w:t>
      </w:r>
      <w:r w:rsidR="00E97A2C">
        <w:t>;</w:t>
      </w:r>
      <w:r>
        <w:t xml:space="preserve"> déficit 2023</w:t>
      </w:r>
      <w:r w:rsidR="00395DA8">
        <w:t>:</w:t>
      </w:r>
      <w:r>
        <w:t xml:space="preserve"> 124</w:t>
      </w:r>
      <w:r w:rsidR="00E31E2F">
        <w:t xml:space="preserve">.000 </w:t>
      </w:r>
      <w:r>
        <w:t xml:space="preserve">millones. Te </w:t>
      </w:r>
      <w:r w:rsidR="00E97A2C">
        <w:t>tiran estas cifras…</w:t>
      </w:r>
      <w:r>
        <w:t xml:space="preserve"> ¡se multiplicó por 10! ¡Un espanto! </w:t>
      </w:r>
    </w:p>
    <w:p w:rsidR="008D4CF8" w:rsidRDefault="008D4CF8" w:rsidP="00E31E2F">
      <w:pPr>
        <w:ind w:firstLine="720"/>
      </w:pPr>
      <w:r>
        <w:t xml:space="preserve">Ahora, </w:t>
      </w:r>
      <w:r w:rsidR="00667A9F">
        <w:t>nadie computa que; la inflación d</w:t>
      </w:r>
      <w:r w:rsidR="00564AEC">
        <w:t>e 2019 fue del 53 %, que la de 2020 fue del 36 %, que la de 2021 fue del 50%, que la de</w:t>
      </w:r>
      <w:r w:rsidR="00667A9F">
        <w:t xml:space="preserve"> 2022 fue del</w:t>
      </w:r>
      <w:r w:rsidR="00564AEC">
        <w:t xml:space="preserve"> 94 % y que la de</w:t>
      </w:r>
      <w:r w:rsidR="00667A9F">
        <w:t xml:space="preserve"> 2023 fue del 211 %. </w:t>
      </w:r>
      <w:r w:rsidR="00395DA8">
        <w:t>¡</w:t>
      </w:r>
      <w:r w:rsidR="00667A9F">
        <w:t>Imagínese si yo acumulo esta inflación</w:t>
      </w:r>
      <w:r w:rsidR="00395DA8">
        <w:t>!</w:t>
      </w:r>
      <w:r w:rsidR="00667A9F">
        <w:t xml:space="preserve"> </w:t>
      </w:r>
    </w:p>
    <w:p w:rsidR="00564AEC" w:rsidRDefault="00667A9F" w:rsidP="00395DA8">
      <w:r>
        <w:tab/>
        <w:t>Queda claro</w:t>
      </w:r>
      <w:r w:rsidR="00564AEC">
        <w:t xml:space="preserve"> q</w:t>
      </w:r>
      <w:r>
        <w:t>ue la multiplicación por 10</w:t>
      </w:r>
      <w:r w:rsidR="00564AEC">
        <w:t>,</w:t>
      </w:r>
      <w:r>
        <w:t xml:space="preserve"> con estos porcentuales de inflación, en principio, no debiera asustar. Los números que se debieron mostrar son otros. La participación del déficit en todo caso previsional en el Presupuesto Público Provincial o en el producto bruto geográfico. Lo que se debió hacer es acreditar que no existían herramientas menos </w:t>
      </w:r>
      <w:r w:rsidR="001669BD">
        <w:t>lesivas antes de avanzar sobre los haberes</w:t>
      </w:r>
      <w:r w:rsidR="00564AEC">
        <w:t xml:space="preserve">. </w:t>
      </w:r>
    </w:p>
    <w:p w:rsidR="00564AEC" w:rsidRDefault="00564AEC" w:rsidP="00564AEC">
      <w:pPr>
        <w:ind w:firstLine="708"/>
      </w:pPr>
      <w:r>
        <w:t>¿P</w:t>
      </w:r>
      <w:r w:rsidR="001669BD">
        <w:t>or qué no se probó en un estudio actuarial qué pasa si se hacen los aportes sobre los conceptos no remunerativos, a ver cómo queda el déficit</w:t>
      </w:r>
      <w:r>
        <w:t>? ¿</w:t>
      </w:r>
      <w:r w:rsidR="001669BD">
        <w:t xml:space="preserve">Y si se hace una auditoria profunda </w:t>
      </w:r>
      <w:r w:rsidR="00395DA8">
        <w:t>“</w:t>
      </w:r>
      <w:r w:rsidR="001669BD">
        <w:t>en serio</w:t>
      </w:r>
      <w:r w:rsidR="00395DA8">
        <w:t>”</w:t>
      </w:r>
      <w:r w:rsidR="001669BD">
        <w:t xml:space="preserve"> </w:t>
      </w:r>
      <w:r>
        <w:t>sobre los escalafones y se pone</w:t>
      </w:r>
      <w:r w:rsidR="001669BD">
        <w:t xml:space="preserve"> sobre la mesa las distorsiones </w:t>
      </w:r>
      <w:r>
        <w:t>-</w:t>
      </w:r>
      <w:r w:rsidR="001669BD">
        <w:t>que de seguro existen</w:t>
      </w:r>
      <w:r>
        <w:t>-</w:t>
      </w:r>
      <w:r w:rsidR="001669BD">
        <w:t xml:space="preserve"> en los distintos </w:t>
      </w:r>
      <w:r w:rsidR="00395DA8">
        <w:t>E</w:t>
      </w:r>
      <w:r w:rsidR="001669BD">
        <w:t>scalafones</w:t>
      </w:r>
      <w:r>
        <w:t>? Q</w:t>
      </w:r>
      <w:r w:rsidR="001669BD">
        <w:t xml:space="preserve">ue me contaban que son 98. </w:t>
      </w:r>
      <w:r>
        <w:t>¿</w:t>
      </w:r>
      <w:r w:rsidR="001669BD">
        <w:t xml:space="preserve">Y si probamos en el estudio actuarial metiendo la </w:t>
      </w:r>
      <w:proofErr w:type="spellStart"/>
      <w:r w:rsidR="001669BD">
        <w:t>efectivizaci</w:t>
      </w:r>
      <w:r w:rsidR="00EE498B">
        <w:t>ó</w:t>
      </w:r>
      <w:r w:rsidR="001669BD">
        <w:t>n</w:t>
      </w:r>
      <w:proofErr w:type="spellEnd"/>
      <w:r w:rsidR="001669BD">
        <w:t xml:space="preserve"> del recupero de la deuda con ANSES</w:t>
      </w:r>
      <w:r>
        <w:t>?</w:t>
      </w:r>
      <w:r w:rsidR="00395DA8">
        <w:t xml:space="preserve"> De eso, </w:t>
      </w:r>
      <w:r w:rsidR="001669BD">
        <w:t xml:space="preserve">nada se hizo. </w:t>
      </w:r>
    </w:p>
    <w:p w:rsidR="00564AEC" w:rsidRDefault="00564AEC" w:rsidP="00564AEC">
      <w:pPr>
        <w:ind w:firstLine="708"/>
      </w:pPr>
      <w:r>
        <w:t>V</w:t>
      </w:r>
      <w:r w:rsidR="001669BD">
        <w:t>oy a decir</w:t>
      </w:r>
      <w:r>
        <w:t xml:space="preserve"> algo que otras veces he dicho</w:t>
      </w:r>
      <w:r w:rsidR="00395DA8">
        <w:t>. A</w:t>
      </w:r>
      <w:r w:rsidR="001669BD">
        <w:t xml:space="preserve"> mí me sigue resultando llamativa </w:t>
      </w:r>
      <w:r>
        <w:t>-</w:t>
      </w:r>
      <w:r w:rsidR="001669BD">
        <w:t>y</w:t>
      </w:r>
      <w:r>
        <w:t xml:space="preserve"> eso que</w:t>
      </w:r>
      <w:r w:rsidR="001669BD">
        <w:t xml:space="preserve"> tengo experiencia extendida en la política</w:t>
      </w:r>
      <w:r>
        <w:t>,</w:t>
      </w:r>
      <w:r w:rsidR="001669BD">
        <w:t xml:space="preserve"> pero la verdad es que nunca había sido Senador</w:t>
      </w:r>
      <w:r>
        <w:t>-</w:t>
      </w:r>
      <w:r w:rsidR="001669BD">
        <w:t xml:space="preserve"> </w:t>
      </w:r>
      <w:r>
        <w:t>porque</w:t>
      </w:r>
      <w:r w:rsidR="001669BD">
        <w:t xml:space="preserve"> me voy con la impresión </w:t>
      </w:r>
      <w:r>
        <w:t xml:space="preserve">de </w:t>
      </w:r>
      <w:r w:rsidR="001669BD">
        <w:t>que</w:t>
      </w:r>
      <w:r>
        <w:t>,</w:t>
      </w:r>
      <w:r w:rsidR="001669BD">
        <w:t xml:space="preserve"> </w:t>
      </w:r>
      <w:r>
        <w:t>¿</w:t>
      </w:r>
      <w:r w:rsidR="001669BD">
        <w:t xml:space="preserve">no sé si hay un ámbito para debatir </w:t>
      </w:r>
      <w:r>
        <w:t xml:space="preserve">o </w:t>
      </w:r>
      <w:r w:rsidR="001669BD">
        <w:t>para reformular</w:t>
      </w:r>
      <w:r>
        <w:t>,</w:t>
      </w:r>
      <w:r w:rsidR="001669BD">
        <w:t xml:space="preserve"> </w:t>
      </w:r>
      <w:r w:rsidR="00395DA8">
        <w:t>-</w:t>
      </w:r>
      <w:r w:rsidR="001669BD">
        <w:t xml:space="preserve">de manera </w:t>
      </w:r>
      <w:r w:rsidR="00EE498B">
        <w:t>autónoma</w:t>
      </w:r>
      <w:r w:rsidR="00395DA8">
        <w:t>-</w:t>
      </w:r>
      <w:r w:rsidR="001669BD">
        <w:t xml:space="preserve"> la media </w:t>
      </w:r>
      <w:r w:rsidR="00395DA8">
        <w:lastRenderedPageBreak/>
        <w:t>sanción de una L</w:t>
      </w:r>
      <w:r w:rsidR="001669BD">
        <w:t xml:space="preserve">ey tan </w:t>
      </w:r>
      <w:r w:rsidR="00EE498B">
        <w:t>importante</w:t>
      </w:r>
      <w:r w:rsidR="001669BD">
        <w:t xml:space="preserve"> como </w:t>
      </w:r>
      <w:r w:rsidR="00EE498B">
        <w:t>é</w:t>
      </w:r>
      <w:r w:rsidR="001669BD">
        <w:t>sta</w:t>
      </w:r>
      <w:r>
        <w:t>? ¡Si yo pude ver en C</w:t>
      </w:r>
      <w:r w:rsidR="001669BD">
        <w:t>omisión cómo se consul</w:t>
      </w:r>
      <w:r w:rsidR="00395DA8">
        <w:t>ta cada punto fuera del R</w:t>
      </w:r>
      <w:r>
        <w:t>ecinto!</w:t>
      </w:r>
    </w:p>
    <w:p w:rsidR="007D36C1" w:rsidRDefault="001669BD" w:rsidP="00564AEC">
      <w:pPr>
        <w:ind w:firstLine="708"/>
      </w:pPr>
      <w:r>
        <w:t xml:space="preserve"> Esta falta de independencia es una realidad que atraviesa a este espacio nuestro de trabajo</w:t>
      </w:r>
      <w:r w:rsidR="00564AEC">
        <w:t>,</w:t>
      </w:r>
      <w:r>
        <w:t xml:space="preserve"> que es </w:t>
      </w:r>
      <w:r w:rsidR="00EE498B">
        <w:t>institucional</w:t>
      </w:r>
      <w:r>
        <w:t xml:space="preserve"> y político</w:t>
      </w:r>
      <w:r w:rsidR="00564AEC">
        <w:t>. Y</w:t>
      </w:r>
      <w:r>
        <w:t xml:space="preserve"> de esta falta de independencia se </w:t>
      </w:r>
      <w:r w:rsidR="00EE498B">
        <w:t>tendrá</w:t>
      </w:r>
      <w:r>
        <w:t xml:space="preserve"> que hacer cargo la política</w:t>
      </w:r>
      <w:r w:rsidR="00564AEC">
        <w:t>. Y ojo. No. N</w:t>
      </w:r>
      <w:r>
        <w:t>o, no</w:t>
      </w:r>
      <w:r w:rsidR="00564AEC">
        <w:t>. N</w:t>
      </w:r>
      <w:r>
        <w:t xml:space="preserve">o </w:t>
      </w:r>
      <w:r w:rsidR="00564AEC">
        <w:t xml:space="preserve">me </w:t>
      </w:r>
      <w:r>
        <w:t xml:space="preserve">estoy </w:t>
      </w:r>
      <w:r w:rsidR="00EE498B">
        <w:t>refiriendo</w:t>
      </w:r>
      <w:r>
        <w:t xml:space="preserve"> a la política</w:t>
      </w:r>
      <w:r w:rsidR="00EE498B">
        <w:t xml:space="preserve"> de este turno de gestión. La política tiene que hacerse cargo</w:t>
      </w:r>
      <w:r w:rsidR="00564AEC">
        <w:t xml:space="preserve">. La </w:t>
      </w:r>
      <w:r w:rsidR="007D36C1">
        <w:t>Legislatura tiene que funcionar con una cuota de autonom</w:t>
      </w:r>
      <w:r w:rsidR="007D36C1">
        <w:rPr>
          <w:rFonts w:hint="eastAsia"/>
        </w:rPr>
        <w:t>í</w:t>
      </w:r>
      <w:r w:rsidR="007D36C1">
        <w:t>a y de independencia.</w:t>
      </w:r>
    </w:p>
    <w:p w:rsidR="007D36C1" w:rsidRDefault="007D36C1" w:rsidP="007D36C1">
      <w:pPr>
        <w:ind w:firstLine="720"/>
      </w:pPr>
      <w:r>
        <w:t>Llama la atenci</w:t>
      </w:r>
      <w:r>
        <w:rPr>
          <w:rFonts w:hint="eastAsia"/>
        </w:rPr>
        <w:t>ó</w:t>
      </w:r>
      <w:r>
        <w:t>n que una r</w:t>
      </w:r>
      <w:r w:rsidR="00BF56C5">
        <w:t>eforma de esta magnitud se trata</w:t>
      </w:r>
      <w:r>
        <w:t xml:space="preserve"> en el receso i</w:t>
      </w:r>
      <w:r w:rsidR="00BF56C5">
        <w:t>nvernal,</w:t>
      </w:r>
      <w:r>
        <w:t xml:space="preserve"> con la cabeza de la gente puesta en otra cosa, con la atenci</w:t>
      </w:r>
      <w:r>
        <w:rPr>
          <w:rFonts w:hint="eastAsia"/>
        </w:rPr>
        <w:t>ó</w:t>
      </w:r>
      <w:r>
        <w:t>n p</w:t>
      </w:r>
      <w:r>
        <w:rPr>
          <w:rFonts w:hint="eastAsia"/>
        </w:rPr>
        <w:t>ú</w:t>
      </w:r>
      <w:r>
        <w:t>blica en otro lado. Este es un tema importante, merecedor de un debate m</w:t>
      </w:r>
      <w:r>
        <w:rPr>
          <w:rFonts w:hint="eastAsia"/>
        </w:rPr>
        <w:t>á</w:t>
      </w:r>
      <w:r>
        <w:t>s profundo, m</w:t>
      </w:r>
      <w:r>
        <w:rPr>
          <w:rFonts w:hint="eastAsia"/>
        </w:rPr>
        <w:t>á</w:t>
      </w:r>
      <w:r>
        <w:t xml:space="preserve">s transparente. Cuando hablo de transparencia, insisto con el reclamo del estudio actuarial. </w:t>
      </w:r>
    </w:p>
    <w:p w:rsidR="00BF56C5" w:rsidRDefault="007D36C1" w:rsidP="007D36C1">
      <w:pPr>
        <w:ind w:firstLine="720"/>
      </w:pPr>
      <w:r>
        <w:t>Este ha sido el contexto en el que participamos de esta discusi</w:t>
      </w:r>
      <w:r>
        <w:rPr>
          <w:rFonts w:hint="eastAsia"/>
        </w:rPr>
        <w:t>ó</w:t>
      </w:r>
      <w:r w:rsidR="00BF56C5">
        <w:t xml:space="preserve">n. Y </w:t>
      </w:r>
      <w:r>
        <w:t>hay que poner en valor tambi</w:t>
      </w:r>
      <w:r>
        <w:rPr>
          <w:rFonts w:hint="eastAsia"/>
        </w:rPr>
        <w:t>é</w:t>
      </w:r>
      <w:r>
        <w:t>n a los que decidieron no quedarse de brazos cruzados</w:t>
      </w:r>
      <w:r w:rsidR="00BF56C5">
        <w:t>, e</w:t>
      </w:r>
      <w:r>
        <w:t>l esfuerzo de un mont</w:t>
      </w:r>
      <w:r>
        <w:rPr>
          <w:rFonts w:hint="eastAsia"/>
        </w:rPr>
        <w:t>ó</w:t>
      </w:r>
      <w:r>
        <w:t>n de trabajadores, de los docentes que estuvieron ac</w:t>
      </w:r>
      <w:r>
        <w:rPr>
          <w:rFonts w:hint="eastAsia"/>
        </w:rPr>
        <w:t>á</w:t>
      </w:r>
      <w:r>
        <w:t xml:space="preserve"> enfrente bancando la carpa</w:t>
      </w:r>
      <w:r w:rsidR="00BF56C5">
        <w:t xml:space="preserve"> y</w:t>
      </w:r>
      <w:r>
        <w:t xml:space="preserve"> de los jubilados que se movieron con su familia. </w:t>
      </w:r>
    </w:p>
    <w:p w:rsidR="007D36C1" w:rsidRDefault="007D36C1" w:rsidP="007D36C1">
      <w:pPr>
        <w:ind w:firstLine="720"/>
      </w:pPr>
      <w:r>
        <w:t>Esto sostiene la discusi</w:t>
      </w:r>
      <w:r>
        <w:rPr>
          <w:rFonts w:hint="eastAsia"/>
        </w:rPr>
        <w:t>ó</w:t>
      </w:r>
      <w:r>
        <w:t>n p</w:t>
      </w:r>
      <w:r>
        <w:rPr>
          <w:rFonts w:hint="eastAsia"/>
        </w:rPr>
        <w:t>ú</w:t>
      </w:r>
      <w:r>
        <w:t>blica de fondo</w:t>
      </w:r>
      <w:r w:rsidR="00BF56C5">
        <w:t>, m</w:t>
      </w:r>
      <w:r>
        <w:t>uchos de ellos lo</w:t>
      </w:r>
      <w:r w:rsidR="00BF56C5">
        <w:t xml:space="preserve"> hicieron soportando descuentos</w:t>
      </w:r>
      <w:r>
        <w:t xml:space="preserve"> pero</w:t>
      </w:r>
      <w:r w:rsidR="00BF56C5">
        <w:t>,</w:t>
      </w:r>
      <w:r>
        <w:t xml:space="preserve"> ejerciendo en paz</w:t>
      </w:r>
      <w:r w:rsidR="00BF56C5">
        <w:t>,</w:t>
      </w:r>
      <w:r>
        <w:t xml:space="preserve"> sus derechos</w:t>
      </w:r>
      <w:r w:rsidR="00BF56C5">
        <w:t>. Y</w:t>
      </w:r>
      <w:r>
        <w:t xml:space="preserve"> demostrando un compromiso que</w:t>
      </w:r>
      <w:r w:rsidR="00BF56C5">
        <w:t>,</w:t>
      </w:r>
      <w:r>
        <w:t xml:space="preserve"> yo personalmente</w:t>
      </w:r>
      <w:r w:rsidR="00BF56C5">
        <w:t>,</w:t>
      </w:r>
      <w:r>
        <w:t xml:space="preserve"> lo quiero visibilizar y lo respeto. </w:t>
      </w:r>
      <w:r w:rsidR="00BF56C5">
        <w:t xml:space="preserve">Porque </w:t>
      </w:r>
      <w:r>
        <w:t>define tambi</w:t>
      </w:r>
      <w:r>
        <w:rPr>
          <w:rFonts w:hint="eastAsia"/>
        </w:rPr>
        <w:t>é</w:t>
      </w:r>
      <w:r w:rsidR="00BF56C5">
        <w:t>n por</w:t>
      </w:r>
      <w:r>
        <w:t>qu</w:t>
      </w:r>
      <w:r>
        <w:rPr>
          <w:rFonts w:hint="eastAsia"/>
        </w:rPr>
        <w:t>é</w:t>
      </w:r>
      <w:r>
        <w:t xml:space="preserve"> participo en el espacio en el que participo</w:t>
      </w:r>
      <w:r w:rsidR="00BF56C5">
        <w:t>. M</w:t>
      </w:r>
      <w:r>
        <w:t>e ha</w:t>
      </w:r>
      <w:r w:rsidR="00BF56C5">
        <w:t>go cargo y sostengo lo que digo. P</w:t>
      </w:r>
      <w:r>
        <w:t>orque esto es lo que me motiva y me motiv</w:t>
      </w:r>
      <w:r>
        <w:rPr>
          <w:rFonts w:hint="eastAsia"/>
        </w:rPr>
        <w:t>ó</w:t>
      </w:r>
      <w:r>
        <w:t xml:space="preserve"> siempre a estar donde estoy. Creo en eso.</w:t>
      </w:r>
    </w:p>
    <w:p w:rsidR="00FA0473" w:rsidRDefault="007D36C1" w:rsidP="007D36C1">
      <w:pPr>
        <w:ind w:firstLine="720"/>
      </w:pPr>
      <w:r>
        <w:t>Dicho todo esto, tengo que decir que nosotros, desde nuestro bloque, elaboramos un dictamen alternativo para dejar sentado q</w:t>
      </w:r>
      <w:r w:rsidR="00FA0473">
        <w:t>ue existen alternativas viables. P</w:t>
      </w:r>
      <w:r>
        <w:t xml:space="preserve">ero para esto hay que ampliar la mirada. </w:t>
      </w:r>
    </w:p>
    <w:p w:rsidR="007D36C1" w:rsidRDefault="007D36C1" w:rsidP="007D36C1">
      <w:pPr>
        <w:ind w:firstLine="720"/>
      </w:pPr>
      <w:r>
        <w:t>Y con esa convicci</w:t>
      </w:r>
      <w:r>
        <w:rPr>
          <w:rFonts w:hint="eastAsia"/>
        </w:rPr>
        <w:t>ó</w:t>
      </w:r>
      <w:r>
        <w:t>n propusimos herramientas de financiamiento complementarias a trav</w:t>
      </w:r>
      <w:r>
        <w:rPr>
          <w:rFonts w:hint="eastAsia"/>
        </w:rPr>
        <w:t>é</w:t>
      </w:r>
      <w:r>
        <w:t>s del Fondo Entrerrian</w:t>
      </w:r>
      <w:r w:rsidR="00FA0473">
        <w:t>o de Sostenibilidad Previsional, que n</w:t>
      </w:r>
      <w:r>
        <w:t>o voy a repetir</w:t>
      </w:r>
      <w:r w:rsidR="00FA0473">
        <w:t xml:space="preserve"> lo que </w:t>
      </w:r>
      <w:r>
        <w:t>el Senador Cosso explic</w:t>
      </w:r>
      <w:r>
        <w:rPr>
          <w:rFonts w:hint="eastAsia"/>
        </w:rPr>
        <w:t>ó</w:t>
      </w:r>
      <w:r>
        <w:t xml:space="preserve"> </w:t>
      </w:r>
      <w:r w:rsidR="00FA0473">
        <w:t xml:space="preserve">sobre </w:t>
      </w:r>
      <w:r>
        <w:t>la integraci</w:t>
      </w:r>
      <w:r>
        <w:rPr>
          <w:rFonts w:hint="eastAsia"/>
        </w:rPr>
        <w:t>ó</w:t>
      </w:r>
      <w:r>
        <w:t xml:space="preserve">n de ese Fondo </w:t>
      </w:r>
      <w:r w:rsidR="00395DA8">
        <w:t>porque</w:t>
      </w:r>
      <w:r>
        <w:t xml:space="preserve"> </w:t>
      </w:r>
      <w:r w:rsidR="00FA0473">
        <w:t>quiero</w:t>
      </w:r>
      <w:r>
        <w:t xml:space="preserve"> tratar de ser breve. Pero</w:t>
      </w:r>
      <w:r w:rsidR="00FA0473">
        <w:t>,</w:t>
      </w:r>
      <w:r>
        <w:t xml:space="preserve"> con ese Fondo no estamos sac</w:t>
      </w:r>
      <w:r>
        <w:rPr>
          <w:rFonts w:hint="eastAsia"/>
        </w:rPr>
        <w:t>á</w:t>
      </w:r>
      <w:r>
        <w:t>ndole energ</w:t>
      </w:r>
      <w:r>
        <w:rPr>
          <w:rFonts w:hint="eastAsia"/>
        </w:rPr>
        <w:t>í</w:t>
      </w:r>
      <w:r>
        <w:t>a al crecimiento de la Provincia, ni a la industria, ni al comercio, ni a la construcci</w:t>
      </w:r>
      <w:r>
        <w:rPr>
          <w:rFonts w:hint="eastAsia"/>
        </w:rPr>
        <w:t>ó</w:t>
      </w:r>
      <w:r>
        <w:t>n, ni al trabajo, ni a ninguno de los sectores que sufren y padecen la retracci</w:t>
      </w:r>
      <w:r>
        <w:rPr>
          <w:rFonts w:hint="eastAsia"/>
        </w:rPr>
        <w:t>ó</w:t>
      </w:r>
      <w:r>
        <w:t>n del modelo econ</w:t>
      </w:r>
      <w:r>
        <w:rPr>
          <w:rFonts w:hint="eastAsia"/>
        </w:rPr>
        <w:t>ó</w:t>
      </w:r>
      <w:r>
        <w:t xml:space="preserve">mico vigente. </w:t>
      </w:r>
    </w:p>
    <w:p w:rsidR="00FA0473" w:rsidRDefault="007D36C1" w:rsidP="007D36C1">
      <w:pPr>
        <w:ind w:firstLine="720"/>
      </w:pPr>
      <w:r>
        <w:t>El Senador Cosso tambi</w:t>
      </w:r>
      <w:r>
        <w:rPr>
          <w:rFonts w:hint="eastAsia"/>
        </w:rPr>
        <w:t>é</w:t>
      </w:r>
      <w:r>
        <w:t xml:space="preserve">n </w:t>
      </w:r>
      <w:r w:rsidR="00395DA8">
        <w:t>dijo</w:t>
      </w:r>
      <w:r>
        <w:t xml:space="preserve"> y contrast</w:t>
      </w:r>
      <w:r>
        <w:rPr>
          <w:rFonts w:hint="eastAsia"/>
        </w:rPr>
        <w:t>ó</w:t>
      </w:r>
      <w:r>
        <w:t xml:space="preserve"> lo que nosotros proponemos con el dictamen que hoy se va a aprobar y tiene diferencias. Yo las voy a repasar muy brevemente. </w:t>
      </w:r>
    </w:p>
    <w:p w:rsidR="00FA0473" w:rsidRDefault="007D36C1" w:rsidP="00FA0473">
      <w:pPr>
        <w:ind w:firstLine="720"/>
      </w:pPr>
      <w:r>
        <w:t>El c</w:t>
      </w:r>
      <w:r>
        <w:rPr>
          <w:rFonts w:hint="eastAsia"/>
        </w:rPr>
        <w:t>á</w:t>
      </w:r>
      <w:r>
        <w:t>lculo del haber previsional, el c</w:t>
      </w:r>
      <w:r>
        <w:rPr>
          <w:rFonts w:hint="eastAsia"/>
        </w:rPr>
        <w:t>á</w:t>
      </w:r>
      <w:r>
        <w:t>lculo inicial, es distinto. El dictamen oficial ampl</w:t>
      </w:r>
      <w:r>
        <w:rPr>
          <w:rFonts w:hint="eastAsia"/>
        </w:rPr>
        <w:t>í</w:t>
      </w:r>
      <w:r>
        <w:t>a, ensancha la base a 15 a</w:t>
      </w:r>
      <w:r>
        <w:rPr>
          <w:rFonts w:hint="eastAsia"/>
        </w:rPr>
        <w:t>ñ</w:t>
      </w:r>
      <w:r>
        <w:t>os sobre sueldos hist</w:t>
      </w:r>
      <w:r>
        <w:rPr>
          <w:rFonts w:hint="eastAsia"/>
        </w:rPr>
        <w:t>ó</w:t>
      </w:r>
      <w:r>
        <w:t xml:space="preserve">ricos </w:t>
      </w:r>
      <w:proofErr w:type="spellStart"/>
      <w:r>
        <w:t>reexpresados</w:t>
      </w:r>
      <w:proofErr w:type="spellEnd"/>
      <w:r>
        <w:t>, esto es promedio actualizado. El nuestro no, trabaja con los 10 a</w:t>
      </w:r>
      <w:r>
        <w:rPr>
          <w:rFonts w:hint="eastAsia"/>
        </w:rPr>
        <w:t>ñ</w:t>
      </w:r>
      <w:r>
        <w:t xml:space="preserve">os y con los valores vigentes. Como dice la Ley 8732, que se computan a los valores vigentes </w:t>
      </w:r>
      <w:r>
        <w:lastRenderedPageBreak/>
        <w:t>de dichos cargos, no es lo mismo valor vigente que promedio actualizado. Y si se va a trabajar con la actualizaci</w:t>
      </w:r>
      <w:r>
        <w:rPr>
          <w:rFonts w:hint="eastAsia"/>
        </w:rPr>
        <w:t>ó</w:t>
      </w:r>
      <w:r>
        <w:t xml:space="preserve">n, </w:t>
      </w:r>
      <w:r>
        <w:rPr>
          <w:rFonts w:hint="eastAsia"/>
        </w:rPr>
        <w:t>¿</w:t>
      </w:r>
      <w:r>
        <w:t>qui</w:t>
      </w:r>
      <w:r>
        <w:rPr>
          <w:rFonts w:hint="eastAsia"/>
        </w:rPr>
        <w:t>é</w:t>
      </w:r>
      <w:r>
        <w:t>n va a poner el par</w:t>
      </w:r>
      <w:r>
        <w:rPr>
          <w:rFonts w:hint="eastAsia"/>
        </w:rPr>
        <w:t>á</w:t>
      </w:r>
      <w:r>
        <w:t>metro de actualizaci</w:t>
      </w:r>
      <w:r>
        <w:rPr>
          <w:rFonts w:hint="eastAsia"/>
        </w:rPr>
        <w:t>ó</w:t>
      </w:r>
      <w:r>
        <w:t xml:space="preserve">n? </w:t>
      </w:r>
      <w:r>
        <w:rPr>
          <w:rFonts w:hint="eastAsia"/>
        </w:rPr>
        <w:t>¿</w:t>
      </w:r>
      <w:r>
        <w:t>Con qu</w:t>
      </w:r>
      <w:r>
        <w:rPr>
          <w:rFonts w:hint="eastAsia"/>
        </w:rPr>
        <w:t>é</w:t>
      </w:r>
      <w:r>
        <w:t xml:space="preserve"> coeficiente, con qu</w:t>
      </w:r>
      <w:r>
        <w:rPr>
          <w:rFonts w:hint="eastAsia"/>
        </w:rPr>
        <w:t>é</w:t>
      </w:r>
      <w:r>
        <w:t xml:space="preserve"> </w:t>
      </w:r>
      <w:r>
        <w:rPr>
          <w:rFonts w:hint="eastAsia"/>
        </w:rPr>
        <w:t>í</w:t>
      </w:r>
      <w:r>
        <w:t xml:space="preserve">ndice? </w:t>
      </w:r>
      <w:r>
        <w:rPr>
          <w:rFonts w:hint="eastAsia"/>
        </w:rPr>
        <w:t>¿</w:t>
      </w:r>
      <w:r>
        <w:t>Por qu</w:t>
      </w:r>
      <w:r>
        <w:rPr>
          <w:rFonts w:hint="eastAsia"/>
        </w:rPr>
        <w:t>é</w:t>
      </w:r>
      <w:r w:rsidR="00395DA8">
        <w:t xml:space="preserve"> no lo dice la L</w:t>
      </w:r>
      <w:r>
        <w:t>ey?</w:t>
      </w:r>
      <w:r w:rsidR="00FA0473">
        <w:t xml:space="preserve"> ¿P</w:t>
      </w:r>
      <w:r w:rsidR="008D4CF8">
        <w:t>or</w:t>
      </w:r>
      <w:r w:rsidR="00FA0473">
        <w:t xml:space="preserve"> qué renunciamos a ser L</w:t>
      </w:r>
      <w:r w:rsidR="008D4CF8">
        <w:t>egisladores</w:t>
      </w:r>
      <w:r w:rsidR="00FA0473">
        <w:t>?</w:t>
      </w:r>
    </w:p>
    <w:p w:rsidR="00FA0473" w:rsidRDefault="008D4CF8" w:rsidP="00FA0473">
      <w:pPr>
        <w:ind w:firstLine="720"/>
      </w:pPr>
      <w:r>
        <w:t>En los regímen</w:t>
      </w:r>
      <w:r w:rsidR="00FA0473">
        <w:t>es especiales también nos dicen que</w:t>
      </w:r>
      <w:r>
        <w:t xml:space="preserve"> se mantiene</w:t>
      </w:r>
      <w:r w:rsidR="00FA0473">
        <w:t xml:space="preserve"> el 82</w:t>
      </w:r>
      <w:r w:rsidR="00395DA8">
        <w:t xml:space="preserve"> </w:t>
      </w:r>
      <w:r w:rsidR="00FA0473">
        <w:t>% móvil</w:t>
      </w:r>
      <w:r>
        <w:t xml:space="preserve"> y en la letra </w:t>
      </w:r>
      <w:r w:rsidR="00FA0473">
        <w:t>del proyecto se mantiene el 82</w:t>
      </w:r>
      <w:r w:rsidR="00395DA8">
        <w:t xml:space="preserve"> </w:t>
      </w:r>
      <w:r w:rsidR="00FA0473">
        <w:t>%</w:t>
      </w:r>
      <w:r>
        <w:t xml:space="preserve"> pero</w:t>
      </w:r>
      <w:r w:rsidR="00FA0473">
        <w:t>,</w:t>
      </w:r>
      <w:r>
        <w:t xml:space="preserve"> la disputa está en la base sobre la que se aplica el porcentaje.</w:t>
      </w:r>
      <w:r w:rsidR="00FA0473">
        <w:t xml:space="preserve"> </w:t>
      </w:r>
    </w:p>
    <w:p w:rsidR="00FA0473" w:rsidRDefault="008D4CF8" w:rsidP="00FA0473">
      <w:pPr>
        <w:ind w:firstLine="720"/>
      </w:pPr>
      <w:r>
        <w:t xml:space="preserve">Y cuando </w:t>
      </w:r>
      <w:r w:rsidR="00395DA8">
        <w:t>se habla</w:t>
      </w:r>
      <w:r>
        <w:t xml:space="preserve"> de los regímenes especiales, en la doble carga</w:t>
      </w:r>
      <w:r w:rsidR="00FA0473">
        <w:t>. L</w:t>
      </w:r>
      <w:r>
        <w:t>os trabajadores de regímenes especiales en actividad, docentes</w:t>
      </w:r>
      <w:r w:rsidR="00395DA8">
        <w:t xml:space="preserve"> y</w:t>
      </w:r>
      <w:r>
        <w:t xml:space="preserve"> enfermeros, van a seguir realizando aportes personales obligatorios</w:t>
      </w:r>
      <w:r w:rsidR="00FA0473">
        <w:t>,</w:t>
      </w:r>
      <w:r>
        <w:t xml:space="preserve"> si acceden a la jubilación antes de completar la edad y los años de servicio del régimen general. </w:t>
      </w:r>
    </w:p>
    <w:p w:rsidR="00FA0473" w:rsidRDefault="008D4CF8" w:rsidP="00FA0473">
      <w:pPr>
        <w:ind w:firstLine="720"/>
      </w:pPr>
      <w:r>
        <w:t>Esta doble carga crea distintas clases de jubil</w:t>
      </w:r>
      <w:r w:rsidR="00C7574E">
        <w:t>ados dentro de un mismo régimen</w:t>
      </w:r>
      <w:r>
        <w:t xml:space="preserve"> según la fecha en la que se jubilen y eso, francamente, es inequitativo.</w:t>
      </w:r>
    </w:p>
    <w:p w:rsidR="00FA0473" w:rsidRDefault="00FA0473" w:rsidP="00FA0473">
      <w:pPr>
        <w:ind w:firstLine="720"/>
      </w:pPr>
      <w:r>
        <w:t>Una</w:t>
      </w:r>
      <w:r w:rsidR="008D4CF8">
        <w:t xml:space="preserve"> diferencia </w:t>
      </w:r>
      <w:r>
        <w:t xml:space="preserve">más, </w:t>
      </w:r>
      <w:r w:rsidR="008D4CF8">
        <w:t>entre los despachos</w:t>
      </w:r>
      <w:r>
        <w:t>;</w:t>
      </w:r>
      <w:r w:rsidR="008D4CF8">
        <w:t xml:space="preserve"> es la movilidad. Se dice públicamente</w:t>
      </w:r>
      <w:r>
        <w:t xml:space="preserve"> que</w:t>
      </w:r>
      <w:r w:rsidR="008D4CF8">
        <w:t xml:space="preserve"> a nadie que esté jubilado se le </w:t>
      </w:r>
      <w:r>
        <w:t>va a modificar el recibo actual</w:t>
      </w:r>
      <w:r w:rsidR="008D4CF8">
        <w:t xml:space="preserve"> y es</w:t>
      </w:r>
      <w:r>
        <w:t>, más o menos</w:t>
      </w:r>
      <w:r w:rsidR="00C7574E">
        <w:t>,</w:t>
      </w:r>
      <w:r>
        <w:t xml:space="preserve"> cierto. E</w:t>
      </w:r>
      <w:r w:rsidR="008D4CF8">
        <w:t>s a medias</w:t>
      </w:r>
      <w:r>
        <w:t>, la verdad. P</w:t>
      </w:r>
      <w:r w:rsidR="008D4CF8">
        <w:t xml:space="preserve">orque los aumentos futuros se van a calcular con una movilidad que condiciona el crecimiento de los ingresos. </w:t>
      </w:r>
    </w:p>
    <w:p w:rsidR="00FA0473" w:rsidRDefault="00C7574E" w:rsidP="00FA0473">
      <w:pPr>
        <w:ind w:firstLine="720"/>
      </w:pPr>
      <w:r>
        <w:t>Es decir, e</w:t>
      </w:r>
      <w:r w:rsidR="008D4CF8">
        <w:t xml:space="preserve">l haber inicial ya sufre una quita cuando se ensancha la base de cálculo; si encima se ata a la movilidad paritaria generales, que corren, </w:t>
      </w:r>
      <w:r>
        <w:t>¡</w:t>
      </w:r>
      <w:r w:rsidR="008D4CF8">
        <w:t>pero cómodamente</w:t>
      </w:r>
      <w:r>
        <w:t>!</w:t>
      </w:r>
      <w:r w:rsidR="008D4CF8">
        <w:t xml:space="preserve">, por detrás de los precios, </w:t>
      </w:r>
      <w:r>
        <w:t>¡</w:t>
      </w:r>
      <w:r w:rsidR="008D4CF8">
        <w:t>s</w:t>
      </w:r>
      <w:r>
        <w:t>e penaliza doblemente al pasivo!</w:t>
      </w:r>
      <w:r w:rsidR="008D4CF8">
        <w:t xml:space="preserve"> Yo no tengo ninguna duda, esto es regresivo.</w:t>
      </w:r>
      <w:r w:rsidR="00FA0473">
        <w:t xml:space="preserve"> </w:t>
      </w:r>
      <w:r w:rsidR="008D4CF8">
        <w:t xml:space="preserve">Yo no voy a repasar los últimos aumentos, pero todos sabemos que los aumentos corren cómodamente y a buena distancia de los precios. </w:t>
      </w:r>
    </w:p>
    <w:p w:rsidR="00FA0473" w:rsidRDefault="008D4CF8" w:rsidP="00FA0473">
      <w:pPr>
        <w:ind w:firstLine="720"/>
      </w:pPr>
      <w:r>
        <w:t xml:space="preserve">Bueno, nosotros fijamos una fórmula mixta de actualización automática cada 60 días: 50 </w:t>
      </w:r>
      <w:r w:rsidR="00FA0473">
        <w:t xml:space="preserve">de </w:t>
      </w:r>
      <w:r>
        <w:t xml:space="preserve">IPC y 50 </w:t>
      </w:r>
      <w:r w:rsidR="00C7574E">
        <w:t xml:space="preserve">de </w:t>
      </w:r>
      <w:r>
        <w:t xml:space="preserve">promedio salarial ponderado, </w:t>
      </w:r>
      <w:r w:rsidR="00FA0473">
        <w:t>E</w:t>
      </w:r>
      <w:r>
        <w:t xml:space="preserve">scalafón </w:t>
      </w:r>
      <w:r w:rsidR="00FA0473">
        <w:t>G</w:t>
      </w:r>
      <w:r>
        <w:t xml:space="preserve">eneral y </w:t>
      </w:r>
      <w:r w:rsidR="00FA0473">
        <w:t>D</w:t>
      </w:r>
      <w:r>
        <w:t xml:space="preserve">ocente, con un piso blindado que indexa por inflación si el sueldo pierde contra los precios. Cualquier esquema inferior es </w:t>
      </w:r>
      <w:r w:rsidR="00FA0473">
        <w:t>licuación</w:t>
      </w:r>
      <w:r>
        <w:t xml:space="preserve"> encubierta.</w:t>
      </w:r>
    </w:p>
    <w:p w:rsidR="008E7C45" w:rsidRDefault="00FA0473" w:rsidP="00FA0473">
      <w:pPr>
        <w:ind w:firstLine="720"/>
      </w:pPr>
      <w:r>
        <w:t>Otra diferencia importante es que</w:t>
      </w:r>
      <w:r w:rsidR="008D4CF8">
        <w:t xml:space="preserve"> nosotros metemos esta estrategia de financiamiento, que es la del </w:t>
      </w:r>
      <w:r w:rsidR="006456B4">
        <w:t>Fondo de S</w:t>
      </w:r>
      <w:r w:rsidR="008D4CF8">
        <w:t>ostenibilidad, que sigue la lógica de lo que se hace a nivel nacional con el Fondo de Garantía y Sustentabilidad del ANSES</w:t>
      </w:r>
      <w:r w:rsidR="008E7C45">
        <w:t xml:space="preserve">. </w:t>
      </w:r>
    </w:p>
    <w:p w:rsidR="008E7C45" w:rsidRDefault="008E7C45" w:rsidP="008E7C45">
      <w:pPr>
        <w:ind w:firstLine="720"/>
      </w:pPr>
      <w:r>
        <w:t>P</w:t>
      </w:r>
      <w:r w:rsidR="008D4CF8">
        <w:t>ero lo más importante</w:t>
      </w:r>
      <w:r w:rsidR="006456B4">
        <w:t xml:space="preserve"> es,</w:t>
      </w:r>
      <w:r>
        <w:t xml:space="preserve"> que</w:t>
      </w:r>
      <w:r w:rsidR="008D4CF8">
        <w:t xml:space="preserve"> no es originada en iniciativa del bloque, sino que nace del aporte genuino de los trabajadores nucleados en la multisectorial</w:t>
      </w:r>
      <w:r>
        <w:t xml:space="preserve"> y</w:t>
      </w:r>
      <w:r w:rsidR="008D4CF8">
        <w:t xml:space="preserve"> que retoma lo que se hace en otros sistemas de reparto modernos</w:t>
      </w:r>
      <w:r>
        <w:t>,</w:t>
      </w:r>
      <w:r w:rsidR="008D4CF8">
        <w:t xml:space="preserve"> con esquemas de</w:t>
      </w:r>
      <w:r>
        <w:t xml:space="preserve"> financiamiento complementarios y que p</w:t>
      </w:r>
      <w:r w:rsidR="008D4CF8">
        <w:t xml:space="preserve">asa en España, </w:t>
      </w:r>
      <w:r>
        <w:t xml:space="preserve">en </w:t>
      </w:r>
      <w:r w:rsidR="008D4CF8">
        <w:t xml:space="preserve">Francia, </w:t>
      </w:r>
      <w:r>
        <w:t>en Suecia y en Japón, que</w:t>
      </w:r>
      <w:r w:rsidR="008D4CF8">
        <w:t xml:space="preserve"> inyectan recursos de sectores de alta rentabilidad al sistema público previsional sin ajustar a quienes laburaron toda su vida.</w:t>
      </w:r>
      <w:r>
        <w:t xml:space="preserve"> </w:t>
      </w:r>
    </w:p>
    <w:p w:rsidR="008E7C45" w:rsidRDefault="008E7C45" w:rsidP="008E7C45">
      <w:pPr>
        <w:ind w:firstLine="720"/>
      </w:pPr>
      <w:r>
        <w:t>Ahora bien, l</w:t>
      </w:r>
      <w:r w:rsidR="008D4CF8">
        <w:t>a cuestión de la transparencia, que es un tema que se suele abordar con frecuencia</w:t>
      </w:r>
      <w:r>
        <w:t>. S</w:t>
      </w:r>
      <w:r w:rsidR="008D4CF8">
        <w:t xml:space="preserve">i el diagnóstico que se hace en el oficialismo fuera </w:t>
      </w:r>
      <w:r w:rsidR="008D4CF8">
        <w:lastRenderedPageBreak/>
        <w:t>técnicamente sólido</w:t>
      </w:r>
      <w:r>
        <w:t>, e</w:t>
      </w:r>
      <w:r w:rsidR="00CC5D26">
        <w:t>stoy seguro que no habría ningún reparo en aceptar la auditoría actu</w:t>
      </w:r>
      <w:r>
        <w:t>a</w:t>
      </w:r>
      <w:r w:rsidR="00CC5D26">
        <w:t xml:space="preserve">rial obligatoria que </w:t>
      </w:r>
      <w:r>
        <w:t>nosotros</w:t>
      </w:r>
      <w:r w:rsidR="00CC5D26">
        <w:t xml:space="preserve"> proponemos a los 180 días</w:t>
      </w:r>
      <w:r>
        <w:t>,</w:t>
      </w:r>
      <w:r w:rsidR="00CC5D26">
        <w:t xml:space="preserve"> con profesionales independientes del Concejo </w:t>
      </w:r>
      <w:r>
        <w:t xml:space="preserve">Profesional </w:t>
      </w:r>
      <w:r w:rsidR="00CC5D26">
        <w:t>de ciencias Económicas</w:t>
      </w:r>
      <w:r>
        <w:t>.</w:t>
      </w:r>
    </w:p>
    <w:p w:rsidR="00CC5D26" w:rsidRDefault="00CC5D26" w:rsidP="008E7C45">
      <w:pPr>
        <w:ind w:firstLine="720"/>
      </w:pPr>
      <w:r>
        <w:t>Yo estoy seguro</w:t>
      </w:r>
      <w:r w:rsidR="008E7C45">
        <w:t xml:space="preserve"> que</w:t>
      </w:r>
      <w:r>
        <w:t xml:space="preserve"> aquellos informes que se presentaron y que se colgaron a la página web en formato PDF</w:t>
      </w:r>
      <w:r w:rsidR="008E7C45">
        <w:t>,</w:t>
      </w:r>
      <w:r>
        <w:t xml:space="preserve"> que son proyecciones cerradas</w:t>
      </w:r>
      <w:r w:rsidR="008E7C45">
        <w:t>,</w:t>
      </w:r>
      <w:r>
        <w:t xml:space="preserve"> se podrían abrir en archivos de Excel con fórmulas vivas</w:t>
      </w:r>
      <w:r w:rsidR="008E7C45">
        <w:t xml:space="preserve">, </w:t>
      </w:r>
      <w:r>
        <w:t xml:space="preserve">para poderlas </w:t>
      </w:r>
      <w:r w:rsidR="008E7C45">
        <w:t>trabajar. N</w:t>
      </w:r>
      <w:r>
        <w:t>o es aceptable</w:t>
      </w:r>
      <w:r w:rsidR="008E7C45">
        <w:t>,</w:t>
      </w:r>
      <w:r>
        <w:t xml:space="preserve"> </w:t>
      </w:r>
      <w:r w:rsidR="008E7C45">
        <w:t>metodológicamente,</w:t>
      </w:r>
      <w:r>
        <w:t xml:space="preserve"> trabajar con fórmulas cerradas</w:t>
      </w:r>
      <w:r w:rsidR="008E7C45">
        <w:t>. E</w:t>
      </w:r>
      <w:r>
        <w:t>s como legislar a tientas</w:t>
      </w:r>
      <w:r w:rsidR="008E7C45">
        <w:t>,</w:t>
      </w:r>
      <w:r>
        <w:t xml:space="preserve"> es como legislar</w:t>
      </w:r>
      <w:r w:rsidR="008E7C45">
        <w:t>,</w:t>
      </w:r>
      <w:r>
        <w:t xml:space="preserve"> casi ciego</w:t>
      </w:r>
      <w:r w:rsidR="008E7C45">
        <w:t>…</w:t>
      </w:r>
    </w:p>
    <w:p w:rsidR="00CC5D26" w:rsidRDefault="00CC5D26" w:rsidP="003408CF"/>
    <w:p w:rsidR="00CC5D26" w:rsidRDefault="00CC5D26" w:rsidP="003408CF">
      <w:r w:rsidRPr="001D54E5">
        <w:rPr>
          <w:b/>
        </w:rPr>
        <w:t>SRA. PRESIDENTE (Aluani):</w:t>
      </w:r>
      <w:r>
        <w:t xml:space="preserve"> Discul</w:t>
      </w:r>
      <w:r w:rsidR="008E7C45">
        <w:t>p</w:t>
      </w:r>
      <w:r>
        <w:t xml:space="preserve">e </w:t>
      </w:r>
      <w:r w:rsidR="008E7C45">
        <w:t>señor S</w:t>
      </w:r>
      <w:r>
        <w:t xml:space="preserve">enador, </w:t>
      </w:r>
      <w:r w:rsidR="001D54E5">
        <w:t xml:space="preserve">le solicito </w:t>
      </w:r>
      <w:r>
        <w:t>si pu</w:t>
      </w:r>
      <w:r w:rsidR="008E7C45">
        <w:t>e</w:t>
      </w:r>
      <w:r>
        <w:t xml:space="preserve">de ir cerrando </w:t>
      </w:r>
      <w:r w:rsidR="001D54E5">
        <w:t>su alocución de acuerdo a lo acordado en Labor Parlamentaria.</w:t>
      </w:r>
    </w:p>
    <w:p w:rsidR="00CC5D26" w:rsidRDefault="00CC5D26" w:rsidP="003408CF"/>
    <w:p w:rsidR="008E7C45" w:rsidRDefault="001D54E5" w:rsidP="003408CF">
      <w:r w:rsidRPr="001D54E5">
        <w:rPr>
          <w:b/>
        </w:rPr>
        <w:t>SR. SENADOR (</w:t>
      </w:r>
      <w:proofErr w:type="spellStart"/>
      <w:r w:rsidRPr="001D54E5">
        <w:rPr>
          <w:b/>
        </w:rPr>
        <w:t>Sansberro</w:t>
      </w:r>
      <w:proofErr w:type="spellEnd"/>
      <w:r w:rsidRPr="001D54E5">
        <w:rPr>
          <w:b/>
        </w:rPr>
        <w:t>):</w:t>
      </w:r>
      <w:r>
        <w:t xml:space="preserve"> Sí, señora Presidente. </w:t>
      </w:r>
    </w:p>
    <w:p w:rsidR="00CC5D26" w:rsidRDefault="00CC5D26" w:rsidP="008E7C45">
      <w:pPr>
        <w:ind w:firstLine="708"/>
      </w:pPr>
      <w:r>
        <w:t>Yo sé que no vamos a tener los votos para aprobar nuestro dictamen pero voy redondeando</w:t>
      </w:r>
      <w:r w:rsidR="008E7C45">
        <w:t>,</w:t>
      </w:r>
      <w:r>
        <w:t xml:space="preserve"> la idea de mi participación </w:t>
      </w:r>
      <w:r w:rsidR="008E7C45">
        <w:t>-</w:t>
      </w:r>
      <w:r>
        <w:t>y perdón por lo extendido</w:t>
      </w:r>
      <w:r w:rsidR="008E7C45">
        <w:t>-</w:t>
      </w:r>
      <w:r>
        <w:t xml:space="preserve"> tiene el propósito coincidente con lo que decía el Senador Cosso</w:t>
      </w:r>
      <w:r w:rsidR="008E7C45">
        <w:t>,</w:t>
      </w:r>
      <w:r>
        <w:t xml:space="preserve"> de fundar</w:t>
      </w:r>
      <w:r w:rsidR="008E7C45">
        <w:t>,</w:t>
      </w:r>
      <w:r>
        <w:t xml:space="preserve"> de dejar testimonio </w:t>
      </w:r>
      <w:r w:rsidR="006456B4">
        <w:t xml:space="preserve">de </w:t>
      </w:r>
      <w:r>
        <w:t xml:space="preserve">que se puede sostener la Caja sin tocar el bolsillo de los </w:t>
      </w:r>
      <w:r w:rsidR="006456B4">
        <w:t>trabajadores y de los jubilados.</w:t>
      </w:r>
    </w:p>
    <w:p w:rsidR="00CC5D26" w:rsidRDefault="00CC5D26" w:rsidP="008E7C45">
      <w:pPr>
        <w:ind w:firstLine="708"/>
      </w:pPr>
      <w:r>
        <w:t>A nuestro juicio</w:t>
      </w:r>
      <w:r w:rsidR="008E7C45">
        <w:t>,</w:t>
      </w:r>
      <w:r>
        <w:t xml:space="preserve"> hay otro camino viable basado en equidad y </w:t>
      </w:r>
      <w:r w:rsidR="001D54E5">
        <w:t>financiamiento</w:t>
      </w:r>
      <w:r>
        <w:t xml:space="preserve"> genuino y la </w:t>
      </w:r>
      <w:r w:rsidR="001D54E5">
        <w:t>sustentabilidad</w:t>
      </w:r>
      <w:r w:rsidR="008E7C45">
        <w:t>,</w:t>
      </w:r>
      <w:r>
        <w:t xml:space="preserve"> sin </w:t>
      </w:r>
      <w:r w:rsidR="001D54E5">
        <w:t>regresividad</w:t>
      </w:r>
      <w:r w:rsidR="008E7C45">
        <w:t>. A</w:t>
      </w:r>
      <w:r w:rsidR="001D54E5">
        <w:t>sí</w:t>
      </w:r>
      <w:r w:rsidR="006456B4">
        <w:t>,</w:t>
      </w:r>
      <w:r>
        <w:t xml:space="preserve"> yo dejo fijada mi </w:t>
      </w:r>
      <w:r w:rsidR="001D54E5">
        <w:t>posición</w:t>
      </w:r>
      <w:r>
        <w:t xml:space="preserve"> respecto de</w:t>
      </w:r>
      <w:r w:rsidR="001D54E5">
        <w:t xml:space="preserve"> </w:t>
      </w:r>
      <w:r>
        <w:t xml:space="preserve">los dos despachos que tenemos hoy en la consideración. Muchas </w:t>
      </w:r>
      <w:r w:rsidR="001D54E5">
        <w:t>g</w:t>
      </w:r>
      <w:r>
        <w:t>racias</w:t>
      </w:r>
      <w:r w:rsidR="008E7C45">
        <w:t>, señora Presidente</w:t>
      </w:r>
      <w:r>
        <w:t>.</w:t>
      </w:r>
    </w:p>
    <w:p w:rsidR="00CC5D26" w:rsidRDefault="00CC5D26" w:rsidP="003408CF"/>
    <w:p w:rsidR="001D54E5" w:rsidRDefault="001D54E5" w:rsidP="003408CF">
      <w:r w:rsidRPr="001D54E5">
        <w:rPr>
          <w:b/>
        </w:rPr>
        <w:t>SRA. PRESIDENTE (Aluani):</w:t>
      </w:r>
      <w:r>
        <w:t xml:space="preserve"> Gracias, señor Senador.</w:t>
      </w:r>
    </w:p>
    <w:p w:rsidR="00CC5D26" w:rsidRDefault="00CC5D26" w:rsidP="001D54E5">
      <w:pPr>
        <w:ind w:firstLine="708"/>
      </w:pPr>
      <w:r>
        <w:t xml:space="preserve">Tiene la </w:t>
      </w:r>
      <w:r w:rsidR="001D54E5">
        <w:t>palabra el S</w:t>
      </w:r>
      <w:r>
        <w:t xml:space="preserve">enador por el </w:t>
      </w:r>
      <w:r w:rsidR="001D54E5">
        <w:t>D</w:t>
      </w:r>
      <w:r>
        <w:t xml:space="preserve">epartamento </w:t>
      </w:r>
      <w:r w:rsidR="001D54E5">
        <w:t>Uruguay.</w:t>
      </w:r>
    </w:p>
    <w:p w:rsidR="00CC5D26" w:rsidRDefault="00CC5D26" w:rsidP="003408CF"/>
    <w:p w:rsidR="00CC5D26" w:rsidRDefault="001D54E5" w:rsidP="003408CF">
      <w:r w:rsidRPr="001D54E5">
        <w:rPr>
          <w:b/>
        </w:rPr>
        <w:t>SR. SENADOR (Oliva):</w:t>
      </w:r>
      <w:r>
        <w:t xml:space="preserve"> </w:t>
      </w:r>
      <w:r w:rsidR="00CC5D26">
        <w:t>Gracias</w:t>
      </w:r>
      <w:r>
        <w:t>, señora Presidente</w:t>
      </w:r>
      <w:r w:rsidR="0008222A">
        <w:t>, gracias a mis colegas y</w:t>
      </w:r>
      <w:r>
        <w:t xml:space="preserve"> a los Presidentes </w:t>
      </w:r>
      <w:r w:rsidR="00CC5D26">
        <w:t>de blo</w:t>
      </w:r>
      <w:r>
        <w:t>que por permitirme hacer</w:t>
      </w:r>
      <w:r w:rsidR="0008222A">
        <w:t xml:space="preserve"> el</w:t>
      </w:r>
      <w:r>
        <w:t xml:space="preserve"> uso de la </w:t>
      </w:r>
      <w:r w:rsidR="008E7C45">
        <w:t>palabra</w:t>
      </w:r>
      <w:r>
        <w:t xml:space="preserve"> acordado en Labor Parlamentaria.</w:t>
      </w:r>
    </w:p>
    <w:p w:rsidR="001D54E5" w:rsidRDefault="001D54E5" w:rsidP="003408CF">
      <w:r>
        <w:tab/>
        <w:t xml:space="preserve">Lo primero que quiero hacer es una introducción </w:t>
      </w:r>
      <w:r w:rsidR="0008222A">
        <w:t>-</w:t>
      </w:r>
      <w:r>
        <w:t>y lo calculé es un tiempo breve</w:t>
      </w:r>
      <w:r w:rsidR="0008222A">
        <w:t>-. N</w:t>
      </w:r>
      <w:r>
        <w:t>osotros estamos completamente de acuerdo en que se deben deb</w:t>
      </w:r>
      <w:r w:rsidR="0008222A">
        <w:t>atir las leyes. No soy estancas y</w:t>
      </w:r>
      <w:r>
        <w:t xml:space="preserve"> fijas</w:t>
      </w:r>
      <w:r w:rsidR="0008222A">
        <w:t>. T</w:t>
      </w:r>
      <w:r>
        <w:t>ienen una dinámica que es necesario revisar. Así que ese ese el primer punto en el que hemos coincidido todos.</w:t>
      </w:r>
    </w:p>
    <w:p w:rsidR="008E7C45" w:rsidRDefault="001D54E5" w:rsidP="008E7C45">
      <w:pPr>
        <w:ind w:firstLine="708"/>
      </w:pPr>
      <w:r>
        <w:t>Hace un tiempo, un año tal vez o un poco más</w:t>
      </w:r>
      <w:r w:rsidR="0008222A">
        <w:t>, estábamos debatiendo una L</w:t>
      </w:r>
      <w:r>
        <w:t>ey acá, la de IOSPER y res</w:t>
      </w:r>
      <w:r w:rsidR="0008222A">
        <w:t>ulta que lo único que hizo esa L</w:t>
      </w:r>
      <w:r>
        <w:t xml:space="preserve">ey fue </w:t>
      </w:r>
      <w:proofErr w:type="gramStart"/>
      <w:r>
        <w:t>sacarle</w:t>
      </w:r>
      <w:proofErr w:type="gramEnd"/>
      <w:r>
        <w:t xml:space="preserve"> la conducción a los </w:t>
      </w:r>
      <w:r w:rsidR="008E7C45">
        <w:t>trabajadores</w:t>
      </w:r>
      <w:r w:rsidR="0008222A">
        <w:t>. ¡N</w:t>
      </w:r>
      <w:r>
        <w:t>o pasó nada</w:t>
      </w:r>
      <w:r w:rsidR="0008222A">
        <w:t>! T</w:t>
      </w:r>
      <w:r>
        <w:t>odos lo sabemos acá.</w:t>
      </w:r>
      <w:r w:rsidR="0008222A">
        <w:t xml:space="preserve"> </w:t>
      </w:r>
      <w:r w:rsidR="008E7C45">
        <w:t>Soy médico y</w:t>
      </w:r>
      <w:r>
        <w:t xml:space="preserve"> conozco las prestaciones que sucede</w:t>
      </w:r>
      <w:r w:rsidR="008E7C45">
        <w:t>n</w:t>
      </w:r>
      <w:r>
        <w:t xml:space="preserve"> así que espero que no pase lo mism</w:t>
      </w:r>
      <w:r w:rsidR="008E7C45">
        <w:t>o con esto. E</w:t>
      </w:r>
      <w:r>
        <w:t xml:space="preserve">spero que con esta </w:t>
      </w:r>
      <w:r w:rsidR="008E7C45">
        <w:t>L</w:t>
      </w:r>
      <w:r>
        <w:t>ey que</w:t>
      </w:r>
      <w:r w:rsidR="008E7C45">
        <w:t xml:space="preserve"> se va a vo</w:t>
      </w:r>
      <w:r>
        <w:t>tar y que</w:t>
      </w:r>
      <w:r w:rsidR="008E7C45">
        <w:t>,</w:t>
      </w:r>
      <w:r>
        <w:t xml:space="preserve"> pareciera que sabemos </w:t>
      </w:r>
      <w:r w:rsidR="008E7C45">
        <w:t>cuál</w:t>
      </w:r>
      <w:r>
        <w:t xml:space="preserve"> va a ser el resultado, no </w:t>
      </w:r>
      <w:r w:rsidR="008E7C45">
        <w:t>pase</w:t>
      </w:r>
      <w:r>
        <w:t xml:space="preserve"> lo mismo.</w:t>
      </w:r>
    </w:p>
    <w:p w:rsidR="008E7C45" w:rsidRDefault="001D54E5" w:rsidP="008E7C45">
      <w:pPr>
        <w:ind w:firstLine="708"/>
      </w:pPr>
      <w:r>
        <w:lastRenderedPageBreak/>
        <w:t xml:space="preserve">Pero, </w:t>
      </w:r>
      <w:r w:rsidR="008E7C45">
        <w:t xml:space="preserve">¿por qué digo esto? Porque </w:t>
      </w:r>
      <w:r>
        <w:t xml:space="preserve">bajo este sistema de jubilaciones y pensiones </w:t>
      </w:r>
      <w:r w:rsidR="008E7C45">
        <w:t xml:space="preserve">de la Ley </w:t>
      </w:r>
      <w:r>
        <w:t xml:space="preserve">8732 </w:t>
      </w:r>
      <w:r w:rsidR="008E7C45">
        <w:t>-</w:t>
      </w:r>
      <w:r>
        <w:t>y voy a hab</w:t>
      </w:r>
      <w:r w:rsidR="008E7C45">
        <w:t>l</w:t>
      </w:r>
      <w:r>
        <w:t>ar solamente de mi ciudad</w:t>
      </w:r>
      <w:r w:rsidR="008E7C45">
        <w:t>-, durante</w:t>
      </w:r>
      <w:r>
        <w:t xml:space="preserve"> muc</w:t>
      </w:r>
      <w:r w:rsidR="008E7C45">
        <w:t>h</w:t>
      </w:r>
      <w:r>
        <w:t xml:space="preserve">os años sucedieron cosas. </w:t>
      </w:r>
    </w:p>
    <w:p w:rsidR="0008222A" w:rsidRDefault="001D54E5" w:rsidP="008E7C45">
      <w:pPr>
        <w:ind w:firstLine="708"/>
      </w:pPr>
      <w:r>
        <w:t xml:space="preserve">Por ejemplo, este </w:t>
      </w:r>
      <w:r w:rsidR="008E7C45">
        <w:t>sistema</w:t>
      </w:r>
      <w:r>
        <w:t xml:space="preserve"> de jubilacio</w:t>
      </w:r>
      <w:r w:rsidR="008E7C45">
        <w:t>ne</w:t>
      </w:r>
      <w:r>
        <w:t xml:space="preserve">s </w:t>
      </w:r>
      <w:r w:rsidR="008E7C45">
        <w:t xml:space="preserve">y </w:t>
      </w:r>
      <w:r>
        <w:t xml:space="preserve">pensiones que están resguardando las </w:t>
      </w:r>
      <w:r w:rsidR="008E7C45">
        <w:t>personas</w:t>
      </w:r>
      <w:r>
        <w:t xml:space="preserve"> que están </w:t>
      </w:r>
      <w:r w:rsidR="008E7C45">
        <w:t>ahí</w:t>
      </w:r>
      <w:r w:rsidR="0008222A">
        <w:t xml:space="preserve"> afuera, ¿</w:t>
      </w:r>
      <w:r>
        <w:t xml:space="preserve">ustedes creen que algunos de los docentes, trabajadores del Estado o de la Salud, tienen </w:t>
      </w:r>
      <w:r w:rsidR="008E7C45">
        <w:t>ganas</w:t>
      </w:r>
      <w:r>
        <w:t xml:space="preserve"> de estar ah</w:t>
      </w:r>
      <w:r w:rsidR="008E7C45">
        <w:t>í s</w:t>
      </w:r>
      <w:r>
        <w:t>i esto no los afe</w:t>
      </w:r>
      <w:r w:rsidR="0008222A">
        <w:t xml:space="preserve">ctara?... </w:t>
      </w:r>
      <w:r>
        <w:t>Empecemos a pensar eso antes de votar.</w:t>
      </w:r>
      <w:r w:rsidR="008E7C45">
        <w:t xml:space="preserve"> </w:t>
      </w:r>
    </w:p>
    <w:p w:rsidR="008E7C45" w:rsidRDefault="001D54E5" w:rsidP="008E7C45">
      <w:pPr>
        <w:ind w:firstLine="708"/>
      </w:pPr>
      <w:r>
        <w:t xml:space="preserve">Es </w:t>
      </w:r>
      <w:r w:rsidR="008E7C45">
        <w:t>genuino</w:t>
      </w:r>
      <w:r>
        <w:t xml:space="preserve"> que los que educan a </w:t>
      </w:r>
      <w:r w:rsidR="008E7C45">
        <w:t>nuestros</w:t>
      </w:r>
      <w:r>
        <w:t xml:space="preserve"> chicos estén ahí y que nosotros </w:t>
      </w:r>
      <w:r w:rsidR="008E7C45">
        <w:t>pensemos</w:t>
      </w:r>
      <w:r>
        <w:t xml:space="preserve"> que ellos tienen algo de razón. </w:t>
      </w:r>
    </w:p>
    <w:p w:rsidR="007D36C1" w:rsidRDefault="008E7C45" w:rsidP="00955C2E">
      <w:pPr>
        <w:ind w:firstLine="708"/>
      </w:pPr>
      <w:r>
        <w:t xml:space="preserve">Pero les </w:t>
      </w:r>
      <w:r w:rsidR="001D54E5">
        <w:t>decía</w:t>
      </w:r>
      <w:r>
        <w:t xml:space="preserve">, </w:t>
      </w:r>
      <w:r w:rsidR="001D54E5">
        <w:t>viene el Niño, dos defensas</w:t>
      </w:r>
      <w:r w:rsidR="00955C2E">
        <w:t>:</w:t>
      </w:r>
      <w:r w:rsidR="001D54E5">
        <w:t xml:space="preserve"> la sur y la norte, </w:t>
      </w:r>
      <w:r w:rsidR="00955C2E">
        <w:t xml:space="preserve">años </w:t>
      </w:r>
      <w:r w:rsidR="001D54E5">
        <w:t>2006</w:t>
      </w:r>
      <w:r w:rsidR="00955C2E">
        <w:t xml:space="preserve"> o</w:t>
      </w:r>
      <w:r w:rsidR="001D54E5">
        <w:t xml:space="preserve"> 2007</w:t>
      </w:r>
      <w:r w:rsidR="00955C2E">
        <w:t xml:space="preserve"> y</w:t>
      </w:r>
      <w:r w:rsidR="001D54E5">
        <w:t xml:space="preserve"> 2021 </w:t>
      </w:r>
      <w:r w:rsidR="00955C2E">
        <w:t>la últ</w:t>
      </w:r>
      <w:r w:rsidR="0008222A">
        <w:t>ima y; tenemos un paseo recreativo,</w:t>
      </w:r>
      <w:r w:rsidR="001D54E5">
        <w:t xml:space="preserve"> la isla</w:t>
      </w:r>
      <w:r w:rsidR="0008222A">
        <w:t>. U</w:t>
      </w:r>
      <w:r w:rsidR="001D54E5">
        <w:t xml:space="preserve">na de las más </w:t>
      </w:r>
      <w:r w:rsidR="00955C2E">
        <w:t>b</w:t>
      </w:r>
      <w:r w:rsidR="001D54E5">
        <w:t xml:space="preserve">ellas partes recreativas que tiene mi ciudad </w:t>
      </w:r>
      <w:r w:rsidR="0008222A">
        <w:t>junto a</w:t>
      </w:r>
      <w:r w:rsidR="001D54E5">
        <w:t xml:space="preserve"> la costa</w:t>
      </w:r>
      <w:r w:rsidR="0008222A">
        <w:t xml:space="preserve"> y…</w:t>
      </w:r>
      <w:r w:rsidR="001D54E5">
        <w:t xml:space="preserve"> todo eso </w:t>
      </w:r>
      <w:r w:rsidR="0008222A">
        <w:t>se hizo</w:t>
      </w:r>
      <w:r w:rsidR="001D54E5">
        <w:t xml:space="preserve"> </w:t>
      </w:r>
      <w:r w:rsidR="00955C2E">
        <w:t>¡</w:t>
      </w:r>
      <w:r w:rsidR="001D54E5">
        <w:t>bajo este sistema de jubilaciones y pensiones</w:t>
      </w:r>
      <w:r w:rsidR="00955C2E">
        <w:t>!</w:t>
      </w:r>
      <w:r w:rsidR="001D54E5">
        <w:t xml:space="preserve">, </w:t>
      </w:r>
      <w:r w:rsidR="00955C2E">
        <w:t>¡</w:t>
      </w:r>
      <w:r w:rsidR="001D54E5">
        <w:t xml:space="preserve">la </w:t>
      </w:r>
      <w:r w:rsidR="00955C2E">
        <w:t>P</w:t>
      </w:r>
      <w:r w:rsidR="001D54E5">
        <w:t>rovincia lo hizo</w:t>
      </w:r>
      <w:r w:rsidR="00955C2E">
        <w:t>!</w:t>
      </w:r>
      <w:r w:rsidR="001D54E5">
        <w:t xml:space="preserve"> </w:t>
      </w:r>
      <w:r w:rsidR="0008222A">
        <w:t>Como también h</w:t>
      </w:r>
      <w:r w:rsidR="001D54E5">
        <w:t xml:space="preserve">izo un </w:t>
      </w:r>
      <w:r w:rsidR="00686B47">
        <w:t>CEF</w:t>
      </w:r>
      <w:r w:rsidR="00955C2E">
        <w:t xml:space="preserve">, un </w:t>
      </w:r>
      <w:r w:rsidR="001D54E5">
        <w:t xml:space="preserve">centro de educación física </w:t>
      </w:r>
      <w:r w:rsidR="00686B47">
        <w:t xml:space="preserve">“Prof. Hugo Mario La Nasa”, </w:t>
      </w:r>
      <w:r w:rsidR="001D54E5">
        <w:t xml:space="preserve">que tiene una pista </w:t>
      </w:r>
      <w:r w:rsidR="00686B47">
        <w:t xml:space="preserve">tartana donde compiten </w:t>
      </w:r>
      <w:r w:rsidR="00955C2E">
        <w:t>t</w:t>
      </w:r>
      <w:r w:rsidR="007D36C1">
        <w:t>oda la P</w:t>
      </w:r>
      <w:r w:rsidR="007D36C1" w:rsidRPr="00753166">
        <w:t>rovincia</w:t>
      </w:r>
      <w:r w:rsidR="00955C2E">
        <w:t xml:space="preserve"> e incluso </w:t>
      </w:r>
      <w:r w:rsidR="007D36C1" w:rsidRPr="00753166">
        <w:t>se hace</w:t>
      </w:r>
      <w:r w:rsidR="007D36C1">
        <w:t xml:space="preserve">n </w:t>
      </w:r>
      <w:r w:rsidR="00955C2E">
        <w:t>sudamericanos</w:t>
      </w:r>
      <w:r w:rsidR="0008222A">
        <w:t xml:space="preserve"> y</w:t>
      </w:r>
      <w:r w:rsidR="007D36C1" w:rsidRPr="00753166">
        <w:t xml:space="preserve"> </w:t>
      </w:r>
      <w:r w:rsidR="00955C2E">
        <w:t>¡</w:t>
      </w:r>
      <w:r w:rsidR="007D36C1" w:rsidRPr="00753166">
        <w:t>eso se hizo bajo este sist</w:t>
      </w:r>
      <w:r w:rsidR="00955C2E">
        <w:t>ema de jubilaciones y pensiones!</w:t>
      </w:r>
      <w:r w:rsidR="007D36C1" w:rsidRPr="00753166">
        <w:t xml:space="preserve"> </w:t>
      </w:r>
    </w:p>
    <w:p w:rsidR="007D36C1" w:rsidRDefault="00955C2E" w:rsidP="007D36C1">
      <w:pPr>
        <w:ind w:firstLine="720"/>
      </w:pPr>
      <w:r>
        <w:t>¿Qué pasó durante este perí</w:t>
      </w:r>
      <w:r w:rsidR="007D36C1" w:rsidRPr="00753166">
        <w:t xml:space="preserve">odo </w:t>
      </w:r>
      <w:r w:rsidR="005F311C">
        <w:t>-</w:t>
      </w:r>
      <w:r w:rsidR="007D36C1" w:rsidRPr="00753166">
        <w:t>que se llama,</w:t>
      </w:r>
      <w:r w:rsidR="005F311C">
        <w:t xml:space="preserve"> </w:t>
      </w:r>
      <w:r w:rsidR="007D36C1" w:rsidRPr="00753166">
        <w:t xml:space="preserve">algunas veces de alguna forma </w:t>
      </w:r>
      <w:r w:rsidR="007D36C1">
        <w:t>d</w:t>
      </w:r>
      <w:r w:rsidR="007D36C1" w:rsidRPr="00753166">
        <w:t>espectiva</w:t>
      </w:r>
      <w:r w:rsidR="005F311C">
        <w:t>,</w:t>
      </w:r>
      <w:r w:rsidR="007D36C1" w:rsidRPr="00753166">
        <w:t xml:space="preserve"> oscuro</w:t>
      </w:r>
      <w:r w:rsidR="0008222A">
        <w:t xml:space="preserve">, </w:t>
      </w:r>
      <w:r w:rsidR="007D36C1">
        <w:t>no sé</w:t>
      </w:r>
      <w:r w:rsidR="005F311C">
        <w:t>-</w:t>
      </w:r>
      <w:r w:rsidR="007D36C1" w:rsidRPr="00753166">
        <w:t xml:space="preserve"> con este sistema de jubilaciones y pensiones? </w:t>
      </w:r>
    </w:p>
    <w:p w:rsidR="00955C2E" w:rsidRDefault="005F311C" w:rsidP="007D36C1">
      <w:pPr>
        <w:ind w:firstLine="720"/>
      </w:pPr>
      <w:r>
        <w:t>En m</w:t>
      </w:r>
      <w:r w:rsidR="007D36C1" w:rsidRPr="00753166">
        <w:t xml:space="preserve">i hospital, </w:t>
      </w:r>
      <w:r>
        <w:t>por S</w:t>
      </w:r>
      <w:r w:rsidR="007D36C1" w:rsidRPr="00753166">
        <w:t xml:space="preserve">alud de la </w:t>
      </w:r>
      <w:r>
        <w:t>P</w:t>
      </w:r>
      <w:r w:rsidR="007D36C1" w:rsidRPr="00753166">
        <w:t xml:space="preserve">rovincia de Entre Ríos, </w:t>
      </w:r>
      <w:r>
        <w:t xml:space="preserve">se </w:t>
      </w:r>
      <w:r w:rsidR="007D36C1" w:rsidRPr="00753166">
        <w:t>desarrolló un sistema de cirugía cardiovascular</w:t>
      </w:r>
      <w:r w:rsidR="007D36C1">
        <w:t xml:space="preserve">, </w:t>
      </w:r>
      <w:proofErr w:type="spellStart"/>
      <w:r w:rsidR="007D36C1">
        <w:t>hemodinamia</w:t>
      </w:r>
      <w:proofErr w:type="spellEnd"/>
      <w:r w:rsidR="007D36C1">
        <w:t xml:space="preserve"> y</w:t>
      </w:r>
      <w:r w:rsidR="007D36C1" w:rsidRPr="00753166">
        <w:t xml:space="preserve"> colocación de marcapasos, </w:t>
      </w:r>
      <w:r>
        <w:t>-</w:t>
      </w:r>
      <w:r w:rsidR="007D36C1" w:rsidRPr="00753166">
        <w:t xml:space="preserve">como en </w:t>
      </w:r>
      <w:r>
        <w:t>cualquier lugar de la Argentina- y</w:t>
      </w:r>
      <w:r w:rsidR="007D36C1" w:rsidRPr="00753166">
        <w:t xml:space="preserve"> seguramente en otros </w:t>
      </w:r>
      <w:r>
        <w:t xml:space="preserve">hospitales </w:t>
      </w:r>
      <w:r w:rsidR="007D36C1" w:rsidRPr="00753166">
        <w:t>también.</w:t>
      </w:r>
      <w:r w:rsidR="007D36C1">
        <w:t xml:space="preserve"> </w:t>
      </w:r>
    </w:p>
    <w:p w:rsidR="007D36C1" w:rsidRDefault="005F311C" w:rsidP="007D36C1">
      <w:pPr>
        <w:ind w:firstLine="720"/>
      </w:pPr>
      <w:r>
        <w:t>Así como también, h</w:t>
      </w:r>
      <w:r w:rsidR="007D36C1" w:rsidRPr="00753166">
        <w:t>abíamos gestionado hace un tiempo</w:t>
      </w:r>
      <w:r>
        <w:t>,</w:t>
      </w:r>
      <w:r w:rsidR="007D36C1" w:rsidRPr="00753166">
        <w:t xml:space="preserve"> la ampliaci</w:t>
      </w:r>
      <w:r w:rsidR="007D36C1">
        <w:t>ón de terapia para tener la T</w:t>
      </w:r>
      <w:r w:rsidR="007D36C1" w:rsidRPr="00753166">
        <w:t xml:space="preserve">erapia </w:t>
      </w:r>
      <w:r w:rsidR="007D36C1">
        <w:t>I</w:t>
      </w:r>
      <w:r w:rsidR="007D36C1" w:rsidRPr="00753166">
        <w:t>ntensi</w:t>
      </w:r>
      <w:r w:rsidR="007D36C1">
        <w:t>v</w:t>
      </w:r>
      <w:r w:rsidR="007D36C1" w:rsidRPr="00753166">
        <w:t>a</w:t>
      </w:r>
      <w:r w:rsidR="007D36C1">
        <w:t xml:space="preserve"> P</w:t>
      </w:r>
      <w:r>
        <w:t>ediátrica y</w:t>
      </w:r>
      <w:r w:rsidR="007D36C1" w:rsidRPr="00753166">
        <w:t xml:space="preserve"> ahora se está ampliando </w:t>
      </w:r>
      <w:r>
        <w:t>-</w:t>
      </w:r>
      <w:r w:rsidR="007D36C1" w:rsidRPr="00753166">
        <w:t>o desarrollando</w:t>
      </w:r>
      <w:r>
        <w:t>-</w:t>
      </w:r>
      <w:r w:rsidR="007D36C1" w:rsidRPr="00753166">
        <w:t xml:space="preserve"> una obra </w:t>
      </w:r>
      <w:r>
        <w:t xml:space="preserve">gestionada </w:t>
      </w:r>
      <w:r w:rsidR="007D36C1">
        <w:t>antes del cambio de la Dirección de la Sala de O</w:t>
      </w:r>
      <w:r w:rsidR="007D36C1" w:rsidRPr="00753166">
        <w:t>ncología</w:t>
      </w:r>
      <w:r>
        <w:t>,</w:t>
      </w:r>
      <w:r w:rsidR="007D36C1" w:rsidRPr="00753166">
        <w:t xml:space="preserve"> con </w:t>
      </w:r>
      <w:r>
        <w:t>¡</w:t>
      </w:r>
      <w:r w:rsidR="007D36C1" w:rsidRPr="00753166">
        <w:t>este sist</w:t>
      </w:r>
      <w:r>
        <w:t>ema de jubilaciones y pensiones!</w:t>
      </w:r>
      <w:r w:rsidR="007D36C1" w:rsidRPr="00753166">
        <w:t xml:space="preserve"> </w:t>
      </w:r>
    </w:p>
    <w:p w:rsidR="007D36C1" w:rsidRPr="00753166" w:rsidRDefault="005F311C" w:rsidP="007D36C1">
      <w:pPr>
        <w:ind w:firstLine="720"/>
      </w:pPr>
      <w:r>
        <w:t>Porque</w:t>
      </w:r>
      <w:r w:rsidR="007D36C1" w:rsidRPr="00753166">
        <w:t xml:space="preserve"> resulta que a alguien que sabe mucho de jubilaciones como Daniel Elías, </w:t>
      </w:r>
      <w:r w:rsidR="007D36C1">
        <w:t>le hice</w:t>
      </w:r>
      <w:r w:rsidR="007D36C1" w:rsidRPr="00753166">
        <w:t xml:space="preserve"> una pregunta puntual, para v</w:t>
      </w:r>
      <w:r>
        <w:t>er si no lo había entendido mal,</w:t>
      </w:r>
      <w:r w:rsidR="007D36C1" w:rsidRPr="00753166">
        <w:t xml:space="preserve"> ¿</w:t>
      </w:r>
      <w:r>
        <w:t>u</w:t>
      </w:r>
      <w:r w:rsidR="007D36C1" w:rsidRPr="00753166">
        <w:t xml:space="preserve">stedes saben que si un colega nuestro decide hacer guardia los sábados </w:t>
      </w:r>
      <w:r>
        <w:t xml:space="preserve">en un área de cuidados críticos de </w:t>
      </w:r>
      <w:r w:rsidR="007D36C1" w:rsidRPr="00753166">
        <w:t xml:space="preserve">pediátrica intensiva como esas de las NEO o </w:t>
      </w:r>
      <w:r>
        <w:t>la UCO, la UTI -porque</w:t>
      </w:r>
      <w:r w:rsidR="007D36C1" w:rsidRPr="00753166">
        <w:t xml:space="preserve"> se formó para </w:t>
      </w:r>
      <w:r w:rsidR="00955C2E">
        <w:t>ser médico de cuidados críticos</w:t>
      </w:r>
      <w:r>
        <w:t>-</w:t>
      </w:r>
      <w:r w:rsidR="007D36C1" w:rsidRPr="00753166">
        <w:t xml:space="preserve"> </w:t>
      </w:r>
      <w:r w:rsidR="00955C2E">
        <w:t>tiene que trabajar 35 años? ¡35 años! Y</w:t>
      </w:r>
      <w:r w:rsidR="007D36C1" w:rsidRPr="00753166">
        <w:t xml:space="preserve"> me q</w:t>
      </w:r>
      <w:r>
        <w:t>uiso llevar por las condiciones…</w:t>
      </w:r>
      <w:r w:rsidR="007D36C1" w:rsidRPr="00753166">
        <w:t xml:space="preserve"> ¿</w:t>
      </w:r>
      <w:r>
        <w:t>S</w:t>
      </w:r>
      <w:r w:rsidR="007D36C1" w:rsidRPr="00753166">
        <w:t>abe</w:t>
      </w:r>
      <w:r w:rsidR="007D36C1">
        <w:t>n</w:t>
      </w:r>
      <w:r w:rsidR="007D36C1" w:rsidRPr="00753166">
        <w:t xml:space="preserve"> lo que </w:t>
      </w:r>
      <w:r w:rsidR="007D36C1">
        <w:t>son</w:t>
      </w:r>
      <w:r w:rsidR="007D36C1" w:rsidRPr="00753166">
        <w:t xml:space="preserve"> 35 años</w:t>
      </w:r>
      <w:r w:rsidR="00955C2E">
        <w:t xml:space="preserve"> de </w:t>
      </w:r>
      <w:r w:rsidR="007D36C1" w:rsidRPr="00753166">
        <w:t xml:space="preserve">decirle a un papá lo que les va a pasar a sus hijos? </w:t>
      </w:r>
      <w:r w:rsidR="00955C2E">
        <w:t>¡</w:t>
      </w:r>
      <w:r w:rsidR="007D36C1" w:rsidRPr="00753166">
        <w:t>35 años</w:t>
      </w:r>
      <w:r>
        <w:t>,</w:t>
      </w:r>
      <w:r w:rsidR="007D36C1" w:rsidRPr="00753166">
        <w:t xml:space="preserve"> un sábado</w:t>
      </w:r>
      <w:r>
        <w:t>,</w:t>
      </w:r>
      <w:r w:rsidR="007D36C1" w:rsidRPr="00753166">
        <w:t xml:space="preserve"> con este sistema que vamos a votar ahora</w:t>
      </w:r>
      <w:r>
        <w:t>!,</w:t>
      </w:r>
      <w:r w:rsidR="007D36C1" w:rsidRPr="00753166">
        <w:t xml:space="preserve"> ¿puedo yo votarlo? </w:t>
      </w:r>
      <w:r w:rsidR="00955C2E">
        <w:t>¡De ninguna manera!</w:t>
      </w:r>
    </w:p>
    <w:p w:rsidR="007D36C1" w:rsidRDefault="005F311C" w:rsidP="007D36C1">
      <w:pPr>
        <w:ind w:firstLine="720"/>
      </w:pPr>
      <w:r>
        <w:t>Ahora bien, e</w:t>
      </w:r>
      <w:r w:rsidR="007D36C1">
        <w:t xml:space="preserve">n </w:t>
      </w:r>
      <w:r>
        <w:t>E</w:t>
      </w:r>
      <w:r w:rsidR="007D36C1" w:rsidRPr="00753166">
        <w:t xml:space="preserve">ducación, mi ciudad desarrolló un edificio en la </w:t>
      </w:r>
      <w:r>
        <w:t>UADER para la educación pública</w:t>
      </w:r>
      <w:r w:rsidR="007D36C1" w:rsidRPr="00753166">
        <w:t xml:space="preserve"> bajo </w:t>
      </w:r>
      <w:r>
        <w:t>¡</w:t>
      </w:r>
      <w:r w:rsidR="007D36C1" w:rsidRPr="00753166">
        <w:t>este sist</w:t>
      </w:r>
      <w:r>
        <w:t>ema de jubilaciones y pensiones! ¿D</w:t>
      </w:r>
      <w:r w:rsidRPr="00753166">
        <w:t>ónde</w:t>
      </w:r>
      <w:r w:rsidR="007D36C1" w:rsidRPr="00753166">
        <w:t xml:space="preserve"> está el quebranto hoy</w:t>
      </w:r>
      <w:r>
        <w:t>?</w:t>
      </w:r>
      <w:r w:rsidR="00955C2E">
        <w:t>,</w:t>
      </w:r>
      <w:r>
        <w:t xml:space="preserve"> ¿qué</w:t>
      </w:r>
      <w:r w:rsidR="007D36C1" w:rsidRPr="00753166">
        <w:t xml:space="preserve"> me dicen? ¿No habrán pasado otras cosas</w:t>
      </w:r>
      <w:r>
        <w:t>? ¿A</w:t>
      </w:r>
      <w:r w:rsidR="007D36C1" w:rsidRPr="00753166">
        <w:t>lineamientos políticos que no convienen</w:t>
      </w:r>
      <w:r>
        <w:t>,</w:t>
      </w:r>
      <w:r w:rsidR="007D36C1" w:rsidRPr="00753166">
        <w:t xml:space="preserve"> que nos tienen </w:t>
      </w:r>
      <w:r w:rsidR="00955C2E">
        <w:t>así a</w:t>
      </w:r>
      <w:r w:rsidR="007D36C1" w:rsidRPr="00753166">
        <w:t xml:space="preserve"> nosotros? </w:t>
      </w:r>
    </w:p>
    <w:p w:rsidR="005F311C" w:rsidRDefault="007D36C1" w:rsidP="007D36C1">
      <w:pPr>
        <w:ind w:firstLine="720"/>
      </w:pPr>
      <w:r w:rsidRPr="00753166">
        <w:lastRenderedPageBreak/>
        <w:t xml:space="preserve">En mi hospital, en este momento </w:t>
      </w:r>
      <w:r w:rsidR="00955C2E">
        <w:t>y con este sistema de jubilaciones</w:t>
      </w:r>
      <w:r w:rsidRPr="00753166">
        <w:t xml:space="preserve"> y pensi</w:t>
      </w:r>
      <w:r>
        <w:t>ones</w:t>
      </w:r>
      <w:r w:rsidRPr="00753166">
        <w:t>, se hace el tratamiento más avanzado de accidente cerebrovascular isquémico.</w:t>
      </w:r>
    </w:p>
    <w:p w:rsidR="00404694" w:rsidRDefault="007D36C1" w:rsidP="007D36C1">
      <w:pPr>
        <w:ind w:firstLine="720"/>
      </w:pPr>
      <w:r w:rsidRPr="00753166">
        <w:t>Si a mí me ocurre</w:t>
      </w:r>
      <w:r w:rsidR="005F311C">
        <w:t>,</w:t>
      </w:r>
      <w:r w:rsidRPr="00753166">
        <w:t xml:space="preserve"> esta mañana</w:t>
      </w:r>
      <w:r w:rsidR="005F311C">
        <w:t>,</w:t>
      </w:r>
      <w:r w:rsidRPr="00753166">
        <w:t xml:space="preserve"> tener un accidente cerebrovasc</w:t>
      </w:r>
      <w:r w:rsidR="00955C2E">
        <w:t>ular isquémico con un coagulito</w:t>
      </w:r>
      <w:r w:rsidR="00404694">
        <w:t>,</w:t>
      </w:r>
      <w:r w:rsidRPr="00753166">
        <w:t xml:space="preserve"> manejamos los tiempos</w:t>
      </w:r>
      <w:r w:rsidR="00955C2E">
        <w:t>,</w:t>
      </w:r>
      <w:r w:rsidRPr="00753166">
        <w:t xml:space="preserve"> </w:t>
      </w:r>
      <w:r w:rsidR="00955C2E">
        <w:t>-</w:t>
      </w:r>
      <w:r w:rsidRPr="00753166">
        <w:t>como hace bastante lo estamos haciendo</w:t>
      </w:r>
      <w:r w:rsidR="00955C2E">
        <w:t>-</w:t>
      </w:r>
      <w:r w:rsidRPr="00753166">
        <w:t xml:space="preserve"> le hacemos un tratamiento muy caro, un tratamiento </w:t>
      </w:r>
      <w:proofErr w:type="spellStart"/>
      <w:r>
        <w:t>trombolítico</w:t>
      </w:r>
      <w:proofErr w:type="spellEnd"/>
      <w:r w:rsidRPr="00753166">
        <w:t xml:space="preserve"> </w:t>
      </w:r>
      <w:r>
        <w:t>-</w:t>
      </w:r>
      <w:r w:rsidRPr="00753166">
        <w:t xml:space="preserve">seguramente </w:t>
      </w:r>
      <w:r w:rsidR="00955C2E">
        <w:t xml:space="preserve">el Senador </w:t>
      </w:r>
      <w:r w:rsidRPr="00753166">
        <w:t xml:space="preserve">Hernán </w:t>
      </w:r>
      <w:r w:rsidR="00955C2E">
        <w:t xml:space="preserve">Méndez </w:t>
      </w:r>
      <w:r w:rsidRPr="00753166">
        <w:t xml:space="preserve">o </w:t>
      </w:r>
      <w:r w:rsidR="00955C2E">
        <w:t xml:space="preserve">usted señora Presidente, </w:t>
      </w:r>
      <w:r w:rsidRPr="00753166">
        <w:t>lo podrían explicar tanto como yo</w:t>
      </w:r>
      <w:r>
        <w:t>-</w:t>
      </w:r>
      <w:r w:rsidRPr="00753166">
        <w:t xml:space="preserve"> y diluimos eso.</w:t>
      </w:r>
    </w:p>
    <w:p w:rsidR="007D36C1" w:rsidRDefault="007D36C1" w:rsidP="007D36C1">
      <w:pPr>
        <w:ind w:firstLine="720"/>
      </w:pPr>
      <w:r w:rsidRPr="00753166">
        <w:t xml:space="preserve">Eso pasa en mi hospital, </w:t>
      </w:r>
      <w:r w:rsidR="00955C2E">
        <w:t>¡</w:t>
      </w:r>
      <w:r w:rsidRPr="00753166">
        <w:t>bajo este sistema de jubilaciones y pensiones</w:t>
      </w:r>
      <w:r w:rsidR="00955C2E">
        <w:t xml:space="preserve">! </w:t>
      </w:r>
      <w:r w:rsidRPr="00753166">
        <w:t xml:space="preserve">El mejor tratamiento que se hace en cualquier lugar del mundo. Seguramente otros hospitales lo harán en la </w:t>
      </w:r>
      <w:r w:rsidR="00955C2E">
        <w:t>P</w:t>
      </w:r>
      <w:r w:rsidRPr="00753166">
        <w:t>rovincia.</w:t>
      </w:r>
      <w:r>
        <w:t xml:space="preserve"> </w:t>
      </w:r>
      <w:r w:rsidRPr="00753166">
        <w:t>Yo hablo de lo que sé, no quiero meterme en otras ciu</w:t>
      </w:r>
      <w:r w:rsidR="00955C2E">
        <w:t>dades cabeceras o departamentos, ¡b</w:t>
      </w:r>
      <w:r w:rsidRPr="00753166">
        <w:t>ajo este sist</w:t>
      </w:r>
      <w:r w:rsidR="00955C2E">
        <w:t>ema de jubilaciones y pensiones!</w:t>
      </w:r>
      <w:r w:rsidRPr="00753166">
        <w:t xml:space="preserve"> </w:t>
      </w:r>
    </w:p>
    <w:p w:rsidR="007D36C1" w:rsidRDefault="007D36C1" w:rsidP="007D36C1">
      <w:pPr>
        <w:ind w:firstLine="720"/>
      </w:pPr>
      <w:r w:rsidRPr="00753166">
        <w:t>Y</w:t>
      </w:r>
      <w:r>
        <w:t>,</w:t>
      </w:r>
      <w:r w:rsidRPr="00753166">
        <w:t xml:space="preserve"> por último, quiero decirles que basta de hablar para atrás y de épocas oscuras.</w:t>
      </w:r>
      <w:r>
        <w:t xml:space="preserve"> </w:t>
      </w:r>
      <w:r w:rsidRPr="00753166">
        <w:t>Sí, se habla de épocas oscuras. Hacemos política dentro de movimientos políticos. Respetamos al centenario partido, respeten el nuestro, que será centenario</w:t>
      </w:r>
      <w:r w:rsidR="00404694">
        <w:t>,</w:t>
      </w:r>
      <w:r w:rsidRPr="00753166">
        <w:t xml:space="preserve"> como respetamos a los más jóvenes.</w:t>
      </w:r>
      <w:r>
        <w:t xml:space="preserve"> Porque nunca mencioné la Ley 9359,</w:t>
      </w:r>
      <w:r w:rsidRPr="00753166">
        <w:t xml:space="preserve"> </w:t>
      </w:r>
      <w:r>
        <w:t>n</w:t>
      </w:r>
      <w:r w:rsidR="00404694">
        <w:t>unca. N</w:t>
      </w:r>
      <w:r w:rsidRPr="00753166">
        <w:t xml:space="preserve">o lo haría ahora tampoco. No sé qué diferencia hay entre 20 y 21. </w:t>
      </w:r>
    </w:p>
    <w:p w:rsidR="00404694" w:rsidRDefault="007D36C1" w:rsidP="007D36C1">
      <w:pPr>
        <w:ind w:firstLine="720"/>
      </w:pPr>
      <w:r w:rsidRPr="00753166">
        <w:t>Entonces, seamos responsables democráticos de respetar nuestros espacios políticos</w:t>
      </w:r>
      <w:r w:rsidR="00404694">
        <w:t>. Y</w:t>
      </w:r>
      <w:r w:rsidRPr="00753166">
        <w:t xml:space="preserve"> la historia de eso no </w:t>
      </w:r>
      <w:r>
        <w:t xml:space="preserve">es </w:t>
      </w:r>
      <w:r w:rsidRPr="00753166">
        <w:t>el personalismo de hombres o mujeres que puedan tener cuestiones.</w:t>
      </w:r>
      <w:r>
        <w:t xml:space="preserve"> </w:t>
      </w:r>
      <w:r w:rsidRPr="00753166">
        <w:t xml:space="preserve">Hacemos política bajo los partidos que representamos. </w:t>
      </w:r>
    </w:p>
    <w:p w:rsidR="00EC4B22" w:rsidRDefault="00404694" w:rsidP="007D36C1">
      <w:pPr>
        <w:ind w:firstLine="720"/>
      </w:pPr>
      <w:r>
        <w:t>Y</w:t>
      </w:r>
      <w:r w:rsidR="007D36C1" w:rsidRPr="00753166">
        <w:t xml:space="preserve">o soy un integrante de un espacio político que tiene columna vertebral en los trabajadores. </w:t>
      </w:r>
      <w:r w:rsidR="00EC4B22">
        <w:t>A</w:t>
      </w:r>
      <w:r w:rsidR="007D36C1" w:rsidRPr="00753166">
        <w:t>fuera y</w:t>
      </w:r>
      <w:r>
        <w:t>,</w:t>
      </w:r>
      <w:r w:rsidR="007D36C1" w:rsidRPr="00753166">
        <w:t xml:space="preserve"> en sucesivas reuniones</w:t>
      </w:r>
      <w:r w:rsidR="00EC4B22">
        <w:t>,</w:t>
      </w:r>
      <w:r w:rsidR="007D36C1" w:rsidRPr="00753166">
        <w:t xml:space="preserve"> nos dijeron que su bienestar está en tensión</w:t>
      </w:r>
      <w:r w:rsidR="00EC4B22">
        <w:t>,</w:t>
      </w:r>
      <w:r w:rsidR="007D36C1" w:rsidRPr="00753166">
        <w:t xml:space="preserve"> </w:t>
      </w:r>
      <w:r w:rsidR="00EC4B22">
        <w:t>¡</w:t>
      </w:r>
      <w:r w:rsidR="007D36C1" w:rsidRPr="00753166">
        <w:t>suficiente para mí</w:t>
      </w:r>
      <w:r w:rsidR="00EC4B22">
        <w:t>! O</w:t>
      </w:r>
      <w:r w:rsidR="007D36C1" w:rsidRPr="00753166">
        <w:t xml:space="preserve"> como les conté</w:t>
      </w:r>
      <w:r w:rsidR="00EC4B22">
        <w:t>,</w:t>
      </w:r>
      <w:r w:rsidR="007D36C1" w:rsidRPr="00753166">
        <w:t xml:space="preserve"> con mi colega médico.</w:t>
      </w:r>
      <w:r w:rsidR="007D36C1">
        <w:t xml:space="preserve"> </w:t>
      </w:r>
    </w:p>
    <w:p w:rsidR="007D36C1" w:rsidRDefault="00EC4B22" w:rsidP="007D36C1">
      <w:pPr>
        <w:ind w:firstLine="720"/>
      </w:pPr>
      <w:r>
        <w:t>A t</w:t>
      </w:r>
      <w:r w:rsidR="007D36C1" w:rsidRPr="00753166">
        <w:t>odo es</w:t>
      </w:r>
      <w:r>
        <w:t>t</w:t>
      </w:r>
      <w:r w:rsidR="007D36C1" w:rsidRPr="00753166">
        <w:t>o lo digo como integrante de este bloque</w:t>
      </w:r>
      <w:r w:rsidR="00404694">
        <w:t>. Y</w:t>
      </w:r>
      <w:r>
        <w:t xml:space="preserve"> lo que</w:t>
      </w:r>
      <w:r w:rsidR="007D36C1" w:rsidRPr="00753166">
        <w:t xml:space="preserve"> voy a decir ahora es solamente </w:t>
      </w:r>
      <w:r>
        <w:t xml:space="preserve">cuestión personal, </w:t>
      </w:r>
      <w:r w:rsidR="00404694">
        <w:t>-</w:t>
      </w:r>
      <w:r>
        <w:t>muy personal</w:t>
      </w:r>
      <w:r w:rsidR="00404694">
        <w:t>-</w:t>
      </w:r>
      <w:r>
        <w:t xml:space="preserve"> </w:t>
      </w:r>
      <w:r w:rsidR="00404694">
        <w:t>“</w:t>
      </w:r>
      <w:r>
        <w:t>l</w:t>
      </w:r>
      <w:r w:rsidR="007D36C1" w:rsidRPr="00753166">
        <w:t>os días más felices fueron, son y serán peronistas</w:t>
      </w:r>
      <w:r w:rsidR="00404694">
        <w:t>”</w:t>
      </w:r>
      <w:r w:rsidR="007D36C1" w:rsidRPr="00753166">
        <w:t>.</w:t>
      </w:r>
      <w:r w:rsidR="007D36C1">
        <w:t xml:space="preserve"> </w:t>
      </w:r>
      <w:r>
        <w:t>Muchas g</w:t>
      </w:r>
      <w:r w:rsidR="007D36C1" w:rsidRPr="00753166">
        <w:t xml:space="preserve">racias. </w:t>
      </w:r>
    </w:p>
    <w:p w:rsidR="007D36C1" w:rsidRDefault="007D36C1" w:rsidP="007D36C1">
      <w:pPr>
        <w:rPr>
          <w:b/>
        </w:rPr>
      </w:pPr>
    </w:p>
    <w:p w:rsidR="007D36C1" w:rsidRDefault="007D36C1" w:rsidP="007D36C1">
      <w:r w:rsidRPr="0069147A">
        <w:rPr>
          <w:b/>
        </w:rPr>
        <w:t>SRA. PRESIDENTE (Aluani):</w:t>
      </w:r>
      <w:r w:rsidRPr="0069147A">
        <w:t xml:space="preserve"> </w:t>
      </w:r>
      <w:r>
        <w:t>Tiene la palabra la Senadora por el Departamento Federal.</w:t>
      </w:r>
    </w:p>
    <w:p w:rsidR="007D36C1" w:rsidRDefault="007D36C1" w:rsidP="007D36C1">
      <w:pPr>
        <w:rPr>
          <w:b/>
        </w:rPr>
      </w:pPr>
    </w:p>
    <w:p w:rsidR="007D36C1" w:rsidRDefault="007D36C1" w:rsidP="00752EA7">
      <w:r w:rsidRPr="00FF27B0">
        <w:rPr>
          <w:b/>
        </w:rPr>
        <w:t>SR</w:t>
      </w:r>
      <w:r>
        <w:rPr>
          <w:b/>
        </w:rPr>
        <w:t>A</w:t>
      </w:r>
      <w:r w:rsidRPr="00FF27B0">
        <w:rPr>
          <w:b/>
        </w:rPr>
        <w:t>. SENADOR</w:t>
      </w:r>
      <w:r>
        <w:rPr>
          <w:b/>
        </w:rPr>
        <w:t>A</w:t>
      </w:r>
      <w:r w:rsidRPr="00FF27B0">
        <w:rPr>
          <w:b/>
        </w:rPr>
        <w:t xml:space="preserve"> (</w:t>
      </w:r>
      <w:r>
        <w:rPr>
          <w:b/>
        </w:rPr>
        <w:t>Miranda</w:t>
      </w:r>
      <w:r w:rsidRPr="00FF27B0">
        <w:rPr>
          <w:b/>
        </w:rPr>
        <w:t>):</w:t>
      </w:r>
      <w:r>
        <w:rPr>
          <w:b/>
        </w:rPr>
        <w:t xml:space="preserve"> </w:t>
      </w:r>
      <w:r w:rsidRPr="00753166">
        <w:t xml:space="preserve">Gracias, señora Presidente. La verdad que estuve escuchando la </w:t>
      </w:r>
      <w:r w:rsidR="00752EA7">
        <w:t>a</w:t>
      </w:r>
      <w:r w:rsidRPr="00753166">
        <w:t xml:space="preserve">locución de cada uno de los colegas </w:t>
      </w:r>
      <w:r>
        <w:t>Senadores</w:t>
      </w:r>
      <w:r w:rsidR="003A27E7">
        <w:t xml:space="preserve"> y</w:t>
      </w:r>
      <w:r>
        <w:t xml:space="preserve"> c</w:t>
      </w:r>
      <w:r w:rsidRPr="00753166">
        <w:t>oincido con la mayoría de ellos.</w:t>
      </w:r>
      <w:r>
        <w:t xml:space="preserve"> </w:t>
      </w:r>
      <w:r w:rsidRPr="00753166">
        <w:t xml:space="preserve">Quiero destacar el trabajo que hizo </w:t>
      </w:r>
      <w:r>
        <w:t>el Senador</w:t>
      </w:r>
      <w:r w:rsidRPr="00753166">
        <w:t xml:space="preserve"> Juan Cos</w:t>
      </w:r>
      <w:r>
        <w:t xml:space="preserve">so, con todo un equipo de gente, </w:t>
      </w:r>
      <w:r w:rsidRPr="00753166">
        <w:t xml:space="preserve">trabajaron muy bien. </w:t>
      </w:r>
    </w:p>
    <w:p w:rsidR="007D36C1" w:rsidRDefault="007D36C1" w:rsidP="007D36C1">
      <w:pPr>
        <w:ind w:firstLine="720"/>
      </w:pPr>
      <w:r w:rsidRPr="00753166">
        <w:t>El lugar que me toca a mí no es nada sencillo</w:t>
      </w:r>
      <w:r w:rsidR="003A27E7">
        <w:t>. P</w:t>
      </w:r>
      <w:r w:rsidRPr="00753166">
        <w:t>orque voy a contestar por acá que</w:t>
      </w:r>
      <w:r w:rsidR="003A27E7">
        <w:t>,</w:t>
      </w:r>
      <w:r w:rsidRPr="00753166">
        <w:t xml:space="preserve"> siempre digo</w:t>
      </w:r>
      <w:r w:rsidR="003A27E7">
        <w:t>,</w:t>
      </w:r>
      <w:r w:rsidRPr="00753166">
        <w:t xml:space="preserve"> que es acá donde contesto algunas cuestiones por las que h</w:t>
      </w:r>
      <w:r w:rsidR="003A27E7">
        <w:t>oy me están preguntando</w:t>
      </w:r>
      <w:r w:rsidR="00752EA7">
        <w:t xml:space="preserve"> por</w:t>
      </w:r>
      <w:r w:rsidR="003A27E7">
        <w:t xml:space="preserve"> </w:t>
      </w:r>
      <w:r w:rsidRPr="00753166">
        <w:t>qué</w:t>
      </w:r>
      <w:r>
        <w:t xml:space="preserve"> voy a hacer lo que voy a hacer</w:t>
      </w:r>
      <w:r w:rsidR="00752EA7">
        <w:t>.</w:t>
      </w:r>
    </w:p>
    <w:p w:rsidR="00752EA7" w:rsidRDefault="003A27E7" w:rsidP="00752EA7">
      <w:pPr>
        <w:ind w:firstLine="708"/>
      </w:pPr>
      <w:r>
        <w:lastRenderedPageBreak/>
        <w:t>Cabe destacar que m</w:t>
      </w:r>
      <w:r w:rsidR="008D4CF8">
        <w:t xml:space="preserve">i voto no modifica </w:t>
      </w:r>
      <w:r>
        <w:t xml:space="preserve">a </w:t>
      </w:r>
      <w:r w:rsidR="008D4CF8">
        <w:t>ninguno de</w:t>
      </w:r>
      <w:r w:rsidR="00752EA7">
        <w:t xml:space="preserve"> los </w:t>
      </w:r>
      <w:r>
        <w:t>dos</w:t>
      </w:r>
      <w:r w:rsidR="00752EA7">
        <w:t xml:space="preserve"> proyectos. Me encantaría</w:t>
      </w:r>
      <w:r w:rsidR="008D4CF8">
        <w:t xml:space="preserve"> y</w:t>
      </w:r>
      <w:r w:rsidR="00752EA7">
        <w:t>,</w:t>
      </w:r>
      <w:r w:rsidR="008D4CF8">
        <w:t xml:space="preserve"> de hecho</w:t>
      </w:r>
      <w:r w:rsidR="00752EA7">
        <w:t>,</w:t>
      </w:r>
      <w:r w:rsidR="008D4CF8">
        <w:t xml:space="preserve"> firmé el dictamen del Senador Cosso, a ver si dentro de lo que nos quedaba hasta esta sesión se podría acordar como para que sea el que se vote. Eso no sucedió. </w:t>
      </w:r>
    </w:p>
    <w:p w:rsidR="00752EA7" w:rsidRDefault="00752EA7" w:rsidP="00752EA7">
      <w:pPr>
        <w:ind w:firstLine="708"/>
      </w:pPr>
      <w:r>
        <w:t xml:space="preserve">Porque </w:t>
      </w:r>
      <w:r w:rsidR="008D4CF8">
        <w:t>desde un principio</w:t>
      </w:r>
      <w:r w:rsidR="003A27E7">
        <w:t>,</w:t>
      </w:r>
      <w:r w:rsidR="008D4CF8">
        <w:t xml:space="preserve"> </w:t>
      </w:r>
      <w:r>
        <w:t>cuando</w:t>
      </w:r>
      <w:r w:rsidR="008D4CF8">
        <w:t xml:space="preserve"> se empezó a trabajar en esto, ya se sabía que se podía contar con</w:t>
      </w:r>
      <w:r>
        <w:t xml:space="preserve"> todos los votos para que esta L</w:t>
      </w:r>
      <w:r w:rsidR="008D4CF8">
        <w:t>ey salga hoy. Nosotros no somos mayoría, esa es la realidad.</w:t>
      </w:r>
      <w:r>
        <w:t xml:space="preserve"> </w:t>
      </w:r>
      <w:r w:rsidR="008D4CF8">
        <w:t>Ha</w:t>
      </w:r>
      <w:r>
        <w:t>n</w:t>
      </w:r>
      <w:r w:rsidR="008D4CF8">
        <w:t xml:space="preserve"> salido en todos los medios el día de ayer </w:t>
      </w:r>
      <w:r w:rsidR="003A27E7">
        <w:t>a decir</w:t>
      </w:r>
      <w:r w:rsidR="008D4CF8">
        <w:t xml:space="preserve"> que estos votos ya estaban</w:t>
      </w:r>
      <w:r>
        <w:t>.</w:t>
      </w:r>
    </w:p>
    <w:p w:rsidR="008D4CF8" w:rsidRDefault="00752EA7" w:rsidP="00752EA7">
      <w:pPr>
        <w:ind w:firstLine="708"/>
      </w:pPr>
      <w:r>
        <w:t>C</w:t>
      </w:r>
      <w:r w:rsidR="008D4CF8">
        <w:t xml:space="preserve">uando se comenzó a trabajar </w:t>
      </w:r>
      <w:r>
        <w:t xml:space="preserve">en este proyecto, he dicho públicamente </w:t>
      </w:r>
      <w:r w:rsidR="008D4CF8">
        <w:t xml:space="preserve"> que no daba para acompañar</w:t>
      </w:r>
      <w:r>
        <w:t>lo</w:t>
      </w:r>
      <w:r w:rsidR="008D4CF8">
        <w:t xml:space="preserve"> porque afectaba, la verdad, que a muchos trabajadores.</w:t>
      </w:r>
    </w:p>
    <w:p w:rsidR="003A27E7" w:rsidRDefault="003A27E7" w:rsidP="00752EA7">
      <w:pPr>
        <w:ind w:firstLine="708"/>
      </w:pPr>
      <w:r>
        <w:t>Así que q</w:t>
      </w:r>
      <w:r w:rsidR="00752EA7">
        <w:t>uiero a</w:t>
      </w:r>
      <w:r w:rsidR="008D4CF8">
        <w:t>clarar</w:t>
      </w:r>
      <w:r>
        <w:t xml:space="preserve">, debido a </w:t>
      </w:r>
      <w:r w:rsidR="00752EA7">
        <w:t>lo que</w:t>
      </w:r>
      <w:r w:rsidR="008D4CF8">
        <w:t xml:space="preserve"> algunas </w:t>
      </w:r>
      <w:r w:rsidR="00752EA7">
        <w:t xml:space="preserve">personas </w:t>
      </w:r>
      <w:r w:rsidR="008D4CF8">
        <w:t xml:space="preserve">estaban escribiendo recién, </w:t>
      </w:r>
      <w:r w:rsidR="00752EA7">
        <w:t xml:space="preserve">que </w:t>
      </w:r>
      <w:r w:rsidR="008D4CF8">
        <w:t>yo sigo sie</w:t>
      </w:r>
      <w:r w:rsidR="00752EA7">
        <w:t>ndo agente sanitario, enfermera</w:t>
      </w:r>
      <w:r>
        <w:t>. Y</w:t>
      </w:r>
      <w:r w:rsidR="008D4CF8">
        <w:t xml:space="preserve"> entré tarde </w:t>
      </w:r>
      <w:r w:rsidR="00752EA7">
        <w:t>al Estado, así que</w:t>
      </w:r>
      <w:r w:rsidR="008D4CF8">
        <w:t xml:space="preserve"> tengo 20 años de aporte y me voy a jubilar dentro de 10 años. </w:t>
      </w:r>
    </w:p>
    <w:p w:rsidR="008D4CF8" w:rsidRDefault="003A27E7" w:rsidP="00752EA7">
      <w:pPr>
        <w:ind w:firstLine="708"/>
      </w:pPr>
      <w:r>
        <w:t>E</w:t>
      </w:r>
      <w:r w:rsidR="008D4CF8">
        <w:t>ntonces, cualquier cosa que esté mal o que hoy esté tomando una mala decisión me va a afectar de manera directa a mí</w:t>
      </w:r>
      <w:r w:rsidR="00752EA7">
        <w:t>. Porque no tengo vuelta, es decir, la</w:t>
      </w:r>
      <w:r w:rsidR="008D4CF8">
        <w:t xml:space="preserve"> gente habla de jubilaciones de privilegio</w:t>
      </w:r>
      <w:r w:rsidR="00752EA7">
        <w:t xml:space="preserve"> cuando n</w:t>
      </w:r>
      <w:r w:rsidR="008D4CF8">
        <w:t>o existe ningún Senador</w:t>
      </w:r>
      <w:r>
        <w:t>,</w:t>
      </w:r>
      <w:r w:rsidR="008D4CF8">
        <w:t xml:space="preserve"> de acá</w:t>
      </w:r>
      <w:r>
        <w:t>,</w:t>
      </w:r>
      <w:r w:rsidR="008D4CF8">
        <w:t xml:space="preserve"> que se va a jubilar con una jubilación de privilegio porque no existen. Cada uno de nosotros nos vamos a jubilar según la </w:t>
      </w:r>
      <w:r w:rsidR="00752EA7">
        <w:t>C</w:t>
      </w:r>
      <w:r w:rsidR="008D4CF8">
        <w:t xml:space="preserve">aja a la que aportemos y </w:t>
      </w:r>
      <w:r w:rsidR="00752EA7">
        <w:t>donde</w:t>
      </w:r>
      <w:r w:rsidR="008D4CF8">
        <w:t xml:space="preserve"> estemos trabajando. Eso es una realidad.</w:t>
      </w:r>
    </w:p>
    <w:p w:rsidR="00752EA7" w:rsidRDefault="003A27E7" w:rsidP="00752EA7">
      <w:pPr>
        <w:ind w:firstLine="708"/>
      </w:pPr>
      <w:r>
        <w:t xml:space="preserve">Ahora bien, </w:t>
      </w:r>
      <w:r w:rsidR="00752EA7">
        <w:t>¿</w:t>
      </w:r>
      <w:r>
        <w:t>p</w:t>
      </w:r>
      <w:r w:rsidR="008D4CF8">
        <w:t>or</w:t>
      </w:r>
      <w:r w:rsidR="00752EA7">
        <w:t xml:space="preserve"> qué</w:t>
      </w:r>
      <w:r w:rsidR="008D4CF8">
        <w:t xml:space="preserve"> aclaro que mi voto no va a definir ninguno de los </w:t>
      </w:r>
      <w:r>
        <w:t>dos</w:t>
      </w:r>
      <w:r w:rsidR="008D4CF8">
        <w:t xml:space="preserve"> dictámenes</w:t>
      </w:r>
      <w:r w:rsidR="00752EA7">
        <w:t>? Porque c</w:t>
      </w:r>
      <w:r w:rsidR="008D4CF8">
        <w:t xml:space="preserve">uando esto empezó, se trabajó para ver de qué manera se podía mejorar. </w:t>
      </w:r>
    </w:p>
    <w:p w:rsidR="00913427" w:rsidRDefault="008D4CF8" w:rsidP="00752EA7">
      <w:pPr>
        <w:ind w:firstLine="708"/>
      </w:pPr>
      <w:r>
        <w:t xml:space="preserve">En la última reunión de </w:t>
      </w:r>
      <w:r w:rsidR="00872173">
        <w:t>C</w:t>
      </w:r>
      <w:r>
        <w:t xml:space="preserve">omisión, una de las cosas que solicité fue que la movilidad sea a través de </w:t>
      </w:r>
      <w:r w:rsidR="00752EA7">
        <w:t xml:space="preserve">las </w:t>
      </w:r>
      <w:r>
        <w:t>paritarias docentes, r</w:t>
      </w:r>
      <w:r w:rsidR="00913427">
        <w:t>econociendo el trabajo y que</w:t>
      </w:r>
      <w:r>
        <w:t xml:space="preserve"> </w:t>
      </w:r>
      <w:r w:rsidR="00913427">
        <w:t xml:space="preserve">la </w:t>
      </w:r>
      <w:r>
        <w:t>mayoría de los empleados públicos, son docentes</w:t>
      </w:r>
      <w:r w:rsidR="00913427">
        <w:t xml:space="preserve">. </w:t>
      </w:r>
    </w:p>
    <w:p w:rsidR="00913427" w:rsidRDefault="00913427" w:rsidP="00913427">
      <w:pPr>
        <w:ind w:firstLine="708"/>
      </w:pPr>
      <w:r>
        <w:t>P</w:t>
      </w:r>
      <w:r w:rsidR="008D4CF8">
        <w:t>ero sobre todo</w:t>
      </w:r>
      <w:r>
        <w:t>,</w:t>
      </w:r>
      <w:r w:rsidR="008D4CF8">
        <w:t xml:space="preserve"> reconocerles, </w:t>
      </w:r>
      <w:r>
        <w:t>-</w:t>
      </w:r>
      <w:r w:rsidR="008D4CF8">
        <w:t>sin desmerecer el trabajo de los otros gremios</w:t>
      </w:r>
      <w:r>
        <w:t>-</w:t>
      </w:r>
      <w:r w:rsidR="008D4CF8">
        <w:t xml:space="preserve"> el empuje que le pone AGMER a cada una de las batallas en las que se enfrasca</w:t>
      </w:r>
      <w:r>
        <w:t>. Y</w:t>
      </w:r>
      <w:r w:rsidR="008D4CF8">
        <w:t xml:space="preserve"> es uno de los gremios que no acepta</w:t>
      </w:r>
      <w:r w:rsidR="00872173">
        <w:t>,</w:t>
      </w:r>
      <w:r w:rsidR="008D4CF8">
        <w:t xml:space="preserve"> que sea el aumento que sea, sí o sí vaya a los sueldos.</w:t>
      </w:r>
      <w:r>
        <w:t xml:space="preserve"> </w:t>
      </w:r>
    </w:p>
    <w:p w:rsidR="00913427" w:rsidRDefault="008D4CF8" w:rsidP="00913427">
      <w:pPr>
        <w:ind w:firstLine="708"/>
      </w:pPr>
      <w:r>
        <w:t xml:space="preserve">Por otro lado, también solicité que todos los </w:t>
      </w:r>
      <w:r w:rsidR="006B10E8">
        <w:t xml:space="preserve">que se jubilen por </w:t>
      </w:r>
      <w:r>
        <w:t>regímenes especiales de acá a 2028 no paguen ese aporte solidario</w:t>
      </w:r>
      <w:r w:rsidR="006B10E8">
        <w:t xml:space="preserve"> sino</w:t>
      </w:r>
      <w:r>
        <w:t xml:space="preserve"> que se descuente solo el 3</w:t>
      </w:r>
      <w:r w:rsidR="00872173">
        <w:t xml:space="preserve"> </w:t>
      </w:r>
      <w:r>
        <w:t xml:space="preserve">%. </w:t>
      </w:r>
      <w:r w:rsidR="00872173">
        <w:t xml:space="preserve">Incluso el </w:t>
      </w:r>
      <w:r>
        <w:t xml:space="preserve">aporte que hice el día de hoy es para los regímenes especiales que tengan 30 años de aportes en la Provincia </w:t>
      </w:r>
      <w:r w:rsidR="00872173">
        <w:t>que</w:t>
      </w:r>
      <w:r>
        <w:t xml:space="preserve"> no sigan aportando.</w:t>
      </w:r>
    </w:p>
    <w:p w:rsidR="00913427" w:rsidRDefault="006B10E8" w:rsidP="00913427">
      <w:pPr>
        <w:ind w:firstLine="708"/>
      </w:pPr>
      <w:r>
        <w:t xml:space="preserve">Además, -no solo yo- tomamos en cuenta en base al pedido de un grupo de mujeres, </w:t>
      </w:r>
      <w:r w:rsidR="008D4CF8">
        <w:t>el tema de la edad.</w:t>
      </w:r>
      <w:r>
        <w:t xml:space="preserve"> Es decir, e</w:t>
      </w:r>
      <w:r w:rsidR="008D4CF8">
        <w:t xml:space="preserve">llas querían que se revea esa situación, </w:t>
      </w:r>
      <w:r>
        <w:t>-de la que</w:t>
      </w:r>
      <w:r w:rsidR="008D4CF8">
        <w:t xml:space="preserve"> coincidimos var</w:t>
      </w:r>
      <w:r w:rsidR="00913427">
        <w:t>ios</w:t>
      </w:r>
      <w:r>
        <w:t>-</w:t>
      </w:r>
      <w:r w:rsidR="00913427">
        <w:t xml:space="preserve"> y se pidió esa modificación</w:t>
      </w:r>
      <w:r w:rsidR="008D4CF8">
        <w:t xml:space="preserve"> </w:t>
      </w:r>
      <w:r>
        <w:t>con la que</w:t>
      </w:r>
      <w:r w:rsidR="008D4CF8">
        <w:t xml:space="preserve"> quedó en 60 años las mujeres</w:t>
      </w:r>
      <w:r>
        <w:t xml:space="preserve"> y</w:t>
      </w:r>
      <w:r w:rsidR="008D4CF8">
        <w:t xml:space="preserve"> 65 los varones. </w:t>
      </w:r>
      <w:r>
        <w:t>Y e</w:t>
      </w:r>
      <w:r w:rsidR="008D4CF8">
        <w:t xml:space="preserve">so altamente </w:t>
      </w:r>
      <w:r>
        <w:t xml:space="preserve">tiene </w:t>
      </w:r>
      <w:r w:rsidR="008D4CF8">
        <w:t>que ver con este proyecto que se está tratando.</w:t>
      </w:r>
    </w:p>
    <w:p w:rsidR="00913427" w:rsidRDefault="008D4CF8" w:rsidP="00913427">
      <w:pPr>
        <w:ind w:firstLine="708"/>
      </w:pPr>
      <w:r>
        <w:lastRenderedPageBreak/>
        <w:t>Pero no puedo dejar de tratar la parte política. Yo pertenezco a un espacio pol</w:t>
      </w:r>
      <w:r w:rsidR="006B10E8">
        <w:t>ítico desde hace más de 20 años, e</w:t>
      </w:r>
      <w:r>
        <w:t>stuve en la</w:t>
      </w:r>
      <w:r w:rsidR="00913427">
        <w:t xml:space="preserve"> gestión anterior</w:t>
      </w:r>
      <w:r w:rsidR="006B10E8">
        <w:t xml:space="preserve"> </w:t>
      </w:r>
      <w:r w:rsidR="00376E81">
        <w:t>-</w:t>
      </w:r>
      <w:r w:rsidR="006B10E8">
        <w:t>también como Senadora</w:t>
      </w:r>
      <w:r w:rsidR="00376E81">
        <w:t>-</w:t>
      </w:r>
      <w:r w:rsidR="006B10E8">
        <w:t xml:space="preserve"> y </w:t>
      </w:r>
      <w:r w:rsidR="00913427">
        <w:t>h</w:t>
      </w:r>
      <w:r>
        <w:t xml:space="preserve">ace 6 años </w:t>
      </w:r>
      <w:r w:rsidR="006B10E8">
        <w:t xml:space="preserve">que </w:t>
      </w:r>
      <w:r>
        <w:t xml:space="preserve">se intentó hacer algo así. </w:t>
      </w:r>
    </w:p>
    <w:p w:rsidR="00913427" w:rsidRDefault="006B10E8" w:rsidP="00913427">
      <w:pPr>
        <w:ind w:firstLine="708"/>
      </w:pPr>
      <w:r>
        <w:t>Yo creo que no hubo</w:t>
      </w:r>
      <w:r w:rsidR="008D4CF8">
        <w:t xml:space="preserve"> </w:t>
      </w:r>
      <w:r w:rsidR="00913427">
        <w:t>o</w:t>
      </w:r>
      <w:r w:rsidR="00376E81">
        <w:t xml:space="preserve"> lo que comúnmente se diría;</w:t>
      </w:r>
      <w:r w:rsidR="008D4CF8">
        <w:t xml:space="preserve"> "faltó un poquito tenerlas bien puestas" </w:t>
      </w:r>
      <w:r w:rsidR="00913427">
        <w:t xml:space="preserve">como </w:t>
      </w:r>
      <w:r w:rsidR="008D4CF8">
        <w:t xml:space="preserve">para encarar </w:t>
      </w:r>
      <w:r w:rsidR="00913427">
        <w:t>el</w:t>
      </w:r>
      <w:r w:rsidR="008D4CF8">
        <w:t xml:space="preserve"> tema</w:t>
      </w:r>
      <w:r w:rsidR="00376E81">
        <w:t xml:space="preserve"> </w:t>
      </w:r>
      <w:r w:rsidR="00913427">
        <w:t>por eso creo que hoy</w:t>
      </w:r>
      <w:r w:rsidR="00376E81">
        <w:t>,</w:t>
      </w:r>
      <w:r w:rsidR="00913427">
        <w:t xml:space="preserve"> no es</w:t>
      </w:r>
      <w:r>
        <w:t>taríamos tratando esta L</w:t>
      </w:r>
      <w:r w:rsidR="008D4CF8">
        <w:t>ey</w:t>
      </w:r>
      <w:r w:rsidR="00913427">
        <w:t xml:space="preserve">. </w:t>
      </w:r>
    </w:p>
    <w:p w:rsidR="00376E81" w:rsidRDefault="00376E81" w:rsidP="00913427">
      <w:pPr>
        <w:ind w:firstLine="708"/>
      </w:pPr>
      <w:r>
        <w:t xml:space="preserve">Es decir, </w:t>
      </w:r>
      <w:r w:rsidR="008D4CF8">
        <w:t xml:space="preserve">nosotros, como movimiento, sabiendo que este es un problema que viene </w:t>
      </w:r>
      <w:r w:rsidR="00913427">
        <w:t xml:space="preserve">de </w:t>
      </w:r>
      <w:r w:rsidR="008D4CF8">
        <w:t>hace muchísimos años</w:t>
      </w:r>
      <w:r>
        <w:t>, que</w:t>
      </w:r>
      <w:r w:rsidR="008D4CF8">
        <w:t xml:space="preserve"> nos importan los trabajadores y los derechos, </w:t>
      </w:r>
      <w:r w:rsidR="00913427">
        <w:t>¡</w:t>
      </w:r>
      <w:r w:rsidR="008D4CF8">
        <w:t>hubiéramos trabajado</w:t>
      </w:r>
      <w:r w:rsidR="00913427">
        <w:t xml:space="preserve">! </w:t>
      </w:r>
      <w:r>
        <w:t>En la última gestión, é</w:t>
      </w:r>
      <w:r w:rsidR="008D4CF8">
        <w:t>ramos Gobierno</w:t>
      </w:r>
      <w:r>
        <w:t>, t</w:t>
      </w:r>
      <w:r w:rsidR="008D4CF8">
        <w:t>eníamos la mayoría en la Cámara de Senadores</w:t>
      </w:r>
      <w:r>
        <w:t xml:space="preserve"> y también, obviamente,</w:t>
      </w:r>
      <w:r w:rsidR="008D4CF8">
        <w:t xml:space="preserve"> en la Cámara de Diputados</w:t>
      </w:r>
      <w:r>
        <w:t xml:space="preserve">. </w:t>
      </w:r>
    </w:p>
    <w:p w:rsidR="00913427" w:rsidRDefault="00376E81" w:rsidP="00913427">
      <w:pPr>
        <w:ind w:firstLine="708"/>
      </w:pPr>
      <w:r>
        <w:t>Por lo tanto, t</w:t>
      </w:r>
      <w:r w:rsidR="008D4CF8">
        <w:t xml:space="preserve">eníamos todo para poder hacer un buen proyecto. El </w:t>
      </w:r>
      <w:r w:rsidR="00AA71F2">
        <w:t xml:space="preserve">Poder </w:t>
      </w:r>
      <w:r w:rsidR="008D4CF8">
        <w:t>Ejecutivo tenía todas las herramientas para hacer un proyecto que solucione o, por lo menos, se pueda empezar a hacer algo con respecto a este problema</w:t>
      </w:r>
      <w:r w:rsidR="00913427">
        <w:t xml:space="preserve"> que está</w:t>
      </w:r>
      <w:r>
        <w:t xml:space="preserve"> y</w:t>
      </w:r>
      <w:r w:rsidR="00913427">
        <w:t xml:space="preserve"> est</w:t>
      </w:r>
      <w:r w:rsidR="008D4CF8">
        <w:t>aba</w:t>
      </w:r>
      <w:r>
        <w:t>. Y que</w:t>
      </w:r>
      <w:r w:rsidR="00913427">
        <w:t xml:space="preserve"> </w:t>
      </w:r>
      <w:r w:rsidR="008D4CF8">
        <w:t xml:space="preserve">con </w:t>
      </w:r>
      <w:r w:rsidR="00913427">
        <w:t xml:space="preserve">este proyecto </w:t>
      </w:r>
      <w:r w:rsidR="008D4CF8">
        <w:t>tampoco lo vamos a terminar de solucionar, pero es un comienzo</w:t>
      </w:r>
      <w:r>
        <w:t>. A</w:t>
      </w:r>
      <w:r w:rsidR="00913427">
        <w:t xml:space="preserve">lgo hay que hacer, </w:t>
      </w:r>
      <w:r>
        <w:t>¡</w:t>
      </w:r>
      <w:r w:rsidR="008D4CF8">
        <w:t>alguien se tiene que animar</w:t>
      </w:r>
      <w:r>
        <w:t>!</w:t>
      </w:r>
      <w:r w:rsidR="00913427">
        <w:t xml:space="preserve"> </w:t>
      </w:r>
    </w:p>
    <w:p w:rsidR="00AA71F2" w:rsidRDefault="008D4CF8" w:rsidP="00AA71F2">
      <w:pPr>
        <w:ind w:firstLine="708"/>
      </w:pPr>
      <w:r>
        <w:t xml:space="preserve">Vuelvo a repetir, teníamos todo, absolutamente todo: </w:t>
      </w:r>
      <w:r w:rsidR="00AA71F2">
        <w:t xml:space="preserve">teníamos </w:t>
      </w:r>
      <w:r>
        <w:t xml:space="preserve">Gobierno Nacional, </w:t>
      </w:r>
      <w:r w:rsidR="00AA71F2">
        <w:t>Gobierno Provincial y</w:t>
      </w:r>
      <w:r>
        <w:t xml:space="preserve"> ambas Cámaras.</w:t>
      </w:r>
      <w:r w:rsidR="00AA71F2">
        <w:t xml:space="preserve"> </w:t>
      </w:r>
    </w:p>
    <w:p w:rsidR="00376E81" w:rsidRDefault="00376E81" w:rsidP="00AA71F2">
      <w:pPr>
        <w:ind w:firstLine="708"/>
      </w:pPr>
      <w:r>
        <w:t>Ahora, el p</w:t>
      </w:r>
      <w:r w:rsidR="008D4CF8">
        <w:t>artido</w:t>
      </w:r>
      <w:r>
        <w:t xml:space="preserve"> </w:t>
      </w:r>
      <w:r w:rsidR="008D4CF8">
        <w:t xml:space="preserve">del </w:t>
      </w:r>
      <w:r>
        <w:t>cual soy parte,</w:t>
      </w:r>
      <w:r w:rsidR="00AA71F2">
        <w:t xml:space="preserve"> sacó un mandato de </w:t>
      </w:r>
      <w:r>
        <w:t>que aquellos L</w:t>
      </w:r>
      <w:r w:rsidR="008D4CF8">
        <w:t xml:space="preserve">egisladores que voten a favor de este proyecto serán expulsados, que no había otro margen, absolutamente de nada. </w:t>
      </w:r>
    </w:p>
    <w:p w:rsidR="00AA71F2" w:rsidRDefault="00376E81" w:rsidP="00AA71F2">
      <w:pPr>
        <w:ind w:firstLine="708"/>
      </w:pPr>
      <w:r>
        <w:t>Pero</w:t>
      </w:r>
      <w:r w:rsidR="00AA71F2">
        <w:t xml:space="preserve"> s</w:t>
      </w:r>
      <w:r w:rsidR="008D4CF8">
        <w:t xml:space="preserve">i uno se pone a ver la forma en que ellos presentaron ese mandato, absolutamente todo mi bloque </w:t>
      </w:r>
      <w:r w:rsidR="00AA71F2">
        <w:t xml:space="preserve">lo </w:t>
      </w:r>
      <w:r w:rsidR="008D4CF8">
        <w:t>desoímos</w:t>
      </w:r>
      <w:r>
        <w:t>,</w:t>
      </w:r>
      <w:r w:rsidR="008D4CF8">
        <w:t xml:space="preserve"> </w:t>
      </w:r>
      <w:r w:rsidR="00AA71F2">
        <w:t>p</w:t>
      </w:r>
      <w:r w:rsidR="00686B47" w:rsidRPr="00686B47">
        <w:t xml:space="preserve">orque </w:t>
      </w:r>
      <w:r w:rsidR="00AA71F2">
        <w:t>el</w:t>
      </w:r>
      <w:r w:rsidR="00686B47" w:rsidRPr="00686B47">
        <w:t xml:space="preserve"> </w:t>
      </w:r>
      <w:r w:rsidR="00B537BA" w:rsidRPr="00686B47">
        <w:t>bloque</w:t>
      </w:r>
      <w:r w:rsidR="00686B47" w:rsidRPr="00686B47">
        <w:t xml:space="preserve"> no se quedó con el </w:t>
      </w:r>
      <w:r>
        <w:t>“No” e hizo otro proyecto. A</w:t>
      </w:r>
      <w:r w:rsidR="00AA71F2">
        <w:t>sí que</w:t>
      </w:r>
      <w:r>
        <w:t>,</w:t>
      </w:r>
      <w:r w:rsidR="00686B47" w:rsidRPr="00686B47">
        <w:t xml:space="preserve"> todos des</w:t>
      </w:r>
      <w:r w:rsidR="00B537BA">
        <w:t>o</w:t>
      </w:r>
      <w:r w:rsidR="00686B47" w:rsidRPr="00686B47">
        <w:t>ímos el mandato.</w:t>
      </w:r>
    </w:p>
    <w:p w:rsidR="00AA71F2" w:rsidRDefault="00AA71F2" w:rsidP="00376E81">
      <w:pPr>
        <w:ind w:firstLine="708"/>
      </w:pPr>
      <w:r>
        <w:t>De igual manera, l</w:t>
      </w:r>
      <w:r w:rsidR="00686B47" w:rsidRPr="00686B47">
        <w:t>o que sí tengo que</w:t>
      </w:r>
      <w:r>
        <w:t xml:space="preserve"> decir es que allá por el 2017 -</w:t>
      </w:r>
      <w:r w:rsidR="00686B47" w:rsidRPr="00686B47">
        <w:t xml:space="preserve">que </w:t>
      </w:r>
      <w:r w:rsidR="00B537BA" w:rsidRPr="00686B47">
        <w:t>también</w:t>
      </w:r>
      <w:r>
        <w:t xml:space="preserve"> era S</w:t>
      </w:r>
      <w:r w:rsidR="00686B47" w:rsidRPr="00686B47">
        <w:t>enadora</w:t>
      </w:r>
      <w:r>
        <w:t>-</w:t>
      </w:r>
      <w:r w:rsidR="00686B47" w:rsidRPr="00686B47">
        <w:t xml:space="preserve"> </w:t>
      </w:r>
      <w:r>
        <w:t xml:space="preserve">a nivel nacional, </w:t>
      </w:r>
      <w:r w:rsidR="00376E81">
        <w:t>dos L</w:t>
      </w:r>
      <w:r w:rsidR="00686B47" w:rsidRPr="00686B47">
        <w:t>egisladores</w:t>
      </w:r>
      <w:r>
        <w:t>;</w:t>
      </w:r>
      <w:r w:rsidR="00686B47" w:rsidRPr="00686B47">
        <w:t xml:space="preserve"> uno de Concordia y otro de Gualeguaychú </w:t>
      </w:r>
      <w:r>
        <w:t>-</w:t>
      </w:r>
      <w:r w:rsidR="00686B47">
        <w:t xml:space="preserve">que </w:t>
      </w:r>
      <w:r w:rsidR="00B537BA">
        <w:t>pertenecían</w:t>
      </w:r>
      <w:r w:rsidR="00686B47">
        <w:t xml:space="preserve"> también a este espacio</w:t>
      </w:r>
      <w:r>
        <w:t>-</w:t>
      </w:r>
      <w:r w:rsidR="00686B47">
        <w:t xml:space="preserve"> </w:t>
      </w:r>
      <w:r w:rsidR="00686B47" w:rsidRPr="00686B47">
        <w:t>apro</w:t>
      </w:r>
      <w:r>
        <w:t>b</w:t>
      </w:r>
      <w:r w:rsidR="00686B47" w:rsidRPr="00686B47">
        <w:t xml:space="preserve">aron </w:t>
      </w:r>
      <w:r w:rsidR="00686B47">
        <w:t xml:space="preserve">la reforma jubilatoria de </w:t>
      </w:r>
      <w:proofErr w:type="spellStart"/>
      <w:r w:rsidR="00686B47">
        <w:t>Macri</w:t>
      </w:r>
      <w:proofErr w:type="spellEnd"/>
      <w:r>
        <w:t>. V</w:t>
      </w:r>
      <w:r w:rsidR="00686B47">
        <w:t xml:space="preserve">otaron con el </w:t>
      </w:r>
      <w:r>
        <w:t>bloque</w:t>
      </w:r>
      <w:r w:rsidR="00686B47">
        <w:t xml:space="preserve"> de </w:t>
      </w:r>
      <w:r w:rsidR="00B537BA">
        <w:t>Cambiemos</w:t>
      </w:r>
      <w:r>
        <w:t xml:space="preserve">. Solo </w:t>
      </w:r>
      <w:r w:rsidR="00686B47">
        <w:t xml:space="preserve">hubo dos </w:t>
      </w:r>
      <w:r w:rsidR="00376E81">
        <w:t>L</w:t>
      </w:r>
      <w:r w:rsidR="00686B47">
        <w:t>eg</w:t>
      </w:r>
      <w:r>
        <w:t xml:space="preserve">isladores que votaron en contra. Y </w:t>
      </w:r>
      <w:r w:rsidR="00686B47">
        <w:t xml:space="preserve">yo no recuerdo que este movimiento haya hecho alguna </w:t>
      </w:r>
      <w:r w:rsidR="00B537BA">
        <w:t>reunión</w:t>
      </w:r>
      <w:r w:rsidR="00686B47">
        <w:t xml:space="preserve"> o haya </w:t>
      </w:r>
      <w:r w:rsidR="00B537BA">
        <w:t>hecho</w:t>
      </w:r>
      <w:r w:rsidR="00686B47">
        <w:t xml:space="preserve"> algo para sancionar a estos </w:t>
      </w:r>
      <w:r w:rsidR="00720F09">
        <w:t>L</w:t>
      </w:r>
      <w:r w:rsidR="00B537BA">
        <w:t>egisladores</w:t>
      </w:r>
      <w:r>
        <w:t>.</w:t>
      </w:r>
    </w:p>
    <w:p w:rsidR="003C6218" w:rsidRDefault="00AA71F2" w:rsidP="00AA71F2">
      <w:pPr>
        <w:ind w:firstLine="708"/>
      </w:pPr>
      <w:r>
        <w:t>E</w:t>
      </w:r>
      <w:r w:rsidR="00B537BA">
        <w:t>ntonces</w:t>
      </w:r>
      <w:r>
        <w:t>,</w:t>
      </w:r>
      <w:r w:rsidR="00686B47">
        <w:t xml:space="preserve"> me queda la duda</w:t>
      </w:r>
      <w:r>
        <w:t>;</w:t>
      </w:r>
      <w:r w:rsidR="003C6218">
        <w:t xml:space="preserve"> </w:t>
      </w:r>
      <w:r w:rsidR="00686B47">
        <w:t xml:space="preserve">cuando </w:t>
      </w:r>
      <w:r>
        <w:t>son</w:t>
      </w:r>
      <w:r w:rsidR="00686B47">
        <w:t xml:space="preserve"> </w:t>
      </w:r>
      <w:r w:rsidR="00B537BA">
        <w:t>departamentos</w:t>
      </w:r>
      <w:r w:rsidR="00686B47">
        <w:t xml:space="preserve"> grandes </w:t>
      </w:r>
      <w:r>
        <w:t>que</w:t>
      </w:r>
      <w:r w:rsidR="00686B47">
        <w:t xml:space="preserve"> vota</w:t>
      </w:r>
      <w:r>
        <w:t>n</w:t>
      </w:r>
      <w:r w:rsidR="00686B47">
        <w:t xml:space="preserve"> con la oposición</w:t>
      </w:r>
      <w:r>
        <w:t>,</w:t>
      </w:r>
      <w:r w:rsidR="00686B47">
        <w:t xml:space="preserve"> </w:t>
      </w:r>
      <w:r w:rsidR="003C6218">
        <w:t>¿</w:t>
      </w:r>
      <w:r w:rsidR="00686B47">
        <w:t>es por la gobernabilidad</w:t>
      </w:r>
      <w:r>
        <w:t>,</w:t>
      </w:r>
      <w:r w:rsidR="00720F09">
        <w:t xml:space="preserve"> porque nosotros somos G</w:t>
      </w:r>
      <w:r w:rsidR="00686B47">
        <w:t>obierno</w:t>
      </w:r>
      <w:r>
        <w:t>? Y,</w:t>
      </w:r>
      <w:r w:rsidR="00686B47">
        <w:t xml:space="preserve"> </w:t>
      </w:r>
      <w:r w:rsidR="00B537BA">
        <w:t>cuando</w:t>
      </w:r>
      <w:r w:rsidR="00686B47">
        <w:t xml:space="preserve"> el norte toma otra decisión</w:t>
      </w:r>
      <w:r w:rsidR="003C6218">
        <w:t>,</w:t>
      </w:r>
      <w:r w:rsidR="00686B47">
        <w:t xml:space="preserve"> </w:t>
      </w:r>
      <w:r w:rsidR="003C6218">
        <w:t>¿</w:t>
      </w:r>
      <w:r w:rsidR="00686B47">
        <w:t xml:space="preserve">es traición? </w:t>
      </w:r>
    </w:p>
    <w:p w:rsidR="003C6218" w:rsidRDefault="00686B47" w:rsidP="003C6218">
      <w:pPr>
        <w:ind w:firstLine="708"/>
      </w:pPr>
      <w:r>
        <w:t xml:space="preserve">Yo </w:t>
      </w:r>
      <w:r w:rsidR="0024763A">
        <w:t>estoy</w:t>
      </w:r>
      <w:r>
        <w:t xml:space="preserve"> a disposición del </w:t>
      </w:r>
      <w:r w:rsidR="00B537BA">
        <w:t>Tribunal</w:t>
      </w:r>
      <w:r>
        <w:t xml:space="preserve"> de </w:t>
      </w:r>
      <w:r w:rsidR="00B537BA">
        <w:t>Disciplina</w:t>
      </w:r>
      <w:r w:rsidR="003C6218">
        <w:t>,</w:t>
      </w:r>
      <w:r>
        <w:t xml:space="preserve"> pero </w:t>
      </w:r>
      <w:r w:rsidR="00B537BA">
        <w:t>hagámonos</w:t>
      </w:r>
      <w:r w:rsidR="003C6218">
        <w:t xml:space="preserve"> cargo. H</w:t>
      </w:r>
      <w:r w:rsidR="0024763A">
        <w:t>agámonos</w:t>
      </w:r>
      <w:r>
        <w:t xml:space="preserve"> cargo</w:t>
      </w:r>
      <w:r w:rsidR="003C6218">
        <w:t xml:space="preserve">. </w:t>
      </w:r>
      <w:r w:rsidR="00720F09">
        <w:t>Tuvimos</w:t>
      </w:r>
      <w:r>
        <w:t xml:space="preserve"> 8 años</w:t>
      </w:r>
      <w:r w:rsidR="003C6218">
        <w:t xml:space="preserve">, </w:t>
      </w:r>
      <w:r>
        <w:t xml:space="preserve">un partido </w:t>
      </w:r>
      <w:r w:rsidR="0024763A">
        <w:t>acéfalo</w:t>
      </w:r>
      <w:r w:rsidR="00720F09">
        <w:t>, que</w:t>
      </w:r>
      <w:r>
        <w:t xml:space="preserve"> </w:t>
      </w:r>
      <w:r w:rsidR="0024763A">
        <w:t>en</w:t>
      </w:r>
      <w:r>
        <w:t xml:space="preserve"> este último </w:t>
      </w:r>
      <w:r w:rsidR="0024763A">
        <w:t>tiempo</w:t>
      </w:r>
      <w:r>
        <w:t xml:space="preserve"> las veces que se reúne es para ver a quién </w:t>
      </w:r>
      <w:r w:rsidR="0024763A">
        <w:t>podemos</w:t>
      </w:r>
      <w:r>
        <w:t xml:space="preserve"> </w:t>
      </w:r>
      <w:r w:rsidR="0024763A">
        <w:t>expulsar</w:t>
      </w:r>
      <w:r w:rsidR="003C6218">
        <w:t>.</w:t>
      </w:r>
    </w:p>
    <w:p w:rsidR="003C6218" w:rsidRDefault="003C6218" w:rsidP="003C6218">
      <w:pPr>
        <w:ind w:firstLine="708"/>
      </w:pPr>
      <w:r>
        <w:t>Así que</w:t>
      </w:r>
      <w:r w:rsidR="00720F09">
        <w:t>,</w:t>
      </w:r>
      <w:r>
        <w:t xml:space="preserve"> c</w:t>
      </w:r>
      <w:r w:rsidR="00686B47">
        <w:t>uando hablan y mandan</w:t>
      </w:r>
      <w:r>
        <w:t xml:space="preserve"> los</w:t>
      </w:r>
      <w:r w:rsidR="00686B47">
        <w:t xml:space="preserve"> mensajes que están mandando </w:t>
      </w:r>
      <w:r>
        <w:t xml:space="preserve">con </w:t>
      </w:r>
      <w:r w:rsidR="00686B47">
        <w:t>respecto a la territori</w:t>
      </w:r>
      <w:r w:rsidR="0024763A">
        <w:t>ali</w:t>
      </w:r>
      <w:r w:rsidR="00686B47">
        <w:t>dad</w:t>
      </w:r>
      <w:r>
        <w:t>, les quiero decir que</w:t>
      </w:r>
      <w:r w:rsidR="00686B47">
        <w:t xml:space="preserve"> yo no perdí territorio</w:t>
      </w:r>
      <w:r>
        <w:t xml:space="preserve"> y que </w:t>
      </w:r>
      <w:r w:rsidR="00686B47">
        <w:t>sigo laburando</w:t>
      </w:r>
      <w:r>
        <w:t xml:space="preserve">, </w:t>
      </w:r>
      <w:r w:rsidR="00720F09">
        <w:t>¡</w:t>
      </w:r>
      <w:r>
        <w:t>absolutamente,</w:t>
      </w:r>
      <w:r w:rsidR="00686B47">
        <w:t xml:space="preserve"> todas las semanas en mi territorio</w:t>
      </w:r>
      <w:r w:rsidR="00720F09">
        <w:t>!</w:t>
      </w:r>
      <w:r>
        <w:t>,</w:t>
      </w:r>
      <w:r w:rsidR="00686B47">
        <w:t xml:space="preserve"> tanto </w:t>
      </w:r>
      <w:r>
        <w:t xml:space="preserve">en salud </w:t>
      </w:r>
      <w:r>
        <w:lastRenderedPageBreak/>
        <w:t>como en cualquier cosa que se me atraviese</w:t>
      </w:r>
      <w:r w:rsidR="00720F09">
        <w:t>. Y</w:t>
      </w:r>
      <w:r>
        <w:t xml:space="preserve"> </w:t>
      </w:r>
      <w:r w:rsidR="00B537BA">
        <w:t>me hago cargo</w:t>
      </w:r>
      <w:r>
        <w:t>. P</w:t>
      </w:r>
      <w:r w:rsidR="00686B47">
        <w:t xml:space="preserve">orque para hablar estamos todos pero </w:t>
      </w:r>
      <w:r w:rsidR="0024763A">
        <w:t>cuando</w:t>
      </w:r>
      <w:r w:rsidR="00686B47">
        <w:t xml:space="preserve"> hay que poner</w:t>
      </w:r>
      <w:r>
        <w:t>,</w:t>
      </w:r>
      <w:r w:rsidR="00686B47">
        <w:t xml:space="preserve"> lo que hay que poner</w:t>
      </w:r>
      <w:r>
        <w:t>,</w:t>
      </w:r>
      <w:r w:rsidR="00686B47">
        <w:t xml:space="preserve"> </w:t>
      </w:r>
      <w:r>
        <w:t>¡no hay nadie! E</w:t>
      </w:r>
      <w:r w:rsidR="00B537BA">
        <w:t>stamos</w:t>
      </w:r>
      <w:r>
        <w:t>,</w:t>
      </w:r>
      <w:r w:rsidR="00B537BA">
        <w:t xml:space="preserve"> </w:t>
      </w:r>
      <w:r w:rsidR="0024763A">
        <w:t>absolutamente</w:t>
      </w:r>
      <w:r>
        <w:t>,</w:t>
      </w:r>
      <w:r w:rsidR="00B537BA">
        <w:t xml:space="preserve"> en los territorios. </w:t>
      </w:r>
    </w:p>
    <w:p w:rsidR="003C6218" w:rsidRDefault="00B537BA" w:rsidP="003C6218">
      <w:pPr>
        <w:ind w:firstLine="708"/>
      </w:pPr>
      <w:r>
        <w:t xml:space="preserve">En este período somos oposición </w:t>
      </w:r>
      <w:r w:rsidR="003C6218">
        <w:t xml:space="preserve">porque </w:t>
      </w:r>
      <w:r w:rsidR="00720F09">
        <w:t>perdi</w:t>
      </w:r>
      <w:r>
        <w:t>mos la mayoría</w:t>
      </w:r>
      <w:r w:rsidR="003C6218">
        <w:t xml:space="preserve"> y </w:t>
      </w:r>
      <w:r w:rsidR="00720F09">
        <w:t>¡</w:t>
      </w:r>
      <w:r>
        <w:t>eso era grave</w:t>
      </w:r>
      <w:r w:rsidR="00720F09">
        <w:t>! Y</w:t>
      </w:r>
      <w:r>
        <w:t xml:space="preserve"> en ese momento no se hizo absolutamente nada desde el </w:t>
      </w:r>
      <w:r w:rsidR="0024763A">
        <w:t>Tribunal</w:t>
      </w:r>
      <w:r w:rsidR="003C6218">
        <w:t xml:space="preserve"> de Disciplina. ¿A</w:t>
      </w:r>
      <w:r>
        <w:t xml:space="preserve">hora nos acordamos? </w:t>
      </w:r>
      <w:r w:rsidR="003C6218">
        <w:t>¿Nos acordamos de los L</w:t>
      </w:r>
      <w:r>
        <w:t xml:space="preserve">egisladores cuando </w:t>
      </w:r>
      <w:r w:rsidR="003C6218">
        <w:t xml:space="preserve">tienen </w:t>
      </w:r>
      <w:r>
        <w:t xml:space="preserve">que </w:t>
      </w:r>
      <w:r w:rsidR="003C6218">
        <w:t>definir</w:t>
      </w:r>
      <w:r>
        <w:t xml:space="preserve"> una ley</w:t>
      </w:r>
      <w:r w:rsidR="003C6218">
        <w:t xml:space="preserve"> o votar una ley</w:t>
      </w:r>
      <w:r>
        <w:t xml:space="preserve">? </w:t>
      </w:r>
      <w:r w:rsidR="003C6218">
        <w:t>¿</w:t>
      </w:r>
      <w:r>
        <w:t xml:space="preserve">Y en el mientras tanto no existimos? </w:t>
      </w:r>
    </w:p>
    <w:p w:rsidR="003C6218" w:rsidRDefault="00B537BA" w:rsidP="003C6218">
      <w:pPr>
        <w:ind w:firstLine="708"/>
      </w:pPr>
      <w:r>
        <w:t xml:space="preserve">Porque </w:t>
      </w:r>
      <w:r w:rsidR="0024763A">
        <w:t>quisiera</w:t>
      </w:r>
      <w:r>
        <w:t xml:space="preserve"> que alguno de los</w:t>
      </w:r>
      <w:r w:rsidR="003C6218">
        <w:t xml:space="preserve"> L</w:t>
      </w:r>
      <w:r>
        <w:t>egisladores nuestros me cuente</w:t>
      </w:r>
      <w:r w:rsidR="003C6218">
        <w:t>,</w:t>
      </w:r>
      <w:r>
        <w:t xml:space="preserve"> qué acompañamiento</w:t>
      </w:r>
      <w:r w:rsidR="003C6218">
        <w:t xml:space="preserve"> </w:t>
      </w:r>
      <w:r>
        <w:t>hemos tenido</w:t>
      </w:r>
      <w:r w:rsidR="00720F09">
        <w:t>,</w:t>
      </w:r>
      <w:r>
        <w:t xml:space="preserve"> del partido</w:t>
      </w:r>
      <w:r w:rsidR="003C6218">
        <w:t>,</w:t>
      </w:r>
      <w:r>
        <w:t xml:space="preserve"> cuando hemos tenido algún </w:t>
      </w:r>
      <w:r w:rsidR="0024763A">
        <w:t>inconveniente</w:t>
      </w:r>
      <w:r>
        <w:t xml:space="preserve"> o nos toca enfrentar la realidad de nuestro </w:t>
      </w:r>
      <w:r w:rsidR="003C6218">
        <w:t>D</w:t>
      </w:r>
      <w:r>
        <w:t>epartamento.</w:t>
      </w:r>
    </w:p>
    <w:p w:rsidR="003C6218" w:rsidRDefault="0024763A" w:rsidP="003C6218">
      <w:pPr>
        <w:ind w:firstLine="708"/>
      </w:pPr>
      <w:r>
        <w:t>Siempre</w:t>
      </w:r>
      <w:r w:rsidR="00B537BA">
        <w:t xml:space="preserve"> di la cara, nunca me </w:t>
      </w:r>
      <w:r>
        <w:t>escondí</w:t>
      </w:r>
      <w:r w:rsidR="003C6218">
        <w:t xml:space="preserve">. </w:t>
      </w:r>
      <w:r w:rsidR="00B537BA">
        <w:t xml:space="preserve"> </w:t>
      </w:r>
      <w:r w:rsidR="003C6218">
        <w:t>En mi D</w:t>
      </w:r>
      <w:r w:rsidR="00B537BA">
        <w:t xml:space="preserve">epartamento les digo que no solo soy </w:t>
      </w:r>
      <w:r w:rsidR="003C6218">
        <w:t>S</w:t>
      </w:r>
      <w:r w:rsidR="00B537BA">
        <w:t>enadora del peronismo</w:t>
      </w:r>
      <w:r w:rsidR="003C6218">
        <w:t>. Desde</w:t>
      </w:r>
      <w:r w:rsidR="00B537BA">
        <w:t xml:space="preserve"> el momento que</w:t>
      </w:r>
      <w:r w:rsidR="003C6218">
        <w:t>,</w:t>
      </w:r>
      <w:r w:rsidR="00B537BA">
        <w:t xml:space="preserve"> </w:t>
      </w:r>
      <w:r w:rsidR="00720F09">
        <w:t>-</w:t>
      </w:r>
      <w:r>
        <w:t>cualquiera</w:t>
      </w:r>
      <w:r w:rsidR="00B537BA">
        <w:t xml:space="preserve"> de nosotros</w:t>
      </w:r>
      <w:r w:rsidR="00720F09">
        <w:t>-</w:t>
      </w:r>
      <w:r w:rsidR="00B537BA">
        <w:t xml:space="preserve"> ganamos una </w:t>
      </w:r>
      <w:r>
        <w:t>elección</w:t>
      </w:r>
      <w:r w:rsidR="00B537BA">
        <w:t>,</w:t>
      </w:r>
      <w:r w:rsidR="003C6218">
        <w:t xml:space="preserve"> </w:t>
      </w:r>
      <w:r w:rsidR="00720F09">
        <w:t>-</w:t>
      </w:r>
      <w:r w:rsidR="003C6218">
        <w:t xml:space="preserve">porque </w:t>
      </w:r>
      <w:r w:rsidR="00B537BA">
        <w:t xml:space="preserve">no estamos </w:t>
      </w:r>
      <w:r>
        <w:t>puestos</w:t>
      </w:r>
      <w:r w:rsidR="00B537BA">
        <w:t xml:space="preserve"> a dedo, a nosotros nos votan</w:t>
      </w:r>
      <w:r w:rsidR="00720F09">
        <w:t>-</w:t>
      </w:r>
      <w:r w:rsidR="00B537BA">
        <w:t xml:space="preserve"> somos </w:t>
      </w:r>
      <w:r w:rsidR="00720F09">
        <w:t>L</w:t>
      </w:r>
      <w:r>
        <w:t>egisladores</w:t>
      </w:r>
      <w:r w:rsidR="00B537BA">
        <w:t xml:space="preserve"> de</w:t>
      </w:r>
      <w:r w:rsidR="00720F09">
        <w:t xml:space="preserve"> todo</w:t>
      </w:r>
      <w:r w:rsidR="00B537BA">
        <w:t xml:space="preserve"> nuestro </w:t>
      </w:r>
      <w:r w:rsidR="003C6218">
        <w:t>D</w:t>
      </w:r>
      <w:r w:rsidR="00B537BA">
        <w:t xml:space="preserve">epartamento, de todos. </w:t>
      </w:r>
    </w:p>
    <w:p w:rsidR="003C6218" w:rsidRDefault="003C6218" w:rsidP="003C6218">
      <w:pPr>
        <w:ind w:firstLine="708"/>
      </w:pPr>
      <w:r>
        <w:t xml:space="preserve">Ahora bien, </w:t>
      </w:r>
      <w:r w:rsidR="00B537BA">
        <w:t xml:space="preserve">nos toca </w:t>
      </w:r>
      <w:r w:rsidR="0024763A">
        <w:t>tomar</w:t>
      </w:r>
      <w:r w:rsidR="00B537BA">
        <w:t xml:space="preserve"> estas decisiones difíciles y no ha sido la primera vez a lo largo de estos años.</w:t>
      </w:r>
      <w:r>
        <w:t xml:space="preserve"> </w:t>
      </w:r>
      <w:r w:rsidR="00B537BA">
        <w:t xml:space="preserve">Entonces, cuando uno dice, no se puede hacer tal cosa, no se puede </w:t>
      </w:r>
      <w:r w:rsidR="0024763A">
        <w:t>hacer</w:t>
      </w:r>
      <w:r w:rsidR="00B537BA">
        <w:t xml:space="preserve"> tal otra, </w:t>
      </w:r>
      <w:r w:rsidR="00720F09">
        <w:t xml:space="preserve">porque </w:t>
      </w:r>
      <w:r>
        <w:t>el año que viene hay elecciones</w:t>
      </w:r>
      <w:r w:rsidR="00720F09">
        <w:t xml:space="preserve">, </w:t>
      </w:r>
      <w:r w:rsidR="00B537BA">
        <w:t xml:space="preserve">muchos de los que hoy nos </w:t>
      </w:r>
      <w:r w:rsidR="0024763A">
        <w:t>cuestionan</w:t>
      </w:r>
      <w:r w:rsidR="00B537BA">
        <w:t xml:space="preserve"> dentro de</w:t>
      </w:r>
      <w:r>
        <w:t>l partido, están puestos a dedo. M</w:t>
      </w:r>
      <w:r w:rsidR="0024763A">
        <w:t>uchos</w:t>
      </w:r>
      <w:r w:rsidR="00B537BA">
        <w:t xml:space="preserve"> de los que despotrican en los congresos</w:t>
      </w:r>
      <w:r w:rsidR="00720F09">
        <w:t>,</w:t>
      </w:r>
      <w:r w:rsidR="00B537BA">
        <w:t xml:space="preserve"> están </w:t>
      </w:r>
      <w:r w:rsidR="0024763A">
        <w:t>puestos</w:t>
      </w:r>
      <w:r w:rsidR="00B537BA">
        <w:t xml:space="preserve"> a dedo</w:t>
      </w:r>
      <w:r w:rsidR="00720F09">
        <w:t>. E</w:t>
      </w:r>
      <w:r w:rsidR="00B537BA">
        <w:t>stuvieron puestos a dedo</w:t>
      </w:r>
      <w:r>
        <w:t xml:space="preserve"> y</w:t>
      </w:r>
      <w:r w:rsidR="00B537BA">
        <w:t xml:space="preserve"> </w:t>
      </w:r>
      <w:r w:rsidR="0024763A">
        <w:t>ocuparon</w:t>
      </w:r>
      <w:r w:rsidR="00720F09">
        <w:t xml:space="preserve"> puestos a dedo. N</w:t>
      </w:r>
      <w:r w:rsidR="00B537BA">
        <w:t xml:space="preserve">o han ganado una elección y están </w:t>
      </w:r>
      <w:r w:rsidR="0024763A">
        <w:t xml:space="preserve">cobrando </w:t>
      </w:r>
      <w:r w:rsidR="00B537BA">
        <w:t xml:space="preserve">de esta </w:t>
      </w:r>
      <w:r w:rsidR="0024763A">
        <w:t>Cámara</w:t>
      </w:r>
      <w:r w:rsidR="00B537BA">
        <w:t xml:space="preserve">. </w:t>
      </w:r>
    </w:p>
    <w:p w:rsidR="003C6218" w:rsidRDefault="003C6218" w:rsidP="003C6218">
      <w:pPr>
        <w:ind w:firstLine="708"/>
      </w:pPr>
      <w:r>
        <w:t>Por lo tanto</w:t>
      </w:r>
      <w:r w:rsidR="00B537BA">
        <w:t xml:space="preserve">, </w:t>
      </w:r>
      <w:r>
        <w:t>¿</w:t>
      </w:r>
      <w:r w:rsidR="00B537BA">
        <w:t xml:space="preserve">con qué moral pueden venir a pedir o exigir algo que ellos en </w:t>
      </w:r>
      <w:r w:rsidR="0024763A">
        <w:t>su</w:t>
      </w:r>
      <w:r w:rsidR="00B537BA">
        <w:t xml:space="preserve"> </w:t>
      </w:r>
      <w:r w:rsidR="0024763A">
        <w:t>momento ni siquiera</w:t>
      </w:r>
      <w:r>
        <w:t xml:space="preserve">, </w:t>
      </w:r>
      <w:r w:rsidR="00720F09">
        <w:t>-</w:t>
      </w:r>
      <w:r>
        <w:t>vuelvo a repetir</w:t>
      </w:r>
      <w:r w:rsidR="00720F09">
        <w:t>-</w:t>
      </w:r>
      <w:r w:rsidR="00B537BA">
        <w:t xml:space="preserve"> le </w:t>
      </w:r>
      <w:r w:rsidR="0024763A">
        <w:t>han</w:t>
      </w:r>
      <w:r w:rsidR="00B537BA">
        <w:t xml:space="preserve"> </w:t>
      </w:r>
      <w:r w:rsidR="0024763A">
        <w:t>traído</w:t>
      </w:r>
      <w:r w:rsidR="00B537BA">
        <w:t xml:space="preserve"> triunfo al </w:t>
      </w:r>
      <w:r w:rsidR="0024763A">
        <w:t>peronismo</w:t>
      </w:r>
      <w:r>
        <w:t>?</w:t>
      </w:r>
    </w:p>
    <w:p w:rsidR="00E118F4" w:rsidRDefault="00720F09" w:rsidP="003C6218">
      <w:pPr>
        <w:ind w:firstLine="708"/>
      </w:pPr>
      <w:r>
        <w:t>Entonces, c</w:t>
      </w:r>
      <w:r w:rsidR="00B537BA">
        <w:t>on respecto a este proyecto</w:t>
      </w:r>
      <w:r w:rsidR="003C6218">
        <w:t>,</w:t>
      </w:r>
      <w:r w:rsidR="00B537BA">
        <w:t xml:space="preserve"> </w:t>
      </w:r>
      <w:r w:rsidR="003C6218">
        <w:t>¿</w:t>
      </w:r>
      <w:r w:rsidR="00B537BA">
        <w:t>por</w:t>
      </w:r>
      <w:r w:rsidR="003C6218">
        <w:t xml:space="preserve"> </w:t>
      </w:r>
      <w:r w:rsidR="00B537BA">
        <w:t xml:space="preserve">qué voy a votar en positivo? Por una </w:t>
      </w:r>
      <w:r w:rsidR="0024763A">
        <w:t>cuestión</w:t>
      </w:r>
      <w:r w:rsidR="00B537BA">
        <w:t xml:space="preserve"> </w:t>
      </w:r>
      <w:r w:rsidR="00212A3E">
        <w:t xml:space="preserve">netamente </w:t>
      </w:r>
      <w:r w:rsidR="00B537BA">
        <w:t>de sentido común</w:t>
      </w:r>
      <w:r>
        <w:t>. A</w:t>
      </w:r>
      <w:r w:rsidR="00B537BA">
        <w:t xml:space="preserve">cá no </w:t>
      </w:r>
      <w:r w:rsidR="0024763A">
        <w:t>hay</w:t>
      </w:r>
      <w:r w:rsidR="00B537BA">
        <w:t xml:space="preserve"> </w:t>
      </w:r>
      <w:r w:rsidR="0024763A">
        <w:t>ninguna</w:t>
      </w:r>
      <w:r w:rsidR="00B537BA">
        <w:t xml:space="preserve"> cuestión espuria, ni personal</w:t>
      </w:r>
      <w:r w:rsidR="00E118F4">
        <w:t>,</w:t>
      </w:r>
      <w:r w:rsidR="00B537BA">
        <w:t xml:space="preserve"> ni nada que se le parezca. </w:t>
      </w:r>
    </w:p>
    <w:p w:rsidR="00E118F4" w:rsidRDefault="00B537BA" w:rsidP="003C6218">
      <w:pPr>
        <w:ind w:firstLine="708"/>
      </w:pPr>
      <w:r>
        <w:t xml:space="preserve">Cualquier </w:t>
      </w:r>
      <w:r w:rsidR="00720F09">
        <w:t>L</w:t>
      </w:r>
      <w:r>
        <w:t xml:space="preserve">egislador sabe que si nosotros </w:t>
      </w:r>
      <w:r w:rsidR="00E118F4">
        <w:t xml:space="preserve">le </w:t>
      </w:r>
      <w:r>
        <w:t>pedimos</w:t>
      </w:r>
      <w:r w:rsidR="00720F09">
        <w:t xml:space="preserve"> a alguien</w:t>
      </w:r>
      <w:r>
        <w:t xml:space="preserve">, </w:t>
      </w:r>
      <w:r w:rsidR="00E118F4">
        <w:t>-</w:t>
      </w:r>
      <w:r>
        <w:t xml:space="preserve">hablo </w:t>
      </w:r>
      <w:r w:rsidR="00E118F4">
        <w:t xml:space="preserve">desde lo </w:t>
      </w:r>
      <w:r w:rsidR="0024763A">
        <w:t>personal</w:t>
      </w:r>
      <w:r>
        <w:t xml:space="preserve"> no de</w:t>
      </w:r>
      <w:r w:rsidR="0024763A">
        <w:t>sde el bloque</w:t>
      </w:r>
      <w:r w:rsidR="00E118F4">
        <w:t xml:space="preserve">- </w:t>
      </w:r>
      <w:r>
        <w:t xml:space="preserve">que modifique un </w:t>
      </w:r>
      <w:r w:rsidR="0024763A">
        <w:t>proyecto</w:t>
      </w:r>
      <w:r w:rsidR="00E118F4">
        <w:t xml:space="preserve"> que ha</w:t>
      </w:r>
      <w:r>
        <w:t xml:space="preserve"> </w:t>
      </w:r>
      <w:r w:rsidR="0024763A">
        <w:t>hecho</w:t>
      </w:r>
      <w:r w:rsidR="00E118F4">
        <w:t xml:space="preserve"> y en el</w:t>
      </w:r>
      <w:r>
        <w:t xml:space="preserve"> </w:t>
      </w:r>
      <w:r w:rsidR="0024763A">
        <w:t>que</w:t>
      </w:r>
      <w:r>
        <w:t xml:space="preserve"> ha trabajad</w:t>
      </w:r>
      <w:r w:rsidR="00E118F4">
        <w:t>o y le decimos; “</w:t>
      </w:r>
      <w:proofErr w:type="spellStart"/>
      <w:r w:rsidR="00E118F4">
        <w:t>cambiá</w:t>
      </w:r>
      <w:proofErr w:type="spellEnd"/>
      <w:r>
        <w:t xml:space="preserve"> esto</w:t>
      </w:r>
      <w:r w:rsidR="00E118F4">
        <w:t xml:space="preserve"> o</w:t>
      </w:r>
      <w:r w:rsidR="0024763A">
        <w:t xml:space="preserve"> aquello</w:t>
      </w:r>
      <w:r w:rsidR="00720F09">
        <w:t>”,</w:t>
      </w:r>
      <w:r>
        <w:t xml:space="preserve"> pero</w:t>
      </w:r>
      <w:r w:rsidR="00720F09">
        <w:t>…</w:t>
      </w:r>
      <w:r>
        <w:t xml:space="preserve"> </w:t>
      </w:r>
      <w:r w:rsidR="00720F09">
        <w:t>¡</w:t>
      </w:r>
      <w:r w:rsidR="0024763A">
        <w:t>después</w:t>
      </w:r>
      <w:r>
        <w:t xml:space="preserve"> no te lo vot</w:t>
      </w:r>
      <w:r w:rsidR="0024763A">
        <w:t>o</w:t>
      </w:r>
      <w:r w:rsidR="00720F09">
        <w:t>!</w:t>
      </w:r>
      <w:r>
        <w:t xml:space="preserve"> </w:t>
      </w:r>
      <w:r w:rsidR="0024763A">
        <w:t>¿</w:t>
      </w:r>
      <w:r>
        <w:t xml:space="preserve">Para qué cambio, entonces? Lo dejo como está, el proyecto sale igual y es más cómodo </w:t>
      </w:r>
      <w:r w:rsidR="00E118F4">
        <w:t xml:space="preserve">para mí </w:t>
      </w:r>
      <w:r>
        <w:t xml:space="preserve">decir voto en negativo y ya está. </w:t>
      </w:r>
    </w:p>
    <w:p w:rsidR="00E118F4" w:rsidRDefault="00B537BA" w:rsidP="00E118F4">
      <w:pPr>
        <w:ind w:firstLine="708"/>
      </w:pPr>
      <w:r>
        <w:t xml:space="preserve">Porque esa es la parte </w:t>
      </w:r>
      <w:r w:rsidR="0024763A">
        <w:t>cómoda</w:t>
      </w:r>
      <w:r>
        <w:t>. Habl</w:t>
      </w:r>
      <w:r w:rsidR="00E118F4">
        <w:t>o desde mi lugar, no del bloque. E</w:t>
      </w:r>
      <w:r>
        <w:t>l bloque está convenci</w:t>
      </w:r>
      <w:r w:rsidR="0024763A">
        <w:t>d</w:t>
      </w:r>
      <w:r>
        <w:t>o y sabe</w:t>
      </w:r>
      <w:r w:rsidR="00E118F4">
        <w:t>,</w:t>
      </w:r>
      <w:r>
        <w:t xml:space="preserve"> </w:t>
      </w:r>
      <w:r w:rsidR="00E118F4">
        <w:t xml:space="preserve">igual que yo, </w:t>
      </w:r>
      <w:r>
        <w:t xml:space="preserve">que el proyecto que se presentó desde este lugar está mucho mejor, sí, </w:t>
      </w:r>
      <w:r w:rsidR="0024763A">
        <w:t>¡</w:t>
      </w:r>
      <w:r>
        <w:t>pero no tenemos los votos</w:t>
      </w:r>
      <w:r w:rsidR="0024763A">
        <w:t>!</w:t>
      </w:r>
      <w:r>
        <w:t xml:space="preserve">, esa es la realidad. </w:t>
      </w:r>
      <w:r w:rsidR="00E118F4">
        <w:t>Y c</w:t>
      </w:r>
      <w:r>
        <w:t xml:space="preserve">on </w:t>
      </w:r>
      <w:r w:rsidR="0024763A">
        <w:t>respecto</w:t>
      </w:r>
      <w:r>
        <w:t xml:space="preserve"> al otro </w:t>
      </w:r>
      <w:r w:rsidR="0024763A">
        <w:t>proyecto</w:t>
      </w:r>
      <w:r>
        <w:t xml:space="preserve">, pedí </w:t>
      </w:r>
      <w:r w:rsidR="0024763A">
        <w:t>modificaciones</w:t>
      </w:r>
      <w:r>
        <w:t xml:space="preserve"> en la </w:t>
      </w:r>
      <w:r w:rsidR="00BB1DAA">
        <w:t>C</w:t>
      </w:r>
      <w:r>
        <w:t>omisión anterior</w:t>
      </w:r>
      <w:r w:rsidR="00E118F4">
        <w:t xml:space="preserve"> y</w:t>
      </w:r>
      <w:r>
        <w:t xml:space="preserve"> volví a pedir una </w:t>
      </w:r>
      <w:r w:rsidR="0024763A">
        <w:t>modificación</w:t>
      </w:r>
      <w:r>
        <w:t xml:space="preserve"> ahora y me la </w:t>
      </w:r>
      <w:r w:rsidR="0024763A">
        <w:t>aceptaron</w:t>
      </w:r>
      <w:r>
        <w:t xml:space="preserve">. </w:t>
      </w:r>
    </w:p>
    <w:p w:rsidR="00686B47" w:rsidRDefault="00E118F4" w:rsidP="00E118F4">
      <w:pPr>
        <w:ind w:firstLine="708"/>
      </w:pPr>
      <w:r>
        <w:t>Entonces, como ya dije, es p</w:t>
      </w:r>
      <w:r w:rsidR="00B537BA">
        <w:t xml:space="preserve">or una </w:t>
      </w:r>
      <w:r w:rsidR="0024763A">
        <w:t>cuestión</w:t>
      </w:r>
      <w:r w:rsidR="00B537BA">
        <w:t xml:space="preserve"> de </w:t>
      </w:r>
      <w:r w:rsidR="0024763A">
        <w:t>sentido</w:t>
      </w:r>
      <w:r w:rsidR="00B537BA">
        <w:t xml:space="preserve"> </w:t>
      </w:r>
      <w:r w:rsidR="0024763A">
        <w:t>común</w:t>
      </w:r>
      <w:r>
        <w:t>,</w:t>
      </w:r>
      <w:r w:rsidR="0024763A">
        <w:t xml:space="preserve"> si y</w:t>
      </w:r>
      <w:r w:rsidR="00B537BA">
        <w:t xml:space="preserve">o te pido que </w:t>
      </w:r>
      <w:r>
        <w:t xml:space="preserve">a un proyecto que hiciste </w:t>
      </w:r>
      <w:r w:rsidR="00B537BA">
        <w:t>lo cambies, no te puedo decir despu</w:t>
      </w:r>
      <w:r w:rsidR="0024763A">
        <w:t xml:space="preserve">és, </w:t>
      </w:r>
      <w:r>
        <w:t>“</w:t>
      </w:r>
      <w:proofErr w:type="spellStart"/>
      <w:r w:rsidR="0024763A">
        <w:t>cam</w:t>
      </w:r>
      <w:r w:rsidR="00B537BA">
        <w:t>bialo</w:t>
      </w:r>
      <w:proofErr w:type="spellEnd"/>
      <w:r w:rsidR="00B537BA">
        <w:t xml:space="preserve"> </w:t>
      </w:r>
      <w:r w:rsidR="00B537BA">
        <w:lastRenderedPageBreak/>
        <w:t xml:space="preserve">total </w:t>
      </w:r>
      <w:r>
        <w:t>yo no lo voto”. ¿P</w:t>
      </w:r>
      <w:r w:rsidR="00D7174D">
        <w:t>ara qué</w:t>
      </w:r>
      <w:r>
        <w:t>? Para eso</w:t>
      </w:r>
      <w:r w:rsidR="00D7174D">
        <w:t>,</w:t>
      </w:r>
      <w:r>
        <w:t xml:space="preserve"> digo que no cambie</w:t>
      </w:r>
      <w:r w:rsidR="00D7174D">
        <w:t>s nada</w:t>
      </w:r>
      <w:r>
        <w:t xml:space="preserve"> y que saques</w:t>
      </w:r>
      <w:r w:rsidR="00D7174D">
        <w:t xml:space="preserve"> lo que vos quieras, si </w:t>
      </w:r>
      <w:r>
        <w:t xml:space="preserve">a </w:t>
      </w:r>
      <w:r w:rsidR="00D7174D">
        <w:t xml:space="preserve">los votos los </w:t>
      </w:r>
      <w:proofErr w:type="spellStart"/>
      <w:r w:rsidR="00D7174D">
        <w:t>tenés</w:t>
      </w:r>
      <w:proofErr w:type="spellEnd"/>
      <w:r w:rsidR="00D7174D">
        <w:t>.</w:t>
      </w:r>
    </w:p>
    <w:p w:rsidR="007D36C1" w:rsidRDefault="007D36C1" w:rsidP="00E118F4">
      <w:pPr>
        <w:ind w:firstLine="708"/>
      </w:pPr>
      <w:r w:rsidRPr="009D325D">
        <w:t xml:space="preserve">Yo sé que va a molestar lo que digo, pero a ver, fuera de las diferencias políticas y de las reuniones que hemos tenido con </w:t>
      </w:r>
      <w:r w:rsidR="00BB1DAA">
        <w:t xml:space="preserve">el Gobernador </w:t>
      </w:r>
      <w:r w:rsidRPr="009D325D">
        <w:t>Frigerio, la gente se piensa que</w:t>
      </w:r>
      <w:r>
        <w:t xml:space="preserve"> </w:t>
      </w:r>
      <w:r w:rsidRPr="009D325D">
        <w:t>todo</w:t>
      </w:r>
      <w:r>
        <w:t xml:space="preserve"> es</w:t>
      </w:r>
      <w:r w:rsidRPr="009D325D">
        <w:t xml:space="preserve"> risa</w:t>
      </w:r>
      <w:r>
        <w:t>s.</w:t>
      </w:r>
      <w:r w:rsidRPr="009D325D">
        <w:t xml:space="preserve"> </w:t>
      </w:r>
      <w:r>
        <w:t>N</w:t>
      </w:r>
      <w:r w:rsidR="00E118F4">
        <w:t>o, no, no. H</w:t>
      </w:r>
      <w:r w:rsidRPr="009D325D">
        <w:t>emos chocado bastante con algunas</w:t>
      </w:r>
      <w:r>
        <w:t xml:space="preserve"> cuestiones, pero n</w:t>
      </w:r>
      <w:r w:rsidRPr="009D325D">
        <w:t xml:space="preserve">o puedo dejar de reconocerle que en este contexto complicado y en un año a meses de una elección, presentó este proyecto, lo sostuvo y se bancó todo lo que está viniendo. </w:t>
      </w:r>
    </w:p>
    <w:p w:rsidR="00E118F4" w:rsidRDefault="008A7E4E" w:rsidP="007D36C1">
      <w:pPr>
        <w:ind w:firstLine="720"/>
      </w:pPr>
      <w:r>
        <w:t>¡</w:t>
      </w:r>
      <w:r w:rsidR="007D36C1" w:rsidRPr="009D325D">
        <w:t>Si nosotros hubiéramos tenido a alguien que presenta</w:t>
      </w:r>
      <w:r w:rsidR="007D36C1">
        <w:t>ra un proyecto para que</w:t>
      </w:r>
      <w:r w:rsidR="007D36C1" w:rsidRPr="009D325D">
        <w:t xml:space="preserve"> podamos pelearlo, podamos defenderlo</w:t>
      </w:r>
      <w:r>
        <w:t>!</w:t>
      </w:r>
      <w:r w:rsidR="007D36C1" w:rsidRPr="009D325D">
        <w:t xml:space="preserve">, </w:t>
      </w:r>
      <w:r w:rsidR="00E118F4">
        <w:t>-</w:t>
      </w:r>
      <w:r w:rsidR="007D36C1" w:rsidRPr="009D325D">
        <w:t>y digo podam</w:t>
      </w:r>
      <w:r w:rsidR="007D36C1">
        <w:t>os porque yo era parte de esta L</w:t>
      </w:r>
      <w:r w:rsidR="007D36C1" w:rsidRPr="009D325D">
        <w:t>egislatura</w:t>
      </w:r>
      <w:r w:rsidR="00E118F4">
        <w:t>-</w:t>
      </w:r>
      <w:r w:rsidR="007D36C1" w:rsidRPr="009D325D">
        <w:t xml:space="preserve"> </w:t>
      </w:r>
      <w:r>
        <w:t>¡pero eso no pasó!</w:t>
      </w:r>
      <w:r w:rsidR="007D36C1" w:rsidRPr="009D325D">
        <w:t xml:space="preserve"> </w:t>
      </w:r>
    </w:p>
    <w:p w:rsidR="008A7E4E" w:rsidRDefault="007D36C1" w:rsidP="007D36C1">
      <w:pPr>
        <w:ind w:firstLine="720"/>
      </w:pPr>
      <w:r w:rsidRPr="009D325D">
        <w:t>Entonces</w:t>
      </w:r>
      <w:r w:rsidR="00E118F4">
        <w:t>,</w:t>
      </w:r>
      <w:r w:rsidRPr="009D325D">
        <w:t xml:space="preserve"> criticamos lo que no hicimos, </w:t>
      </w:r>
      <w:r w:rsidR="008A7E4E">
        <w:t xml:space="preserve">cuando </w:t>
      </w:r>
      <w:r w:rsidRPr="009D325D">
        <w:t>tuvimos todas las herramientas</w:t>
      </w:r>
      <w:r w:rsidR="008A7E4E">
        <w:t xml:space="preserve"> y</w:t>
      </w:r>
      <w:r w:rsidRPr="009D325D">
        <w:t xml:space="preserve"> no hicimos nada.</w:t>
      </w:r>
      <w:r w:rsidR="00E118F4">
        <w:t xml:space="preserve"> </w:t>
      </w:r>
    </w:p>
    <w:p w:rsidR="00E118F4" w:rsidRDefault="00E118F4" w:rsidP="007D36C1">
      <w:pPr>
        <w:ind w:firstLine="720"/>
      </w:pPr>
      <w:r>
        <w:t>Es decir, e</w:t>
      </w:r>
      <w:r w:rsidR="007D36C1" w:rsidRPr="009D325D">
        <w:t>ste proyecto no es eterno, o sea, se pueden modificar artículos</w:t>
      </w:r>
      <w:r>
        <w:t xml:space="preserve"> incluso</w:t>
      </w:r>
      <w:r w:rsidR="008A7E4E">
        <w:t xml:space="preserve"> se puede modificar la L</w:t>
      </w:r>
      <w:r w:rsidR="007D36C1" w:rsidRPr="009D325D">
        <w:t>ey completa</w:t>
      </w:r>
      <w:r>
        <w:t>. S</w:t>
      </w:r>
      <w:r w:rsidR="007D36C1" w:rsidRPr="009D325D">
        <w:t>e puede</w:t>
      </w:r>
      <w:r w:rsidR="007D36C1">
        <w:t>n</w:t>
      </w:r>
      <w:r>
        <w:t xml:space="preserve"> seguir modificando cosas. E</w:t>
      </w:r>
      <w:r w:rsidR="007D36C1" w:rsidRPr="009D325D">
        <w:t xml:space="preserve">sto no </w:t>
      </w:r>
      <w:r>
        <w:t>es</w:t>
      </w:r>
      <w:r w:rsidR="007D36C1" w:rsidRPr="009D325D">
        <w:t xml:space="preserve"> que</w:t>
      </w:r>
      <w:r>
        <w:t xml:space="preserve"> va a quedar hoy, que queda así y</w:t>
      </w:r>
      <w:r w:rsidR="007D36C1" w:rsidRPr="009D325D">
        <w:t xml:space="preserve"> que nadie más lo puede modificar. Se puede seguir trabajando, como cualquier otro proyecto. </w:t>
      </w:r>
    </w:p>
    <w:p w:rsidR="00F66F82" w:rsidRDefault="00F66F82" w:rsidP="007D36C1">
      <w:pPr>
        <w:ind w:firstLine="720"/>
      </w:pPr>
      <w:r>
        <w:t>¿</w:t>
      </w:r>
      <w:r w:rsidR="007D36C1" w:rsidRPr="009D325D">
        <w:t>Es un proyecto importante</w:t>
      </w:r>
      <w:r>
        <w:t>?</w:t>
      </w:r>
      <w:r w:rsidR="007D36C1" w:rsidRPr="009D325D">
        <w:t>, sí</w:t>
      </w:r>
      <w:r w:rsidR="00E118F4">
        <w:t>. Y</w:t>
      </w:r>
      <w:r w:rsidR="007D36C1" w:rsidRPr="009D325D">
        <w:t xml:space="preserve"> pido las disculpas a alguien que se pueda llegar a afectar, </w:t>
      </w:r>
      <w:r w:rsidR="00E118F4">
        <w:t>-</w:t>
      </w:r>
      <w:r w:rsidR="007D36C1" w:rsidRPr="009D325D">
        <w:t>si es que esto llega a afectar a alguien</w:t>
      </w:r>
      <w:r w:rsidR="00E118F4">
        <w:t>- porque lo que digo</w:t>
      </w:r>
      <w:r w:rsidR="007D36C1" w:rsidRPr="009D325D">
        <w:t xml:space="preserve"> no es con mala intención ni con ninguna intención de joder al empleado público.</w:t>
      </w:r>
    </w:p>
    <w:p w:rsidR="008C56E2" w:rsidRDefault="00F66F82" w:rsidP="007D36C1">
      <w:pPr>
        <w:ind w:firstLine="720"/>
      </w:pPr>
      <w:r>
        <w:t>Como ya mencioné, incluso yo me voy a jubilar por esta L</w:t>
      </w:r>
      <w:r w:rsidR="007D36C1" w:rsidRPr="009D325D">
        <w:t>ey dentro de 10 años.</w:t>
      </w:r>
      <w:r w:rsidR="00E118F4">
        <w:t xml:space="preserve"> </w:t>
      </w:r>
      <w:r w:rsidR="007D36C1" w:rsidRPr="009D325D">
        <w:t>Entonces, la responsabilidad que estoy teniendo hoy y la decisión que estoy tomando, me afecta a mí también de manera directa.</w:t>
      </w:r>
      <w:r w:rsidR="007D36C1">
        <w:t xml:space="preserve"> </w:t>
      </w:r>
      <w:r w:rsidR="007D36C1" w:rsidRPr="009D325D">
        <w:t xml:space="preserve">Y no sé qué voy a hacer dentro de 10 años o quién va a estar gobernando. Yo me voy a jubilar </w:t>
      </w:r>
      <w:r w:rsidR="007D36C1">
        <w:t>con esta</w:t>
      </w:r>
      <w:r w:rsidR="008C56E2">
        <w:t xml:space="preserve"> </w:t>
      </w:r>
      <w:r>
        <w:t>L</w:t>
      </w:r>
      <w:r w:rsidR="008C56E2">
        <w:t xml:space="preserve">ey. A lo mejor </w:t>
      </w:r>
      <w:r w:rsidR="007D36C1" w:rsidRPr="009D325D">
        <w:t xml:space="preserve">en el medio aparece algún otro </w:t>
      </w:r>
      <w:r w:rsidR="007D36C1">
        <w:t>G</w:t>
      </w:r>
      <w:r w:rsidR="007D36C1" w:rsidRPr="009D325D">
        <w:t xml:space="preserve">obernador, alguien que se anime y lo cambie, </w:t>
      </w:r>
      <w:r w:rsidR="008C56E2">
        <w:t>-</w:t>
      </w:r>
      <w:r w:rsidR="007D36C1" w:rsidRPr="009D325D">
        <w:t>cosa que no creo</w:t>
      </w:r>
      <w:r w:rsidR="008C56E2">
        <w:t xml:space="preserve">- </w:t>
      </w:r>
      <w:r>
        <w:t>o</w:t>
      </w:r>
      <w:r w:rsidR="008C56E2">
        <w:t xml:space="preserve"> s</w:t>
      </w:r>
      <w:r w:rsidR="007D36C1" w:rsidRPr="009D325D">
        <w:t>e po</w:t>
      </w:r>
      <w:r w:rsidR="008C56E2">
        <w:t>drán cambiar algunos artículos. H</w:t>
      </w:r>
      <w:r w:rsidR="007D36C1" w:rsidRPr="009D325D">
        <w:t>ay muchas cosas que se pueden hacer todavía.</w:t>
      </w:r>
      <w:r w:rsidR="007D36C1">
        <w:t xml:space="preserve"> </w:t>
      </w:r>
      <w:r w:rsidR="008C56E2">
        <w:t>Esto no es algo eterno.</w:t>
      </w:r>
    </w:p>
    <w:p w:rsidR="008C56E2" w:rsidRDefault="008C56E2" w:rsidP="007D36C1">
      <w:pPr>
        <w:ind w:firstLine="720"/>
      </w:pPr>
      <w:r>
        <w:t>P</w:t>
      </w:r>
      <w:r w:rsidR="007D36C1" w:rsidRPr="009D325D">
        <w:t xml:space="preserve">ero </w:t>
      </w:r>
      <w:r w:rsidR="00F66F82">
        <w:t xml:space="preserve">es </w:t>
      </w:r>
      <w:r w:rsidR="007D36C1" w:rsidRPr="009D325D">
        <w:t>algo que se ha instal</w:t>
      </w:r>
      <w:r w:rsidR="00F66F82">
        <w:t>ado de mala manera a la gente, -</w:t>
      </w:r>
      <w:r w:rsidR="007D36C1">
        <w:t>desgraciadamente</w:t>
      </w:r>
      <w:r w:rsidR="007D36C1" w:rsidRPr="009D325D">
        <w:t xml:space="preserve"> vuelvo a decir</w:t>
      </w:r>
      <w:r>
        <w:t>- e</w:t>
      </w:r>
      <w:r w:rsidR="007D36C1">
        <w:t>n el</w:t>
      </w:r>
      <w:r w:rsidR="007D36C1" w:rsidRPr="009D325D">
        <w:t xml:space="preserve"> movimiento al cual pertenezco</w:t>
      </w:r>
      <w:r>
        <w:t xml:space="preserve">. </w:t>
      </w:r>
    </w:p>
    <w:p w:rsidR="008C56E2" w:rsidRDefault="008C56E2" w:rsidP="007D36C1">
      <w:pPr>
        <w:ind w:firstLine="720"/>
      </w:pPr>
      <w:r>
        <w:t>H</w:t>
      </w:r>
      <w:r w:rsidR="007D36C1" w:rsidRPr="009D325D">
        <w:t xml:space="preserve">emos tenido gente que ha tomado malas decisiones con la cual hoy me </w:t>
      </w:r>
      <w:r w:rsidR="00F66F82" w:rsidRPr="009D325D">
        <w:t>está</w:t>
      </w:r>
      <w:r w:rsidR="007D36C1" w:rsidRPr="009D325D">
        <w:t xml:space="preserve"> viendo </w:t>
      </w:r>
      <w:r w:rsidR="00F66F82">
        <w:t xml:space="preserve">en </w:t>
      </w:r>
      <w:r w:rsidR="007D36C1" w:rsidRPr="009D325D">
        <w:t xml:space="preserve">todos los medios </w:t>
      </w:r>
      <w:r w:rsidR="007D36C1">
        <w:t>y</w:t>
      </w:r>
      <w:r w:rsidR="007D36C1" w:rsidRPr="009D325D">
        <w:t xml:space="preserve"> me están comparando. Yo pongo a disposición lo que quieran de lo que yo tengo. No tengo absolutamente nada y ni me interesa tener.</w:t>
      </w:r>
      <w:r w:rsidR="007D36C1">
        <w:t xml:space="preserve"> </w:t>
      </w:r>
    </w:p>
    <w:p w:rsidR="008C56E2" w:rsidRDefault="007D36C1" w:rsidP="007D36C1">
      <w:pPr>
        <w:ind w:firstLine="720"/>
      </w:pPr>
      <w:r w:rsidRPr="009D325D">
        <w:t>Entonces, esos que dicen</w:t>
      </w:r>
      <w:proofErr w:type="gramStart"/>
      <w:r w:rsidR="00F66F82">
        <w:t>: ”</w:t>
      </w:r>
      <w:proofErr w:type="gramEnd"/>
      <w:r w:rsidR="00F66F82">
        <w:t>S</w:t>
      </w:r>
      <w:r w:rsidRPr="009D325D">
        <w:t>í, porque está vendida, porque está quebrada</w:t>
      </w:r>
      <w:r w:rsidR="00F66F82">
        <w:t>”. ¡Ni vendida ni quebrada!</w:t>
      </w:r>
      <w:r w:rsidRPr="009D325D">
        <w:t xml:space="preserve"> Cuando yo tomo una decisión o pido algún cambio, </w:t>
      </w:r>
      <w:r w:rsidR="00F66F82">
        <w:t>¡me hago cargo y lo sostengo!</w:t>
      </w:r>
      <w:r w:rsidRPr="009D325D">
        <w:t xml:space="preserve"> </w:t>
      </w:r>
    </w:p>
    <w:p w:rsidR="007D36C1" w:rsidRPr="009D325D" w:rsidRDefault="00F66F82" w:rsidP="007D36C1">
      <w:pPr>
        <w:ind w:firstLine="720"/>
      </w:pPr>
      <w:r>
        <w:t>E</w:t>
      </w:r>
      <w:r w:rsidR="007D36C1" w:rsidRPr="009D325D">
        <w:t>n m</w:t>
      </w:r>
      <w:r w:rsidR="007D36C1">
        <w:t>i D</w:t>
      </w:r>
      <w:r w:rsidR="007D36C1" w:rsidRPr="009D325D">
        <w:t>epartamento, vuelvo a repetir, sigo trabajando muchas veces desde el lugar de s</w:t>
      </w:r>
      <w:r>
        <w:t>alud y lo voy a seguir haciendo. N</w:t>
      </w:r>
      <w:r w:rsidR="007D36C1" w:rsidRPr="009D325D">
        <w:t>i quebrada ni vendida</w:t>
      </w:r>
      <w:r>
        <w:t>. M</w:t>
      </w:r>
      <w:r w:rsidR="007D36C1" w:rsidRPr="009D325D">
        <w:t xml:space="preserve">e hago </w:t>
      </w:r>
      <w:r w:rsidR="007D36C1" w:rsidRPr="009D325D">
        <w:lastRenderedPageBreak/>
        <w:t xml:space="preserve">cargo de las decisiones que tomo y esto en particular me </w:t>
      </w:r>
      <w:r>
        <w:t xml:space="preserve">va a afectar de manera directa </w:t>
      </w:r>
      <w:r w:rsidR="007D36C1" w:rsidRPr="009D325D">
        <w:t>cuando</w:t>
      </w:r>
      <w:r w:rsidR="008C56E2">
        <w:t xml:space="preserve"> tenga 63 o</w:t>
      </w:r>
      <w:r w:rsidR="007D36C1" w:rsidRPr="009D325D">
        <w:t xml:space="preserve"> 64 años.</w:t>
      </w:r>
    </w:p>
    <w:p w:rsidR="007D36C1" w:rsidRDefault="007D36C1" w:rsidP="007D36C1">
      <w:pPr>
        <w:ind w:firstLine="720"/>
      </w:pPr>
      <w:r w:rsidRPr="009D325D">
        <w:t xml:space="preserve">Estoy a disposición del Tribunal de Disciplina, </w:t>
      </w:r>
      <w:r w:rsidR="00F66F82">
        <w:t>¡</w:t>
      </w:r>
      <w:r w:rsidRPr="009D325D">
        <w:t>pero con un Tribunal de Disciplina en serio</w:t>
      </w:r>
      <w:r w:rsidR="00F66F82">
        <w:t>!</w:t>
      </w:r>
      <w:r w:rsidRPr="009D325D">
        <w:t xml:space="preserve"> donde tratemos los temas en serio, porque si no, es un movimiento con ideas sesgadas, cuando son de ciertos </w:t>
      </w:r>
      <w:r>
        <w:t>D</w:t>
      </w:r>
      <w:r w:rsidRPr="009D325D">
        <w:t xml:space="preserve">epartamentos, sí, </w:t>
      </w:r>
      <w:r>
        <w:t>porque son por gobernabilidad</w:t>
      </w:r>
      <w:r w:rsidR="008C56E2">
        <w:t xml:space="preserve"> </w:t>
      </w:r>
      <w:r>
        <w:t>-</w:t>
      </w:r>
      <w:r w:rsidRPr="009D325D">
        <w:t>vuelvo a repetir</w:t>
      </w:r>
      <w:r>
        <w:t>-</w:t>
      </w:r>
      <w:r w:rsidRPr="009D325D">
        <w:t xml:space="preserve"> y cuando somos del norte, somos traidoras. </w:t>
      </w:r>
      <w:r>
        <w:t>Esto er</w:t>
      </w:r>
      <w:r w:rsidRPr="009D325D">
        <w:t>a algo que quería manifestar. Gracias, señora President</w:t>
      </w:r>
      <w:r>
        <w:t>e</w:t>
      </w:r>
      <w:r w:rsidRPr="009D325D">
        <w:t>.</w:t>
      </w:r>
    </w:p>
    <w:p w:rsidR="007D36C1" w:rsidRPr="009D325D" w:rsidRDefault="007D36C1" w:rsidP="007D36C1"/>
    <w:p w:rsidR="007D36C1" w:rsidRDefault="007D36C1" w:rsidP="007D36C1">
      <w:r w:rsidRPr="0069147A">
        <w:rPr>
          <w:b/>
        </w:rPr>
        <w:t>SRA. PRESIDENTE (Aluani):</w:t>
      </w:r>
      <w:r w:rsidRPr="0069147A">
        <w:t xml:space="preserve"> </w:t>
      </w:r>
      <w:r>
        <w:t>Tiene la palabra el señor Senador por el Departamento San Salvador.</w:t>
      </w:r>
    </w:p>
    <w:p w:rsidR="007D36C1" w:rsidRDefault="007D36C1" w:rsidP="007D36C1">
      <w:pPr>
        <w:rPr>
          <w:b/>
        </w:rPr>
      </w:pPr>
    </w:p>
    <w:p w:rsidR="007D36C1" w:rsidRDefault="007D36C1" w:rsidP="007D36C1">
      <w:r w:rsidRPr="00FF27B0">
        <w:rPr>
          <w:b/>
        </w:rPr>
        <w:t>SR. SENADOR (</w:t>
      </w:r>
      <w:r>
        <w:rPr>
          <w:b/>
        </w:rPr>
        <w:t>Berthet</w:t>
      </w:r>
      <w:r w:rsidRPr="00FF27B0">
        <w:rPr>
          <w:b/>
        </w:rPr>
        <w:t>):</w:t>
      </w:r>
      <w:r w:rsidRPr="00485F2C">
        <w:t xml:space="preserve"> </w:t>
      </w:r>
      <w:r w:rsidRPr="009D325D">
        <w:t>Gracias, señora President</w:t>
      </w:r>
      <w:r>
        <w:t>e</w:t>
      </w:r>
      <w:r w:rsidRPr="009D325D">
        <w:t>.</w:t>
      </w:r>
      <w:r>
        <w:t xml:space="preserve"> </w:t>
      </w:r>
      <w:r w:rsidRPr="009D325D">
        <w:t xml:space="preserve">La verdad </w:t>
      </w:r>
      <w:r>
        <w:t>quiero</w:t>
      </w:r>
      <w:r w:rsidRPr="009D325D">
        <w:t xml:space="preserve"> pedir disculpas porque creo que se ha desvirtuado</w:t>
      </w:r>
      <w:r>
        <w:t xml:space="preserve"> cuál es el eje de esta sesión.</w:t>
      </w:r>
    </w:p>
    <w:p w:rsidR="007D36C1" w:rsidRDefault="007D36C1" w:rsidP="007D36C1">
      <w:pPr>
        <w:ind w:firstLine="720"/>
      </w:pPr>
      <w:r w:rsidRPr="009D325D">
        <w:t xml:space="preserve">Si bien es cierto </w:t>
      </w:r>
      <w:r w:rsidR="00CA150D">
        <w:t>que</w:t>
      </w:r>
      <w:r w:rsidRPr="009D325D">
        <w:t xml:space="preserve"> ya se ha</w:t>
      </w:r>
      <w:r w:rsidR="00322CF1">
        <w:t>n</w:t>
      </w:r>
      <w:r w:rsidRPr="009D325D">
        <w:t xml:space="preserve"> explicado, </w:t>
      </w:r>
      <w:r w:rsidR="00322CF1">
        <w:t>-</w:t>
      </w:r>
      <w:r w:rsidRPr="009D325D">
        <w:t xml:space="preserve">sobre todo los que me antecedieron </w:t>
      </w:r>
      <w:r>
        <w:t xml:space="preserve">en el uso de </w:t>
      </w:r>
      <w:r w:rsidRPr="009D325D">
        <w:t>la palabra</w:t>
      </w:r>
      <w:r w:rsidR="00322CF1">
        <w:t>-</w:t>
      </w:r>
      <w:r w:rsidRPr="009D325D">
        <w:t xml:space="preserve">, </w:t>
      </w:r>
      <w:r w:rsidR="00322CF1">
        <w:t>los dos dictámenes</w:t>
      </w:r>
      <w:r>
        <w:t xml:space="preserve">, </w:t>
      </w:r>
      <w:r w:rsidRPr="009D325D">
        <w:t xml:space="preserve">creo que volver sobre lo mismo sería redundante, pero sí está claro que hay dos concepciones totalmente distintas de lo que es el Estado y cómo se distribuyen los esfuerzos para sostener el sistema. </w:t>
      </w:r>
    </w:p>
    <w:p w:rsidR="00CA150D" w:rsidRDefault="00322CF1" w:rsidP="007D36C1">
      <w:pPr>
        <w:ind w:firstLine="720"/>
      </w:pPr>
      <w:r>
        <w:t>Se trata de u</w:t>
      </w:r>
      <w:r w:rsidR="007D36C1" w:rsidRPr="009D325D">
        <w:t>n proyecto del oficialis</w:t>
      </w:r>
      <w:r w:rsidR="007D36C1">
        <w:t xml:space="preserve">mo </w:t>
      </w:r>
      <w:r>
        <w:t xml:space="preserve">acompañado por el </w:t>
      </w:r>
      <w:proofErr w:type="spellStart"/>
      <w:r>
        <w:t>monobloque</w:t>
      </w:r>
      <w:proofErr w:type="spellEnd"/>
      <w:r>
        <w:t xml:space="preserve"> -y </w:t>
      </w:r>
      <w:r w:rsidR="007D36C1">
        <w:t xml:space="preserve">lamentablemente </w:t>
      </w:r>
      <w:r w:rsidR="007D36C1" w:rsidRPr="009D325D">
        <w:t>por una colega de nuestro bloque</w:t>
      </w:r>
      <w:r>
        <w:t>-</w:t>
      </w:r>
      <w:r w:rsidR="007D36C1" w:rsidRPr="009D325D">
        <w:t xml:space="preserve"> que es parte del ajuste y de la armonización con el Gobierno Nacional.</w:t>
      </w:r>
      <w:r w:rsidR="007D36C1">
        <w:t xml:space="preserve"> </w:t>
      </w:r>
    </w:p>
    <w:p w:rsidR="00CA150D" w:rsidRDefault="007D36C1" w:rsidP="007D36C1">
      <w:pPr>
        <w:ind w:firstLine="720"/>
      </w:pPr>
      <w:r w:rsidRPr="009D325D">
        <w:t>Sí, es cierto, con algunas reformas, con algunos retoques, no sé si todo</w:t>
      </w:r>
      <w:r w:rsidR="00CA150D">
        <w:t>s</w:t>
      </w:r>
      <w:r w:rsidRPr="009D325D">
        <w:t>, porque creo q</w:t>
      </w:r>
      <w:r w:rsidR="00322CF1">
        <w:t>ue algunos de lo</w:t>
      </w:r>
      <w:r>
        <w:t>s que nombró la S</w:t>
      </w:r>
      <w:r w:rsidRPr="009D325D">
        <w:t>enadora que me precedió en la palabra no está</w:t>
      </w:r>
      <w:r w:rsidR="00322CF1">
        <w:t>n</w:t>
      </w:r>
      <w:r w:rsidRPr="009D325D">
        <w:t xml:space="preserve"> en el proyecto. Pero</w:t>
      </w:r>
      <w:r>
        <w:t>,</w:t>
      </w:r>
      <w:r w:rsidRPr="009D325D">
        <w:t xml:space="preserve"> así </w:t>
      </w:r>
      <w:r>
        <w:t xml:space="preserve">y </w:t>
      </w:r>
      <w:r w:rsidRPr="009D325D">
        <w:t xml:space="preserve">todo, vemos con duda la legitimidad que pueda tener esto en la justicia. </w:t>
      </w:r>
    </w:p>
    <w:p w:rsidR="00CA150D" w:rsidRDefault="00322CF1" w:rsidP="00CA150D">
      <w:pPr>
        <w:ind w:firstLine="720"/>
      </w:pPr>
      <w:r>
        <w:t xml:space="preserve">Por otro lado, </w:t>
      </w:r>
      <w:r w:rsidR="007D36C1" w:rsidRPr="009D325D">
        <w:t>una propuesta nuestra</w:t>
      </w:r>
      <w:r w:rsidR="00CA150D">
        <w:t xml:space="preserve"> </w:t>
      </w:r>
      <w:r w:rsidR="008D4CF8">
        <w:t>donde dice que el costo no debe trasladarse a los trabajadores</w:t>
      </w:r>
      <w:r>
        <w:t>, a los médicos, a los maestros ni a los</w:t>
      </w:r>
      <w:r w:rsidR="008D4CF8">
        <w:t xml:space="preserve"> trabajadores públicos, pero sí buscando nuevos fi</w:t>
      </w:r>
      <w:r>
        <w:t>nanciamientos, -que lo dijeron el Senador Cosso y</w:t>
      </w:r>
      <w:r w:rsidR="008D4CF8">
        <w:t xml:space="preserve"> el Senador </w:t>
      </w:r>
      <w:proofErr w:type="spellStart"/>
      <w:r w:rsidR="008D4CF8">
        <w:t>Sanzberro</w:t>
      </w:r>
      <w:proofErr w:type="spellEnd"/>
      <w:r>
        <w:t>- y</w:t>
      </w:r>
      <w:r w:rsidR="008D4CF8">
        <w:t xml:space="preserve"> nuevas políticas de empleo.</w:t>
      </w:r>
    </w:p>
    <w:p w:rsidR="00CA150D" w:rsidRDefault="008D4CF8" w:rsidP="00CA150D">
      <w:pPr>
        <w:ind w:firstLine="720"/>
      </w:pPr>
      <w:r>
        <w:t>Porque t</w:t>
      </w:r>
      <w:r w:rsidR="00322CF1">
        <w:t>odos conocemos, en este momento</w:t>
      </w:r>
      <w:r>
        <w:t xml:space="preserve"> </w:t>
      </w:r>
      <w:r w:rsidR="00322CF1">
        <w:t>-</w:t>
      </w:r>
      <w:r>
        <w:t>y es cierto que no es de este Gobierno sino que viene de gobiernos anteriores</w:t>
      </w:r>
      <w:r w:rsidR="00322CF1">
        <w:t>-</w:t>
      </w:r>
      <w:r>
        <w:t xml:space="preserve"> que hay un montón de compañeros que tienen un contrato de obra. ¿Qué significa eso? Que tienen que facturarle al Estado. ¿Qué significa facturar al Estado con un </w:t>
      </w:r>
      <w:proofErr w:type="spellStart"/>
      <w:r>
        <w:t>monotributo</w:t>
      </w:r>
      <w:proofErr w:type="spellEnd"/>
      <w:r>
        <w:t xml:space="preserve">? Aportes a la Nación </w:t>
      </w:r>
      <w:r w:rsidR="00322CF1">
        <w:t>y no</w:t>
      </w:r>
      <w:r>
        <w:t xml:space="preserve"> a la Provincia.</w:t>
      </w:r>
    </w:p>
    <w:p w:rsidR="00CA150D" w:rsidRDefault="008D4CF8" w:rsidP="00CA150D">
      <w:pPr>
        <w:ind w:firstLine="720"/>
      </w:pPr>
      <w:r>
        <w:t xml:space="preserve">Insinuó algo también el Senador Oliva y usted conoce, Señora Presidente, cómo se facturan los módulos en </w:t>
      </w:r>
      <w:r w:rsidR="00322CF1">
        <w:t>S</w:t>
      </w:r>
      <w:r>
        <w:t xml:space="preserve">alud, cómo se facturan las guardias pasivas y activas en </w:t>
      </w:r>
      <w:r w:rsidR="00322CF1">
        <w:t>S</w:t>
      </w:r>
      <w:r>
        <w:t>alud</w:t>
      </w:r>
      <w:r w:rsidR="00322CF1">
        <w:t xml:space="preserve">, </w:t>
      </w:r>
      <w:r>
        <w:t xml:space="preserve">con </w:t>
      </w:r>
      <w:proofErr w:type="spellStart"/>
      <w:r>
        <w:t>monotributo</w:t>
      </w:r>
      <w:proofErr w:type="spellEnd"/>
      <w:r>
        <w:t xml:space="preserve">, </w:t>
      </w:r>
      <w:r w:rsidR="00322CF1">
        <w:t xml:space="preserve">que son </w:t>
      </w:r>
      <w:r>
        <w:t xml:space="preserve">aportes que van a la Nación. </w:t>
      </w:r>
    </w:p>
    <w:p w:rsidR="00CA150D" w:rsidRDefault="008D4CF8" w:rsidP="00CA150D">
      <w:pPr>
        <w:ind w:firstLine="720"/>
      </w:pPr>
      <w:r>
        <w:t>O sea que podríamos encontrar un montón de cosas más para buscar financiamiento y no que el ajuste sea sobre los trabajadores.</w:t>
      </w:r>
    </w:p>
    <w:p w:rsidR="00CA150D" w:rsidRDefault="008D4CF8" w:rsidP="00CA150D">
      <w:pPr>
        <w:ind w:firstLine="720"/>
      </w:pPr>
      <w:r>
        <w:lastRenderedPageBreak/>
        <w:t>El Gobierno entiende a la Caja como un problema fiscal que debe corregirse aumentando las exigencias</w:t>
      </w:r>
      <w:r w:rsidR="00322CF1">
        <w:t>. Y</w:t>
      </w:r>
      <w:r>
        <w:t xml:space="preserve"> nosotros vemos a la Caja como una herramienta de protección social y con conquistas históricas.</w:t>
      </w:r>
    </w:p>
    <w:p w:rsidR="00322CF1" w:rsidRDefault="00322CF1" w:rsidP="00CA150D">
      <w:pPr>
        <w:ind w:firstLine="720"/>
      </w:pPr>
      <w:r>
        <w:t>Ahora,</w:t>
      </w:r>
      <w:r w:rsidR="008D4CF8">
        <w:t xml:space="preserve"> permítame</w:t>
      </w:r>
      <w:r>
        <w:t xml:space="preserve"> decir que </w:t>
      </w:r>
      <w:r w:rsidR="008D4CF8">
        <w:t xml:space="preserve">el 3 de agosto se van a cumplir 76 años de que se </w:t>
      </w:r>
      <w:r w:rsidR="00CA150D">
        <w:t>con</w:t>
      </w:r>
      <w:r w:rsidR="008D4CF8">
        <w:t xml:space="preserve">formó el primer Directorio de la Caja de Jubilaciones de nuestra Provincia, </w:t>
      </w:r>
      <w:r>
        <w:t xml:space="preserve">en </w:t>
      </w:r>
      <w:r w:rsidR="008D4CF8">
        <w:t xml:space="preserve">un programa de regularización del </w:t>
      </w:r>
      <w:r>
        <w:t>entonces</w:t>
      </w:r>
      <w:r w:rsidR="00CA150D">
        <w:t xml:space="preserve"> </w:t>
      </w:r>
      <w:r>
        <w:t xml:space="preserve">Presidente, </w:t>
      </w:r>
      <w:r w:rsidR="008D4CF8">
        <w:t>Perón y</w:t>
      </w:r>
      <w:r>
        <w:t xml:space="preserve"> creo que en la Provincia </w:t>
      </w:r>
      <w:r w:rsidR="008D4CF8">
        <w:t>Gobernador</w:t>
      </w:r>
      <w:r>
        <w:t>,</w:t>
      </w:r>
      <w:r w:rsidR="008D4CF8">
        <w:t xml:space="preserve"> Maya. </w:t>
      </w:r>
      <w:r>
        <w:t>Lo</w:t>
      </w:r>
      <w:r w:rsidR="008D4CF8">
        <w:t xml:space="preserve"> traigo a colación escuchando a los que precedieron en la palabra. </w:t>
      </w:r>
    </w:p>
    <w:p w:rsidR="00322CF1" w:rsidRDefault="008D4CF8" w:rsidP="00CA150D">
      <w:pPr>
        <w:ind w:firstLine="720"/>
      </w:pPr>
      <w:r>
        <w:t>La verdad</w:t>
      </w:r>
      <w:r w:rsidR="00CA150D">
        <w:t xml:space="preserve"> es</w:t>
      </w:r>
      <w:r>
        <w:t>, ¿</w:t>
      </w:r>
      <w:r w:rsidR="00322CF1">
        <w:t>qué pensaría</w:t>
      </w:r>
      <w:r>
        <w:t xml:space="preserve"> esta gente</w:t>
      </w:r>
      <w:r w:rsidR="00322CF1">
        <w:t>,</w:t>
      </w:r>
      <w:r>
        <w:t xml:space="preserve"> en estos momentos</w:t>
      </w:r>
      <w:r w:rsidR="00322CF1">
        <w:t>,</w:t>
      </w:r>
      <w:r>
        <w:t xml:space="preserve"> acompañando el proyecto del oficialismo? Y no tiene nada</w:t>
      </w:r>
      <w:r w:rsidR="00322CF1">
        <w:t xml:space="preserve"> que ver el mandato del partido. </w:t>
      </w:r>
    </w:p>
    <w:p w:rsidR="00CA150D" w:rsidRDefault="00322CF1" w:rsidP="00CA150D">
      <w:pPr>
        <w:ind w:firstLine="720"/>
      </w:pPr>
      <w:r>
        <w:t>P</w:t>
      </w:r>
      <w:r w:rsidR="008D4CF8">
        <w:t>orque nosotros defendemos estos valores</w:t>
      </w:r>
      <w:r>
        <w:t>. Y</w:t>
      </w:r>
      <w:r w:rsidR="008D4CF8">
        <w:t xml:space="preserve"> no porque hagamos un proyecto </w:t>
      </w:r>
      <w:r w:rsidR="00CA150D">
        <w:t xml:space="preserve">nuevo </w:t>
      </w:r>
      <w:r>
        <w:t>-</w:t>
      </w:r>
      <w:r w:rsidR="008D4CF8">
        <w:t>que es ampliamente superador</w:t>
      </w:r>
      <w:r>
        <w:t>- esta</w:t>
      </w:r>
      <w:r w:rsidR="008D4CF8">
        <w:t>mos incumpliendo el mandato</w:t>
      </w:r>
      <w:r w:rsidR="00CA150D">
        <w:t>. S</w:t>
      </w:r>
      <w:r w:rsidR="008D4CF8">
        <w:t>ino</w:t>
      </w:r>
      <w:r w:rsidR="00CA150D">
        <w:t xml:space="preserve"> que</w:t>
      </w:r>
      <w:r>
        <w:t>,</w:t>
      </w:r>
      <w:r w:rsidR="008D4CF8">
        <w:t xml:space="preserve"> todo </w:t>
      </w:r>
      <w:r w:rsidR="00CA150D">
        <w:t xml:space="preserve">lo </w:t>
      </w:r>
      <w:r w:rsidR="008D4CF8">
        <w:t>contrario</w:t>
      </w:r>
      <w:r w:rsidR="00CA150D">
        <w:t>, q</w:t>
      </w:r>
      <w:r w:rsidR="008D4CF8">
        <w:t>ueremos garantizar y reafirmar los valores que nuestro partido nos ha dado y por los cuales hoy estamos acá sentados gracias al sello del Partido Justicialista.</w:t>
      </w:r>
      <w:r w:rsidR="00CA150D">
        <w:t xml:space="preserve"> </w:t>
      </w:r>
      <w:r w:rsidR="008D4CF8">
        <w:t xml:space="preserve">Entonces, buscar alternativas superadoras me parece que habla bien del peronismo. </w:t>
      </w:r>
    </w:p>
    <w:p w:rsidR="00CA150D" w:rsidRDefault="008D4CF8" w:rsidP="00CA150D">
      <w:pPr>
        <w:ind w:firstLine="720"/>
      </w:pPr>
      <w:r>
        <w:t>No nos negamos a la necesidad de mejorar el financiamiento de la Caja. Ahora, el problema es el cómo.</w:t>
      </w:r>
      <w:r w:rsidR="00CA150D">
        <w:t xml:space="preserve"> </w:t>
      </w:r>
      <w:r>
        <w:t xml:space="preserve">Hoy vemos la misma lógica que el Gobierno nacional: la motosierra. </w:t>
      </w:r>
    </w:p>
    <w:p w:rsidR="00CA150D" w:rsidRDefault="008D4CF8" w:rsidP="00CA150D">
      <w:pPr>
        <w:ind w:firstLine="720"/>
      </w:pPr>
      <w:r>
        <w:t xml:space="preserve">Nosotros podemos entender al Gobierno, que tiene que estar en consonancia con el Gobierno </w:t>
      </w:r>
      <w:r w:rsidR="00322CF1">
        <w:t>N</w:t>
      </w:r>
      <w:r>
        <w:t xml:space="preserve">acional porque hay que gestionar, hay que </w:t>
      </w:r>
      <w:r w:rsidR="00CA150D">
        <w:t>co</w:t>
      </w:r>
      <w:r>
        <w:t xml:space="preserve">gobernar, pero nos preocupa porque vemos en algunos medios, en algunas páginas, que están hablando </w:t>
      </w:r>
      <w:r w:rsidR="00322CF1">
        <w:t>¡</w:t>
      </w:r>
      <w:r>
        <w:t>de una alianza po</w:t>
      </w:r>
      <w:r w:rsidR="00322CF1">
        <w:t>lítica con el Gobierno nacional!</w:t>
      </w:r>
    </w:p>
    <w:p w:rsidR="00CA150D" w:rsidRDefault="008D4CF8" w:rsidP="00CA150D">
      <w:pPr>
        <w:ind w:firstLine="720"/>
      </w:pPr>
      <w:r>
        <w:t>Entonces</w:t>
      </w:r>
      <w:r w:rsidR="00CA150D">
        <w:t>,</w:t>
      </w:r>
      <w:r>
        <w:t xml:space="preserve"> nuestra preocupación es mucho más importante, porque si el Presidente Milei es reelecto, no le quepa la menor duda que el primer año de su gestión va a reformar el sistema previsional. ¿Y cómo quedamos los entrerrianos en esa armonización cuando decidan recortar más derechos o cuando decidan subir la edad jubilatoria? ¿A los entrerrianos también se la van a subir? ¿Qué van a hacer esos médicos que decía el Senador</w:t>
      </w:r>
      <w:r w:rsidR="00322CF1">
        <w:t xml:space="preserve"> Oliva</w:t>
      </w:r>
      <w:r w:rsidR="00CA150D">
        <w:t>,</w:t>
      </w:r>
      <w:r w:rsidR="00322CF1">
        <w:t xml:space="preserve"> en relación a</w:t>
      </w:r>
      <w:r>
        <w:t xml:space="preserve"> las guardias? ¿Van a tener que hacer guardia hasta los 75 años para acogerse a un sistema jubilatorio?</w:t>
      </w:r>
    </w:p>
    <w:p w:rsidR="008D4CF8" w:rsidRPr="004B382C" w:rsidRDefault="008D4CF8" w:rsidP="00CA150D">
      <w:pPr>
        <w:ind w:firstLine="720"/>
      </w:pPr>
      <w:r>
        <w:t>La verdad, esto nos preocupa mucho y quiero entender que en el despacho del oficialismo no está claro.</w:t>
      </w:r>
    </w:p>
    <w:p w:rsidR="00CA150D" w:rsidRDefault="007E4945" w:rsidP="00CA150D">
      <w:pPr>
        <w:ind w:firstLine="708"/>
      </w:pPr>
      <w:r>
        <w:t xml:space="preserve">Ahora, si </w:t>
      </w:r>
      <w:r w:rsidR="00CA150D">
        <w:t>la Nación abandona Entre Ríos</w:t>
      </w:r>
      <w:r>
        <w:t xml:space="preserve"> y la Provincia decide ajustar a los tr</w:t>
      </w:r>
      <w:r w:rsidR="00322CF1">
        <w:t>abajadores en lugar de defenderl</w:t>
      </w:r>
      <w:r>
        <w:t>os, el problema no es solamente previsional</w:t>
      </w:r>
      <w:r w:rsidR="00CA150D">
        <w:t>,</w:t>
      </w:r>
      <w:r>
        <w:t xml:space="preserve"> es una decisión política sobre quiénes pagan la crisis y quiénes quedan protegidos de ella. </w:t>
      </w:r>
    </w:p>
    <w:p w:rsidR="00D7174D" w:rsidRDefault="007E4945" w:rsidP="00CA150D">
      <w:pPr>
        <w:ind w:firstLine="708"/>
      </w:pPr>
      <w:r>
        <w:t>Por eso</w:t>
      </w:r>
      <w:r w:rsidR="00CA150D">
        <w:t>,</w:t>
      </w:r>
      <w:r>
        <w:t xml:space="preserve"> señora Presidente y </w:t>
      </w:r>
      <w:r w:rsidR="00CA150D">
        <w:t>parafraseando</w:t>
      </w:r>
      <w:r>
        <w:t xml:space="preserve"> un dicho popular, </w:t>
      </w:r>
      <w:r w:rsidR="00CA150D">
        <w:t>“</w:t>
      </w:r>
      <w:r>
        <w:t>no tenemos que desvestir a los trabajadores ni a los jubilados para ordenar las cuentas</w:t>
      </w:r>
      <w:r w:rsidR="00CA150D">
        <w:t xml:space="preserve">”. Muchas </w:t>
      </w:r>
      <w:r>
        <w:t xml:space="preserve">gracias. </w:t>
      </w:r>
    </w:p>
    <w:p w:rsidR="007E4945" w:rsidRDefault="007E4945" w:rsidP="003408CF"/>
    <w:p w:rsidR="007E4945" w:rsidRDefault="007E4945" w:rsidP="007E4945">
      <w:r w:rsidRPr="0069147A">
        <w:rPr>
          <w:b/>
        </w:rPr>
        <w:t>SRA. PRESIDENTE (Aluani):</w:t>
      </w:r>
      <w:r w:rsidRPr="0069147A">
        <w:t xml:space="preserve"> </w:t>
      </w:r>
      <w:r>
        <w:t>Gracias, señor Senador.</w:t>
      </w:r>
    </w:p>
    <w:p w:rsidR="007E4945" w:rsidRDefault="007E4945" w:rsidP="007E4945">
      <w:pPr>
        <w:ind w:firstLine="708"/>
      </w:pPr>
      <w:r>
        <w:t>Tiene la palabra el señor Senador por el Departamento Diamante.</w:t>
      </w:r>
    </w:p>
    <w:p w:rsidR="007E4945" w:rsidRDefault="007E4945" w:rsidP="007E4945">
      <w:pPr>
        <w:rPr>
          <w:b/>
        </w:rPr>
      </w:pPr>
    </w:p>
    <w:p w:rsidR="007E4945" w:rsidRDefault="007E4945" w:rsidP="007E4945">
      <w:r w:rsidRPr="00FF27B0">
        <w:rPr>
          <w:b/>
        </w:rPr>
        <w:t>SR. SENADOR (</w:t>
      </w:r>
      <w:r>
        <w:rPr>
          <w:b/>
        </w:rPr>
        <w:t>Vergara</w:t>
      </w:r>
      <w:r w:rsidRPr="00FF27B0">
        <w:rPr>
          <w:b/>
        </w:rPr>
        <w:t>):</w:t>
      </w:r>
      <w:r w:rsidRPr="00485F2C">
        <w:t xml:space="preserve"> </w:t>
      </w:r>
      <w:r w:rsidRPr="009D325D">
        <w:t>Gracias, señora President</w:t>
      </w:r>
      <w:r>
        <w:t>e</w:t>
      </w:r>
      <w:r w:rsidRPr="009D325D">
        <w:t>.</w:t>
      </w:r>
      <w:r w:rsidR="00CA150D">
        <w:t xml:space="preserve"> </w:t>
      </w:r>
    </w:p>
    <w:p w:rsidR="00F416DC" w:rsidRDefault="00A251F5" w:rsidP="007E4945">
      <w:r>
        <w:tab/>
        <w:t>Tenía la tentación</w:t>
      </w:r>
      <w:r w:rsidR="008A5A4A">
        <w:t>,</w:t>
      </w:r>
      <w:r>
        <w:t xml:space="preserve"> </w:t>
      </w:r>
      <w:r w:rsidR="00F416DC">
        <w:t>desde</w:t>
      </w:r>
      <w:r>
        <w:t xml:space="preserve"> mi espacio</w:t>
      </w:r>
      <w:r w:rsidR="008A5A4A">
        <w:t>,</w:t>
      </w:r>
      <w:r>
        <w:t xml:space="preserve"> de poder expresar y traer a colación la historia de la situación previsional en la </w:t>
      </w:r>
      <w:r w:rsidR="008A5A4A">
        <w:t>Provincia de Entre Ríos</w:t>
      </w:r>
      <w:r w:rsidR="00F416DC">
        <w:t>. P</w:t>
      </w:r>
      <w:r>
        <w:t xml:space="preserve">orque en esa </w:t>
      </w:r>
      <w:r w:rsidR="008A5A4A">
        <w:t>historia</w:t>
      </w:r>
      <w:r>
        <w:t xml:space="preserve"> uno puede dejar </w:t>
      </w:r>
      <w:r w:rsidR="00F416DC">
        <w:t>-</w:t>
      </w:r>
      <w:r>
        <w:t>como dijo un Senador</w:t>
      </w:r>
      <w:r w:rsidR="00F416DC">
        <w:t>-</w:t>
      </w:r>
      <w:r>
        <w:t xml:space="preserve"> de hacer el nombramiento a dirigentes de manera puntual y podríamos hablar de qué hicieron </w:t>
      </w:r>
      <w:r w:rsidR="008A5A4A">
        <w:t>los</w:t>
      </w:r>
      <w:r>
        <w:t xml:space="preserve"> espacios políticos cuando tuvieron que gobernar y tomar decisiones que involucran y hoy definen la </w:t>
      </w:r>
      <w:r w:rsidR="008A5A4A">
        <w:t>situación</w:t>
      </w:r>
      <w:r>
        <w:t xml:space="preserve"> dela Caja provincial.</w:t>
      </w:r>
    </w:p>
    <w:p w:rsidR="00F416DC" w:rsidRDefault="00A251F5" w:rsidP="00F416DC">
      <w:pPr>
        <w:ind w:firstLine="708"/>
      </w:pPr>
      <w:r>
        <w:t>No lo voy a hacer porque</w:t>
      </w:r>
      <w:r w:rsidR="008A5A4A">
        <w:t>,</w:t>
      </w:r>
      <w:r>
        <w:t xml:space="preserve"> como dice nuestro Gobernador, tenemos que mirar para adelante y tenemos que tratar de buscar soluciones creativas para seguir sosteniendo este muy buen sistema previsional que tiene la </w:t>
      </w:r>
      <w:r w:rsidR="00B4247A">
        <w:t>Provincia</w:t>
      </w:r>
      <w:r>
        <w:t xml:space="preserve"> de Entre Ríos para darle certeza en el financiamiento y sostenibilidad en el tiempo.</w:t>
      </w:r>
    </w:p>
    <w:p w:rsidR="00F416DC" w:rsidRDefault="00F416DC" w:rsidP="00F416DC">
      <w:pPr>
        <w:ind w:firstLine="708"/>
      </w:pPr>
      <w:r>
        <w:t>Ahora bien, h</w:t>
      </w:r>
      <w:r w:rsidR="00A251F5">
        <w:t>ay muchas cosas para decir</w:t>
      </w:r>
      <w:r>
        <w:t xml:space="preserve"> p</w:t>
      </w:r>
      <w:r w:rsidR="00A251F5">
        <w:t xml:space="preserve">ero de la historia solo voy a decir que esta </w:t>
      </w:r>
      <w:r>
        <w:t>L</w:t>
      </w:r>
      <w:r w:rsidR="00A251F5">
        <w:t xml:space="preserve">ey </w:t>
      </w:r>
      <w:r w:rsidR="00B4247A">
        <w:t>q</w:t>
      </w:r>
      <w:r w:rsidR="00A251F5">
        <w:t xml:space="preserve">ue </w:t>
      </w:r>
      <w:r w:rsidR="00B4247A">
        <w:t>hoy</w:t>
      </w:r>
      <w:r w:rsidR="00A251F5">
        <w:t xml:space="preserve"> tanto se defiende</w:t>
      </w:r>
      <w:r>
        <w:t>,</w:t>
      </w:r>
      <w:r w:rsidR="00A251F5">
        <w:t xml:space="preserve"> fue impulsada por el Gobernador Mario Armando </w:t>
      </w:r>
      <w:proofErr w:type="spellStart"/>
      <w:r w:rsidR="00A251F5">
        <w:t>Moine</w:t>
      </w:r>
      <w:proofErr w:type="spellEnd"/>
      <w:r w:rsidR="00A251F5">
        <w:t>, mil veces denostado</w:t>
      </w:r>
      <w:r>
        <w:t xml:space="preserve"> y</w:t>
      </w:r>
      <w:r w:rsidR="00A251F5">
        <w:t xml:space="preserve"> muchas veces maltratado, pero </w:t>
      </w:r>
      <w:r>
        <w:t>que impuso esta L</w:t>
      </w:r>
      <w:r w:rsidR="00A251F5">
        <w:t>ey previsional que hoy resulta que todos defienden.</w:t>
      </w:r>
    </w:p>
    <w:p w:rsidR="00F416DC" w:rsidRDefault="00F416DC" w:rsidP="00F416DC">
      <w:pPr>
        <w:ind w:firstLine="708"/>
      </w:pPr>
      <w:r>
        <w:t>Es decir, q</w:t>
      </w:r>
      <w:r w:rsidR="00A251F5">
        <w:t>ue si uno recurre a lo que dice</w:t>
      </w:r>
      <w:r>
        <w:t>n</w:t>
      </w:r>
      <w:r w:rsidR="00A251F5">
        <w:t xml:space="preserve"> </w:t>
      </w:r>
      <w:r w:rsidR="00B4247A">
        <w:t>los</w:t>
      </w:r>
      <w:r w:rsidR="00A251F5">
        <w:t xml:space="preserve"> expediente</w:t>
      </w:r>
      <w:r w:rsidR="00B4247A">
        <w:t>s</w:t>
      </w:r>
      <w:r w:rsidR="00A251F5">
        <w:t xml:space="preserve"> legislativo</w:t>
      </w:r>
      <w:r w:rsidR="00B4247A">
        <w:t>s y</w:t>
      </w:r>
      <w:r w:rsidR="00A251F5">
        <w:t xml:space="preserve"> lo que dicen los medios de comunicación de</w:t>
      </w:r>
      <w:r>
        <w:t xml:space="preserve"> aque</w:t>
      </w:r>
      <w:r w:rsidR="00A251F5">
        <w:t>l momento</w:t>
      </w:r>
      <w:r>
        <w:t>,</w:t>
      </w:r>
      <w:r w:rsidR="00A251F5">
        <w:t xml:space="preserve"> </w:t>
      </w:r>
      <w:r>
        <w:t xml:space="preserve">por ejemplo, </w:t>
      </w:r>
      <w:r w:rsidR="00B4247A">
        <w:t>nuestro querido</w:t>
      </w:r>
      <w:r w:rsidR="00A251F5">
        <w:t xml:space="preserve"> Diario de </w:t>
      </w:r>
      <w:r w:rsidR="00B4247A">
        <w:t>Paraná</w:t>
      </w:r>
      <w:r w:rsidR="00A251F5">
        <w:t xml:space="preserve"> </w:t>
      </w:r>
      <w:r>
        <w:t>-</w:t>
      </w:r>
      <w:r w:rsidR="00A251F5">
        <w:t>que ya no existe en formato papel</w:t>
      </w:r>
      <w:r>
        <w:t>-</w:t>
      </w:r>
      <w:r w:rsidR="00A251F5">
        <w:t xml:space="preserve"> está todo lo que decían los dirigentes gremiales </w:t>
      </w:r>
      <w:r w:rsidR="00B4247A">
        <w:t>rechazando</w:t>
      </w:r>
      <w:r w:rsidR="00A251F5">
        <w:t xml:space="preserve"> esta ley. </w:t>
      </w:r>
    </w:p>
    <w:p w:rsidR="00F416DC" w:rsidRDefault="00A251F5" w:rsidP="00F416DC">
      <w:pPr>
        <w:ind w:firstLine="708"/>
      </w:pPr>
      <w:r>
        <w:t>Como no me voy a dedicar a hacer historia</w:t>
      </w:r>
      <w:r w:rsidR="00F416DC">
        <w:t xml:space="preserve">, </w:t>
      </w:r>
      <w:r w:rsidR="00B4247A">
        <w:t>simplemente</w:t>
      </w:r>
      <w:r>
        <w:t xml:space="preserve"> </w:t>
      </w:r>
      <w:r w:rsidR="00F416DC">
        <w:t xml:space="preserve">voy a </w:t>
      </w:r>
      <w:r>
        <w:t xml:space="preserve">decir que en esta documentación </w:t>
      </w:r>
      <w:r w:rsidR="00F416DC">
        <w:t>-</w:t>
      </w:r>
      <w:r>
        <w:t>que tengo</w:t>
      </w:r>
      <w:r w:rsidR="00F416DC">
        <w:t>-</w:t>
      </w:r>
      <w:r>
        <w:t xml:space="preserve"> está la historia</w:t>
      </w:r>
      <w:r w:rsidR="00F416DC">
        <w:t>,</w:t>
      </w:r>
      <w:r>
        <w:t xml:space="preserve"> un poco de hipocresía y otro poco de falta de valentía de los </w:t>
      </w:r>
      <w:r w:rsidR="00B4247A">
        <w:t>sucesivos</w:t>
      </w:r>
      <w:r>
        <w:t xml:space="preserve"> gobier</w:t>
      </w:r>
      <w:r w:rsidR="00B4247A">
        <w:t>nos</w:t>
      </w:r>
      <w:r>
        <w:t xml:space="preserve"> de no haber tomado las decisiones a tiempo. </w:t>
      </w:r>
    </w:p>
    <w:p w:rsidR="00F416DC" w:rsidRDefault="00A251F5" w:rsidP="00F416DC">
      <w:pPr>
        <w:ind w:firstLine="708"/>
      </w:pPr>
      <w:r>
        <w:t xml:space="preserve">Y este Gobierno que encabeza nuestro </w:t>
      </w:r>
      <w:r w:rsidR="00B4247A">
        <w:t xml:space="preserve">Gobernador Rogelio Frigerio si </w:t>
      </w:r>
      <w:r>
        <w:t xml:space="preserve">algo no va a hacer </w:t>
      </w:r>
      <w:r w:rsidR="00F416DC">
        <w:t>-</w:t>
      </w:r>
      <w:r>
        <w:t xml:space="preserve">y nosotros los </w:t>
      </w:r>
      <w:r w:rsidR="00F416DC">
        <w:t>L</w:t>
      </w:r>
      <w:r>
        <w:t>egisladores tampoco</w:t>
      </w:r>
      <w:r w:rsidR="00F416DC">
        <w:t>-</w:t>
      </w:r>
      <w:r>
        <w:t xml:space="preserve">, es dejar de tomar las </w:t>
      </w:r>
      <w:r w:rsidR="00F416DC">
        <w:t>decisiones</w:t>
      </w:r>
      <w:r>
        <w:t xml:space="preserve"> políticas que el tiempo necesita. </w:t>
      </w:r>
    </w:p>
    <w:p w:rsidR="00F416DC" w:rsidRDefault="00A251F5" w:rsidP="00F416DC">
      <w:pPr>
        <w:ind w:firstLine="708"/>
      </w:pPr>
      <w:r>
        <w:t xml:space="preserve">No vamos a </w:t>
      </w:r>
      <w:r w:rsidR="00B4247A">
        <w:t>posponer</w:t>
      </w:r>
      <w:r>
        <w:t xml:space="preserve"> </w:t>
      </w:r>
      <w:r w:rsidR="007C74BD">
        <w:t>esas decisiones que sabemos que</w:t>
      </w:r>
      <w:r w:rsidR="00F416DC">
        <w:t>,</w:t>
      </w:r>
      <w:r w:rsidR="007C74BD">
        <w:t xml:space="preserve"> aunque dolorosas y cost</w:t>
      </w:r>
      <w:r w:rsidR="00B4247A">
        <w:t>osas de</w:t>
      </w:r>
      <w:r w:rsidR="00F416DC">
        <w:t>sde e</w:t>
      </w:r>
      <w:r w:rsidR="00B4247A">
        <w:t>l punto de vista político</w:t>
      </w:r>
      <w:r w:rsidR="00F416DC">
        <w:t>,</w:t>
      </w:r>
      <w:r w:rsidR="007C74BD">
        <w:t xml:space="preserve"> son necesarias para que nuestra </w:t>
      </w:r>
      <w:r w:rsidR="00F416DC">
        <w:t>P</w:t>
      </w:r>
      <w:r w:rsidR="007C74BD">
        <w:t>rovincia y la gestión</w:t>
      </w:r>
      <w:r w:rsidR="00F416DC">
        <w:t>, estén en el buen</w:t>
      </w:r>
      <w:r w:rsidR="007C74BD">
        <w:t xml:space="preserve"> sentido y </w:t>
      </w:r>
      <w:r w:rsidR="00B4247A">
        <w:t>en el</w:t>
      </w:r>
      <w:r w:rsidR="00F416DC">
        <w:t xml:space="preserve"> </w:t>
      </w:r>
      <w:r w:rsidR="007C74BD">
        <w:t xml:space="preserve">buen camino. </w:t>
      </w:r>
    </w:p>
    <w:p w:rsidR="007D36C1" w:rsidRDefault="008D3DF4" w:rsidP="00F416DC">
      <w:pPr>
        <w:ind w:firstLine="708"/>
      </w:pPr>
      <w:r>
        <w:t xml:space="preserve">En cuanto a </w:t>
      </w:r>
      <w:r w:rsidR="007C74BD">
        <w:t xml:space="preserve">los </w:t>
      </w:r>
      <w:r w:rsidR="00B4247A">
        <w:t>argumentos,</w:t>
      </w:r>
      <w:r w:rsidR="007C74BD">
        <w:t xml:space="preserve"> lo</w:t>
      </w:r>
      <w:r>
        <w:t>s</w:t>
      </w:r>
      <w:r w:rsidR="007C74BD">
        <w:t xml:space="preserve"> hemos hecho </w:t>
      </w:r>
      <w:r w:rsidR="00B4247A">
        <w:t xml:space="preserve">dicho </w:t>
      </w:r>
      <w:r w:rsidR="007C74BD">
        <w:t xml:space="preserve">en muchísimas </w:t>
      </w:r>
      <w:r w:rsidR="00B4247A">
        <w:t>oportunidades</w:t>
      </w:r>
      <w:r>
        <w:t xml:space="preserve"> y</w:t>
      </w:r>
      <w:r w:rsidR="007C74BD">
        <w:t xml:space="preserve"> </w:t>
      </w:r>
      <w:r w:rsidR="00B4247A">
        <w:t>m</w:t>
      </w:r>
      <w:r w:rsidR="007D36C1" w:rsidRPr="00A66249">
        <w:t xml:space="preserve">is colegas precedentes </w:t>
      </w:r>
      <w:r w:rsidR="007D36C1">
        <w:t>-</w:t>
      </w:r>
      <w:r w:rsidR="007D36C1" w:rsidRPr="00A66249">
        <w:t>que van a apoyar esta reforma</w:t>
      </w:r>
      <w:r w:rsidR="007D36C1">
        <w:t>-</w:t>
      </w:r>
      <w:r w:rsidR="007D36C1" w:rsidRPr="00A66249">
        <w:t xml:space="preserve"> ya lo han dicho, </w:t>
      </w:r>
      <w:r>
        <w:t xml:space="preserve">así que </w:t>
      </w:r>
      <w:r w:rsidR="007D36C1" w:rsidRPr="00A66249">
        <w:t>no lo</w:t>
      </w:r>
      <w:r>
        <w:t>s</w:t>
      </w:r>
      <w:r w:rsidR="007D36C1" w:rsidRPr="00A66249">
        <w:t xml:space="preserve"> voy a reiterar, </w:t>
      </w:r>
      <w:r>
        <w:t xml:space="preserve">sino que </w:t>
      </w:r>
      <w:r w:rsidR="007D36C1" w:rsidRPr="00A66249">
        <w:t xml:space="preserve">simplemente </w:t>
      </w:r>
      <w:r>
        <w:t xml:space="preserve">voy a </w:t>
      </w:r>
      <w:r w:rsidR="007D36C1" w:rsidRPr="00A66249">
        <w:t>decir que nosotros venimos a preservar derechos y a dar</w:t>
      </w:r>
      <w:r w:rsidR="007D36C1">
        <w:t>le sostenibilidad en el tiempo.</w:t>
      </w:r>
    </w:p>
    <w:p w:rsidR="007D36C1" w:rsidRDefault="007D36C1" w:rsidP="007D36C1">
      <w:pPr>
        <w:ind w:firstLine="720"/>
      </w:pPr>
      <w:r>
        <w:lastRenderedPageBreak/>
        <w:t>P</w:t>
      </w:r>
      <w:r w:rsidRPr="00A66249">
        <w:t>or eso es que le solicito</w:t>
      </w:r>
      <w:r>
        <w:t>,</w:t>
      </w:r>
      <w:r w:rsidR="00B4247A">
        <w:t xml:space="preserve"> señora Presidente</w:t>
      </w:r>
      <w:r>
        <w:t>,</w:t>
      </w:r>
      <w:r w:rsidRPr="00A66249">
        <w:t xml:space="preserve"> que se ponga en consideración el dictamen de mayoría de la Comisión de Presupuesto y Hacienda para que lo podamos votar. Muchas gracias. </w:t>
      </w:r>
    </w:p>
    <w:p w:rsidR="00F34A5E" w:rsidRPr="00F15090" w:rsidRDefault="00F34A5E" w:rsidP="003408CF"/>
    <w:p w:rsidR="00E46785" w:rsidRPr="00E46785" w:rsidRDefault="00E46785" w:rsidP="00E46785">
      <w:r w:rsidRPr="00D5607B">
        <w:rPr>
          <w:b/>
        </w:rPr>
        <w:t>SRA. PRESIDENTE (Aluani)</w:t>
      </w:r>
      <w:r w:rsidRPr="00D5607B">
        <w:t xml:space="preserve">: </w:t>
      </w:r>
      <w:r w:rsidR="00791DA5">
        <w:t>S</w:t>
      </w:r>
      <w:r w:rsidRPr="00E46785">
        <w:t xml:space="preserve">i </w:t>
      </w:r>
      <w:r w:rsidR="006A0839" w:rsidRPr="00E46785">
        <w:t>ningún</w:t>
      </w:r>
      <w:r w:rsidRPr="00E46785">
        <w:t xml:space="preserve"> otro </w:t>
      </w:r>
      <w:r w:rsidR="00791DA5">
        <w:t>señor S</w:t>
      </w:r>
      <w:r w:rsidRPr="00E46785">
        <w:t>enador v</w:t>
      </w:r>
      <w:r w:rsidR="00791DA5">
        <w:t xml:space="preserve">a a hacer uso de la palabra, se </w:t>
      </w:r>
      <w:r w:rsidRPr="00E46785">
        <w:t xml:space="preserve">pone a </w:t>
      </w:r>
      <w:r w:rsidR="006A0839" w:rsidRPr="00E46785">
        <w:t>votación</w:t>
      </w:r>
      <w:r w:rsidRPr="00E46785">
        <w:t xml:space="preserve"> el </w:t>
      </w:r>
      <w:r w:rsidR="006A0839" w:rsidRPr="00E46785">
        <w:t>despacho</w:t>
      </w:r>
      <w:r w:rsidRPr="00E46785">
        <w:t xml:space="preserve"> de la </w:t>
      </w:r>
      <w:r w:rsidR="006A0839">
        <w:t>C</w:t>
      </w:r>
      <w:r w:rsidR="006A0839" w:rsidRPr="00E46785">
        <w:t>omisión</w:t>
      </w:r>
      <w:r w:rsidRPr="00E46785">
        <w:t xml:space="preserve"> de </w:t>
      </w:r>
      <w:r w:rsidR="006A0839">
        <w:t>P</w:t>
      </w:r>
      <w:r w:rsidRPr="00E46785">
        <w:t xml:space="preserve">resupuesto y </w:t>
      </w:r>
      <w:r w:rsidR="006A0839">
        <w:t>H</w:t>
      </w:r>
      <w:r w:rsidRPr="00E46785">
        <w:t>acienda con las mo</w:t>
      </w:r>
      <w:r w:rsidR="006A0839">
        <w:t>dific</w:t>
      </w:r>
      <w:r w:rsidRPr="00E46785">
        <w:t xml:space="preserve">aciones </w:t>
      </w:r>
      <w:r w:rsidR="006A0839" w:rsidRPr="00E46785">
        <w:t>recién</w:t>
      </w:r>
      <w:r w:rsidRPr="00E46785">
        <w:t xml:space="preserve"> </w:t>
      </w:r>
      <w:r w:rsidR="006A0839">
        <w:t>aprobadas en el R</w:t>
      </w:r>
      <w:r w:rsidRPr="00E46785">
        <w:t xml:space="preserve">ecinto, que </w:t>
      </w:r>
      <w:r w:rsidR="006A0839" w:rsidRPr="00E46785">
        <w:t>será</w:t>
      </w:r>
      <w:r w:rsidRPr="00E46785">
        <w:t xml:space="preserve"> nominal para su </w:t>
      </w:r>
      <w:r w:rsidR="006A0839" w:rsidRPr="00E46785">
        <w:t>aprobación</w:t>
      </w:r>
      <w:r w:rsidR="009134E1">
        <w:t xml:space="preserve">, en </w:t>
      </w:r>
      <w:r w:rsidRPr="00E46785">
        <w:t>general y</w:t>
      </w:r>
      <w:r w:rsidR="009134E1">
        <w:t>;</w:t>
      </w:r>
      <w:r w:rsidRPr="00E46785">
        <w:t xml:space="preserve"> por </w:t>
      </w:r>
      <w:r w:rsidR="006A0839" w:rsidRPr="00E46785">
        <w:t>títulos</w:t>
      </w:r>
      <w:r w:rsidRPr="00E46785">
        <w:t xml:space="preserve"> y a mano alzada</w:t>
      </w:r>
      <w:r w:rsidR="009134E1">
        <w:t>,</w:t>
      </w:r>
      <w:r w:rsidRPr="00E46785">
        <w:t xml:space="preserve"> en particular.</w:t>
      </w:r>
    </w:p>
    <w:p w:rsidR="00E46785" w:rsidRDefault="00E46785" w:rsidP="00E46785">
      <w:r w:rsidRPr="00E46785">
        <w:tab/>
      </w:r>
      <w:r w:rsidR="006A0839" w:rsidRPr="00E46785">
        <w:t>Procedemos</w:t>
      </w:r>
      <w:r w:rsidRPr="00E46785">
        <w:t xml:space="preserve"> a votar el proyecto</w:t>
      </w:r>
      <w:r w:rsidR="009134E1">
        <w:t>,</w:t>
      </w:r>
      <w:r w:rsidRPr="00E46785">
        <w:t xml:space="preserve"> en general</w:t>
      </w:r>
      <w:r w:rsidR="009134E1">
        <w:t>,</w:t>
      </w:r>
      <w:r w:rsidRPr="00E46785">
        <w:t xml:space="preserve"> por el despacho de la </w:t>
      </w:r>
      <w:r w:rsidR="006A0839">
        <w:t>C</w:t>
      </w:r>
      <w:r w:rsidR="006A0839" w:rsidRPr="00E46785">
        <w:t xml:space="preserve">omisión de </w:t>
      </w:r>
      <w:r w:rsidR="006A0839">
        <w:t>P</w:t>
      </w:r>
      <w:r w:rsidR="006A0839" w:rsidRPr="00E46785">
        <w:t xml:space="preserve">resupuesto y </w:t>
      </w:r>
      <w:r w:rsidR="006A0839">
        <w:t>H</w:t>
      </w:r>
      <w:r w:rsidR="006A0839" w:rsidRPr="00E46785">
        <w:t>acienda</w:t>
      </w:r>
      <w:r w:rsidRPr="00E46785">
        <w:t xml:space="preserve">, sírvanse indicar </w:t>
      </w:r>
      <w:r w:rsidR="00791DA5">
        <w:t>si el voto es</w:t>
      </w:r>
      <w:r w:rsidRPr="00E46785">
        <w:t xml:space="preserve"> afirmativo o negativo</w:t>
      </w:r>
      <w:r w:rsidR="006A0839">
        <w:t>.</w:t>
      </w:r>
    </w:p>
    <w:p w:rsidR="0081697F" w:rsidRDefault="0081697F" w:rsidP="00E46785"/>
    <w:p w:rsidR="0081697F" w:rsidRDefault="0081697F" w:rsidP="0081697F">
      <w:pPr>
        <w:spacing w:line="300" w:lineRule="exact"/>
        <w:ind w:left="4082" w:right="1134" w:hanging="113"/>
        <w:rPr>
          <w:b/>
          <w:i/>
          <w:sz w:val="20"/>
          <w:szCs w:val="20"/>
        </w:rPr>
      </w:pPr>
      <w:r w:rsidRPr="00197F19">
        <w:rPr>
          <w:b/>
          <w:i/>
          <w:sz w:val="20"/>
          <w:szCs w:val="20"/>
        </w:rPr>
        <w:t>-Resulta aprobado.</w:t>
      </w:r>
    </w:p>
    <w:p w:rsidR="0081697F" w:rsidRDefault="0081697F" w:rsidP="00E46785"/>
    <w:p w:rsidR="00791DA5" w:rsidRDefault="00791DA5" w:rsidP="00791DA5">
      <w:pPr>
        <w:pStyle w:val="Acotacin"/>
      </w:pPr>
      <w:r>
        <w:t>-L</w:t>
      </w:r>
      <w:r w:rsidR="0081697F">
        <w:t xml:space="preserve">os señores Senadores Benedetti, Cavagna, </w:t>
      </w:r>
      <w:proofErr w:type="spellStart"/>
      <w:r w:rsidR="0081697F">
        <w:t>Cozzi</w:t>
      </w:r>
      <w:proofErr w:type="spellEnd"/>
      <w:r w:rsidR="0081697F">
        <w:t xml:space="preserve">, Dal Molín, Domínguez, Favre, Méndez, Miranda, </w:t>
      </w:r>
      <w:proofErr w:type="spellStart"/>
      <w:r w:rsidR="0081697F">
        <w:t>Otaegui</w:t>
      </w:r>
      <w:proofErr w:type="spellEnd"/>
      <w:r w:rsidR="0081697F">
        <w:t xml:space="preserve"> y Vergara, </w:t>
      </w:r>
      <w:r>
        <w:t xml:space="preserve">votan por la </w:t>
      </w:r>
      <w:r w:rsidR="0081697F">
        <w:t>afirmativa</w:t>
      </w:r>
      <w:r>
        <w:t>.</w:t>
      </w:r>
    </w:p>
    <w:p w:rsidR="00791DA5" w:rsidRPr="00F9187E" w:rsidRDefault="00791DA5" w:rsidP="00791DA5">
      <w:pPr>
        <w:pStyle w:val="CG"/>
        <w:spacing w:line="360" w:lineRule="exact"/>
        <w:jc w:val="both"/>
      </w:pPr>
    </w:p>
    <w:p w:rsidR="0081697F" w:rsidRDefault="0081697F" w:rsidP="0081697F">
      <w:pPr>
        <w:pStyle w:val="Acotacin"/>
      </w:pPr>
      <w:r>
        <w:t xml:space="preserve">-Los señores Senadores Berthet, </w:t>
      </w:r>
      <w:proofErr w:type="spellStart"/>
      <w:r>
        <w:t>Conti</w:t>
      </w:r>
      <w:proofErr w:type="spellEnd"/>
      <w:r>
        <w:t xml:space="preserve">, Cosso, Díaz, Oliva, </w:t>
      </w:r>
      <w:proofErr w:type="spellStart"/>
      <w:r>
        <w:t>Sanzberro</w:t>
      </w:r>
      <w:proofErr w:type="spellEnd"/>
      <w:r>
        <w:t xml:space="preserve"> y Silva, votan por la negativa.</w:t>
      </w:r>
    </w:p>
    <w:p w:rsidR="00791DA5" w:rsidRPr="00E46785" w:rsidRDefault="00791DA5" w:rsidP="00E46785"/>
    <w:p w:rsidR="00E46785" w:rsidRDefault="00E46785" w:rsidP="003408CF"/>
    <w:p w:rsidR="00E46785" w:rsidRDefault="00E46785" w:rsidP="009134E1">
      <w:r w:rsidRPr="00D5607B">
        <w:rPr>
          <w:b/>
        </w:rPr>
        <w:t>SRA. PRESIDENTE (Aluani)</w:t>
      </w:r>
      <w:r w:rsidRPr="00D5607B">
        <w:t>:</w:t>
      </w:r>
      <w:r>
        <w:t xml:space="preserve"> </w:t>
      </w:r>
      <w:r w:rsidR="00B4247A">
        <w:t>C</w:t>
      </w:r>
      <w:r w:rsidR="00B4247A" w:rsidRPr="00B4247A">
        <w:t xml:space="preserve">oncluida la votación en </w:t>
      </w:r>
      <w:r w:rsidR="009134E1">
        <w:t>general</w:t>
      </w:r>
      <w:r w:rsidR="00B4247A" w:rsidRPr="00B4247A">
        <w:t xml:space="preserve"> con este resultado: </w:t>
      </w:r>
      <w:r w:rsidR="00B4247A">
        <w:t xml:space="preserve">10 </w:t>
      </w:r>
      <w:r w:rsidR="00B4247A" w:rsidRPr="00B4247A">
        <w:t xml:space="preserve">afirmativos </w:t>
      </w:r>
      <w:r w:rsidR="00B4247A">
        <w:t xml:space="preserve">y 7 </w:t>
      </w:r>
      <w:r w:rsidR="00B4247A" w:rsidRPr="00B4247A">
        <w:t>negativos</w:t>
      </w:r>
      <w:r w:rsidR="009134E1">
        <w:t>, s</w:t>
      </w:r>
      <w:r w:rsidRPr="00E46785">
        <w:t xml:space="preserve">e pone a </w:t>
      </w:r>
      <w:r w:rsidR="006A0839" w:rsidRPr="00E46785">
        <w:t>consideración</w:t>
      </w:r>
      <w:r w:rsidR="009134E1">
        <w:t>,</w:t>
      </w:r>
      <w:r w:rsidRPr="00E46785">
        <w:t xml:space="preserve"> en particular</w:t>
      </w:r>
      <w:r w:rsidR="009134E1">
        <w:t>,</w:t>
      </w:r>
      <w:r w:rsidRPr="00E46785">
        <w:t xml:space="preserve"> el </w:t>
      </w:r>
      <w:r w:rsidR="006A0839" w:rsidRPr="00E46785">
        <w:t xml:space="preserve">despacho de la </w:t>
      </w:r>
      <w:r w:rsidR="006A0839">
        <w:t>C</w:t>
      </w:r>
      <w:r w:rsidR="006A0839" w:rsidRPr="00E46785">
        <w:t xml:space="preserve">omisión de </w:t>
      </w:r>
      <w:r w:rsidR="006A0839">
        <w:t>P</w:t>
      </w:r>
      <w:r w:rsidR="006A0839" w:rsidRPr="00E46785">
        <w:t xml:space="preserve">resupuesto y </w:t>
      </w:r>
      <w:r w:rsidR="006A0839">
        <w:t>H</w:t>
      </w:r>
      <w:r w:rsidR="006A0839" w:rsidRPr="00E46785">
        <w:t>acienda</w:t>
      </w:r>
      <w:r w:rsidR="00B4247A">
        <w:t>, con las modificaciones introducidas</w:t>
      </w:r>
      <w:r w:rsidR="006A0839">
        <w:t>.</w:t>
      </w:r>
    </w:p>
    <w:p w:rsidR="00791DA5" w:rsidRDefault="00791DA5" w:rsidP="00E46785"/>
    <w:p w:rsidR="00791DA5" w:rsidRDefault="00791DA5" w:rsidP="00791DA5">
      <w:pPr>
        <w:pStyle w:val="Acotacin"/>
        <w:rPr>
          <w:lang w:val="es-ES"/>
        </w:rPr>
      </w:pPr>
      <w:r>
        <w:rPr>
          <w:lang w:val="es-ES"/>
        </w:rPr>
        <w:t>-Resultan aprobados los artículos 1°, 2°, 3°, 4°, 5°, 6°, 7°, 8°, 9°, 10°, 11°, 12°, 13°, 14°, 15°, 16°, 17°, 18°, 19°, 20°, 21°, 22°, 23°, 24°, 25°, 26°, 27°, 28°, 29°, 30°, 31°, 32°, 33°, 34°, 35°</w:t>
      </w:r>
      <w:r w:rsidR="0081697F">
        <w:rPr>
          <w:lang w:val="es-ES"/>
        </w:rPr>
        <w:t>,</w:t>
      </w:r>
      <w:r>
        <w:rPr>
          <w:lang w:val="es-ES"/>
        </w:rPr>
        <w:t xml:space="preserve"> 36°</w:t>
      </w:r>
      <w:r w:rsidR="0081697F">
        <w:rPr>
          <w:lang w:val="es-ES"/>
        </w:rPr>
        <w:t>, 37º, 38º, 39º, 40º, 41º, 42º, 43º, 44º, 45º, 46º y 47º.</w:t>
      </w:r>
    </w:p>
    <w:p w:rsidR="00791DA5" w:rsidRPr="00336DC5" w:rsidRDefault="00791DA5" w:rsidP="00791DA5">
      <w:pPr>
        <w:pStyle w:val="Acotacin"/>
        <w:rPr>
          <w:lang w:val="es-ES"/>
        </w:rPr>
      </w:pPr>
      <w:r>
        <w:rPr>
          <w:lang w:val="es-ES"/>
        </w:rPr>
        <w:t xml:space="preserve">-El art. </w:t>
      </w:r>
      <w:r w:rsidR="0081697F">
        <w:rPr>
          <w:lang w:val="es-ES"/>
        </w:rPr>
        <w:t>48</w:t>
      </w:r>
      <w:r>
        <w:rPr>
          <w:lang w:val="es-ES"/>
        </w:rPr>
        <w:t>° es de forma.</w:t>
      </w:r>
    </w:p>
    <w:p w:rsidR="00791DA5" w:rsidRDefault="00791DA5" w:rsidP="00E46785"/>
    <w:p w:rsidR="00E46785" w:rsidRPr="00E46785" w:rsidRDefault="00E46785" w:rsidP="00E46785">
      <w:r w:rsidRPr="006A0839">
        <w:rPr>
          <w:b/>
        </w:rPr>
        <w:t xml:space="preserve">SRA. PRESIDENTE (Aluani): </w:t>
      </w:r>
      <w:r w:rsidR="00791DA5">
        <w:t>H</w:t>
      </w:r>
      <w:r w:rsidRPr="00E46785">
        <w:t xml:space="preserve">abiendo obtenido el </w:t>
      </w:r>
      <w:r w:rsidR="006A0839" w:rsidRPr="00E46785">
        <w:t xml:space="preserve">despacho de la </w:t>
      </w:r>
      <w:r w:rsidR="006A0839">
        <w:t>C</w:t>
      </w:r>
      <w:r w:rsidR="006A0839" w:rsidRPr="00E46785">
        <w:t xml:space="preserve">omisión de </w:t>
      </w:r>
      <w:r w:rsidR="006A0839">
        <w:t>P</w:t>
      </w:r>
      <w:r w:rsidR="006A0839" w:rsidRPr="00E46785">
        <w:t xml:space="preserve">resupuesto y </w:t>
      </w:r>
      <w:r w:rsidR="006A0839">
        <w:t>H</w:t>
      </w:r>
      <w:r w:rsidR="006A0839" w:rsidRPr="00E46785">
        <w:t>acienda</w:t>
      </w:r>
      <w:r w:rsidR="009134E1">
        <w:t xml:space="preserve"> la</w:t>
      </w:r>
      <w:r w:rsidRPr="00E46785">
        <w:t xml:space="preserve"> </w:t>
      </w:r>
      <w:r w:rsidR="006A0839" w:rsidRPr="00E46785">
        <w:t>mayoría</w:t>
      </w:r>
      <w:r w:rsidR="009134E1">
        <w:t xml:space="preserve"> necesaria</w:t>
      </w:r>
      <w:bookmarkStart w:id="1" w:name="_GoBack"/>
      <w:bookmarkEnd w:id="1"/>
      <w:r w:rsidRPr="00E46785">
        <w:t xml:space="preserve"> para su </w:t>
      </w:r>
      <w:r w:rsidR="006A0839" w:rsidRPr="00E46785">
        <w:t>aprobación</w:t>
      </w:r>
      <w:r w:rsidR="006A0839">
        <w:t>,</w:t>
      </w:r>
      <w:r w:rsidRPr="00E46785">
        <w:t xml:space="preserve"> </w:t>
      </w:r>
      <w:r w:rsidR="00791DA5">
        <w:t xml:space="preserve">el proyecto </w:t>
      </w:r>
      <w:r w:rsidRPr="00E46785">
        <w:t xml:space="preserve">queda aprobado </w:t>
      </w:r>
      <w:r w:rsidR="00791DA5">
        <w:t>en general y en particular; p</w:t>
      </w:r>
      <w:r w:rsidRPr="00E46785">
        <w:t xml:space="preserve">asa </w:t>
      </w:r>
      <w:r w:rsidR="006A0839">
        <w:t xml:space="preserve">en revisión </w:t>
      </w:r>
      <w:r w:rsidRPr="00E46785">
        <w:t xml:space="preserve">a la </w:t>
      </w:r>
      <w:r w:rsidR="006A0839">
        <w:t>Honorable C</w:t>
      </w:r>
      <w:r w:rsidR="006A0839" w:rsidRPr="00E46785">
        <w:t>ámara</w:t>
      </w:r>
      <w:r w:rsidRPr="00E46785">
        <w:t xml:space="preserve"> de </w:t>
      </w:r>
      <w:r w:rsidR="006A0839">
        <w:t>D</w:t>
      </w:r>
      <w:r w:rsidRPr="00E46785">
        <w:t>iputados.</w:t>
      </w:r>
    </w:p>
    <w:p w:rsidR="003408CF" w:rsidRDefault="003408CF" w:rsidP="003408CF">
      <w:pPr>
        <w:ind w:firstLine="708"/>
      </w:pPr>
      <w:r>
        <w:t>No habiendo más asuntos que tratar, queda levantada la sesión.</w:t>
      </w:r>
    </w:p>
    <w:p w:rsidR="003408CF" w:rsidRDefault="003408CF" w:rsidP="003408CF"/>
    <w:p w:rsidR="003408CF" w:rsidRDefault="003408CF" w:rsidP="003408CF">
      <w:pPr>
        <w:pStyle w:val="Acotacin"/>
      </w:pPr>
      <w:r>
        <w:t xml:space="preserve">-Eran las </w:t>
      </w:r>
      <w:r w:rsidR="00E042AC">
        <w:t>12 y 13</w:t>
      </w:r>
      <w:r>
        <w:t>.</w:t>
      </w:r>
    </w:p>
    <w:p w:rsidR="003408CF" w:rsidRDefault="003408CF" w:rsidP="003408CF"/>
    <w:p w:rsidR="003408CF" w:rsidRDefault="003408CF" w:rsidP="003408CF">
      <w:pPr>
        <w:pStyle w:val="Apertura"/>
      </w:pPr>
      <w:r>
        <w:t>DANA MATTEODA</w:t>
      </w:r>
    </w:p>
    <w:p w:rsidR="003408CF" w:rsidRDefault="003408CF" w:rsidP="003408CF">
      <w:pPr>
        <w:pStyle w:val="Apertura"/>
      </w:pPr>
      <w:r>
        <w:t>Responsable Área</w:t>
      </w:r>
      <w:r w:rsidRPr="005467D2">
        <w:t xml:space="preserve"> Taquígrafos</w:t>
      </w:r>
    </w:p>
    <w:p w:rsidR="003408CF" w:rsidRDefault="003408CF" w:rsidP="003408CF"/>
    <w:p w:rsidR="00981279" w:rsidRDefault="00981279"/>
    <w:sectPr w:rsidR="00981279" w:rsidSect="007105BD">
      <w:headerReference w:type="even" r:id="rId8"/>
      <w:headerReference w:type="default" r:id="rId9"/>
      <w:pgSz w:w="11906" w:h="16838"/>
      <w:pgMar w:top="1418" w:right="1418" w:bottom="851"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BF4" w:rsidRDefault="00256BF4" w:rsidP="003408CF">
      <w:pPr>
        <w:spacing w:line="240" w:lineRule="auto"/>
      </w:pPr>
      <w:r>
        <w:separator/>
      </w:r>
    </w:p>
  </w:endnote>
  <w:endnote w:type="continuationSeparator" w:id="0">
    <w:p w:rsidR="00256BF4" w:rsidRDefault="00256BF4" w:rsidP="003408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BF4" w:rsidRDefault="00256BF4" w:rsidP="003408CF">
      <w:pPr>
        <w:spacing w:line="240" w:lineRule="auto"/>
      </w:pPr>
      <w:r>
        <w:separator/>
      </w:r>
    </w:p>
  </w:footnote>
  <w:footnote w:type="continuationSeparator" w:id="0">
    <w:p w:rsidR="00256BF4" w:rsidRDefault="00256BF4" w:rsidP="003408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A84" w:rsidRDefault="00686A84" w:rsidP="007105B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86A84" w:rsidRDefault="00686A84" w:rsidP="007105BD">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A84" w:rsidRDefault="00686A84" w:rsidP="007105B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134E1">
      <w:rPr>
        <w:rStyle w:val="Nmerodepgina"/>
        <w:noProof/>
      </w:rPr>
      <w:t>40</w:t>
    </w:r>
    <w:r>
      <w:rPr>
        <w:rStyle w:val="Nmerodepgina"/>
      </w:rPr>
      <w:fldChar w:fldCharType="end"/>
    </w:r>
  </w:p>
  <w:p w:rsidR="00686A84" w:rsidRDefault="00686A84" w:rsidP="007105BD">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686A84" w:rsidRDefault="00686A84" w:rsidP="007105BD">
    <w:pPr>
      <w:pStyle w:val="Encabezado"/>
      <w:ind w:right="360"/>
      <w:jc w:val="center"/>
      <w:rPr>
        <w:rFonts w:ascii="Palatino Linotype" w:hAnsi="Palatino Linotype"/>
        <w:i/>
        <w:sz w:val="22"/>
        <w:szCs w:val="22"/>
      </w:rPr>
    </w:pPr>
    <w:r>
      <w:rPr>
        <w:rFonts w:ascii="Palatino Linotype" w:hAnsi="Palatino Linotype"/>
        <w:i/>
        <w:sz w:val="22"/>
        <w:szCs w:val="22"/>
      </w:rPr>
      <w:t>15 de julio de 2026 – 2ª Sesión Especial</w:t>
    </w:r>
  </w:p>
  <w:p w:rsidR="00686A84" w:rsidRPr="005C480F" w:rsidRDefault="00686A84" w:rsidP="007105BD">
    <w:pPr>
      <w:pStyle w:val="Encabezado"/>
      <w:ind w:right="360"/>
      <w:jc w:val="center"/>
      <w:rPr>
        <w:rFonts w:ascii="Palatino Linotype" w:hAnsi="Palatino Linotype"/>
        <w: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8CF"/>
    <w:rsid w:val="000042A3"/>
    <w:rsid w:val="00036699"/>
    <w:rsid w:val="00037C19"/>
    <w:rsid w:val="00053E3D"/>
    <w:rsid w:val="00060FE4"/>
    <w:rsid w:val="00062530"/>
    <w:rsid w:val="0008222A"/>
    <w:rsid w:val="000A741D"/>
    <w:rsid w:val="000B5B51"/>
    <w:rsid w:val="000F271B"/>
    <w:rsid w:val="0011389D"/>
    <w:rsid w:val="001333D6"/>
    <w:rsid w:val="00154699"/>
    <w:rsid w:val="00154856"/>
    <w:rsid w:val="001669BD"/>
    <w:rsid w:val="00170282"/>
    <w:rsid w:val="00181681"/>
    <w:rsid w:val="001D54E5"/>
    <w:rsid w:val="00212A3E"/>
    <w:rsid w:val="0023379B"/>
    <w:rsid w:val="0024763A"/>
    <w:rsid w:val="00256BF4"/>
    <w:rsid w:val="00265EA5"/>
    <w:rsid w:val="002A2819"/>
    <w:rsid w:val="002B5182"/>
    <w:rsid w:val="002E6886"/>
    <w:rsid w:val="00317CB0"/>
    <w:rsid w:val="00322CF1"/>
    <w:rsid w:val="003408CF"/>
    <w:rsid w:val="003436FE"/>
    <w:rsid w:val="00346331"/>
    <w:rsid w:val="00353628"/>
    <w:rsid w:val="003719F9"/>
    <w:rsid w:val="00376E81"/>
    <w:rsid w:val="00393E3E"/>
    <w:rsid w:val="00395DA8"/>
    <w:rsid w:val="003A27E7"/>
    <w:rsid w:val="003A359D"/>
    <w:rsid w:val="003A4934"/>
    <w:rsid w:val="003C6218"/>
    <w:rsid w:val="003D0D3C"/>
    <w:rsid w:val="00400E05"/>
    <w:rsid w:val="00404694"/>
    <w:rsid w:val="004615A6"/>
    <w:rsid w:val="00490B76"/>
    <w:rsid w:val="004A1A2C"/>
    <w:rsid w:val="004F6256"/>
    <w:rsid w:val="00506C18"/>
    <w:rsid w:val="00513B17"/>
    <w:rsid w:val="00513C17"/>
    <w:rsid w:val="00533E2B"/>
    <w:rsid w:val="00547BCA"/>
    <w:rsid w:val="00553A4D"/>
    <w:rsid w:val="00564AEC"/>
    <w:rsid w:val="00596436"/>
    <w:rsid w:val="005B1920"/>
    <w:rsid w:val="005C31BB"/>
    <w:rsid w:val="005F127C"/>
    <w:rsid w:val="005F311C"/>
    <w:rsid w:val="005F70A4"/>
    <w:rsid w:val="00603424"/>
    <w:rsid w:val="006045F7"/>
    <w:rsid w:val="0062674D"/>
    <w:rsid w:val="00632CAA"/>
    <w:rsid w:val="006456B4"/>
    <w:rsid w:val="0066698E"/>
    <w:rsid w:val="00666D4B"/>
    <w:rsid w:val="00667A9F"/>
    <w:rsid w:val="00677662"/>
    <w:rsid w:val="0068340C"/>
    <w:rsid w:val="00686A84"/>
    <w:rsid w:val="00686B47"/>
    <w:rsid w:val="0068771F"/>
    <w:rsid w:val="00697D53"/>
    <w:rsid w:val="006A0839"/>
    <w:rsid w:val="006B10E8"/>
    <w:rsid w:val="006C5111"/>
    <w:rsid w:val="006E194D"/>
    <w:rsid w:val="007105BD"/>
    <w:rsid w:val="00720F09"/>
    <w:rsid w:val="00747404"/>
    <w:rsid w:val="00752EA7"/>
    <w:rsid w:val="00780BF2"/>
    <w:rsid w:val="00791DA5"/>
    <w:rsid w:val="007B302B"/>
    <w:rsid w:val="007C74BD"/>
    <w:rsid w:val="007D36C1"/>
    <w:rsid w:val="007E37D7"/>
    <w:rsid w:val="007E4945"/>
    <w:rsid w:val="007F7EF8"/>
    <w:rsid w:val="00802A46"/>
    <w:rsid w:val="0081697F"/>
    <w:rsid w:val="00827FD4"/>
    <w:rsid w:val="00844A5D"/>
    <w:rsid w:val="008607AE"/>
    <w:rsid w:val="008646DC"/>
    <w:rsid w:val="00872173"/>
    <w:rsid w:val="008A5A4A"/>
    <w:rsid w:val="008A7E4E"/>
    <w:rsid w:val="008B7231"/>
    <w:rsid w:val="008C4F53"/>
    <w:rsid w:val="008C56E2"/>
    <w:rsid w:val="008D3DF4"/>
    <w:rsid w:val="008D4CF8"/>
    <w:rsid w:val="008E7C45"/>
    <w:rsid w:val="008F4F75"/>
    <w:rsid w:val="00913427"/>
    <w:rsid w:val="009134E1"/>
    <w:rsid w:val="0095089A"/>
    <w:rsid w:val="00955C2E"/>
    <w:rsid w:val="00981279"/>
    <w:rsid w:val="0098161F"/>
    <w:rsid w:val="00996606"/>
    <w:rsid w:val="00997705"/>
    <w:rsid w:val="009C0FAD"/>
    <w:rsid w:val="009F7851"/>
    <w:rsid w:val="00A02D38"/>
    <w:rsid w:val="00A116D1"/>
    <w:rsid w:val="00A2225A"/>
    <w:rsid w:val="00A251F5"/>
    <w:rsid w:val="00A4216E"/>
    <w:rsid w:val="00A748B8"/>
    <w:rsid w:val="00A86C3A"/>
    <w:rsid w:val="00AA71F2"/>
    <w:rsid w:val="00AB3BE8"/>
    <w:rsid w:val="00B2176C"/>
    <w:rsid w:val="00B37358"/>
    <w:rsid w:val="00B4247A"/>
    <w:rsid w:val="00B537BA"/>
    <w:rsid w:val="00B859F7"/>
    <w:rsid w:val="00BA4382"/>
    <w:rsid w:val="00BB1DAA"/>
    <w:rsid w:val="00BC07B8"/>
    <w:rsid w:val="00BD60E4"/>
    <w:rsid w:val="00BE02BA"/>
    <w:rsid w:val="00BF56C5"/>
    <w:rsid w:val="00C07B3B"/>
    <w:rsid w:val="00C33DED"/>
    <w:rsid w:val="00C548F3"/>
    <w:rsid w:val="00C566D2"/>
    <w:rsid w:val="00C65045"/>
    <w:rsid w:val="00C7574E"/>
    <w:rsid w:val="00C838C1"/>
    <w:rsid w:val="00CA150D"/>
    <w:rsid w:val="00CC47FD"/>
    <w:rsid w:val="00CC5D26"/>
    <w:rsid w:val="00CF52D1"/>
    <w:rsid w:val="00D00F78"/>
    <w:rsid w:val="00D11386"/>
    <w:rsid w:val="00D114F0"/>
    <w:rsid w:val="00D7174D"/>
    <w:rsid w:val="00D82D41"/>
    <w:rsid w:val="00DA5E45"/>
    <w:rsid w:val="00DF0F67"/>
    <w:rsid w:val="00E042AC"/>
    <w:rsid w:val="00E118F4"/>
    <w:rsid w:val="00E31E2F"/>
    <w:rsid w:val="00E46785"/>
    <w:rsid w:val="00E97A2C"/>
    <w:rsid w:val="00EB7E98"/>
    <w:rsid w:val="00EC4B22"/>
    <w:rsid w:val="00ED3331"/>
    <w:rsid w:val="00ED353B"/>
    <w:rsid w:val="00EE2163"/>
    <w:rsid w:val="00EE498B"/>
    <w:rsid w:val="00EF576F"/>
    <w:rsid w:val="00F15090"/>
    <w:rsid w:val="00F20096"/>
    <w:rsid w:val="00F2774F"/>
    <w:rsid w:val="00F34A5E"/>
    <w:rsid w:val="00F416DC"/>
    <w:rsid w:val="00F46127"/>
    <w:rsid w:val="00F50700"/>
    <w:rsid w:val="00F642FD"/>
    <w:rsid w:val="00F66F82"/>
    <w:rsid w:val="00FA0473"/>
    <w:rsid w:val="00FD48A5"/>
    <w:rsid w:val="00FE5BFF"/>
    <w:rsid w:val="00FE60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998EE9-4091-4D19-ABBB-755DC0C2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8CF"/>
    <w:pPr>
      <w:spacing w:line="360" w:lineRule="exact"/>
      <w:jc w:val="both"/>
    </w:pPr>
    <w:rPr>
      <w:rFonts w:ascii="CG Omega" w:hAnsi="CG Omega"/>
      <w:sz w:val="24"/>
      <w:szCs w:val="24"/>
    </w:rPr>
  </w:style>
  <w:style w:type="paragraph" w:styleId="Ttulo2">
    <w:name w:val="heading 2"/>
    <w:basedOn w:val="Normal"/>
    <w:next w:val="Normal"/>
    <w:link w:val="Ttulo2Car"/>
    <w:qFormat/>
    <w:rsid w:val="003408CF"/>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3408CF"/>
    <w:rPr>
      <w:rFonts w:ascii="CG Omega" w:hAnsi="CG Omega"/>
      <w:b/>
      <w:bCs/>
      <w:sz w:val="24"/>
      <w:szCs w:val="24"/>
    </w:rPr>
  </w:style>
  <w:style w:type="character" w:customStyle="1" w:styleId="AcotacinCar">
    <w:name w:val="Acotación Car"/>
    <w:link w:val="Acotacin"/>
    <w:locked/>
    <w:rsid w:val="003408CF"/>
    <w:rPr>
      <w:rFonts w:ascii="CG Omega" w:hAnsi="CG Omega"/>
      <w:b/>
      <w:i/>
    </w:rPr>
  </w:style>
  <w:style w:type="character" w:customStyle="1" w:styleId="EncabezadoCar">
    <w:name w:val="Encabezado Car"/>
    <w:basedOn w:val="Fuentedeprrafopredeter"/>
    <w:link w:val="Encabezado"/>
    <w:rsid w:val="003408CF"/>
    <w:rPr>
      <w:rFonts w:ascii="CG Omega" w:hAnsi="CG Omega"/>
      <w:sz w:val="24"/>
      <w:szCs w:val="24"/>
    </w:rPr>
  </w:style>
  <w:style w:type="paragraph" w:styleId="Encabezado">
    <w:name w:val="header"/>
    <w:basedOn w:val="Normal"/>
    <w:link w:val="EncabezadoCar"/>
    <w:unhideWhenUsed/>
    <w:rsid w:val="003408CF"/>
    <w:pPr>
      <w:tabs>
        <w:tab w:val="center" w:pos="4419"/>
        <w:tab w:val="right" w:pos="8838"/>
      </w:tabs>
    </w:pPr>
  </w:style>
  <w:style w:type="character" w:customStyle="1" w:styleId="EncabezadoCar1">
    <w:name w:val="Encabezado Car1"/>
    <w:basedOn w:val="Fuentedeprrafopredeter"/>
    <w:rsid w:val="003408CF"/>
    <w:rPr>
      <w:rFonts w:ascii="CG Omega" w:hAnsi="CG Omega"/>
      <w:sz w:val="24"/>
      <w:szCs w:val="24"/>
    </w:rPr>
  </w:style>
  <w:style w:type="character" w:customStyle="1" w:styleId="PiedepginaCar">
    <w:name w:val="Pie de página Car"/>
    <w:basedOn w:val="Fuentedeprrafopredeter"/>
    <w:link w:val="Piedepgina"/>
    <w:rsid w:val="003408CF"/>
    <w:rPr>
      <w:rFonts w:ascii="CG Omega" w:hAnsi="CG Omega"/>
      <w:sz w:val="24"/>
      <w:szCs w:val="24"/>
    </w:rPr>
  </w:style>
  <w:style w:type="paragraph" w:styleId="Piedepgina">
    <w:name w:val="footer"/>
    <w:basedOn w:val="Normal"/>
    <w:link w:val="PiedepginaCar"/>
    <w:rsid w:val="003408CF"/>
    <w:pPr>
      <w:tabs>
        <w:tab w:val="center" w:pos="4252"/>
        <w:tab w:val="right" w:pos="8504"/>
      </w:tabs>
      <w:spacing w:line="240" w:lineRule="auto"/>
    </w:pPr>
  </w:style>
  <w:style w:type="character" w:customStyle="1" w:styleId="PiedepginaCar1">
    <w:name w:val="Pie de página Car1"/>
    <w:basedOn w:val="Fuentedeprrafopredeter"/>
    <w:rsid w:val="003408CF"/>
    <w:rPr>
      <w:rFonts w:ascii="CG Omega" w:hAnsi="CG Omega"/>
      <w:sz w:val="24"/>
      <w:szCs w:val="24"/>
    </w:rPr>
  </w:style>
  <w:style w:type="character" w:styleId="Nmerodepgina">
    <w:name w:val="page number"/>
    <w:rsid w:val="003408CF"/>
  </w:style>
  <w:style w:type="paragraph" w:customStyle="1" w:styleId="CG">
    <w:name w:val="CG"/>
    <w:basedOn w:val="Normal"/>
    <w:rsid w:val="00791DA5"/>
    <w:pPr>
      <w:spacing w:line="240" w:lineRule="auto"/>
      <w:jc w:val="left"/>
    </w:pPr>
    <w:rPr>
      <w:lang w:eastAsia="es-ES"/>
    </w:rPr>
  </w:style>
  <w:style w:type="paragraph" w:styleId="Textodeglobo">
    <w:name w:val="Balloon Text"/>
    <w:basedOn w:val="Normal"/>
    <w:link w:val="TextodegloboCar"/>
    <w:rsid w:val="0068771F"/>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6877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esktop\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133BE-AA49-4E43-87FB-19F37641D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NormalTaquígrafos</Template>
  <TotalTime>253</TotalTime>
  <Pages>39</Pages>
  <Words>14574</Words>
  <Characters>80162</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94547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31</cp:revision>
  <dcterms:created xsi:type="dcterms:W3CDTF">2026-07-21T11:16:00Z</dcterms:created>
  <dcterms:modified xsi:type="dcterms:W3CDTF">2026-07-21T15:29:00Z</dcterms:modified>
</cp:coreProperties>
</file>